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White"/>
        </w:rPr>
        <w:id w:val="2101902673"/>
        <w:docPartObj>
          <w:docPartGallery w:val="Cover Pages"/>
          <w:docPartUnique/>
        </w:docPartObj>
      </w:sdtPr>
      <w:sdtEndPr>
        <w:rPr>
          <w:rStyle w:val="DefaultParagraphFont"/>
          <w:color w:val="auto"/>
        </w:rPr>
      </w:sdtEndPr>
      <w:sdtContent>
        <w:p w14:paraId="6A25816A" w14:textId="73016AA6" w:rsidR="00565BA7" w:rsidRPr="00750752" w:rsidRDefault="00565BA7" w:rsidP="00AC4D88">
          <w:pPr>
            <w:rPr>
              <w:b/>
              <w:bCs/>
              <w:color w:val="FFFFFF"/>
              <w:sz w:val="56"/>
              <w:szCs w:val="18"/>
            </w:rPr>
          </w:pPr>
          <w:r>
            <w:rPr>
              <w:noProof/>
              <w:color w:val="FFFFFF" w:themeColor="background1"/>
            </w:rPr>
            <mc:AlternateContent>
              <mc:Choice Requires="wpg">
                <w:drawing>
                  <wp:anchor distT="0" distB="0" distL="114300" distR="114300" simplePos="0" relativeHeight="251648000" behindDoc="0" locked="1" layoutInCell="1" allowOverlap="1" wp14:anchorId="2A7EDD3B" wp14:editId="1169F849">
                    <wp:simplePos x="0" y="0"/>
                    <wp:positionH relativeFrom="page">
                      <wp:align>left</wp:align>
                    </wp:positionH>
                    <wp:positionV relativeFrom="page">
                      <wp:align>top</wp:align>
                    </wp:positionV>
                    <wp:extent cx="6904800" cy="1285200"/>
                    <wp:effectExtent l="0" t="0" r="0" b="0"/>
                    <wp:wrapNone/>
                    <wp:docPr id="36"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04800" cy="1285200"/>
                              <a:chOff x="0" y="0"/>
                              <a:chExt cx="6904800" cy="1285200"/>
                            </a:xfrm>
                          </wpg:grpSpPr>
                          <wps:wsp>
                            <wps:cNvPr id="37" name="Freeform: Shape 37">
                              <a:extLst>
                                <a:ext uri="{C183D7F6-B498-43B3-948B-1728B52AA6E4}">
                                  <adec:decorative xmlns:adec="http://schemas.microsoft.com/office/drawing/2017/decorative" val="1"/>
                                </a:ext>
                              </a:extLst>
                            </wps:cNvPr>
                            <wps:cNvSpPr/>
                            <wps:spPr>
                              <a:xfrm>
                                <a:off x="0" y="0"/>
                                <a:ext cx="6904800" cy="1285200"/>
                              </a:xfrm>
                              <a:custGeom>
                                <a:avLst/>
                                <a:gdLst>
                                  <a:gd name="connsiteX0" fmla="*/ 0 w 3169862"/>
                                  <a:gd name="connsiteY0" fmla="*/ 0 h 940879"/>
                                  <a:gd name="connsiteX1" fmla="*/ 572 w 3169862"/>
                                  <a:gd name="connsiteY1" fmla="*/ 0 h 940879"/>
                                  <a:gd name="connsiteX2" fmla="*/ 107918 w 3169862"/>
                                  <a:gd name="connsiteY2" fmla="*/ 0 h 940879"/>
                                  <a:gd name="connsiteX3" fmla="*/ 2886647 w 3169862"/>
                                  <a:gd name="connsiteY3" fmla="*/ 0 h 940879"/>
                                  <a:gd name="connsiteX4" fmla="*/ 2925413 w 3169862"/>
                                  <a:gd name="connsiteY4" fmla="*/ 32957 h 940879"/>
                                  <a:gd name="connsiteX5" fmla="*/ 3159443 w 3169862"/>
                                  <a:gd name="connsiteY5" fmla="*/ 430625 h 940879"/>
                                  <a:gd name="connsiteX6" fmla="*/ 3159919 w 3169862"/>
                                  <a:gd name="connsiteY6" fmla="*/ 506349 h 940879"/>
                                  <a:gd name="connsiteX7" fmla="*/ 2931128 w 3169862"/>
                                  <a:gd name="connsiteY7" fmla="*/ 907066 h 940879"/>
                                  <a:gd name="connsiteX8" fmla="*/ 2891790 w 3169862"/>
                                  <a:gd name="connsiteY8" fmla="*/ 940880 h 940879"/>
                                  <a:gd name="connsiteX9" fmla="*/ 107918 w 3169862"/>
                                  <a:gd name="connsiteY9" fmla="*/ 940689 h 940879"/>
                                  <a:gd name="connsiteX10" fmla="*/ 107918 w 3169862"/>
                                  <a:gd name="connsiteY10" fmla="*/ 940880 h 940879"/>
                                  <a:gd name="connsiteX11" fmla="*/ 0 w 3169862"/>
                                  <a:gd name="connsiteY11" fmla="*/ 940880 h 940879"/>
                                  <a:gd name="connsiteX12" fmla="*/ 0 w 3169862"/>
                                  <a:gd name="connsiteY12" fmla="*/ 0 h 940879"/>
                                  <a:gd name="connsiteX13" fmla="*/ 0 w 3169862"/>
                                  <a:gd name="connsiteY13" fmla="*/ 0 h 940879"/>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1898015 w 5067877"/>
                                  <a:gd name="connsiteY11" fmla="*/ 940880 h 940880"/>
                                  <a:gd name="connsiteX12" fmla="*/ 1898015 w 5067877"/>
                                  <a:gd name="connsiteY12" fmla="*/ 0 h 940880"/>
                                  <a:gd name="connsiteX13" fmla="*/ 0 w 5067877"/>
                                  <a:gd name="connsiteY13" fmla="*/ 0 h 940880"/>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0 w 5067877"/>
                                  <a:gd name="connsiteY11" fmla="*/ 940880 h 940880"/>
                                  <a:gd name="connsiteX12" fmla="*/ 1898015 w 5067877"/>
                                  <a:gd name="connsiteY12" fmla="*/ 0 h 940880"/>
                                  <a:gd name="connsiteX13" fmla="*/ 0 w 5067877"/>
                                  <a:gd name="connsiteY13" fmla="*/ 0 h 940880"/>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0 w 5067877"/>
                                  <a:gd name="connsiteY11" fmla="*/ 940880 h 940880"/>
                                  <a:gd name="connsiteX12" fmla="*/ 583156 w 5067877"/>
                                  <a:gd name="connsiteY12" fmla="*/ 323606 h 940880"/>
                                  <a:gd name="connsiteX13" fmla="*/ 0 w 5067877"/>
                                  <a:gd name="connsiteY13" fmla="*/ 0 h 940880"/>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0 w 5067877"/>
                                  <a:gd name="connsiteY11" fmla="*/ 940880 h 940880"/>
                                  <a:gd name="connsiteX12" fmla="*/ 0 w 5067877"/>
                                  <a:gd name="connsiteY12" fmla="*/ 0 h 940880"/>
                                  <a:gd name="connsiteX0" fmla="*/ 0 w 5067877"/>
                                  <a:gd name="connsiteY0" fmla="*/ 0 h 940880"/>
                                  <a:gd name="connsiteX1" fmla="*/ 2005933 w 5067877"/>
                                  <a:gd name="connsiteY1" fmla="*/ 0 h 940880"/>
                                  <a:gd name="connsiteX2" fmla="*/ 4784662 w 5067877"/>
                                  <a:gd name="connsiteY2" fmla="*/ 0 h 940880"/>
                                  <a:gd name="connsiteX3" fmla="*/ 4823428 w 5067877"/>
                                  <a:gd name="connsiteY3" fmla="*/ 32957 h 940880"/>
                                  <a:gd name="connsiteX4" fmla="*/ 5057458 w 5067877"/>
                                  <a:gd name="connsiteY4" fmla="*/ 430625 h 940880"/>
                                  <a:gd name="connsiteX5" fmla="*/ 5057934 w 5067877"/>
                                  <a:gd name="connsiteY5" fmla="*/ 506349 h 940880"/>
                                  <a:gd name="connsiteX6" fmla="*/ 4829143 w 5067877"/>
                                  <a:gd name="connsiteY6" fmla="*/ 907066 h 940880"/>
                                  <a:gd name="connsiteX7" fmla="*/ 4789805 w 5067877"/>
                                  <a:gd name="connsiteY7" fmla="*/ 940880 h 940880"/>
                                  <a:gd name="connsiteX8" fmla="*/ 2005933 w 5067877"/>
                                  <a:gd name="connsiteY8" fmla="*/ 940689 h 940880"/>
                                  <a:gd name="connsiteX9" fmla="*/ 2005933 w 5067877"/>
                                  <a:gd name="connsiteY9" fmla="*/ 940880 h 940880"/>
                                  <a:gd name="connsiteX10" fmla="*/ 0 w 5067877"/>
                                  <a:gd name="connsiteY10" fmla="*/ 940880 h 940880"/>
                                  <a:gd name="connsiteX11" fmla="*/ 0 w 5067877"/>
                                  <a:gd name="connsiteY11" fmla="*/ 0 h 940880"/>
                                  <a:gd name="connsiteX0" fmla="*/ 0 w 5067877"/>
                                  <a:gd name="connsiteY0" fmla="*/ 0 h 940880"/>
                                  <a:gd name="connsiteX1" fmla="*/ 4784662 w 5067877"/>
                                  <a:gd name="connsiteY1" fmla="*/ 0 h 940880"/>
                                  <a:gd name="connsiteX2" fmla="*/ 4823428 w 5067877"/>
                                  <a:gd name="connsiteY2" fmla="*/ 32957 h 940880"/>
                                  <a:gd name="connsiteX3" fmla="*/ 5057458 w 5067877"/>
                                  <a:gd name="connsiteY3" fmla="*/ 430625 h 940880"/>
                                  <a:gd name="connsiteX4" fmla="*/ 5057934 w 5067877"/>
                                  <a:gd name="connsiteY4" fmla="*/ 506349 h 940880"/>
                                  <a:gd name="connsiteX5" fmla="*/ 4829143 w 5067877"/>
                                  <a:gd name="connsiteY5" fmla="*/ 907066 h 940880"/>
                                  <a:gd name="connsiteX6" fmla="*/ 4789805 w 5067877"/>
                                  <a:gd name="connsiteY6" fmla="*/ 940880 h 940880"/>
                                  <a:gd name="connsiteX7" fmla="*/ 2005933 w 5067877"/>
                                  <a:gd name="connsiteY7" fmla="*/ 940689 h 940880"/>
                                  <a:gd name="connsiteX8" fmla="*/ 2005933 w 5067877"/>
                                  <a:gd name="connsiteY8" fmla="*/ 940880 h 940880"/>
                                  <a:gd name="connsiteX9" fmla="*/ 0 w 5067877"/>
                                  <a:gd name="connsiteY9" fmla="*/ 940880 h 940880"/>
                                  <a:gd name="connsiteX10" fmla="*/ 0 w 5067877"/>
                                  <a:gd name="connsiteY10" fmla="*/ 0 h 940880"/>
                                  <a:gd name="connsiteX0" fmla="*/ 0 w 5067877"/>
                                  <a:gd name="connsiteY0" fmla="*/ 0 h 940880"/>
                                  <a:gd name="connsiteX1" fmla="*/ 4784662 w 5067877"/>
                                  <a:gd name="connsiteY1" fmla="*/ 0 h 940880"/>
                                  <a:gd name="connsiteX2" fmla="*/ 4823428 w 5067877"/>
                                  <a:gd name="connsiteY2" fmla="*/ 32957 h 940880"/>
                                  <a:gd name="connsiteX3" fmla="*/ 5057458 w 5067877"/>
                                  <a:gd name="connsiteY3" fmla="*/ 430625 h 940880"/>
                                  <a:gd name="connsiteX4" fmla="*/ 5057934 w 5067877"/>
                                  <a:gd name="connsiteY4" fmla="*/ 506349 h 940880"/>
                                  <a:gd name="connsiteX5" fmla="*/ 4829143 w 5067877"/>
                                  <a:gd name="connsiteY5" fmla="*/ 907066 h 940880"/>
                                  <a:gd name="connsiteX6" fmla="*/ 4789805 w 5067877"/>
                                  <a:gd name="connsiteY6" fmla="*/ 940880 h 940880"/>
                                  <a:gd name="connsiteX7" fmla="*/ 2005933 w 5067877"/>
                                  <a:gd name="connsiteY7" fmla="*/ 940689 h 940880"/>
                                  <a:gd name="connsiteX8" fmla="*/ 0 w 5067877"/>
                                  <a:gd name="connsiteY8" fmla="*/ 940880 h 940880"/>
                                  <a:gd name="connsiteX9" fmla="*/ 0 w 5067877"/>
                                  <a:gd name="connsiteY9" fmla="*/ 0 h 940880"/>
                                  <a:gd name="connsiteX0" fmla="*/ 0 w 5067877"/>
                                  <a:gd name="connsiteY0" fmla="*/ 0 h 940880"/>
                                  <a:gd name="connsiteX1" fmla="*/ 4784662 w 5067877"/>
                                  <a:gd name="connsiteY1" fmla="*/ 0 h 940880"/>
                                  <a:gd name="connsiteX2" fmla="*/ 4823428 w 5067877"/>
                                  <a:gd name="connsiteY2" fmla="*/ 32957 h 940880"/>
                                  <a:gd name="connsiteX3" fmla="*/ 5057458 w 5067877"/>
                                  <a:gd name="connsiteY3" fmla="*/ 430625 h 940880"/>
                                  <a:gd name="connsiteX4" fmla="*/ 5057934 w 5067877"/>
                                  <a:gd name="connsiteY4" fmla="*/ 506349 h 940880"/>
                                  <a:gd name="connsiteX5" fmla="*/ 4829143 w 5067877"/>
                                  <a:gd name="connsiteY5" fmla="*/ 907066 h 940880"/>
                                  <a:gd name="connsiteX6" fmla="*/ 4789805 w 5067877"/>
                                  <a:gd name="connsiteY6" fmla="*/ 940880 h 940880"/>
                                  <a:gd name="connsiteX7" fmla="*/ 0 w 5067877"/>
                                  <a:gd name="connsiteY7" fmla="*/ 940880 h 940880"/>
                                  <a:gd name="connsiteX8" fmla="*/ 0 w 5067877"/>
                                  <a:gd name="connsiteY8" fmla="*/ 0 h 940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67877" h="940880">
                                    <a:moveTo>
                                      <a:pt x="0" y="0"/>
                                    </a:moveTo>
                                    <a:lnTo>
                                      <a:pt x="4784662" y="0"/>
                                    </a:lnTo>
                                    <a:cubicBezTo>
                                      <a:pt x="4799806" y="5525"/>
                                      <a:pt x="4813618" y="16288"/>
                                      <a:pt x="4823428" y="32957"/>
                                    </a:cubicBezTo>
                                    <a:lnTo>
                                      <a:pt x="5057458" y="430625"/>
                                    </a:lnTo>
                                    <a:cubicBezTo>
                                      <a:pt x="5071174" y="453962"/>
                                      <a:pt x="5071364" y="482822"/>
                                      <a:pt x="5057934" y="506349"/>
                                    </a:cubicBezTo>
                                    <a:lnTo>
                                      <a:pt x="4829143" y="907066"/>
                                    </a:lnTo>
                                    <a:cubicBezTo>
                                      <a:pt x="4819333" y="924306"/>
                                      <a:pt x="4805331" y="935260"/>
                                      <a:pt x="4789805" y="940880"/>
                                    </a:cubicBezTo>
                                    <a:lnTo>
                                      <a:pt x="0" y="940880"/>
                                    </a:lnTo>
                                    <a:lnTo>
                                      <a:pt x="0" y="0"/>
                                    </a:lnTo>
                                    <a:close/>
                                  </a:path>
                                </a:pathLst>
                              </a:custGeom>
                              <a:solidFill>
                                <a:srgbClr val="FFFFFF">
                                  <a:alpha val="9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a:extLst>
                                  <a:ext uri="{C183D7F6-B498-43B3-948B-1728B52AA6E4}">
                                    <adec:decorative xmlns:adec="http://schemas.microsoft.com/office/drawing/2017/decorative" val="1"/>
                                  </a:ext>
                                </a:extLst>
                              </pic:cNvPr>
                              <pic:cNvPicPr preferRelativeResize="0">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44525" y="363893"/>
                                <a:ext cx="4078800" cy="6117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08151C" id="Group 33" o:spid="_x0000_s1026" alt="&quot;&quot;" style="position:absolute;margin-left:0;margin-top:0;width:543.7pt;height:101.2pt;z-index:251648000;mso-position-horizontal:left;mso-position-horizontal-relative:page;mso-position-vertical:top;mso-position-vertical-relative:page;mso-width-relative:margin;mso-height-relative:margin" coordsize="69048,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">
                    <v:shape id="Freeform: Shape 37" o:spid="_x0000_s1027" alt="&quot;&quot;" style="position:absolute;width:69048;height:12852;visibility:visible;mso-wrap-style:square;v-text-anchor:middle" coordsize="5067877,9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" path="m,l4784662,v15144,5525,28956,16288,38766,32957l5057458,430625v13716,23337,13906,52197,476,75724l4829143,907066v-9810,17240,-23812,28194,-39338,33814l,940880,,xe" stroked="f">
                      <v:fill opacity="62194f"/>
                      <v:stroke joinstyle="miter"/>
                      <v:path arrowok="t" o:connecttype="custom" o:connectlocs="0,0;6518930,0;6571747,45018;6890604,588214;6891253,691650;6579534,1239012;6525937,1285200;0,1285200;0,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alt="&quot;&quot;" style="position:absolute;left:6445;top:3638;width:40788;height:61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">
                      <v:imagedata r:id="rId12" o:title=""/>
                    </v:shape>
                    <w10:wrap anchorx="page" anchory="page"/>
                    <w10:anchorlock/>
                  </v:group>
                </w:pict>
              </mc:Fallback>
            </mc:AlternateContent>
          </w:r>
          <w:r w:rsidRPr="00143BDF">
            <w:rPr>
              <w:rStyle w:val="White"/>
              <w:noProof/>
            </w:rPr>
            <mc:AlternateContent>
              <mc:Choice Requires="wps">
                <w:drawing>
                  <wp:anchor distT="0" distB="0" distL="114300" distR="114300" simplePos="0" relativeHeight="251643904" behindDoc="1" locked="1" layoutInCell="1" allowOverlap="1" wp14:anchorId="10208DDA" wp14:editId="0AAE07FD">
                    <wp:simplePos x="0" y="0"/>
                    <wp:positionH relativeFrom="page">
                      <wp:align>left</wp:align>
                    </wp:positionH>
                    <wp:positionV relativeFrom="page">
                      <wp:align>bottom</wp:align>
                    </wp:positionV>
                    <wp:extent cx="7560000" cy="5346000"/>
                    <wp:effectExtent l="0" t="0" r="3175" b="7620"/>
                    <wp:wrapNone/>
                    <wp:docPr id="39"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346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BF52A" id="Rectangle 34" o:spid="_x0000_s1026" alt="&quot;&quot;" style="position:absolute;margin-left:0;margin-top:0;width:595.3pt;height:420.95pt;z-index:-2516725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" fillcolor="#228087 [3204]" stroked="f">
                    <v:textbox inset="3mm,3mm,3mm,3mm"/>
                    <w10:wrap anchorx="page" anchory="page"/>
                    <w10:anchorlock/>
                  </v:rect>
                </w:pict>
              </mc:Fallback>
            </mc:AlternateContent>
          </w:r>
          <w:r w:rsidRPr="00750752">
            <w:rPr>
              <w:b/>
              <w:color w:val="FFFFFF"/>
              <w:sz w:val="56"/>
              <w:szCs w:val="18"/>
            </w:rPr>
            <w:t xml:space="preserve">In-school Screening, Identification and </w:t>
          </w:r>
          <w:r w:rsidR="006F236A">
            <w:rPr>
              <w:b/>
              <w:color w:val="FFFFFF"/>
              <w:sz w:val="56"/>
              <w:szCs w:val="18"/>
            </w:rPr>
            <w:t>A</w:t>
          </w:r>
          <w:r w:rsidRPr="00750752">
            <w:rPr>
              <w:b/>
              <w:color w:val="FFFFFF"/>
              <w:sz w:val="56"/>
              <w:szCs w:val="18"/>
            </w:rPr>
            <w:t xml:space="preserve">ssessment of Children </w:t>
          </w:r>
          <w:r w:rsidR="009F2B5B">
            <w:rPr>
              <w:b/>
              <w:color w:val="FFFFFF"/>
              <w:sz w:val="56"/>
              <w:szCs w:val="18"/>
            </w:rPr>
            <w:t>w</w:t>
          </w:r>
          <w:r w:rsidRPr="00750752">
            <w:rPr>
              <w:b/>
              <w:color w:val="FFFFFF"/>
              <w:sz w:val="56"/>
              <w:szCs w:val="18"/>
            </w:rPr>
            <w:t xml:space="preserve">ith Disabilities </w:t>
          </w:r>
        </w:p>
        <w:p w14:paraId="3A8B53CC" w14:textId="7EADF2C5" w:rsidR="00565BA7" w:rsidRPr="00404891" w:rsidRDefault="00565BA7" w:rsidP="00CA06A1">
          <w:pPr>
            <w:pStyle w:val="Title"/>
            <w:jc w:val="both"/>
            <w:rPr>
              <w:rStyle w:val="White"/>
            </w:rPr>
          </w:pPr>
          <w:r w:rsidRPr="00565BA7">
            <w:rPr>
              <w:b w:val="0"/>
              <w:i/>
              <w:iCs/>
              <w:color w:val="FFFFFF"/>
              <w:sz w:val="52"/>
              <w:szCs w:val="16"/>
            </w:rPr>
            <w:t>Lessons from the TO51 Project in Tanzania</w:t>
          </w:r>
        </w:p>
        <w:p w14:paraId="0E1A8577" w14:textId="5340A41F" w:rsidR="00565BA7" w:rsidRDefault="00565BA7" w:rsidP="00CA06A1">
          <w:pPr>
            <w:jc w:val="both"/>
            <w:sectPr w:rsidR="00565BA7" w:rsidSect="00565BA7">
              <w:footerReference w:type="default" r:id="rId13"/>
              <w:pgSz w:w="11906" w:h="16838" w:code="9"/>
              <w:pgMar w:top="8959" w:right="1021" w:bottom="1021" w:left="1021" w:header="567" w:footer="680" w:gutter="0"/>
              <w:pgNumType w:start="0"/>
              <w:cols w:space="708"/>
              <w:titlePg/>
              <w:docGrid w:linePitch="360"/>
            </w:sectPr>
          </w:pPr>
          <w:r>
            <w:rPr>
              <w:noProof/>
            </w:rPr>
            <w:drawing>
              <wp:anchor distT="0" distB="0" distL="114300" distR="114300" simplePos="0" relativeHeight="251649024" behindDoc="0" locked="0" layoutInCell="1" allowOverlap="1" wp14:anchorId="4CD69AE0" wp14:editId="2966B315">
                <wp:simplePos x="0" y="0"/>
                <wp:positionH relativeFrom="margin">
                  <wp:align>left</wp:align>
                </wp:positionH>
                <wp:positionV relativeFrom="paragraph">
                  <wp:posOffset>1369695</wp:posOffset>
                </wp:positionV>
                <wp:extent cx="1181818" cy="828128"/>
                <wp:effectExtent l="0" t="0" r="0" b="0"/>
                <wp:wrapNone/>
                <wp:docPr id="1512516980" name="Picture 1528" descr="A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16980" name="Picture 1528" descr="A logo with whit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1818" cy="82812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80340" distB="0" distL="114300" distR="114300" simplePos="0" relativeHeight="251646976" behindDoc="0" locked="1" layoutInCell="1" allowOverlap="0" wp14:anchorId="1C2368D0" wp14:editId="2F1345D0">
                    <wp:simplePos x="0" y="0"/>
                    <wp:positionH relativeFrom="margin">
                      <wp:align>left</wp:align>
                    </wp:positionH>
                    <wp:positionV relativeFrom="page">
                      <wp:posOffset>8749030</wp:posOffset>
                    </wp:positionV>
                    <wp:extent cx="6242400" cy="1562400"/>
                    <wp:effectExtent l="0" t="0" r="635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400" cy="1562400"/>
                            </a:xfrm>
                            <a:prstGeom prst="rect">
                              <a:avLst/>
                            </a:prstGeom>
                            <a:noFill/>
                            <a:ln w="9525">
                              <a:noFill/>
                              <a:miter lim="800000"/>
                              <a:headEnd/>
                              <a:tailEnd/>
                            </a:ln>
                          </wps:spPr>
                          <wps:txbx>
                            <w:txbxContent>
                              <w:p w14:paraId="5AF167C2" w14:textId="77777777" w:rsidR="00565BA7" w:rsidRDefault="00565BA7" w:rsidP="006410B0">
                                <w:pPr>
                                  <w:rPr>
                                    <w:rStyle w:val="White"/>
                                  </w:rPr>
                                </w:pPr>
                                <w:r w:rsidRPr="003752A7">
                                  <w:rPr>
                                    <w:rStyle w:val="White"/>
                                  </w:rPr>
                                  <w:t>Supported by:</w:t>
                                </w:r>
                              </w:p>
                              <w:p w14:paraId="7A266D57" w14:textId="77777777" w:rsidR="00565BA7" w:rsidRPr="003752A7" w:rsidRDefault="00565BA7" w:rsidP="006410B0">
                                <w:pPr>
                                  <w:rPr>
                                    <w:rStyle w:val="White"/>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2368D0" id="_x0000_t202" coordsize="21600,21600" o:spt="202" path="m,l,21600r21600,l21600,xe">
                    <v:stroke joinstyle="miter"/>
                    <v:path gradientshapeok="t" o:connecttype="rect"/>
                  </v:shapetype>
                  <v:shape id="Text Box 2" o:spid="_x0000_s1026" type="#_x0000_t202" style="position:absolute;left:0;text-align:left;margin-left:0;margin-top:688.9pt;width:491.55pt;height:123pt;z-index:251646976;visibility:visible;mso-wrap-style:square;mso-width-percent:0;mso-height-percent:0;mso-wrap-distance-left:9pt;mso-wrap-distance-top:14.2pt;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" o:allowoverlap="f" filled="f" stroked="f">
                    <v:textbox inset="0,0,0,0">
                      <w:txbxContent>
                        <w:p w14:paraId="5AF167C2" w14:textId="77777777" w:rsidR="00565BA7" w:rsidRDefault="00565BA7" w:rsidP="006410B0">
                          <w:pPr>
                            <w:rPr>
                              <w:rStyle w:val="White"/>
                            </w:rPr>
                          </w:pPr>
                          <w:r w:rsidRPr="003752A7">
                            <w:rPr>
                              <w:rStyle w:val="White"/>
                            </w:rPr>
                            <w:t>Supported by:</w:t>
                          </w:r>
                        </w:p>
                        <w:p w14:paraId="7A266D57" w14:textId="77777777" w:rsidR="00565BA7" w:rsidRPr="003752A7" w:rsidRDefault="00565BA7" w:rsidP="006410B0">
                          <w:pPr>
                            <w:rPr>
                              <w:rStyle w:val="White"/>
                            </w:rPr>
                          </w:pPr>
                        </w:p>
                      </w:txbxContent>
                    </v:textbox>
                    <w10:wrap type="topAndBottom" anchorx="margin" anchory="page"/>
                    <w10:anchorlock/>
                  </v:shape>
                </w:pict>
              </mc:Fallback>
            </mc:AlternateContent>
          </w:r>
          <w:r>
            <w:rPr>
              <w:noProof/>
            </w:rPr>
            <w:drawing>
              <wp:anchor distT="0" distB="0" distL="114300" distR="114300" simplePos="0" relativeHeight="251645952" behindDoc="1" locked="1" layoutInCell="1" allowOverlap="1" wp14:anchorId="52F1A22E" wp14:editId="58988D54">
                <wp:simplePos x="0" y="0"/>
                <wp:positionH relativeFrom="page">
                  <wp:align>left</wp:align>
                </wp:positionH>
                <wp:positionV relativeFrom="page">
                  <wp:align>top</wp:align>
                </wp:positionV>
                <wp:extent cx="7566660" cy="5340985"/>
                <wp:effectExtent l="0" t="0" r="0" b="0"/>
                <wp:wrapNone/>
                <wp:docPr id="219"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36">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t="2945" b="2945"/>
                        <a:stretch>
                          <a:fillRect/>
                        </a:stretch>
                      </pic:blipFill>
                      <pic:spPr bwMode="auto">
                        <a:xfrm>
                          <a:off x="0" y="0"/>
                          <a:ext cx="7567200" cy="5341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sdt>
      <w:sdtPr>
        <w:rPr>
          <w:rFonts w:asciiTheme="minorHAnsi" w:eastAsiaTheme="minorEastAsia" w:hAnsiTheme="minorHAnsi" w:cs="Times New Roman"/>
          <w:b w:val="0"/>
          <w:color w:val="auto"/>
          <w:sz w:val="3276"/>
          <w:szCs w:val="3276"/>
          <w:lang w:eastAsia="en-GB"/>
        </w:rPr>
        <w:id w:val="1036156823"/>
        <w:docPartObj>
          <w:docPartGallery w:val="Table of Contents"/>
          <w:docPartUnique/>
        </w:docPartObj>
      </w:sdtPr>
      <w:sdtEndPr>
        <w:rPr>
          <w:rFonts w:eastAsiaTheme="minorHAnsi" w:cstheme="minorBidi"/>
          <w:bCs/>
          <w:noProof/>
          <w:color w:val="000000" w:themeColor="text1"/>
          <w:sz w:val="24"/>
          <w:szCs w:val="24"/>
          <w:lang w:eastAsia="en-US"/>
        </w:rPr>
      </w:sdtEndPr>
      <w:sdtContent>
        <w:p w14:paraId="3619EB23" w14:textId="77777777" w:rsidR="00295A09" w:rsidRPr="001F07FE" w:rsidRDefault="00295A09" w:rsidP="00CA06A1">
          <w:pPr>
            <w:pStyle w:val="TOCHeading"/>
            <w:jc w:val="both"/>
            <w:rPr>
              <w:color w:val="228087" w:themeColor="text2"/>
            </w:rPr>
          </w:pPr>
          <w:r w:rsidRPr="001F07FE">
            <w:rPr>
              <w:color w:val="228087" w:themeColor="text2"/>
            </w:rPr>
            <w:t>Contents</w:t>
          </w:r>
        </w:p>
        <w:p w14:paraId="55D93083" w14:textId="62525E57" w:rsidR="00B95A22" w:rsidRDefault="00295A09" w:rsidP="00CA06A1">
          <w:pPr>
            <w:pStyle w:val="TOC2"/>
            <w:tabs>
              <w:tab w:val="right" w:leader="underscore" w:pos="9854"/>
            </w:tabs>
            <w:jc w:val="both"/>
            <w:rPr>
              <w:rFonts w:eastAsiaTheme="minorEastAsia"/>
              <w:noProof/>
              <w:color w:val="auto"/>
              <w:kern w:val="2"/>
              <w:lang w:eastAsia="en-GB"/>
              <w14:ligatures w14:val="standardContextual"/>
            </w:rPr>
          </w:pPr>
          <w:r>
            <w:rPr>
              <w:b/>
            </w:rPr>
            <w:fldChar w:fldCharType="begin"/>
          </w:r>
          <w:r>
            <w:instrText xml:space="preserve"> TOC \o "2-2" \h \z \t "Heading 1,1,Heading 3,3" </w:instrText>
          </w:r>
          <w:r>
            <w:rPr>
              <w:b/>
            </w:rPr>
            <w:fldChar w:fldCharType="separate"/>
          </w:r>
          <w:hyperlink w:anchor="_Toc198194132" w:history="1">
            <w:r w:rsidR="00B95A22" w:rsidRPr="0070198A">
              <w:rPr>
                <w:rStyle w:val="Hyperlink"/>
                <w:noProof/>
              </w:rPr>
              <w:t xml:space="preserve">List of </w:t>
            </w:r>
            <w:r w:rsidR="00213579">
              <w:rPr>
                <w:rStyle w:val="Hyperlink"/>
                <w:noProof/>
              </w:rPr>
              <w:t>A</w:t>
            </w:r>
            <w:r w:rsidR="00B95A22" w:rsidRPr="0070198A">
              <w:rPr>
                <w:rStyle w:val="Hyperlink"/>
                <w:noProof/>
              </w:rPr>
              <w:t>bbreviations</w:t>
            </w:r>
            <w:r w:rsidR="00B95A22">
              <w:rPr>
                <w:noProof/>
                <w:webHidden/>
              </w:rPr>
              <w:tab/>
            </w:r>
            <w:r w:rsidR="00B95A22">
              <w:rPr>
                <w:noProof/>
                <w:webHidden/>
              </w:rPr>
              <w:fldChar w:fldCharType="begin"/>
            </w:r>
            <w:r w:rsidR="00B95A22">
              <w:rPr>
                <w:noProof/>
                <w:webHidden/>
              </w:rPr>
              <w:instrText xml:space="preserve"> PAGEREF _Toc198194132 \h </w:instrText>
            </w:r>
            <w:r w:rsidR="00B95A22">
              <w:rPr>
                <w:noProof/>
                <w:webHidden/>
              </w:rPr>
            </w:r>
            <w:r w:rsidR="00B95A22">
              <w:rPr>
                <w:noProof/>
                <w:webHidden/>
              </w:rPr>
              <w:fldChar w:fldCharType="separate"/>
            </w:r>
            <w:r w:rsidR="00B52E09">
              <w:rPr>
                <w:noProof/>
                <w:webHidden/>
              </w:rPr>
              <w:t>2</w:t>
            </w:r>
            <w:r w:rsidR="00B95A22">
              <w:rPr>
                <w:noProof/>
                <w:webHidden/>
              </w:rPr>
              <w:fldChar w:fldCharType="end"/>
            </w:r>
          </w:hyperlink>
        </w:p>
        <w:p w14:paraId="0826F9BE" w14:textId="12A5ED9A" w:rsidR="00B95A22" w:rsidRDefault="00B95A22" w:rsidP="00CA06A1">
          <w:pPr>
            <w:pStyle w:val="TOC2"/>
            <w:tabs>
              <w:tab w:val="right" w:leader="underscore" w:pos="9854"/>
            </w:tabs>
            <w:jc w:val="both"/>
            <w:rPr>
              <w:rFonts w:eastAsiaTheme="minorEastAsia"/>
              <w:noProof/>
              <w:color w:val="auto"/>
              <w:kern w:val="2"/>
              <w:lang w:eastAsia="en-GB"/>
              <w14:ligatures w14:val="standardContextual"/>
            </w:rPr>
          </w:pPr>
          <w:hyperlink w:anchor="_Toc198194133" w:history="1">
            <w:r w:rsidRPr="0070198A">
              <w:rPr>
                <w:rStyle w:val="Hyperlink"/>
                <w:noProof/>
              </w:rPr>
              <w:t>Context</w:t>
            </w:r>
            <w:r>
              <w:rPr>
                <w:noProof/>
                <w:webHidden/>
              </w:rPr>
              <w:tab/>
            </w:r>
            <w:r>
              <w:rPr>
                <w:noProof/>
                <w:webHidden/>
              </w:rPr>
              <w:fldChar w:fldCharType="begin"/>
            </w:r>
            <w:r>
              <w:rPr>
                <w:noProof/>
                <w:webHidden/>
              </w:rPr>
              <w:instrText xml:space="preserve"> PAGEREF _Toc198194133 \h </w:instrText>
            </w:r>
            <w:r>
              <w:rPr>
                <w:noProof/>
                <w:webHidden/>
              </w:rPr>
            </w:r>
            <w:r>
              <w:rPr>
                <w:noProof/>
                <w:webHidden/>
              </w:rPr>
              <w:fldChar w:fldCharType="separate"/>
            </w:r>
            <w:r w:rsidR="00B52E09">
              <w:rPr>
                <w:noProof/>
                <w:webHidden/>
              </w:rPr>
              <w:t>3</w:t>
            </w:r>
            <w:r>
              <w:rPr>
                <w:noProof/>
                <w:webHidden/>
              </w:rPr>
              <w:fldChar w:fldCharType="end"/>
            </w:r>
          </w:hyperlink>
        </w:p>
        <w:p w14:paraId="5A47B3EE" w14:textId="41503997" w:rsidR="00B95A22" w:rsidRDefault="00B95A22" w:rsidP="00CA06A1">
          <w:pPr>
            <w:pStyle w:val="TOC2"/>
            <w:tabs>
              <w:tab w:val="right" w:leader="underscore" w:pos="9854"/>
            </w:tabs>
            <w:jc w:val="both"/>
            <w:rPr>
              <w:rFonts w:eastAsiaTheme="minorEastAsia"/>
              <w:noProof/>
              <w:color w:val="auto"/>
              <w:kern w:val="2"/>
              <w:lang w:eastAsia="en-GB"/>
              <w14:ligatures w14:val="standardContextual"/>
            </w:rPr>
          </w:pPr>
          <w:hyperlink w:anchor="_Toc198194134" w:history="1">
            <w:r w:rsidRPr="0070198A">
              <w:rPr>
                <w:rStyle w:val="Hyperlink"/>
                <w:bCs/>
                <w:noProof/>
              </w:rPr>
              <w:t xml:space="preserve">Document </w:t>
            </w:r>
            <w:r w:rsidR="00213579">
              <w:rPr>
                <w:rStyle w:val="Hyperlink"/>
                <w:bCs/>
                <w:noProof/>
              </w:rPr>
              <w:t>R</w:t>
            </w:r>
            <w:r w:rsidRPr="0070198A">
              <w:rPr>
                <w:rStyle w:val="Hyperlink"/>
                <w:bCs/>
                <w:noProof/>
              </w:rPr>
              <w:t>eview</w:t>
            </w:r>
            <w:r>
              <w:rPr>
                <w:noProof/>
                <w:webHidden/>
              </w:rPr>
              <w:tab/>
            </w:r>
            <w:r>
              <w:rPr>
                <w:noProof/>
                <w:webHidden/>
              </w:rPr>
              <w:fldChar w:fldCharType="begin"/>
            </w:r>
            <w:r>
              <w:rPr>
                <w:noProof/>
                <w:webHidden/>
              </w:rPr>
              <w:instrText xml:space="preserve"> PAGEREF _Toc198194134 \h </w:instrText>
            </w:r>
            <w:r>
              <w:rPr>
                <w:noProof/>
                <w:webHidden/>
              </w:rPr>
            </w:r>
            <w:r>
              <w:rPr>
                <w:noProof/>
                <w:webHidden/>
              </w:rPr>
              <w:fldChar w:fldCharType="separate"/>
            </w:r>
            <w:r w:rsidR="00B52E09">
              <w:rPr>
                <w:noProof/>
                <w:webHidden/>
              </w:rPr>
              <w:t>4</w:t>
            </w:r>
            <w:r>
              <w:rPr>
                <w:noProof/>
                <w:webHidden/>
              </w:rPr>
              <w:fldChar w:fldCharType="end"/>
            </w:r>
          </w:hyperlink>
        </w:p>
        <w:p w14:paraId="0BCE9D5C" w14:textId="4621525A" w:rsidR="00B95A22" w:rsidRDefault="00B95A22" w:rsidP="00CA06A1">
          <w:pPr>
            <w:pStyle w:val="TOC2"/>
            <w:tabs>
              <w:tab w:val="right" w:leader="underscore" w:pos="9854"/>
            </w:tabs>
            <w:jc w:val="both"/>
            <w:rPr>
              <w:rFonts w:eastAsiaTheme="minorEastAsia"/>
              <w:noProof/>
              <w:color w:val="auto"/>
              <w:kern w:val="2"/>
              <w:lang w:eastAsia="en-GB"/>
              <w14:ligatures w14:val="standardContextual"/>
            </w:rPr>
          </w:pPr>
          <w:hyperlink w:anchor="_Toc198194135" w:history="1">
            <w:r w:rsidRPr="0070198A">
              <w:rPr>
                <w:rStyle w:val="Hyperlink"/>
                <w:noProof/>
              </w:rPr>
              <w:t>Rationale</w:t>
            </w:r>
            <w:r>
              <w:rPr>
                <w:noProof/>
                <w:webHidden/>
              </w:rPr>
              <w:tab/>
            </w:r>
            <w:r>
              <w:rPr>
                <w:noProof/>
                <w:webHidden/>
              </w:rPr>
              <w:fldChar w:fldCharType="begin"/>
            </w:r>
            <w:r>
              <w:rPr>
                <w:noProof/>
                <w:webHidden/>
              </w:rPr>
              <w:instrText xml:space="preserve"> PAGEREF _Toc198194135 \h </w:instrText>
            </w:r>
            <w:r>
              <w:rPr>
                <w:noProof/>
                <w:webHidden/>
              </w:rPr>
            </w:r>
            <w:r>
              <w:rPr>
                <w:noProof/>
                <w:webHidden/>
              </w:rPr>
              <w:fldChar w:fldCharType="separate"/>
            </w:r>
            <w:r w:rsidR="00B52E09">
              <w:rPr>
                <w:noProof/>
                <w:webHidden/>
              </w:rPr>
              <w:t>4</w:t>
            </w:r>
            <w:r>
              <w:rPr>
                <w:noProof/>
                <w:webHidden/>
              </w:rPr>
              <w:fldChar w:fldCharType="end"/>
            </w:r>
          </w:hyperlink>
        </w:p>
        <w:p w14:paraId="10779B7B" w14:textId="36FB78FB" w:rsidR="00B95A22" w:rsidRDefault="00B95A22" w:rsidP="00CA06A1">
          <w:pPr>
            <w:pStyle w:val="TOC2"/>
            <w:tabs>
              <w:tab w:val="right" w:leader="underscore" w:pos="9854"/>
            </w:tabs>
            <w:jc w:val="both"/>
            <w:rPr>
              <w:rFonts w:eastAsiaTheme="minorEastAsia"/>
              <w:noProof/>
              <w:color w:val="auto"/>
              <w:kern w:val="2"/>
              <w:lang w:eastAsia="en-GB"/>
              <w14:ligatures w14:val="standardContextual"/>
            </w:rPr>
          </w:pPr>
          <w:hyperlink w:anchor="_Toc198194136" w:history="1">
            <w:r w:rsidRPr="0070198A">
              <w:rPr>
                <w:rStyle w:val="Hyperlink"/>
                <w:noProof/>
              </w:rPr>
              <w:t>Methodology</w:t>
            </w:r>
            <w:r>
              <w:rPr>
                <w:noProof/>
                <w:webHidden/>
              </w:rPr>
              <w:tab/>
            </w:r>
            <w:r>
              <w:rPr>
                <w:noProof/>
                <w:webHidden/>
              </w:rPr>
              <w:fldChar w:fldCharType="begin"/>
            </w:r>
            <w:r>
              <w:rPr>
                <w:noProof/>
                <w:webHidden/>
              </w:rPr>
              <w:instrText xml:space="preserve"> PAGEREF _Toc198194136 \h </w:instrText>
            </w:r>
            <w:r>
              <w:rPr>
                <w:noProof/>
                <w:webHidden/>
              </w:rPr>
            </w:r>
            <w:r>
              <w:rPr>
                <w:noProof/>
                <w:webHidden/>
              </w:rPr>
              <w:fldChar w:fldCharType="separate"/>
            </w:r>
            <w:r w:rsidR="00B52E09">
              <w:rPr>
                <w:noProof/>
                <w:webHidden/>
              </w:rPr>
              <w:t>5</w:t>
            </w:r>
            <w:r>
              <w:rPr>
                <w:noProof/>
                <w:webHidden/>
              </w:rPr>
              <w:fldChar w:fldCharType="end"/>
            </w:r>
          </w:hyperlink>
        </w:p>
        <w:p w14:paraId="579474FB" w14:textId="553B892B" w:rsidR="00B95A22" w:rsidRDefault="00B95A22" w:rsidP="00CA06A1">
          <w:pPr>
            <w:pStyle w:val="TOC2"/>
            <w:tabs>
              <w:tab w:val="right" w:leader="underscore" w:pos="9854"/>
            </w:tabs>
            <w:jc w:val="both"/>
            <w:rPr>
              <w:rFonts w:eastAsiaTheme="minorEastAsia"/>
              <w:noProof/>
              <w:color w:val="auto"/>
              <w:kern w:val="2"/>
              <w:lang w:eastAsia="en-GB"/>
              <w14:ligatures w14:val="standardContextual"/>
            </w:rPr>
          </w:pPr>
          <w:hyperlink w:anchor="_Toc198194137" w:history="1">
            <w:r w:rsidRPr="0070198A">
              <w:rPr>
                <w:rStyle w:val="Hyperlink"/>
                <w:bCs/>
                <w:noProof/>
              </w:rPr>
              <w:t xml:space="preserve">Screening, </w:t>
            </w:r>
            <w:r w:rsidR="00213579">
              <w:rPr>
                <w:rStyle w:val="Hyperlink"/>
                <w:bCs/>
                <w:noProof/>
              </w:rPr>
              <w:t>I</w:t>
            </w:r>
            <w:r w:rsidRPr="0070198A">
              <w:rPr>
                <w:rStyle w:val="Hyperlink"/>
                <w:bCs/>
                <w:noProof/>
              </w:rPr>
              <w:t xml:space="preserve">dentification and </w:t>
            </w:r>
            <w:r w:rsidR="009B2CD8">
              <w:rPr>
                <w:rStyle w:val="Hyperlink"/>
                <w:bCs/>
                <w:noProof/>
              </w:rPr>
              <w:t>A</w:t>
            </w:r>
            <w:r w:rsidRPr="0070198A">
              <w:rPr>
                <w:rStyle w:val="Hyperlink"/>
                <w:bCs/>
                <w:noProof/>
              </w:rPr>
              <w:t>ssessment of earners in Tanzania</w:t>
            </w:r>
            <w:r>
              <w:rPr>
                <w:noProof/>
                <w:webHidden/>
              </w:rPr>
              <w:tab/>
            </w:r>
            <w:r>
              <w:rPr>
                <w:noProof/>
                <w:webHidden/>
              </w:rPr>
              <w:fldChar w:fldCharType="begin"/>
            </w:r>
            <w:r>
              <w:rPr>
                <w:noProof/>
                <w:webHidden/>
              </w:rPr>
              <w:instrText xml:space="preserve"> PAGEREF _Toc198194137 \h </w:instrText>
            </w:r>
            <w:r>
              <w:rPr>
                <w:noProof/>
                <w:webHidden/>
              </w:rPr>
            </w:r>
            <w:r>
              <w:rPr>
                <w:noProof/>
                <w:webHidden/>
              </w:rPr>
              <w:fldChar w:fldCharType="separate"/>
            </w:r>
            <w:r w:rsidR="00B52E09">
              <w:rPr>
                <w:noProof/>
                <w:webHidden/>
              </w:rPr>
              <w:t>6</w:t>
            </w:r>
            <w:r>
              <w:rPr>
                <w:noProof/>
                <w:webHidden/>
              </w:rPr>
              <w:fldChar w:fldCharType="end"/>
            </w:r>
          </w:hyperlink>
        </w:p>
        <w:p w14:paraId="75589CF8" w14:textId="688D495A" w:rsidR="00B95A22" w:rsidRDefault="00B95A22" w:rsidP="00CA06A1">
          <w:pPr>
            <w:pStyle w:val="TOC2"/>
            <w:tabs>
              <w:tab w:val="right" w:leader="underscore" w:pos="9854"/>
            </w:tabs>
            <w:jc w:val="both"/>
            <w:rPr>
              <w:rFonts w:eastAsiaTheme="minorEastAsia"/>
              <w:noProof/>
              <w:color w:val="auto"/>
              <w:kern w:val="2"/>
              <w:lang w:eastAsia="en-GB"/>
              <w14:ligatures w14:val="standardContextual"/>
            </w:rPr>
          </w:pPr>
          <w:hyperlink w:anchor="_Toc198194138" w:history="1">
            <w:r w:rsidRPr="0070198A">
              <w:rPr>
                <w:rStyle w:val="Hyperlink"/>
                <w:bCs/>
                <w:noProof/>
              </w:rPr>
              <w:t xml:space="preserve">Screening, </w:t>
            </w:r>
            <w:r w:rsidR="009B2CD8">
              <w:rPr>
                <w:rStyle w:val="Hyperlink"/>
                <w:bCs/>
                <w:noProof/>
              </w:rPr>
              <w:t>I</w:t>
            </w:r>
            <w:r w:rsidRPr="0070198A">
              <w:rPr>
                <w:rStyle w:val="Hyperlink"/>
                <w:bCs/>
                <w:noProof/>
              </w:rPr>
              <w:t xml:space="preserve">dentification and </w:t>
            </w:r>
            <w:r w:rsidR="009B2CD8">
              <w:rPr>
                <w:rStyle w:val="Hyperlink"/>
                <w:bCs/>
                <w:noProof/>
              </w:rPr>
              <w:t>A</w:t>
            </w:r>
            <w:r w:rsidRPr="0070198A">
              <w:rPr>
                <w:rStyle w:val="Hyperlink"/>
                <w:bCs/>
                <w:noProof/>
              </w:rPr>
              <w:t>ssessment: TO51</w:t>
            </w:r>
            <w:r w:rsidR="00213579">
              <w:rPr>
                <w:rStyle w:val="Hyperlink"/>
                <w:bCs/>
                <w:noProof/>
              </w:rPr>
              <w:t>’s</w:t>
            </w:r>
            <w:r w:rsidRPr="0070198A">
              <w:rPr>
                <w:rStyle w:val="Hyperlink"/>
                <w:bCs/>
                <w:noProof/>
              </w:rPr>
              <w:t xml:space="preserve"> </w:t>
            </w:r>
            <w:r w:rsidR="009B16C4">
              <w:rPr>
                <w:rStyle w:val="Hyperlink"/>
                <w:bCs/>
                <w:noProof/>
              </w:rPr>
              <w:t>a</w:t>
            </w:r>
            <w:r w:rsidRPr="0070198A">
              <w:rPr>
                <w:rStyle w:val="Hyperlink"/>
                <w:bCs/>
                <w:noProof/>
              </w:rPr>
              <w:t>pproach</w:t>
            </w:r>
            <w:r>
              <w:rPr>
                <w:noProof/>
                <w:webHidden/>
              </w:rPr>
              <w:tab/>
            </w:r>
            <w:r>
              <w:rPr>
                <w:noProof/>
                <w:webHidden/>
              </w:rPr>
              <w:fldChar w:fldCharType="begin"/>
            </w:r>
            <w:r>
              <w:rPr>
                <w:noProof/>
                <w:webHidden/>
              </w:rPr>
              <w:instrText xml:space="preserve"> PAGEREF _Toc198194138 \h </w:instrText>
            </w:r>
            <w:r>
              <w:rPr>
                <w:noProof/>
                <w:webHidden/>
              </w:rPr>
            </w:r>
            <w:r>
              <w:rPr>
                <w:noProof/>
                <w:webHidden/>
              </w:rPr>
              <w:fldChar w:fldCharType="separate"/>
            </w:r>
            <w:r w:rsidR="00B52E09">
              <w:rPr>
                <w:noProof/>
                <w:webHidden/>
              </w:rPr>
              <w:t>8</w:t>
            </w:r>
            <w:r>
              <w:rPr>
                <w:noProof/>
                <w:webHidden/>
              </w:rPr>
              <w:fldChar w:fldCharType="end"/>
            </w:r>
          </w:hyperlink>
        </w:p>
        <w:p w14:paraId="638AC37D" w14:textId="3BD0AB58" w:rsidR="00B95A22" w:rsidRDefault="00B95A22" w:rsidP="00CA06A1">
          <w:pPr>
            <w:pStyle w:val="TOC2"/>
            <w:tabs>
              <w:tab w:val="right" w:leader="underscore" w:pos="9854"/>
            </w:tabs>
            <w:jc w:val="both"/>
            <w:rPr>
              <w:rFonts w:eastAsiaTheme="minorEastAsia"/>
              <w:noProof/>
              <w:color w:val="auto"/>
              <w:kern w:val="2"/>
              <w:lang w:eastAsia="en-GB"/>
              <w14:ligatures w14:val="standardContextual"/>
            </w:rPr>
          </w:pPr>
          <w:hyperlink w:anchor="_Toc198194139" w:history="1">
            <w:r w:rsidRPr="0070198A">
              <w:rPr>
                <w:rStyle w:val="Hyperlink"/>
                <w:bCs/>
                <w:noProof/>
              </w:rPr>
              <w:t xml:space="preserve">Lessons </w:t>
            </w:r>
            <w:r w:rsidR="00213579">
              <w:rPr>
                <w:rStyle w:val="Hyperlink"/>
                <w:bCs/>
                <w:noProof/>
              </w:rPr>
              <w:t>L</w:t>
            </w:r>
            <w:r w:rsidRPr="0070198A">
              <w:rPr>
                <w:rStyle w:val="Hyperlink"/>
                <w:bCs/>
                <w:noProof/>
              </w:rPr>
              <w:t xml:space="preserve">earned from the </w:t>
            </w:r>
            <w:r w:rsidR="005A28B1">
              <w:rPr>
                <w:rStyle w:val="Hyperlink"/>
                <w:bCs/>
                <w:noProof/>
              </w:rPr>
              <w:t>I</w:t>
            </w:r>
            <w:r w:rsidRPr="0070198A">
              <w:rPr>
                <w:rStyle w:val="Hyperlink"/>
                <w:bCs/>
                <w:noProof/>
              </w:rPr>
              <w:t xml:space="preserve">n-school </w:t>
            </w:r>
            <w:r w:rsidR="005A28B1">
              <w:rPr>
                <w:rStyle w:val="Hyperlink"/>
                <w:bCs/>
                <w:noProof/>
              </w:rPr>
              <w:t>S</w:t>
            </w:r>
            <w:r w:rsidRPr="0070198A">
              <w:rPr>
                <w:rStyle w:val="Hyperlink"/>
                <w:bCs/>
                <w:noProof/>
              </w:rPr>
              <w:t xml:space="preserve">creening, </w:t>
            </w:r>
            <w:r w:rsidR="005A28B1">
              <w:rPr>
                <w:rStyle w:val="Hyperlink"/>
                <w:bCs/>
                <w:noProof/>
              </w:rPr>
              <w:t>I</w:t>
            </w:r>
            <w:r w:rsidRPr="0070198A">
              <w:rPr>
                <w:rStyle w:val="Hyperlink"/>
                <w:bCs/>
                <w:noProof/>
              </w:rPr>
              <w:t xml:space="preserve">dentification and </w:t>
            </w:r>
            <w:r w:rsidR="005A28B1">
              <w:rPr>
                <w:rStyle w:val="Hyperlink"/>
                <w:bCs/>
                <w:noProof/>
              </w:rPr>
              <w:t>A</w:t>
            </w:r>
            <w:r w:rsidRPr="0070198A">
              <w:rPr>
                <w:rStyle w:val="Hyperlink"/>
                <w:bCs/>
                <w:noProof/>
              </w:rPr>
              <w:t xml:space="preserve">ssessment </w:t>
            </w:r>
            <w:r w:rsidR="005A28B1">
              <w:rPr>
                <w:rStyle w:val="Hyperlink"/>
                <w:bCs/>
                <w:noProof/>
              </w:rPr>
              <w:t>A</w:t>
            </w:r>
            <w:r w:rsidRPr="0070198A">
              <w:rPr>
                <w:rStyle w:val="Hyperlink"/>
                <w:bCs/>
                <w:noProof/>
              </w:rPr>
              <w:t>pproach</w:t>
            </w:r>
            <w:r>
              <w:rPr>
                <w:noProof/>
                <w:webHidden/>
              </w:rPr>
              <w:tab/>
            </w:r>
            <w:r>
              <w:rPr>
                <w:noProof/>
                <w:webHidden/>
              </w:rPr>
              <w:fldChar w:fldCharType="begin"/>
            </w:r>
            <w:r>
              <w:rPr>
                <w:noProof/>
                <w:webHidden/>
              </w:rPr>
              <w:instrText xml:space="preserve"> PAGEREF _Toc198194139 \h </w:instrText>
            </w:r>
            <w:r>
              <w:rPr>
                <w:noProof/>
                <w:webHidden/>
              </w:rPr>
            </w:r>
            <w:r>
              <w:rPr>
                <w:noProof/>
                <w:webHidden/>
              </w:rPr>
              <w:fldChar w:fldCharType="separate"/>
            </w:r>
            <w:r w:rsidR="00B52E09">
              <w:rPr>
                <w:noProof/>
                <w:webHidden/>
              </w:rPr>
              <w:t>13</w:t>
            </w:r>
            <w:r>
              <w:rPr>
                <w:noProof/>
                <w:webHidden/>
              </w:rPr>
              <w:fldChar w:fldCharType="end"/>
            </w:r>
          </w:hyperlink>
        </w:p>
        <w:p w14:paraId="5D7A73BE" w14:textId="6A010AE5" w:rsidR="00B95A22" w:rsidRDefault="00B95A22" w:rsidP="00CA06A1">
          <w:pPr>
            <w:pStyle w:val="TOC2"/>
            <w:tabs>
              <w:tab w:val="right" w:leader="underscore" w:pos="9854"/>
            </w:tabs>
            <w:jc w:val="both"/>
            <w:rPr>
              <w:rFonts w:eastAsiaTheme="minorEastAsia"/>
              <w:noProof/>
              <w:color w:val="auto"/>
              <w:kern w:val="2"/>
              <w:lang w:eastAsia="en-GB"/>
              <w14:ligatures w14:val="standardContextual"/>
            </w:rPr>
          </w:pPr>
          <w:hyperlink w:anchor="_Toc198194140" w:history="1">
            <w:r w:rsidRPr="0070198A">
              <w:rPr>
                <w:rStyle w:val="Hyperlink"/>
                <w:bCs/>
                <w:noProof/>
                <w:lang w:val="en-US"/>
              </w:rPr>
              <w:t xml:space="preserve">Recommendations for </w:t>
            </w:r>
            <w:r w:rsidR="005A28B1">
              <w:rPr>
                <w:rStyle w:val="Hyperlink"/>
                <w:bCs/>
                <w:noProof/>
                <w:lang w:val="en-US"/>
              </w:rPr>
              <w:t>F</w:t>
            </w:r>
            <w:r w:rsidRPr="0070198A">
              <w:rPr>
                <w:rStyle w:val="Hyperlink"/>
                <w:bCs/>
                <w:noProof/>
                <w:lang w:val="en-US"/>
              </w:rPr>
              <w:t xml:space="preserve">uture </w:t>
            </w:r>
            <w:r w:rsidR="005A28B1">
              <w:rPr>
                <w:rStyle w:val="Hyperlink"/>
                <w:bCs/>
                <w:noProof/>
                <w:lang w:val="en-US"/>
              </w:rPr>
              <w:t>P</w:t>
            </w:r>
            <w:r w:rsidRPr="0070198A">
              <w:rPr>
                <w:rStyle w:val="Hyperlink"/>
                <w:bCs/>
                <w:noProof/>
                <w:lang w:val="en-US"/>
              </w:rPr>
              <w:t xml:space="preserve">rogramming on </w:t>
            </w:r>
            <w:r w:rsidR="009B2CD8">
              <w:rPr>
                <w:rStyle w:val="Hyperlink"/>
                <w:bCs/>
                <w:noProof/>
                <w:lang w:val="en-US"/>
              </w:rPr>
              <w:t>I</w:t>
            </w:r>
            <w:r w:rsidRPr="0070198A">
              <w:rPr>
                <w:rStyle w:val="Hyperlink"/>
                <w:bCs/>
                <w:noProof/>
                <w:lang w:val="en-US"/>
              </w:rPr>
              <w:t xml:space="preserve">n-school </w:t>
            </w:r>
            <w:r w:rsidR="005A28B1">
              <w:rPr>
                <w:rStyle w:val="Hyperlink"/>
                <w:bCs/>
                <w:noProof/>
                <w:lang w:val="en-US"/>
              </w:rPr>
              <w:t>S</w:t>
            </w:r>
            <w:r w:rsidRPr="0070198A">
              <w:rPr>
                <w:rStyle w:val="Hyperlink"/>
                <w:bCs/>
                <w:noProof/>
                <w:lang w:val="en-US"/>
              </w:rPr>
              <w:t xml:space="preserve">creening, </w:t>
            </w:r>
            <w:r w:rsidR="005A28B1">
              <w:rPr>
                <w:rStyle w:val="Hyperlink"/>
                <w:bCs/>
                <w:noProof/>
                <w:lang w:val="en-US"/>
              </w:rPr>
              <w:t>I</w:t>
            </w:r>
            <w:r w:rsidRPr="0070198A">
              <w:rPr>
                <w:rStyle w:val="Hyperlink"/>
                <w:bCs/>
                <w:noProof/>
                <w:lang w:val="en-US"/>
              </w:rPr>
              <w:t xml:space="preserve">dentification and </w:t>
            </w:r>
            <w:r w:rsidR="005A28B1">
              <w:rPr>
                <w:rStyle w:val="Hyperlink"/>
                <w:bCs/>
                <w:noProof/>
                <w:lang w:val="en-US"/>
              </w:rPr>
              <w:t>A</w:t>
            </w:r>
            <w:r w:rsidRPr="0070198A">
              <w:rPr>
                <w:rStyle w:val="Hyperlink"/>
                <w:bCs/>
                <w:noProof/>
                <w:lang w:val="en-US"/>
              </w:rPr>
              <w:t>ssessment</w:t>
            </w:r>
            <w:r>
              <w:rPr>
                <w:noProof/>
                <w:webHidden/>
              </w:rPr>
              <w:tab/>
            </w:r>
            <w:r>
              <w:rPr>
                <w:noProof/>
                <w:webHidden/>
              </w:rPr>
              <w:fldChar w:fldCharType="begin"/>
            </w:r>
            <w:r>
              <w:rPr>
                <w:noProof/>
                <w:webHidden/>
              </w:rPr>
              <w:instrText xml:space="preserve"> PAGEREF _Toc198194140 \h </w:instrText>
            </w:r>
            <w:r>
              <w:rPr>
                <w:noProof/>
                <w:webHidden/>
              </w:rPr>
            </w:r>
            <w:r>
              <w:rPr>
                <w:noProof/>
                <w:webHidden/>
              </w:rPr>
              <w:fldChar w:fldCharType="separate"/>
            </w:r>
            <w:r w:rsidR="00B52E09">
              <w:rPr>
                <w:noProof/>
                <w:webHidden/>
              </w:rPr>
              <w:t>17</w:t>
            </w:r>
            <w:r>
              <w:rPr>
                <w:noProof/>
                <w:webHidden/>
              </w:rPr>
              <w:fldChar w:fldCharType="end"/>
            </w:r>
          </w:hyperlink>
        </w:p>
        <w:p w14:paraId="3DB717FD" w14:textId="76659CC8" w:rsidR="00B95A22" w:rsidRDefault="00B95A22" w:rsidP="00CA06A1">
          <w:pPr>
            <w:pStyle w:val="TOC2"/>
            <w:tabs>
              <w:tab w:val="right" w:leader="underscore" w:pos="9854"/>
            </w:tabs>
            <w:jc w:val="both"/>
            <w:rPr>
              <w:rFonts w:eastAsiaTheme="minorEastAsia"/>
              <w:noProof/>
              <w:color w:val="auto"/>
              <w:kern w:val="2"/>
              <w:lang w:eastAsia="en-GB"/>
              <w14:ligatures w14:val="standardContextual"/>
            </w:rPr>
          </w:pPr>
          <w:hyperlink w:anchor="_Toc198194141" w:history="1">
            <w:r w:rsidRPr="0070198A">
              <w:rPr>
                <w:rStyle w:val="Hyperlink"/>
                <w:noProof/>
              </w:rPr>
              <w:t>References</w:t>
            </w:r>
            <w:r>
              <w:rPr>
                <w:noProof/>
                <w:webHidden/>
              </w:rPr>
              <w:tab/>
            </w:r>
            <w:r>
              <w:rPr>
                <w:noProof/>
                <w:webHidden/>
              </w:rPr>
              <w:fldChar w:fldCharType="begin"/>
            </w:r>
            <w:r>
              <w:rPr>
                <w:noProof/>
                <w:webHidden/>
              </w:rPr>
              <w:instrText xml:space="preserve"> PAGEREF _Toc198194141 \h </w:instrText>
            </w:r>
            <w:r>
              <w:rPr>
                <w:noProof/>
                <w:webHidden/>
              </w:rPr>
            </w:r>
            <w:r>
              <w:rPr>
                <w:noProof/>
                <w:webHidden/>
              </w:rPr>
              <w:fldChar w:fldCharType="separate"/>
            </w:r>
            <w:r w:rsidR="00B52E09">
              <w:rPr>
                <w:noProof/>
                <w:webHidden/>
              </w:rPr>
              <w:t>20</w:t>
            </w:r>
            <w:r>
              <w:rPr>
                <w:noProof/>
                <w:webHidden/>
              </w:rPr>
              <w:fldChar w:fldCharType="end"/>
            </w:r>
          </w:hyperlink>
        </w:p>
        <w:p w14:paraId="0B1D2B2D" w14:textId="34202831" w:rsidR="00295A09" w:rsidRDefault="00295A09" w:rsidP="00CA06A1">
          <w:pPr>
            <w:pStyle w:val="TOC3"/>
            <w:tabs>
              <w:tab w:val="right" w:leader="underscore" w:pos="9854"/>
            </w:tabs>
            <w:jc w:val="both"/>
          </w:pPr>
          <w:r>
            <w:fldChar w:fldCharType="end"/>
          </w:r>
        </w:p>
      </w:sdtContent>
    </w:sdt>
    <w:p w14:paraId="2D742BA2" w14:textId="26AF1127" w:rsidR="00295A09" w:rsidRDefault="00295A09" w:rsidP="00CA06A1">
      <w:pPr>
        <w:pStyle w:val="Heading4"/>
        <w:jc w:val="both"/>
      </w:pPr>
    </w:p>
    <w:p w14:paraId="2D49EB96" w14:textId="77777777" w:rsidR="001A0380" w:rsidRDefault="001A0380" w:rsidP="00CA06A1">
      <w:pPr>
        <w:pStyle w:val="Heading2"/>
        <w:jc w:val="both"/>
      </w:pPr>
      <w:bookmarkStart w:id="0" w:name="_Toc198194132"/>
    </w:p>
    <w:p w14:paraId="29717243" w14:textId="77777777" w:rsidR="001A0380" w:rsidRDefault="001A0380" w:rsidP="00CA06A1">
      <w:pPr>
        <w:pStyle w:val="Heading2"/>
        <w:jc w:val="both"/>
      </w:pPr>
    </w:p>
    <w:p w14:paraId="3087973F" w14:textId="77777777" w:rsidR="001A0380" w:rsidRDefault="001A0380" w:rsidP="00CA06A1">
      <w:pPr>
        <w:pStyle w:val="Heading2"/>
        <w:jc w:val="both"/>
      </w:pPr>
    </w:p>
    <w:p w14:paraId="1F3F6FDB" w14:textId="77777777" w:rsidR="001A0380" w:rsidRDefault="001A0380" w:rsidP="00CA06A1">
      <w:pPr>
        <w:pStyle w:val="Heading2"/>
        <w:jc w:val="both"/>
      </w:pPr>
    </w:p>
    <w:p w14:paraId="6C589474" w14:textId="77777777" w:rsidR="001A0380" w:rsidRDefault="001A0380" w:rsidP="00CA06A1">
      <w:pPr>
        <w:pStyle w:val="Heading2"/>
        <w:jc w:val="both"/>
      </w:pPr>
    </w:p>
    <w:p w14:paraId="5A40928F" w14:textId="77777777" w:rsidR="001A0380" w:rsidRDefault="001A0380" w:rsidP="00CA06A1">
      <w:pPr>
        <w:pStyle w:val="Heading2"/>
        <w:jc w:val="both"/>
      </w:pPr>
    </w:p>
    <w:p w14:paraId="06B640C1" w14:textId="77777777" w:rsidR="001A0380" w:rsidRDefault="001A0380" w:rsidP="00CA06A1">
      <w:pPr>
        <w:pStyle w:val="Heading2"/>
        <w:jc w:val="both"/>
      </w:pPr>
    </w:p>
    <w:p w14:paraId="37460BC6" w14:textId="77777777" w:rsidR="001A0380" w:rsidRDefault="001A0380" w:rsidP="00CA06A1">
      <w:pPr>
        <w:pStyle w:val="Heading2"/>
        <w:jc w:val="both"/>
      </w:pPr>
    </w:p>
    <w:p w14:paraId="1764AEAD" w14:textId="77777777" w:rsidR="001A0380" w:rsidRDefault="001A0380" w:rsidP="00CA06A1">
      <w:pPr>
        <w:pStyle w:val="Heading2"/>
        <w:jc w:val="both"/>
      </w:pPr>
    </w:p>
    <w:p w14:paraId="34A94F25" w14:textId="153E703E" w:rsidR="00311FC4" w:rsidRPr="00311FC4" w:rsidRDefault="00311FC4" w:rsidP="00CA06A1">
      <w:pPr>
        <w:pStyle w:val="Heading2"/>
        <w:jc w:val="both"/>
      </w:pPr>
      <w:r w:rsidRPr="00311FC4">
        <w:lastRenderedPageBreak/>
        <w:t>List of Abbreviations</w:t>
      </w:r>
      <w:bookmarkEnd w:id="0"/>
      <w:r w:rsidRPr="00311FC4">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0"/>
        <w:gridCol w:w="225"/>
        <w:gridCol w:w="225"/>
        <w:gridCol w:w="225"/>
      </w:tblGrid>
      <w:tr w:rsidR="00311FC4" w:rsidRPr="00311FC4" w14:paraId="76200727" w14:textId="77777777" w:rsidTr="00311FC4">
        <w:trPr>
          <w:trHeight w:val="300"/>
        </w:trPr>
        <w:tc>
          <w:tcPr>
            <w:tcW w:w="8325" w:type="dxa"/>
            <w:gridSpan w:val="4"/>
            <w:tcBorders>
              <w:top w:val="nil"/>
              <w:left w:val="nil"/>
              <w:bottom w:val="nil"/>
              <w:right w:val="nil"/>
            </w:tcBorders>
            <w:shd w:val="clear" w:color="auto" w:fill="auto"/>
            <w:vAlign w:val="center"/>
            <w:hideMark/>
          </w:tcPr>
          <w:p w14:paraId="5E4E1F9F" w14:textId="77777777" w:rsidR="00311FC4" w:rsidRPr="00311FC4" w:rsidRDefault="00311FC4" w:rsidP="00CA06A1">
            <w:pPr>
              <w:jc w:val="both"/>
              <w:divId w:val="262078685"/>
            </w:pPr>
            <w:r w:rsidRPr="00311FC4">
              <w:t>ESRACs - Educational Support, Resources and Assessment Centres </w:t>
            </w:r>
          </w:p>
        </w:tc>
      </w:tr>
      <w:tr w:rsidR="00311FC4" w:rsidRPr="00311FC4" w14:paraId="73D3C69D" w14:textId="77777777" w:rsidTr="00311FC4">
        <w:trPr>
          <w:trHeight w:val="300"/>
        </w:trPr>
        <w:tc>
          <w:tcPr>
            <w:tcW w:w="7650" w:type="dxa"/>
            <w:tcBorders>
              <w:top w:val="nil"/>
              <w:left w:val="nil"/>
              <w:bottom w:val="nil"/>
              <w:right w:val="nil"/>
            </w:tcBorders>
            <w:shd w:val="clear" w:color="auto" w:fill="auto"/>
            <w:vAlign w:val="center"/>
            <w:hideMark/>
          </w:tcPr>
          <w:p w14:paraId="45BF4EB1" w14:textId="77777777" w:rsidR="00311FC4" w:rsidRPr="00311FC4" w:rsidRDefault="00311FC4" w:rsidP="00CA06A1">
            <w:pPr>
              <w:jc w:val="both"/>
            </w:pPr>
            <w:r w:rsidRPr="00311FC4">
              <w:t>CWD - Child with a disability </w:t>
            </w:r>
          </w:p>
        </w:tc>
        <w:tc>
          <w:tcPr>
            <w:tcW w:w="210" w:type="dxa"/>
            <w:tcBorders>
              <w:top w:val="nil"/>
              <w:left w:val="nil"/>
              <w:bottom w:val="nil"/>
              <w:right w:val="nil"/>
            </w:tcBorders>
            <w:shd w:val="clear" w:color="auto" w:fill="auto"/>
            <w:vAlign w:val="bottom"/>
            <w:hideMark/>
          </w:tcPr>
          <w:p w14:paraId="573AA8F4" w14:textId="77777777" w:rsidR="00311FC4" w:rsidRPr="00311FC4" w:rsidRDefault="00311FC4" w:rsidP="00CA06A1">
            <w:pPr>
              <w:jc w:val="both"/>
            </w:pPr>
            <w:r w:rsidRPr="00311FC4">
              <w:t> </w:t>
            </w:r>
          </w:p>
        </w:tc>
        <w:tc>
          <w:tcPr>
            <w:tcW w:w="210" w:type="dxa"/>
            <w:tcBorders>
              <w:top w:val="nil"/>
              <w:left w:val="nil"/>
              <w:bottom w:val="nil"/>
              <w:right w:val="nil"/>
            </w:tcBorders>
            <w:shd w:val="clear" w:color="auto" w:fill="auto"/>
            <w:vAlign w:val="bottom"/>
            <w:hideMark/>
          </w:tcPr>
          <w:p w14:paraId="00706B84" w14:textId="77777777" w:rsidR="00311FC4" w:rsidRPr="00311FC4" w:rsidRDefault="00311FC4" w:rsidP="00CA06A1">
            <w:pPr>
              <w:jc w:val="both"/>
            </w:pPr>
            <w:r w:rsidRPr="00311FC4">
              <w:t> </w:t>
            </w:r>
          </w:p>
        </w:tc>
        <w:tc>
          <w:tcPr>
            <w:tcW w:w="210" w:type="dxa"/>
            <w:tcBorders>
              <w:top w:val="nil"/>
              <w:left w:val="nil"/>
              <w:bottom w:val="nil"/>
              <w:right w:val="nil"/>
            </w:tcBorders>
            <w:shd w:val="clear" w:color="auto" w:fill="auto"/>
            <w:vAlign w:val="bottom"/>
            <w:hideMark/>
          </w:tcPr>
          <w:p w14:paraId="73D95661" w14:textId="77777777" w:rsidR="00311FC4" w:rsidRPr="00311FC4" w:rsidRDefault="00311FC4" w:rsidP="00CA06A1">
            <w:pPr>
              <w:jc w:val="both"/>
            </w:pPr>
            <w:r w:rsidRPr="00311FC4">
              <w:t> </w:t>
            </w:r>
          </w:p>
        </w:tc>
      </w:tr>
      <w:tr w:rsidR="00311FC4" w:rsidRPr="00311FC4" w14:paraId="425993C0" w14:textId="77777777" w:rsidTr="00311FC4">
        <w:trPr>
          <w:trHeight w:val="300"/>
        </w:trPr>
        <w:tc>
          <w:tcPr>
            <w:tcW w:w="7650" w:type="dxa"/>
            <w:tcBorders>
              <w:top w:val="nil"/>
              <w:left w:val="nil"/>
              <w:bottom w:val="nil"/>
              <w:right w:val="nil"/>
            </w:tcBorders>
            <w:shd w:val="clear" w:color="auto" w:fill="auto"/>
            <w:vAlign w:val="center"/>
            <w:hideMark/>
          </w:tcPr>
          <w:p w14:paraId="1E7778B0" w14:textId="77777777" w:rsidR="00311FC4" w:rsidRPr="00311FC4" w:rsidRDefault="00311FC4" w:rsidP="00CA06A1">
            <w:pPr>
              <w:jc w:val="both"/>
            </w:pPr>
            <w:r w:rsidRPr="00311FC4">
              <w:rPr>
                <w:lang w:val="en-US"/>
              </w:rPr>
              <w:t>DC - District Council </w:t>
            </w:r>
            <w:r w:rsidRPr="00311FC4">
              <w:t> </w:t>
            </w:r>
          </w:p>
        </w:tc>
        <w:tc>
          <w:tcPr>
            <w:tcW w:w="210" w:type="dxa"/>
            <w:tcBorders>
              <w:top w:val="nil"/>
              <w:left w:val="nil"/>
              <w:bottom w:val="nil"/>
              <w:right w:val="nil"/>
            </w:tcBorders>
            <w:shd w:val="clear" w:color="auto" w:fill="auto"/>
            <w:vAlign w:val="bottom"/>
            <w:hideMark/>
          </w:tcPr>
          <w:p w14:paraId="685DB0F5" w14:textId="77777777" w:rsidR="00311FC4" w:rsidRPr="00311FC4" w:rsidRDefault="00311FC4" w:rsidP="00CA06A1">
            <w:pPr>
              <w:jc w:val="both"/>
            </w:pPr>
            <w:r w:rsidRPr="00311FC4">
              <w:t> </w:t>
            </w:r>
          </w:p>
        </w:tc>
        <w:tc>
          <w:tcPr>
            <w:tcW w:w="210" w:type="dxa"/>
            <w:tcBorders>
              <w:top w:val="nil"/>
              <w:left w:val="nil"/>
              <w:bottom w:val="nil"/>
              <w:right w:val="nil"/>
            </w:tcBorders>
            <w:shd w:val="clear" w:color="auto" w:fill="auto"/>
            <w:vAlign w:val="bottom"/>
            <w:hideMark/>
          </w:tcPr>
          <w:p w14:paraId="6D5A899B" w14:textId="77777777" w:rsidR="00311FC4" w:rsidRPr="00311FC4" w:rsidRDefault="00311FC4" w:rsidP="00CA06A1">
            <w:pPr>
              <w:jc w:val="both"/>
            </w:pPr>
            <w:r w:rsidRPr="00311FC4">
              <w:t> </w:t>
            </w:r>
          </w:p>
        </w:tc>
        <w:tc>
          <w:tcPr>
            <w:tcW w:w="210" w:type="dxa"/>
            <w:tcBorders>
              <w:top w:val="nil"/>
              <w:left w:val="nil"/>
              <w:bottom w:val="nil"/>
              <w:right w:val="nil"/>
            </w:tcBorders>
            <w:shd w:val="clear" w:color="auto" w:fill="auto"/>
            <w:vAlign w:val="bottom"/>
            <w:hideMark/>
          </w:tcPr>
          <w:p w14:paraId="455E0102" w14:textId="77777777" w:rsidR="00311FC4" w:rsidRPr="00311FC4" w:rsidRDefault="00311FC4" w:rsidP="00CA06A1">
            <w:pPr>
              <w:jc w:val="both"/>
            </w:pPr>
            <w:r w:rsidRPr="00311FC4">
              <w:t> </w:t>
            </w:r>
          </w:p>
        </w:tc>
      </w:tr>
      <w:tr w:rsidR="00311FC4" w:rsidRPr="00311FC4" w14:paraId="159CC13C" w14:textId="77777777" w:rsidTr="00311FC4">
        <w:trPr>
          <w:trHeight w:val="300"/>
        </w:trPr>
        <w:tc>
          <w:tcPr>
            <w:tcW w:w="8100" w:type="dxa"/>
            <w:gridSpan w:val="3"/>
            <w:tcBorders>
              <w:top w:val="nil"/>
              <w:left w:val="nil"/>
              <w:bottom w:val="nil"/>
              <w:right w:val="nil"/>
            </w:tcBorders>
            <w:shd w:val="clear" w:color="auto" w:fill="auto"/>
            <w:vAlign w:val="center"/>
            <w:hideMark/>
          </w:tcPr>
          <w:p w14:paraId="0186076B" w14:textId="77777777" w:rsidR="00311FC4" w:rsidRPr="00311FC4" w:rsidRDefault="00311FC4" w:rsidP="00CA06A1">
            <w:pPr>
              <w:jc w:val="both"/>
            </w:pPr>
            <w:r w:rsidRPr="00311FC4">
              <w:t>DID - Disability Inclusive Development  </w:t>
            </w:r>
          </w:p>
        </w:tc>
        <w:tc>
          <w:tcPr>
            <w:tcW w:w="210" w:type="dxa"/>
            <w:tcBorders>
              <w:top w:val="nil"/>
              <w:left w:val="nil"/>
              <w:bottom w:val="nil"/>
              <w:right w:val="nil"/>
            </w:tcBorders>
            <w:shd w:val="clear" w:color="auto" w:fill="auto"/>
            <w:vAlign w:val="bottom"/>
            <w:hideMark/>
          </w:tcPr>
          <w:p w14:paraId="0DD73F1C" w14:textId="77777777" w:rsidR="00311FC4" w:rsidRPr="00311FC4" w:rsidRDefault="00311FC4" w:rsidP="00CA06A1">
            <w:pPr>
              <w:jc w:val="both"/>
            </w:pPr>
            <w:r w:rsidRPr="00311FC4">
              <w:t> </w:t>
            </w:r>
          </w:p>
        </w:tc>
      </w:tr>
      <w:tr w:rsidR="00311FC4" w:rsidRPr="00311FC4" w14:paraId="408650F3" w14:textId="77777777" w:rsidTr="00311FC4">
        <w:trPr>
          <w:trHeight w:val="300"/>
        </w:trPr>
        <w:tc>
          <w:tcPr>
            <w:tcW w:w="8100" w:type="dxa"/>
            <w:gridSpan w:val="3"/>
            <w:tcBorders>
              <w:top w:val="nil"/>
              <w:left w:val="nil"/>
              <w:bottom w:val="nil"/>
              <w:right w:val="nil"/>
            </w:tcBorders>
            <w:shd w:val="clear" w:color="auto" w:fill="auto"/>
            <w:vAlign w:val="center"/>
            <w:hideMark/>
          </w:tcPr>
          <w:p w14:paraId="39ADD248" w14:textId="77777777" w:rsidR="00311FC4" w:rsidRPr="00311FC4" w:rsidRDefault="00311FC4" w:rsidP="00CA06A1">
            <w:pPr>
              <w:jc w:val="both"/>
            </w:pPr>
            <w:r w:rsidRPr="00311FC4">
              <w:rPr>
                <w:lang w:val="en-US"/>
              </w:rPr>
              <w:t>ESDP - Education Sector Development Plan </w:t>
            </w:r>
            <w:r w:rsidRPr="00311FC4">
              <w:t> </w:t>
            </w:r>
          </w:p>
        </w:tc>
        <w:tc>
          <w:tcPr>
            <w:tcW w:w="210" w:type="dxa"/>
            <w:tcBorders>
              <w:top w:val="nil"/>
              <w:left w:val="nil"/>
              <w:bottom w:val="nil"/>
              <w:right w:val="nil"/>
            </w:tcBorders>
            <w:shd w:val="clear" w:color="auto" w:fill="auto"/>
            <w:vAlign w:val="bottom"/>
            <w:hideMark/>
          </w:tcPr>
          <w:p w14:paraId="5C68EE2E" w14:textId="77777777" w:rsidR="00311FC4" w:rsidRPr="00311FC4" w:rsidRDefault="00311FC4" w:rsidP="00CA06A1">
            <w:pPr>
              <w:jc w:val="both"/>
            </w:pPr>
            <w:r w:rsidRPr="00311FC4">
              <w:t> </w:t>
            </w:r>
          </w:p>
        </w:tc>
      </w:tr>
      <w:tr w:rsidR="00311FC4" w:rsidRPr="00311FC4" w14:paraId="2D48C9A9" w14:textId="77777777" w:rsidTr="00311FC4">
        <w:trPr>
          <w:trHeight w:val="300"/>
        </w:trPr>
        <w:tc>
          <w:tcPr>
            <w:tcW w:w="7875" w:type="dxa"/>
            <w:gridSpan w:val="2"/>
            <w:tcBorders>
              <w:top w:val="nil"/>
              <w:left w:val="nil"/>
              <w:bottom w:val="nil"/>
              <w:right w:val="nil"/>
            </w:tcBorders>
            <w:shd w:val="clear" w:color="auto" w:fill="auto"/>
            <w:vAlign w:val="center"/>
            <w:hideMark/>
          </w:tcPr>
          <w:p w14:paraId="7BDC45E0" w14:textId="7865A54C" w:rsidR="00311FC4" w:rsidRPr="00311FC4" w:rsidRDefault="00311FC4" w:rsidP="00CA06A1">
            <w:pPr>
              <w:jc w:val="both"/>
            </w:pPr>
            <w:r w:rsidRPr="00311FC4">
              <w:t>LGA - Local Government Authority  </w:t>
            </w:r>
          </w:p>
        </w:tc>
        <w:tc>
          <w:tcPr>
            <w:tcW w:w="210" w:type="dxa"/>
            <w:tcBorders>
              <w:top w:val="nil"/>
              <w:left w:val="nil"/>
              <w:bottom w:val="nil"/>
              <w:right w:val="nil"/>
            </w:tcBorders>
            <w:shd w:val="clear" w:color="auto" w:fill="auto"/>
            <w:vAlign w:val="bottom"/>
            <w:hideMark/>
          </w:tcPr>
          <w:p w14:paraId="4C71AD24" w14:textId="77777777" w:rsidR="00311FC4" w:rsidRPr="00311FC4" w:rsidRDefault="00311FC4" w:rsidP="00CA06A1">
            <w:pPr>
              <w:jc w:val="both"/>
            </w:pPr>
            <w:r w:rsidRPr="00311FC4">
              <w:t> </w:t>
            </w:r>
          </w:p>
        </w:tc>
        <w:tc>
          <w:tcPr>
            <w:tcW w:w="210" w:type="dxa"/>
            <w:tcBorders>
              <w:top w:val="nil"/>
              <w:left w:val="nil"/>
              <w:bottom w:val="nil"/>
              <w:right w:val="nil"/>
            </w:tcBorders>
            <w:shd w:val="clear" w:color="auto" w:fill="auto"/>
            <w:vAlign w:val="bottom"/>
            <w:hideMark/>
          </w:tcPr>
          <w:p w14:paraId="400C2734" w14:textId="77777777" w:rsidR="00311FC4" w:rsidRPr="00311FC4" w:rsidRDefault="00311FC4" w:rsidP="00CA06A1">
            <w:pPr>
              <w:jc w:val="both"/>
            </w:pPr>
            <w:r w:rsidRPr="00311FC4">
              <w:t> </w:t>
            </w:r>
          </w:p>
        </w:tc>
      </w:tr>
      <w:tr w:rsidR="00311FC4" w:rsidRPr="00311FC4" w14:paraId="06106DB5" w14:textId="77777777" w:rsidTr="00311FC4">
        <w:trPr>
          <w:trHeight w:val="300"/>
        </w:trPr>
        <w:tc>
          <w:tcPr>
            <w:tcW w:w="7650" w:type="dxa"/>
            <w:tcBorders>
              <w:top w:val="nil"/>
              <w:left w:val="nil"/>
              <w:bottom w:val="nil"/>
              <w:right w:val="nil"/>
            </w:tcBorders>
            <w:shd w:val="clear" w:color="auto" w:fill="auto"/>
            <w:vAlign w:val="center"/>
            <w:hideMark/>
          </w:tcPr>
          <w:p w14:paraId="5C6D3514" w14:textId="4A385AC5" w:rsidR="00311FC4" w:rsidRPr="00311FC4" w:rsidRDefault="00311FC4" w:rsidP="00CA06A1">
            <w:pPr>
              <w:jc w:val="both"/>
            </w:pPr>
            <w:r w:rsidRPr="00311FC4">
              <w:rPr>
                <w:lang w:val="en-US"/>
              </w:rPr>
              <w:t>MC – Municipal Council </w:t>
            </w:r>
            <w:r w:rsidRPr="00311FC4">
              <w:t> </w:t>
            </w:r>
          </w:p>
        </w:tc>
        <w:tc>
          <w:tcPr>
            <w:tcW w:w="210" w:type="dxa"/>
            <w:tcBorders>
              <w:top w:val="nil"/>
              <w:left w:val="nil"/>
              <w:bottom w:val="nil"/>
              <w:right w:val="nil"/>
            </w:tcBorders>
            <w:shd w:val="clear" w:color="auto" w:fill="auto"/>
            <w:vAlign w:val="bottom"/>
            <w:hideMark/>
          </w:tcPr>
          <w:p w14:paraId="649A348D" w14:textId="77777777" w:rsidR="00311FC4" w:rsidRPr="00311FC4" w:rsidRDefault="00311FC4" w:rsidP="00CA06A1">
            <w:pPr>
              <w:jc w:val="both"/>
            </w:pPr>
            <w:r w:rsidRPr="00311FC4">
              <w:t> </w:t>
            </w:r>
          </w:p>
        </w:tc>
        <w:tc>
          <w:tcPr>
            <w:tcW w:w="210" w:type="dxa"/>
            <w:tcBorders>
              <w:top w:val="nil"/>
              <w:left w:val="nil"/>
              <w:bottom w:val="nil"/>
              <w:right w:val="nil"/>
            </w:tcBorders>
            <w:shd w:val="clear" w:color="auto" w:fill="auto"/>
            <w:vAlign w:val="bottom"/>
            <w:hideMark/>
          </w:tcPr>
          <w:p w14:paraId="0ADF01D5" w14:textId="77777777" w:rsidR="00311FC4" w:rsidRPr="00311FC4" w:rsidRDefault="00311FC4" w:rsidP="00CA06A1">
            <w:pPr>
              <w:jc w:val="both"/>
            </w:pPr>
            <w:r w:rsidRPr="00311FC4">
              <w:t> </w:t>
            </w:r>
          </w:p>
        </w:tc>
        <w:tc>
          <w:tcPr>
            <w:tcW w:w="210" w:type="dxa"/>
            <w:tcBorders>
              <w:top w:val="nil"/>
              <w:left w:val="nil"/>
              <w:bottom w:val="nil"/>
              <w:right w:val="nil"/>
            </w:tcBorders>
            <w:shd w:val="clear" w:color="auto" w:fill="auto"/>
            <w:vAlign w:val="bottom"/>
            <w:hideMark/>
          </w:tcPr>
          <w:p w14:paraId="2855FE7B" w14:textId="77777777" w:rsidR="00311FC4" w:rsidRPr="00311FC4" w:rsidRDefault="00311FC4" w:rsidP="00CA06A1">
            <w:pPr>
              <w:jc w:val="both"/>
            </w:pPr>
            <w:r w:rsidRPr="00311FC4">
              <w:t> </w:t>
            </w:r>
          </w:p>
        </w:tc>
      </w:tr>
      <w:tr w:rsidR="00311FC4" w:rsidRPr="00311FC4" w14:paraId="198E35FA" w14:textId="77777777" w:rsidTr="00311FC4">
        <w:trPr>
          <w:trHeight w:val="300"/>
        </w:trPr>
        <w:tc>
          <w:tcPr>
            <w:tcW w:w="8325" w:type="dxa"/>
            <w:gridSpan w:val="4"/>
            <w:tcBorders>
              <w:top w:val="nil"/>
              <w:left w:val="nil"/>
              <w:bottom w:val="nil"/>
              <w:right w:val="nil"/>
            </w:tcBorders>
            <w:shd w:val="clear" w:color="auto" w:fill="auto"/>
            <w:vAlign w:val="center"/>
            <w:hideMark/>
          </w:tcPr>
          <w:p w14:paraId="3F4D74FF" w14:textId="678BDF1A" w:rsidR="00311FC4" w:rsidRPr="00311FC4" w:rsidRDefault="00311FC4" w:rsidP="00CA06A1">
            <w:pPr>
              <w:jc w:val="both"/>
            </w:pPr>
            <w:r w:rsidRPr="00311FC4">
              <w:t>MoEST - Ministry of Education, Science and Technology  </w:t>
            </w:r>
          </w:p>
        </w:tc>
      </w:tr>
      <w:tr w:rsidR="00311FC4" w:rsidRPr="00311FC4" w14:paraId="09C0187B" w14:textId="77777777" w:rsidTr="00311FC4">
        <w:trPr>
          <w:trHeight w:val="300"/>
        </w:trPr>
        <w:tc>
          <w:tcPr>
            <w:tcW w:w="8325" w:type="dxa"/>
            <w:gridSpan w:val="4"/>
            <w:tcBorders>
              <w:top w:val="nil"/>
              <w:left w:val="nil"/>
              <w:bottom w:val="nil"/>
              <w:right w:val="nil"/>
            </w:tcBorders>
            <w:shd w:val="clear" w:color="auto" w:fill="auto"/>
            <w:vAlign w:val="center"/>
            <w:hideMark/>
          </w:tcPr>
          <w:p w14:paraId="7FB97B67" w14:textId="77777777" w:rsidR="00311FC4" w:rsidRPr="00311FC4" w:rsidRDefault="00311FC4" w:rsidP="00CA06A1">
            <w:pPr>
              <w:jc w:val="both"/>
            </w:pPr>
            <w:r w:rsidRPr="00311FC4">
              <w:t>NSIE - National Strategy of Inclusive Education  </w:t>
            </w:r>
          </w:p>
        </w:tc>
      </w:tr>
      <w:tr w:rsidR="00311FC4" w:rsidRPr="00311FC4" w14:paraId="755DEF8C" w14:textId="77777777" w:rsidTr="00311FC4">
        <w:trPr>
          <w:trHeight w:val="300"/>
        </w:trPr>
        <w:tc>
          <w:tcPr>
            <w:tcW w:w="8325" w:type="dxa"/>
            <w:gridSpan w:val="4"/>
            <w:tcBorders>
              <w:top w:val="nil"/>
              <w:left w:val="nil"/>
              <w:bottom w:val="nil"/>
              <w:right w:val="nil"/>
            </w:tcBorders>
            <w:shd w:val="clear" w:color="auto" w:fill="auto"/>
            <w:vAlign w:val="center"/>
            <w:hideMark/>
          </w:tcPr>
          <w:p w14:paraId="2977D61D" w14:textId="77777777" w:rsidR="00311FC4" w:rsidRPr="00311FC4" w:rsidRDefault="00311FC4" w:rsidP="00CA06A1">
            <w:pPr>
              <w:jc w:val="both"/>
            </w:pPr>
            <w:r w:rsidRPr="00311FC4">
              <w:rPr>
                <w:lang w:val="en-US"/>
              </w:rPr>
              <w:t>OPD – Organization of Persons with Disabilities </w:t>
            </w:r>
            <w:r w:rsidRPr="00311FC4">
              <w:t> </w:t>
            </w:r>
          </w:p>
        </w:tc>
      </w:tr>
      <w:tr w:rsidR="00311FC4" w:rsidRPr="00311FC4" w14:paraId="51A69B87" w14:textId="77777777" w:rsidTr="00311FC4">
        <w:trPr>
          <w:trHeight w:val="300"/>
        </w:trPr>
        <w:tc>
          <w:tcPr>
            <w:tcW w:w="8325" w:type="dxa"/>
            <w:gridSpan w:val="4"/>
            <w:tcBorders>
              <w:top w:val="nil"/>
              <w:left w:val="nil"/>
              <w:bottom w:val="nil"/>
              <w:right w:val="nil"/>
            </w:tcBorders>
            <w:shd w:val="clear" w:color="auto" w:fill="auto"/>
            <w:vAlign w:val="center"/>
            <w:hideMark/>
          </w:tcPr>
          <w:p w14:paraId="2FBBC5F9" w14:textId="77777777" w:rsidR="00311FC4" w:rsidRPr="00311FC4" w:rsidRDefault="00311FC4" w:rsidP="00CA06A1">
            <w:pPr>
              <w:jc w:val="both"/>
            </w:pPr>
            <w:r w:rsidRPr="00311FC4">
              <w:rPr>
                <w:lang w:val="en-US"/>
              </w:rPr>
              <w:t>PO-RALG - President’s Office-Regional Administration and Local Government</w:t>
            </w:r>
            <w:r w:rsidRPr="00311FC4">
              <w:t> </w:t>
            </w:r>
          </w:p>
        </w:tc>
      </w:tr>
      <w:tr w:rsidR="00311FC4" w:rsidRPr="00311FC4" w14:paraId="1F1955E8" w14:textId="77777777" w:rsidTr="00311FC4">
        <w:trPr>
          <w:trHeight w:val="300"/>
        </w:trPr>
        <w:tc>
          <w:tcPr>
            <w:tcW w:w="8325" w:type="dxa"/>
            <w:gridSpan w:val="4"/>
            <w:tcBorders>
              <w:top w:val="nil"/>
              <w:left w:val="nil"/>
              <w:bottom w:val="nil"/>
              <w:right w:val="nil"/>
            </w:tcBorders>
            <w:shd w:val="clear" w:color="auto" w:fill="auto"/>
            <w:vAlign w:val="center"/>
            <w:hideMark/>
          </w:tcPr>
          <w:p w14:paraId="7FA95B1D" w14:textId="77777777" w:rsidR="00311FC4" w:rsidRPr="00311FC4" w:rsidRDefault="00311FC4" w:rsidP="00CA06A1">
            <w:pPr>
              <w:jc w:val="both"/>
            </w:pPr>
            <w:r w:rsidRPr="00311FC4">
              <w:rPr>
                <w:lang w:val="en-US"/>
              </w:rPr>
              <w:t>SNEO – Special Needs Education Officer</w:t>
            </w:r>
            <w:r w:rsidRPr="00311FC4">
              <w:t> </w:t>
            </w:r>
          </w:p>
        </w:tc>
      </w:tr>
      <w:tr w:rsidR="00311FC4" w:rsidRPr="00311FC4" w14:paraId="07146E9E" w14:textId="77777777" w:rsidTr="00311FC4">
        <w:trPr>
          <w:trHeight w:val="300"/>
        </w:trPr>
        <w:tc>
          <w:tcPr>
            <w:tcW w:w="7650" w:type="dxa"/>
            <w:tcBorders>
              <w:top w:val="nil"/>
              <w:left w:val="nil"/>
              <w:bottom w:val="nil"/>
              <w:right w:val="nil"/>
            </w:tcBorders>
            <w:shd w:val="clear" w:color="auto" w:fill="auto"/>
            <w:vAlign w:val="center"/>
            <w:hideMark/>
          </w:tcPr>
          <w:p w14:paraId="2A016E30" w14:textId="782B6EE6" w:rsidR="00311FC4" w:rsidRPr="00311FC4" w:rsidRDefault="00311FC4" w:rsidP="00CA06A1">
            <w:pPr>
              <w:jc w:val="both"/>
            </w:pPr>
            <w:r w:rsidRPr="00311FC4">
              <w:rPr>
                <w:lang w:val="en-US"/>
              </w:rPr>
              <w:t>TO51 - Task Order 51</w:t>
            </w:r>
            <w:r w:rsidRPr="00311FC4">
              <w:t> </w:t>
            </w:r>
          </w:p>
        </w:tc>
        <w:tc>
          <w:tcPr>
            <w:tcW w:w="210" w:type="dxa"/>
            <w:tcBorders>
              <w:top w:val="nil"/>
              <w:left w:val="nil"/>
              <w:bottom w:val="nil"/>
              <w:right w:val="nil"/>
            </w:tcBorders>
            <w:shd w:val="clear" w:color="auto" w:fill="auto"/>
            <w:vAlign w:val="bottom"/>
            <w:hideMark/>
          </w:tcPr>
          <w:p w14:paraId="13ECF72A" w14:textId="77777777" w:rsidR="00311FC4" w:rsidRPr="00311FC4" w:rsidRDefault="00311FC4" w:rsidP="00CA06A1">
            <w:pPr>
              <w:jc w:val="both"/>
            </w:pPr>
            <w:r w:rsidRPr="00311FC4">
              <w:t> </w:t>
            </w:r>
          </w:p>
        </w:tc>
        <w:tc>
          <w:tcPr>
            <w:tcW w:w="210" w:type="dxa"/>
            <w:tcBorders>
              <w:top w:val="nil"/>
              <w:left w:val="nil"/>
              <w:bottom w:val="nil"/>
              <w:right w:val="nil"/>
            </w:tcBorders>
            <w:shd w:val="clear" w:color="auto" w:fill="auto"/>
            <w:vAlign w:val="bottom"/>
            <w:hideMark/>
          </w:tcPr>
          <w:p w14:paraId="04D2C3EE" w14:textId="77777777" w:rsidR="00311FC4" w:rsidRPr="00311FC4" w:rsidRDefault="00311FC4" w:rsidP="00CA06A1">
            <w:pPr>
              <w:jc w:val="both"/>
            </w:pPr>
            <w:r w:rsidRPr="00311FC4">
              <w:t> </w:t>
            </w:r>
          </w:p>
        </w:tc>
        <w:tc>
          <w:tcPr>
            <w:tcW w:w="210" w:type="dxa"/>
            <w:tcBorders>
              <w:top w:val="nil"/>
              <w:left w:val="nil"/>
              <w:bottom w:val="nil"/>
              <w:right w:val="nil"/>
            </w:tcBorders>
            <w:shd w:val="clear" w:color="auto" w:fill="auto"/>
            <w:vAlign w:val="bottom"/>
            <w:hideMark/>
          </w:tcPr>
          <w:p w14:paraId="24B32162" w14:textId="77777777" w:rsidR="00311FC4" w:rsidRPr="00311FC4" w:rsidRDefault="00311FC4" w:rsidP="00CA06A1">
            <w:pPr>
              <w:jc w:val="both"/>
            </w:pPr>
            <w:r w:rsidRPr="00311FC4">
              <w:t> </w:t>
            </w:r>
          </w:p>
        </w:tc>
      </w:tr>
      <w:tr w:rsidR="00311FC4" w:rsidRPr="00311FC4" w14:paraId="04F38355" w14:textId="77777777" w:rsidTr="00311FC4">
        <w:trPr>
          <w:trHeight w:val="300"/>
        </w:trPr>
        <w:tc>
          <w:tcPr>
            <w:tcW w:w="8100" w:type="dxa"/>
            <w:gridSpan w:val="3"/>
            <w:tcBorders>
              <w:top w:val="nil"/>
              <w:left w:val="nil"/>
              <w:bottom w:val="nil"/>
              <w:right w:val="nil"/>
            </w:tcBorders>
            <w:shd w:val="clear" w:color="auto" w:fill="auto"/>
            <w:vAlign w:val="center"/>
            <w:hideMark/>
          </w:tcPr>
          <w:p w14:paraId="35E457D9" w14:textId="77777777" w:rsidR="00311FC4" w:rsidRPr="00311FC4" w:rsidRDefault="00311FC4" w:rsidP="00CA06A1">
            <w:pPr>
              <w:jc w:val="both"/>
            </w:pPr>
            <w:r w:rsidRPr="00311FC4">
              <w:rPr>
                <w:lang w:val="en-US"/>
              </w:rPr>
              <w:t>UNICEF – the United Nations Children's Fund</w:t>
            </w:r>
            <w:r w:rsidRPr="00311FC4">
              <w:t> </w:t>
            </w:r>
          </w:p>
        </w:tc>
        <w:tc>
          <w:tcPr>
            <w:tcW w:w="210" w:type="dxa"/>
            <w:tcBorders>
              <w:top w:val="nil"/>
              <w:left w:val="nil"/>
              <w:bottom w:val="nil"/>
              <w:right w:val="nil"/>
            </w:tcBorders>
            <w:shd w:val="clear" w:color="auto" w:fill="auto"/>
            <w:vAlign w:val="bottom"/>
            <w:hideMark/>
          </w:tcPr>
          <w:p w14:paraId="140AFF5E" w14:textId="77777777" w:rsidR="00311FC4" w:rsidRPr="00311FC4" w:rsidRDefault="00311FC4" w:rsidP="00CA06A1">
            <w:pPr>
              <w:jc w:val="both"/>
            </w:pPr>
            <w:r w:rsidRPr="00311FC4">
              <w:t> </w:t>
            </w:r>
          </w:p>
        </w:tc>
      </w:tr>
      <w:tr w:rsidR="00311FC4" w:rsidRPr="00311FC4" w14:paraId="0AFE482B" w14:textId="77777777" w:rsidTr="00311FC4">
        <w:trPr>
          <w:trHeight w:val="300"/>
        </w:trPr>
        <w:tc>
          <w:tcPr>
            <w:tcW w:w="8100" w:type="dxa"/>
            <w:gridSpan w:val="3"/>
            <w:tcBorders>
              <w:top w:val="nil"/>
              <w:left w:val="nil"/>
              <w:bottom w:val="nil"/>
              <w:right w:val="nil"/>
            </w:tcBorders>
            <w:shd w:val="clear" w:color="auto" w:fill="auto"/>
            <w:vAlign w:val="center"/>
            <w:hideMark/>
          </w:tcPr>
          <w:p w14:paraId="0D02009D" w14:textId="0615F77C" w:rsidR="00311FC4" w:rsidRPr="00311FC4" w:rsidRDefault="00311FC4" w:rsidP="00CA06A1">
            <w:pPr>
              <w:jc w:val="both"/>
            </w:pPr>
            <w:r w:rsidRPr="00311FC4">
              <w:rPr>
                <w:lang w:val="en-US"/>
              </w:rPr>
              <w:t>URT – The United Republic of Tanzania </w:t>
            </w:r>
            <w:r w:rsidRPr="00311FC4">
              <w:t> </w:t>
            </w:r>
          </w:p>
        </w:tc>
        <w:tc>
          <w:tcPr>
            <w:tcW w:w="210" w:type="dxa"/>
            <w:tcBorders>
              <w:top w:val="nil"/>
              <w:left w:val="nil"/>
              <w:bottom w:val="nil"/>
              <w:right w:val="nil"/>
            </w:tcBorders>
            <w:shd w:val="clear" w:color="auto" w:fill="auto"/>
            <w:vAlign w:val="bottom"/>
            <w:hideMark/>
          </w:tcPr>
          <w:p w14:paraId="20DE4B5F" w14:textId="77777777" w:rsidR="00311FC4" w:rsidRPr="00311FC4" w:rsidRDefault="00311FC4" w:rsidP="00CA06A1">
            <w:pPr>
              <w:jc w:val="both"/>
            </w:pPr>
            <w:r w:rsidRPr="00311FC4">
              <w:t> </w:t>
            </w:r>
          </w:p>
        </w:tc>
      </w:tr>
      <w:tr w:rsidR="00311FC4" w:rsidRPr="00311FC4" w14:paraId="0C8A12AD" w14:textId="77777777" w:rsidTr="00311FC4">
        <w:trPr>
          <w:trHeight w:val="300"/>
        </w:trPr>
        <w:tc>
          <w:tcPr>
            <w:tcW w:w="8100" w:type="dxa"/>
            <w:gridSpan w:val="3"/>
            <w:tcBorders>
              <w:top w:val="nil"/>
              <w:left w:val="nil"/>
              <w:bottom w:val="nil"/>
              <w:right w:val="nil"/>
            </w:tcBorders>
            <w:shd w:val="clear" w:color="auto" w:fill="auto"/>
            <w:vAlign w:val="center"/>
            <w:hideMark/>
          </w:tcPr>
          <w:p w14:paraId="58234621" w14:textId="77777777" w:rsidR="00311FC4" w:rsidRPr="00311FC4" w:rsidRDefault="00311FC4" w:rsidP="00CA06A1">
            <w:pPr>
              <w:jc w:val="both"/>
            </w:pPr>
            <w:r w:rsidRPr="00311FC4">
              <w:t>WGQ - Washington Group Questions  </w:t>
            </w:r>
          </w:p>
        </w:tc>
        <w:tc>
          <w:tcPr>
            <w:tcW w:w="210" w:type="dxa"/>
            <w:tcBorders>
              <w:top w:val="nil"/>
              <w:left w:val="nil"/>
              <w:bottom w:val="nil"/>
              <w:right w:val="nil"/>
            </w:tcBorders>
            <w:shd w:val="clear" w:color="auto" w:fill="auto"/>
            <w:vAlign w:val="bottom"/>
            <w:hideMark/>
          </w:tcPr>
          <w:p w14:paraId="5C4635C8" w14:textId="77777777" w:rsidR="00311FC4" w:rsidRPr="00311FC4" w:rsidRDefault="00311FC4" w:rsidP="00CA06A1">
            <w:pPr>
              <w:jc w:val="both"/>
            </w:pPr>
            <w:r w:rsidRPr="00311FC4">
              <w:t> </w:t>
            </w:r>
          </w:p>
        </w:tc>
      </w:tr>
    </w:tbl>
    <w:p w14:paraId="558062D9" w14:textId="4508A020" w:rsidR="00311FC4" w:rsidRPr="00C457BE" w:rsidRDefault="00311FC4" w:rsidP="00CA06A1">
      <w:pPr>
        <w:jc w:val="both"/>
      </w:pPr>
      <w:r w:rsidRPr="00311FC4">
        <w:t> </w:t>
      </w:r>
    </w:p>
    <w:p w14:paraId="3AD0E3E4" w14:textId="77777777" w:rsidR="001A0380" w:rsidRDefault="001A0380" w:rsidP="00CA06A1">
      <w:pPr>
        <w:pStyle w:val="Heading2"/>
        <w:jc w:val="both"/>
      </w:pPr>
      <w:bookmarkStart w:id="1" w:name="_Toc198194133"/>
    </w:p>
    <w:p w14:paraId="372FEF05" w14:textId="77777777" w:rsidR="001A0380" w:rsidRDefault="001A0380" w:rsidP="00CA06A1">
      <w:pPr>
        <w:pStyle w:val="Heading2"/>
        <w:jc w:val="both"/>
      </w:pPr>
    </w:p>
    <w:p w14:paraId="7BC2C7A2" w14:textId="77777777" w:rsidR="001A0380" w:rsidRDefault="001A0380" w:rsidP="00CA06A1">
      <w:pPr>
        <w:pStyle w:val="Heading2"/>
        <w:jc w:val="both"/>
      </w:pPr>
    </w:p>
    <w:p w14:paraId="707046AD" w14:textId="77777777" w:rsidR="001A0380" w:rsidRDefault="001A0380" w:rsidP="00CA06A1">
      <w:pPr>
        <w:pStyle w:val="Heading2"/>
        <w:jc w:val="both"/>
      </w:pPr>
    </w:p>
    <w:p w14:paraId="253013BB" w14:textId="77777777" w:rsidR="001A0380" w:rsidRDefault="001A0380" w:rsidP="00CA06A1">
      <w:pPr>
        <w:pStyle w:val="Heading2"/>
        <w:jc w:val="both"/>
      </w:pPr>
    </w:p>
    <w:p w14:paraId="6459F456" w14:textId="77777777" w:rsidR="001A0380" w:rsidRDefault="001A0380" w:rsidP="00CA06A1">
      <w:pPr>
        <w:pStyle w:val="Heading2"/>
        <w:jc w:val="both"/>
      </w:pPr>
    </w:p>
    <w:p w14:paraId="12B71A02" w14:textId="77777777" w:rsidR="009F2B5B" w:rsidRPr="009F2B5B" w:rsidRDefault="009F2B5B" w:rsidP="009F2B5B">
      <w:pPr>
        <w:pStyle w:val="BodyText"/>
      </w:pPr>
    </w:p>
    <w:p w14:paraId="395D1153" w14:textId="4071AF2C" w:rsidR="00311FC4" w:rsidRPr="00311FC4" w:rsidRDefault="00311FC4" w:rsidP="00CA06A1">
      <w:pPr>
        <w:pStyle w:val="Heading2"/>
        <w:jc w:val="both"/>
      </w:pPr>
      <w:r w:rsidRPr="00311FC4">
        <w:lastRenderedPageBreak/>
        <w:t>Context</w:t>
      </w:r>
      <w:bookmarkEnd w:id="1"/>
      <w:r w:rsidRPr="00311FC4">
        <w:t>  </w:t>
      </w:r>
    </w:p>
    <w:p w14:paraId="426E659C" w14:textId="77777777" w:rsidR="00311FC4" w:rsidRPr="00311FC4" w:rsidRDefault="00311FC4" w:rsidP="00CA06A1">
      <w:pPr>
        <w:jc w:val="both"/>
      </w:pPr>
      <w:r w:rsidRPr="00311FC4">
        <w:t>Towards achieving Goal 4 of the 2030 Sustainable Development Agenda, the UN Disability and Development Report 2024 reveals that only 11% of primary school-aged children with disabilities are enrolled and remain in school globally. This is quite alarming, considering there are only 5 years left until the deadline. Tanzania is reported to be among the 87% of countries with laws and / or policies protecting the rights of persons with disabilities to education. It is also one of the 17% of countries that legally guarantee an inclusive education.</w:t>
      </w:r>
      <w:r w:rsidRPr="00311FC4">
        <w:rPr>
          <w:vertAlign w:val="superscript"/>
        </w:rPr>
        <w:t>1</w:t>
      </w:r>
      <w:r w:rsidRPr="00311FC4">
        <w:t xml:space="preserve"> However, statistics show that in 2023, children with disabilities enrolled in pre-primary and primary education in Tanzania were only 0.4% (6,892) and 0.7% (74,295) respectively of all children in schools</w:t>
      </w:r>
      <w:r w:rsidRPr="00311FC4">
        <w:rPr>
          <w:vertAlign w:val="superscript"/>
        </w:rPr>
        <w:t>2</w:t>
      </w:r>
      <w:r w:rsidRPr="00311FC4">
        <w:t>.  </w:t>
      </w:r>
    </w:p>
    <w:p w14:paraId="203CDDF3" w14:textId="77777777" w:rsidR="00311FC4" w:rsidRPr="00311FC4" w:rsidRDefault="00311FC4" w:rsidP="00CA06A1">
      <w:pPr>
        <w:jc w:val="both"/>
      </w:pPr>
      <w:r w:rsidRPr="00311FC4">
        <w:t>Like all children, children with disabilities too have ambitions and dreams for their futures. They need quality education to develop their skills and realize their full potential. Inclusive education is the most effective way to give all children a fair chance to go to school, learn and develop the skills they need to thrive.</w:t>
      </w:r>
      <w:r w:rsidRPr="00311FC4">
        <w:rPr>
          <w:vertAlign w:val="superscript"/>
        </w:rPr>
        <w:t>3</w:t>
      </w:r>
      <w:r w:rsidRPr="00311FC4">
        <w:t xml:space="preserve"> To make inclusive education effective, every child with a disability should have an education support needs assessment, requiring the involvement of a multi-disciplinary team, the teacher and the family. This will enable the development and implementation of an individualised education plan focused on the child’s potential and ability, notwithstanding the type of disability.  </w:t>
      </w:r>
    </w:p>
    <w:p w14:paraId="5A1B89AB" w14:textId="77777777" w:rsidR="00311FC4" w:rsidRPr="00311FC4" w:rsidRDefault="00311FC4" w:rsidP="00CA06A1">
      <w:pPr>
        <w:jc w:val="both"/>
      </w:pPr>
      <w:r w:rsidRPr="00311FC4">
        <w:t>To ensure that no child is left behind in education, the Government of Tanzania is committed to ensuring that all learners are supported to learn together and all systemic and structural barriers that obstruct certain groups of individuals from accessing education are removed.</w:t>
      </w:r>
      <w:r w:rsidRPr="00311FC4">
        <w:rPr>
          <w:vertAlign w:val="superscript"/>
        </w:rPr>
        <w:t>4</w:t>
      </w:r>
      <w:r w:rsidRPr="00311FC4">
        <w:t xml:space="preserve"> Tanzania Education and Training Policy 2014 (2023 Edition) recognises the importance of having a proper system to identify and assess the needs of children with disabilities. Statement 3.2.2.1 of this policy states that the government will improve the identification and assessment system for all learners with special needs at all levels of education. Thus, the importance of developing and equipping Educational Support, Resources and Assessment Centres (ESRACs) at the local government level is becoming a necessity as it is written in the National Guideline of Identification and Assessment of Children/ Learners with Special Needs, 2023 and emphasized under objective 2 of the National Strategy of Inclusive Education (NSIE 2021/22-25/2026).  </w:t>
      </w:r>
    </w:p>
    <w:p w14:paraId="61C122C3" w14:textId="307A23D7" w:rsidR="00B921FC" w:rsidRDefault="00311FC4" w:rsidP="00CA06A1">
      <w:pPr>
        <w:jc w:val="both"/>
      </w:pPr>
      <w:r w:rsidRPr="00311FC4">
        <w:t>Therefore, the UKAID funded Disability Inclusive Development Inclusive Futures (DIDIF) Task Order 51 (project) Inclusive Education plan, aims at ensuring that the screening, identification and assessment process is integral in guaranteeing children with disabilities appropriate learning intervention in an inclusive setting. Task Order 51 is four years project implemented in three districts namely Misungwi District Council (Mwanza Region), Shinyanga District Council and Shinyanga Municipal Council (Shinyanga region). </w:t>
      </w:r>
    </w:p>
    <w:p w14:paraId="0106FDCB" w14:textId="77777777" w:rsidR="00C2018B" w:rsidRDefault="00C2018B" w:rsidP="00CA06A1">
      <w:pPr>
        <w:pStyle w:val="Heading2"/>
        <w:jc w:val="both"/>
        <w:rPr>
          <w:bCs/>
        </w:rPr>
      </w:pPr>
      <w:bookmarkStart w:id="2" w:name="_Toc198194134"/>
    </w:p>
    <w:p w14:paraId="191B35D7" w14:textId="77777777" w:rsidR="00C2018B" w:rsidRDefault="00C2018B" w:rsidP="00CA06A1">
      <w:pPr>
        <w:pStyle w:val="Heading2"/>
        <w:jc w:val="both"/>
        <w:rPr>
          <w:bCs/>
        </w:rPr>
      </w:pPr>
    </w:p>
    <w:p w14:paraId="3EFA03EF" w14:textId="2E850B4C" w:rsidR="00311FC4" w:rsidRPr="00311FC4" w:rsidRDefault="00311FC4" w:rsidP="00CA06A1">
      <w:pPr>
        <w:pStyle w:val="Heading2"/>
        <w:jc w:val="both"/>
        <w:rPr>
          <w:bCs/>
        </w:rPr>
      </w:pPr>
      <w:r w:rsidRPr="00311FC4">
        <w:rPr>
          <w:bCs/>
        </w:rPr>
        <w:lastRenderedPageBreak/>
        <w:t>Document Review</w:t>
      </w:r>
      <w:bookmarkEnd w:id="2"/>
      <w:r w:rsidRPr="00311FC4">
        <w:rPr>
          <w:bCs/>
        </w:rPr>
        <w:t> </w:t>
      </w:r>
    </w:p>
    <w:p w14:paraId="1875C32A" w14:textId="2FFE7942" w:rsidR="00311FC4" w:rsidRPr="00311FC4" w:rsidRDefault="00311FC4" w:rsidP="00CA06A1">
      <w:pPr>
        <w:jc w:val="both"/>
      </w:pPr>
      <w:r w:rsidRPr="00311FC4">
        <w:t xml:space="preserve">Educational Screening and Assessment practice in Tanzania is led by the National Guideline for Identification and Assessment of Children/ Learners with Special Needs issued by the Ministry of Education, Science and Technology in 2023. The </w:t>
      </w:r>
      <w:r w:rsidRPr="00311FC4">
        <w:rPr>
          <w:lang w:val="en-US"/>
        </w:rPr>
        <w:t>National Strategy on Inclusive Education (NSIE) 2021/22-25/2026 also stresses the importance of support and services to children with disability by quoting the Salamanca Statement (1994) which says, ‘placement and intervention of a learner with disabilities should be done if only recommended by the results of identification and assessment’. In addition to that, NSIE 2021/22-25/2026 has a designated objective and indicators to measure the level of identification and assessment resulting in the right placement and support to learners with disabilities. </w:t>
      </w:r>
      <w:r w:rsidRPr="00311FC4">
        <w:t> </w:t>
      </w:r>
    </w:p>
    <w:p w14:paraId="78CCE5D7" w14:textId="23679FC7" w:rsidR="00311FC4" w:rsidRPr="00311FC4" w:rsidRDefault="00311FC4" w:rsidP="00CA06A1">
      <w:pPr>
        <w:jc w:val="both"/>
      </w:pPr>
      <w:r w:rsidRPr="00311FC4">
        <w:rPr>
          <w:lang w:val="en-US"/>
        </w:rPr>
        <w:t>In 2022, supported by the TO51 project, the President’s Office-Regional Administration and Local Government (PO-RALG) developed a Guideline for the Establishment and Operation of Educational Support Resource and Assessment Centers (ESRACs) at the council levels to ensure that all education administrators at the local government from the village level know and understand their roles in identifying and referring a child with a disability to access required educational support and assessment at the ESRAC. </w:t>
      </w:r>
      <w:r w:rsidRPr="00311FC4">
        <w:t> </w:t>
      </w:r>
    </w:p>
    <w:p w14:paraId="6E614E0E" w14:textId="495F86FA" w:rsidR="001A0380" w:rsidRDefault="00311FC4" w:rsidP="00B921FC">
      <w:pPr>
        <w:jc w:val="both"/>
      </w:pPr>
      <w:r w:rsidRPr="00311FC4">
        <w:rPr>
          <w:lang w:val="en-US"/>
        </w:rPr>
        <w:t>Finally, the newly launched Competency-Based Curriculum</w:t>
      </w:r>
      <w:r w:rsidRPr="00311FC4">
        <w:rPr>
          <w:b/>
          <w:bCs/>
          <w:lang w:val="en-US"/>
        </w:rPr>
        <w:t xml:space="preserve"> </w:t>
      </w:r>
      <w:r w:rsidRPr="00311FC4">
        <w:rPr>
          <w:lang w:val="en-US"/>
        </w:rPr>
        <w:t>for Basic Education in Tanzania (2024) is absolute evidence that screening and assessment are at the core of learning for a child with disability. </w:t>
      </w:r>
      <w:r w:rsidRPr="00311FC4">
        <w:t> </w:t>
      </w:r>
      <w:bookmarkStart w:id="3" w:name="_Toc198194135"/>
    </w:p>
    <w:p w14:paraId="24C58F6A" w14:textId="77777777" w:rsidR="009F2B5B" w:rsidRDefault="009F2B5B" w:rsidP="00CA06A1">
      <w:pPr>
        <w:pStyle w:val="Heading2"/>
        <w:jc w:val="both"/>
      </w:pPr>
    </w:p>
    <w:p w14:paraId="28DB180D" w14:textId="156D7F9E" w:rsidR="00311FC4" w:rsidRPr="00311FC4" w:rsidRDefault="00311FC4" w:rsidP="00CA06A1">
      <w:pPr>
        <w:pStyle w:val="Heading2"/>
        <w:jc w:val="both"/>
      </w:pPr>
      <w:r w:rsidRPr="00311FC4">
        <w:t>Rationale</w:t>
      </w:r>
      <w:bookmarkEnd w:id="3"/>
      <w:r w:rsidRPr="00311FC4">
        <w:t> </w:t>
      </w:r>
    </w:p>
    <w:p w14:paraId="783683BC" w14:textId="2DEA78FF" w:rsidR="00311FC4" w:rsidRPr="00311FC4" w:rsidRDefault="00311FC4" w:rsidP="00CA06A1">
      <w:pPr>
        <w:jc w:val="both"/>
      </w:pPr>
      <w:r w:rsidRPr="00311FC4">
        <w:rPr>
          <w:lang w:val="en-US"/>
        </w:rPr>
        <w:t xml:space="preserve">Disability is among the major reasons contributing to many primary school-aged children remaining out of schools as mentioned in the Education Sector Development Plan (ESDP) 2025/26-2029/30. Whilst the disability prevalence among persons aged 7 years and above in Shinyanga is estimated at 8.8%, it is 11.8 % in Mwanza, which is higher than the </w:t>
      </w:r>
      <w:r w:rsidR="00213579">
        <w:rPr>
          <w:lang w:val="en-US"/>
        </w:rPr>
        <w:t>n</w:t>
      </w:r>
      <w:r w:rsidRPr="00311FC4">
        <w:rPr>
          <w:lang w:val="en-US"/>
        </w:rPr>
        <w:t xml:space="preserve">ational </w:t>
      </w:r>
      <w:r w:rsidR="00213579">
        <w:rPr>
          <w:lang w:val="en-US"/>
        </w:rPr>
        <w:t>p</w:t>
      </w:r>
      <w:r w:rsidRPr="00311FC4">
        <w:rPr>
          <w:lang w:val="en-US"/>
        </w:rPr>
        <w:t>revalence (11.4%)</w:t>
      </w:r>
      <w:r w:rsidRPr="00311FC4">
        <w:rPr>
          <w:vertAlign w:val="superscript"/>
          <w:lang w:val="en-US"/>
        </w:rPr>
        <w:t>5</w:t>
      </w:r>
      <w:r w:rsidRPr="00311FC4">
        <w:rPr>
          <w:lang w:val="en-US"/>
        </w:rPr>
        <w:t>. This may suggest that a good number of children with disabilities are still out of school waiting to be identified and assessed to reach their maximum educational potential. </w:t>
      </w:r>
      <w:r w:rsidRPr="00311FC4">
        <w:t> </w:t>
      </w:r>
    </w:p>
    <w:p w14:paraId="3389A13E" w14:textId="3CA2F8CF" w:rsidR="00311FC4" w:rsidRPr="00311FC4" w:rsidRDefault="00311FC4" w:rsidP="00CA06A1">
      <w:pPr>
        <w:jc w:val="both"/>
      </w:pPr>
      <w:r w:rsidRPr="00311FC4">
        <w:rPr>
          <w:lang w:val="en-US"/>
        </w:rPr>
        <w:t>The DID TO51 project areas (Shinyanga and Mwanza regions) have been known to have high negative attitudes towards people with disabilities.</w:t>
      </w:r>
      <w:r w:rsidRPr="00311FC4">
        <w:rPr>
          <w:vertAlign w:val="superscript"/>
          <w:lang w:val="en-US"/>
        </w:rPr>
        <w:t>6</w:t>
      </w:r>
      <w:r w:rsidRPr="00311FC4">
        <w:rPr>
          <w:lang w:val="en-US"/>
        </w:rPr>
        <w:t xml:space="preserve"> The DID TO51 project, through its screening and assessment approach, has played a key role in addressing many of the </w:t>
      </w:r>
      <w:r w:rsidRPr="00311FC4">
        <w:rPr>
          <w:lang w:val="en-US"/>
        </w:rPr>
        <w:lastRenderedPageBreak/>
        <w:t xml:space="preserve">prevailing negative attitudes, hence more children with disabilities have been brought forward </w:t>
      </w:r>
      <w:r w:rsidR="009B2CD8">
        <w:rPr>
          <w:noProof/>
        </w:rPr>
        <mc:AlternateContent>
          <mc:Choice Requires="wps">
            <w:drawing>
              <wp:anchor distT="45720" distB="45720" distL="114300" distR="114300" simplePos="0" relativeHeight="251660288" behindDoc="0" locked="0" layoutInCell="1" allowOverlap="1" wp14:anchorId="4876EE74" wp14:editId="797F25E4">
                <wp:simplePos x="0" y="0"/>
                <wp:positionH relativeFrom="margin">
                  <wp:posOffset>923290</wp:posOffset>
                </wp:positionH>
                <wp:positionV relativeFrom="paragraph">
                  <wp:posOffset>866140</wp:posOffset>
                </wp:positionV>
                <wp:extent cx="4391025" cy="1409700"/>
                <wp:effectExtent l="0" t="0" r="0" b="0"/>
                <wp:wrapTopAndBottom/>
                <wp:docPr id="1202325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09700"/>
                        </a:xfrm>
                        <a:prstGeom prst="rect">
                          <a:avLst/>
                        </a:prstGeom>
                        <a:noFill/>
                        <a:ln w="9525">
                          <a:noFill/>
                          <a:miter lim="800000"/>
                          <a:headEnd/>
                          <a:tailEnd/>
                        </a:ln>
                      </wps:spPr>
                      <wps:txbx>
                        <w:txbxContent>
                          <w:p w14:paraId="50BA9AF2" w14:textId="161B64D6" w:rsidR="006F236A" w:rsidRPr="006F236A" w:rsidRDefault="006F236A" w:rsidP="009B2CD8">
                            <w:pPr>
                              <w:jc w:val="both"/>
                              <w:rPr>
                                <w:caps/>
                                <w:color w:val="FFFFFF" w:themeColor="background1"/>
                                <w:sz w:val="26"/>
                                <w:szCs w:val="26"/>
                              </w:rPr>
                            </w:pPr>
                            <w:r w:rsidRPr="006F236A">
                              <w:rPr>
                                <w:i/>
                                <w:iCs/>
                                <w:color w:val="FFFFFF" w:themeColor="background1"/>
                              </w:rPr>
                              <w:t>“</w:t>
                            </w:r>
                            <w:r w:rsidRPr="006F236A">
                              <w:rPr>
                                <w:i/>
                                <w:iCs/>
                                <w:color w:val="FFFFFF" w:themeColor="background1"/>
                                <w:lang w:val="en-US"/>
                              </w:rPr>
                              <w:t>Traditionally, this community has a negative perception towards people with disabilities. Many people believe that a disability is a curse from God or Gods for the wrongdoing of the parent(s). The training received from this project has changed our perception of people/children with disabilities.’’</w:t>
                            </w:r>
                            <w:r w:rsidRPr="006F236A">
                              <w:rPr>
                                <w:color w:val="FFFFFF" w:themeColor="background1"/>
                                <w:lang w:val="en-US"/>
                              </w:rPr>
                              <w:t xml:space="preserve"> (OPD member)</w:t>
                            </w:r>
                          </w:p>
                          <w:p w14:paraId="4610E95E" w14:textId="7938E0F7" w:rsidR="006F236A" w:rsidRDefault="006F236A" w:rsidP="00CA06A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6EE74" id="_x0000_s1027" type="#_x0000_t202" style="position:absolute;left:0;text-align:left;margin-left:72.7pt;margin-top:68.2pt;width:345.75pt;height:11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" filled="f" stroked="f">
                <v:textbox>
                  <w:txbxContent>
                    <w:p w14:paraId="50BA9AF2" w14:textId="161B64D6" w:rsidR="006F236A" w:rsidRPr="006F236A" w:rsidRDefault="006F236A" w:rsidP="009B2CD8">
                      <w:pPr>
                        <w:jc w:val="both"/>
                        <w:rPr>
                          <w:caps/>
                          <w:color w:val="FFFFFF" w:themeColor="background1"/>
                          <w:sz w:val="26"/>
                          <w:szCs w:val="26"/>
                        </w:rPr>
                      </w:pPr>
                      <w:r w:rsidRPr="006F236A">
                        <w:rPr>
                          <w:i/>
                          <w:iCs/>
                          <w:color w:val="FFFFFF" w:themeColor="background1"/>
                        </w:rPr>
                        <w:t>“</w:t>
                      </w:r>
                      <w:r w:rsidRPr="006F236A">
                        <w:rPr>
                          <w:i/>
                          <w:iCs/>
                          <w:color w:val="FFFFFF" w:themeColor="background1"/>
                          <w:lang w:val="en-US"/>
                        </w:rPr>
                        <w:t>Traditionally, this community has a negative perception towards people with disabilities. Many people believe that a disability is a curse from God or Gods for the wrongdoing of the parent(s). The training received from this project has changed our perception of people/children with disabilities.’’</w:t>
                      </w:r>
                      <w:r w:rsidRPr="006F236A">
                        <w:rPr>
                          <w:color w:val="FFFFFF" w:themeColor="background1"/>
                          <w:lang w:val="en-US"/>
                        </w:rPr>
                        <w:t xml:space="preserve"> (OPD member)</w:t>
                      </w:r>
                    </w:p>
                    <w:p w14:paraId="4610E95E" w14:textId="7938E0F7" w:rsidR="006F236A" w:rsidRDefault="006F236A" w:rsidP="00CA06A1">
                      <w:pPr>
                        <w:jc w:val="center"/>
                      </w:pPr>
                    </w:p>
                  </w:txbxContent>
                </v:textbox>
                <w10:wrap type="topAndBottom" anchorx="margin"/>
              </v:shape>
            </w:pict>
          </mc:Fallback>
        </mc:AlternateContent>
      </w:r>
      <w:r w:rsidR="00CA06A1">
        <w:rPr>
          <w:noProof/>
          <w:color w:val="228087" w:themeColor="text2"/>
        </w:rPr>
        <mc:AlternateContent>
          <mc:Choice Requires="wps">
            <w:drawing>
              <wp:anchor distT="0" distB="0" distL="114300" distR="114300" simplePos="0" relativeHeight="251658240" behindDoc="0" locked="0" layoutInCell="1" allowOverlap="1" wp14:anchorId="76D821F1" wp14:editId="0077043C">
                <wp:simplePos x="0" y="0"/>
                <wp:positionH relativeFrom="margin">
                  <wp:align>center</wp:align>
                </wp:positionH>
                <wp:positionV relativeFrom="paragraph">
                  <wp:posOffset>792933</wp:posOffset>
                </wp:positionV>
                <wp:extent cx="4594860" cy="1417320"/>
                <wp:effectExtent l="0" t="0" r="0" b="0"/>
                <wp:wrapNone/>
                <wp:docPr id="305552081" name="Rectangle: Rounded Corners 82"/>
                <wp:cNvGraphicFramePr/>
                <a:graphic xmlns:a="http://schemas.openxmlformats.org/drawingml/2006/main">
                  <a:graphicData uri="http://schemas.microsoft.com/office/word/2010/wordprocessingShape">
                    <wps:wsp>
                      <wps:cNvSpPr/>
                      <wps:spPr>
                        <a:xfrm>
                          <a:off x="0" y="0"/>
                          <a:ext cx="4594860" cy="141732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28045" id="Rectangle: Rounded Corners 82" o:spid="_x0000_s1026" style="position:absolute;margin-left:0;margin-top:62.45pt;width:361.8pt;height:111.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" fillcolor="#228087 [3204]" stroked="f" strokeweight=".25pt">
                <v:textbox inset="3mm,3mm,3mm,3mm"/>
                <w10:wrap anchorx="margin"/>
              </v:roundrect>
            </w:pict>
          </mc:Fallback>
        </mc:AlternateContent>
      </w:r>
      <w:r w:rsidRPr="00311FC4">
        <w:rPr>
          <w:lang w:val="en-US"/>
        </w:rPr>
        <w:t>to join school. </w:t>
      </w:r>
      <w:r w:rsidRPr="00311FC4">
        <w:t> </w:t>
      </w:r>
    </w:p>
    <w:p w14:paraId="4E0226D5" w14:textId="324767FC" w:rsidR="003A470F" w:rsidRPr="00311FC4" w:rsidRDefault="00311FC4" w:rsidP="00CA06A1">
      <w:pPr>
        <w:pStyle w:val="BodyText"/>
        <w:jc w:val="both"/>
      </w:pPr>
      <w:r w:rsidRPr="00311FC4">
        <w:rPr>
          <w:lang w:val="en-US"/>
        </w:rPr>
        <w:t>Data reveals that 2,114 children with disabilities in Shinyanga (Shinyanga DC 330, Shinyanga MC 601) and 5,487 in Mwanza (Misungwi district 707) were enrolled at primary school in 2023.</w:t>
      </w:r>
      <w:r w:rsidRPr="00311FC4">
        <w:rPr>
          <w:vertAlign w:val="superscript"/>
          <w:lang w:val="en-US"/>
        </w:rPr>
        <w:t>7</w:t>
      </w:r>
      <w:r w:rsidRPr="00311FC4">
        <w:rPr>
          <w:lang w:val="en-US"/>
        </w:rPr>
        <w:t xml:space="preserve"> This can prove that the DID TO51 project has contributed to the increased enrollment of children with disabilities from 56 in Misungwi DC, 47 in Shinyanga DC and 111 from Shinyanga MC in 2020</w:t>
      </w:r>
      <w:r w:rsidRPr="00311FC4">
        <w:rPr>
          <w:vertAlign w:val="superscript"/>
          <w:lang w:val="en-US"/>
        </w:rPr>
        <w:t>8</w:t>
      </w:r>
      <w:r w:rsidRPr="00311FC4">
        <w:rPr>
          <w:lang w:val="en-US"/>
        </w:rPr>
        <w:t>. Therefore, the TO51 project is an asset towards attaining ESDP 2025/26- 2029/30 goal, aiming at increasing the country’s enrollment of learners with disabilities to 14.2% by 2030.</w:t>
      </w:r>
      <w:r w:rsidRPr="00311FC4">
        <w:t> </w:t>
      </w:r>
    </w:p>
    <w:p w14:paraId="21C12AEA" w14:textId="77777777" w:rsidR="009F2B5B" w:rsidRDefault="009F2B5B" w:rsidP="00CA06A1">
      <w:pPr>
        <w:pStyle w:val="Heading2"/>
        <w:jc w:val="both"/>
      </w:pPr>
      <w:bookmarkStart w:id="4" w:name="_Toc198194136"/>
    </w:p>
    <w:p w14:paraId="6CF463C2" w14:textId="4A1BA621" w:rsidR="00311FC4" w:rsidRPr="00311FC4" w:rsidRDefault="00311FC4" w:rsidP="00CA06A1">
      <w:pPr>
        <w:pStyle w:val="Heading2"/>
        <w:jc w:val="both"/>
      </w:pPr>
      <w:r w:rsidRPr="00311FC4">
        <w:t>Methodology</w:t>
      </w:r>
      <w:bookmarkEnd w:id="4"/>
      <w:r w:rsidRPr="00311FC4">
        <w:t> </w:t>
      </w:r>
    </w:p>
    <w:p w14:paraId="76A3F260" w14:textId="77777777" w:rsidR="00311FC4" w:rsidRPr="00311FC4" w:rsidRDefault="00311FC4" w:rsidP="00CA06A1">
      <w:pPr>
        <w:jc w:val="both"/>
      </w:pPr>
      <w:r w:rsidRPr="00311FC4">
        <w:t>This learning product employed a qualitative approach through consultative meetings with the consortium partners and other project stakeholders from Shinyanga Municipal Council, Shinyanga District Council (Shinyanga) and Misungwi District Council (Mwanza).  </w:t>
      </w:r>
    </w:p>
    <w:p w14:paraId="39C5FDE3" w14:textId="20E482F4" w:rsidR="00311FC4" w:rsidRPr="00311FC4" w:rsidRDefault="00311FC4" w:rsidP="00CA06A1">
      <w:pPr>
        <w:jc w:val="both"/>
      </w:pPr>
      <w:r w:rsidRPr="00311FC4">
        <w:t xml:space="preserve">Data and information were collected through document review, </w:t>
      </w:r>
      <w:r w:rsidR="005A28B1">
        <w:t>k</w:t>
      </w:r>
      <w:r w:rsidRPr="00311FC4">
        <w:t xml:space="preserve">ey </w:t>
      </w:r>
      <w:r w:rsidR="005A28B1">
        <w:t>i</w:t>
      </w:r>
      <w:r w:rsidRPr="00311FC4">
        <w:t xml:space="preserve">nformant </w:t>
      </w:r>
      <w:r w:rsidR="005A28B1">
        <w:t>i</w:t>
      </w:r>
      <w:r w:rsidRPr="00311FC4">
        <w:t xml:space="preserve">nterviews and </w:t>
      </w:r>
      <w:r w:rsidR="005A28B1">
        <w:t>f</w:t>
      </w:r>
      <w:r w:rsidRPr="00311FC4">
        <w:t xml:space="preserve">ocus </w:t>
      </w:r>
      <w:r w:rsidR="005A28B1">
        <w:t>g</w:t>
      </w:r>
      <w:r w:rsidRPr="00311FC4">
        <w:t xml:space="preserve">roup </w:t>
      </w:r>
      <w:r w:rsidR="005A28B1">
        <w:t>d</w:t>
      </w:r>
      <w:r w:rsidRPr="00311FC4">
        <w:t>iscussion</w:t>
      </w:r>
      <w:r w:rsidR="005A28B1">
        <w:t>s</w:t>
      </w:r>
      <w:r w:rsidRPr="00311FC4">
        <w:t xml:space="preserve"> with 233 participants (121 males and 112 females) purposely</w:t>
      </w:r>
      <w:r w:rsidRPr="00311FC4">
        <w:rPr>
          <w:vertAlign w:val="superscript"/>
        </w:rPr>
        <w:t>9</w:t>
      </w:r>
      <w:r w:rsidRPr="00311FC4">
        <w:t xml:space="preserve"> selected from primary schools, village members, and district officials in the project area, but in addition also from the Ministry of Education, Science and Technology (MoEST), and Shule Bora project officials. To ensure inclusion of the voices of people with disabilities, the participants included Organizations of People with Disabilities (OPDs), 36 pupils with disabilities (M18, F18) and 30 parents of children with disabilities (M15, F15).  </w:t>
      </w:r>
    </w:p>
    <w:p w14:paraId="70034463" w14:textId="0B559D96" w:rsidR="00311FC4" w:rsidRPr="00311FC4" w:rsidRDefault="00311FC4" w:rsidP="00CA06A1">
      <w:pPr>
        <w:jc w:val="both"/>
      </w:pPr>
      <w:r w:rsidRPr="00311FC4">
        <w:t> </w:t>
      </w:r>
    </w:p>
    <w:p w14:paraId="0665A767" w14:textId="77777777" w:rsidR="009F2B5B" w:rsidRDefault="009F2B5B" w:rsidP="00CA06A1">
      <w:pPr>
        <w:pStyle w:val="Heading2"/>
        <w:jc w:val="both"/>
        <w:rPr>
          <w:bCs/>
        </w:rPr>
      </w:pPr>
      <w:bookmarkStart w:id="5" w:name="_Toc198194137"/>
    </w:p>
    <w:p w14:paraId="4C1E80E8" w14:textId="77777777" w:rsidR="009F2B5B" w:rsidRDefault="009F2B5B" w:rsidP="00CA06A1">
      <w:pPr>
        <w:pStyle w:val="Heading2"/>
        <w:jc w:val="both"/>
        <w:rPr>
          <w:bCs/>
        </w:rPr>
      </w:pPr>
    </w:p>
    <w:p w14:paraId="5649F12A" w14:textId="77777777" w:rsidR="009F2B5B" w:rsidRDefault="009F2B5B" w:rsidP="00CA06A1">
      <w:pPr>
        <w:pStyle w:val="Heading2"/>
        <w:jc w:val="both"/>
        <w:rPr>
          <w:bCs/>
        </w:rPr>
      </w:pPr>
    </w:p>
    <w:p w14:paraId="48639016" w14:textId="494424F0" w:rsidR="00311FC4" w:rsidRPr="00311FC4" w:rsidRDefault="00311FC4" w:rsidP="00CA06A1">
      <w:pPr>
        <w:pStyle w:val="Heading2"/>
        <w:jc w:val="both"/>
        <w:rPr>
          <w:bCs/>
        </w:rPr>
      </w:pPr>
      <w:r w:rsidRPr="00311FC4">
        <w:rPr>
          <w:bCs/>
        </w:rPr>
        <w:lastRenderedPageBreak/>
        <w:t>Screening, Identification and Assessment of Learners in Tanzania</w:t>
      </w:r>
      <w:bookmarkEnd w:id="5"/>
      <w:r w:rsidRPr="00311FC4">
        <w:rPr>
          <w:bCs/>
        </w:rPr>
        <w:t>  </w:t>
      </w:r>
    </w:p>
    <w:p w14:paraId="2E9B7B3A" w14:textId="477099F1" w:rsidR="00311FC4" w:rsidRPr="00311FC4" w:rsidRDefault="00311FC4" w:rsidP="00CA06A1">
      <w:pPr>
        <w:jc w:val="both"/>
      </w:pPr>
      <w:r w:rsidRPr="00311FC4">
        <w:t>Screening and assessment in Tanzania is practised under the guidance of the National Guidelines for Screening and Assessing Learners with Special Education Needs (2023). The procedure below is for the screening and assessment at the council level. </w:t>
      </w:r>
    </w:p>
    <w:p w14:paraId="1DD334BE" w14:textId="16E902F9" w:rsidR="00311FC4" w:rsidRPr="00311FC4" w:rsidRDefault="00C2018B" w:rsidP="00CA06A1">
      <w:pPr>
        <w:numPr>
          <w:ilvl w:val="0"/>
          <w:numId w:val="18"/>
        </w:numPr>
        <w:jc w:val="both"/>
      </w:pPr>
      <w:r>
        <w:rPr>
          <w:b/>
          <w:bCs/>
          <w:noProof/>
          <w:color w:val="228087" w:themeColor="text2"/>
        </w:rPr>
        <mc:AlternateContent>
          <mc:Choice Requires="wpg">
            <w:drawing>
              <wp:anchor distT="0" distB="0" distL="114300" distR="114300" simplePos="0" relativeHeight="251664384" behindDoc="0" locked="0" layoutInCell="1" allowOverlap="1" wp14:anchorId="0423C342" wp14:editId="1B05DB01">
                <wp:simplePos x="0" y="0"/>
                <wp:positionH relativeFrom="column">
                  <wp:posOffset>3952240</wp:posOffset>
                </wp:positionH>
                <wp:positionV relativeFrom="paragraph">
                  <wp:posOffset>1142999</wp:posOffset>
                </wp:positionV>
                <wp:extent cx="2471420" cy="3235325"/>
                <wp:effectExtent l="0" t="0" r="5080" b="3175"/>
                <wp:wrapSquare wrapText="bothSides"/>
                <wp:docPr id="1130449166" name="Group 101"/>
                <wp:cNvGraphicFramePr/>
                <a:graphic xmlns:a="http://schemas.openxmlformats.org/drawingml/2006/main">
                  <a:graphicData uri="http://schemas.microsoft.com/office/word/2010/wordprocessingGroup">
                    <wpg:wgp>
                      <wpg:cNvGrpSpPr/>
                      <wpg:grpSpPr>
                        <a:xfrm>
                          <a:off x="0" y="0"/>
                          <a:ext cx="2471420" cy="3235325"/>
                          <a:chOff x="0" y="0"/>
                          <a:chExt cx="2471420" cy="3235325"/>
                        </a:xfrm>
                      </wpg:grpSpPr>
                      <pic:pic xmlns:pic="http://schemas.openxmlformats.org/drawingml/2006/picture">
                        <pic:nvPicPr>
                          <pic:cNvPr id="2116249968" name="Picture 18" descr="A person helping a person with a child&#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370522" y="383223"/>
                            <a:ext cx="3066415" cy="2299970"/>
                          </a:xfrm>
                          <a:prstGeom prst="rect">
                            <a:avLst/>
                          </a:prstGeom>
                        </pic:spPr>
                      </pic:pic>
                      <wps:wsp>
                        <wps:cNvPr id="1583574969" name="Text Box 1"/>
                        <wps:cNvSpPr txBox="1"/>
                        <wps:spPr>
                          <a:xfrm>
                            <a:off x="0" y="3077845"/>
                            <a:ext cx="2471420" cy="157480"/>
                          </a:xfrm>
                          <a:prstGeom prst="rect">
                            <a:avLst/>
                          </a:prstGeom>
                          <a:solidFill>
                            <a:prstClr val="white"/>
                          </a:solidFill>
                          <a:ln>
                            <a:noFill/>
                          </a:ln>
                        </wps:spPr>
                        <wps:txbx>
                          <w:txbxContent>
                            <w:p w14:paraId="7C68E92C" w14:textId="7475FF90" w:rsidR="00273FED" w:rsidRPr="00C2018B" w:rsidRDefault="00273FED" w:rsidP="00C2018B">
                              <w:pPr>
                                <w:pStyle w:val="Caption"/>
                                <w:spacing w:before="0" w:after="0"/>
                                <w:rPr>
                                  <w:noProof/>
                                  <w:color w:val="228087" w:themeColor="text2"/>
                                  <w:sz w:val="20"/>
                                  <w:szCs w:val="20"/>
                                </w:rPr>
                              </w:pPr>
                              <w:r w:rsidRPr="00C2018B">
                                <w:rPr>
                                  <w:sz w:val="20"/>
                                  <w:szCs w:val="20"/>
                                </w:rPr>
                                <w:t>A young child is assessed at ESRAC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23C342" id="Group 101" o:spid="_x0000_s1028" style="position:absolute;left:0;text-align:left;margin-left:311.2pt;margin-top:90pt;width:194.6pt;height:254.75pt;z-index:251664384" coordsize="24714,32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">
                <v:shape id="Picture 18" o:spid="_x0000_s1029" type="#_x0000_t75" alt="A person helping a person with a child&#10;&#10;AI-generated content may be incorrect." style="position:absolute;left:-3705;top:3832;width:30664;height:22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">
                  <v:imagedata r:id="rId17" o:title="A person helping a person with a child&#10;&#10;AI-generated content may be incorrect"/>
                </v:shape>
                <v:shape id="_x0000_s1030" type="#_x0000_t202" style="position:absolute;top:30778;width:2471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" stroked="f">
                  <v:textbox style="mso-fit-shape-to-text:t" inset="0,0,0,0">
                    <w:txbxContent>
                      <w:p w14:paraId="7C68E92C" w14:textId="7475FF90" w:rsidR="00273FED" w:rsidRPr="00C2018B" w:rsidRDefault="00273FED" w:rsidP="00C2018B">
                        <w:pPr>
                          <w:pStyle w:val="Caption"/>
                          <w:spacing w:before="0" w:after="0"/>
                          <w:rPr>
                            <w:noProof/>
                            <w:color w:val="228087" w:themeColor="text2"/>
                            <w:sz w:val="20"/>
                            <w:szCs w:val="20"/>
                          </w:rPr>
                        </w:pPr>
                        <w:r w:rsidRPr="00C2018B">
                          <w:rPr>
                            <w:sz w:val="20"/>
                            <w:szCs w:val="20"/>
                          </w:rPr>
                          <w:t>A young child is assessed at ESRAC</w:t>
                        </w:r>
                      </w:p>
                    </w:txbxContent>
                  </v:textbox>
                </v:shape>
                <w10:wrap type="square"/>
              </v:group>
            </w:pict>
          </mc:Fallback>
        </mc:AlternateContent>
      </w:r>
      <w:r w:rsidR="00311FC4" w:rsidRPr="00311FC4">
        <w:rPr>
          <w:b/>
          <w:bCs/>
          <w:color w:val="228087" w:themeColor="text2"/>
        </w:rPr>
        <w:t>Screening:</w:t>
      </w:r>
      <w:r w:rsidR="00311FC4" w:rsidRPr="00311FC4">
        <w:rPr>
          <w:color w:val="228087" w:themeColor="text2"/>
        </w:rPr>
        <w:t xml:space="preserve"> </w:t>
      </w:r>
      <w:r w:rsidR="00311FC4" w:rsidRPr="00311FC4">
        <w:t>This is the first stage, usually scheduled in the last quarter of every calendar year. The screening team, comprising of special needs education specialists is formed at the Local Government Authority (LGA). Public awareness on disabilities and education is usually conducted by teachers from the nearby schools ahead of the screening activity. The screening report should be submitted to the district after the event.  </w:t>
      </w:r>
      <w:r>
        <w:br/>
      </w:r>
    </w:p>
    <w:p w14:paraId="0422FC9E" w14:textId="35C6AC69" w:rsidR="00C2018B" w:rsidRPr="00C2018B" w:rsidRDefault="00311FC4" w:rsidP="00CA06A1">
      <w:pPr>
        <w:numPr>
          <w:ilvl w:val="0"/>
          <w:numId w:val="19"/>
        </w:numPr>
        <w:jc w:val="both"/>
        <w:rPr>
          <w:color w:val="228087" w:themeColor="text2"/>
        </w:rPr>
      </w:pPr>
      <w:r w:rsidRPr="00311FC4">
        <w:rPr>
          <w:b/>
          <w:bCs/>
          <w:color w:val="228087" w:themeColor="text2"/>
        </w:rPr>
        <w:t>Assessment:</w:t>
      </w:r>
      <w:r w:rsidRPr="00311FC4">
        <w:rPr>
          <w:color w:val="228087" w:themeColor="text2"/>
        </w:rPr>
        <w:t xml:space="preserve"> </w:t>
      </w:r>
      <w:r w:rsidRPr="00311FC4">
        <w:t>All children identified with disabilities are then referred to the ESRAC, where a thorough educational needs assessment will be conducted by the multi-disciplinary team. The multi-disciplinary team has a medical Doctor, social welfare officer, and 3 Teachers specialising in Hearing Impairments, Vision Impairments and Intellectual Impairments working together. At the end of the assessment, a child with a disability will be given either a referral report recommending the needed educational support at school or a referral to the hospital for medical intervention before school enrolment. </w:t>
      </w:r>
    </w:p>
    <w:p w14:paraId="4A9B1A3D" w14:textId="297BEC6D" w:rsidR="00311FC4" w:rsidRPr="00311FC4" w:rsidRDefault="00311FC4" w:rsidP="00C2018B">
      <w:pPr>
        <w:ind w:left="720"/>
        <w:jc w:val="both"/>
        <w:rPr>
          <w:color w:val="228087" w:themeColor="text2"/>
        </w:rPr>
      </w:pPr>
      <w:r w:rsidRPr="00311FC4">
        <w:t> </w:t>
      </w:r>
    </w:p>
    <w:p w14:paraId="3B4A7F5C" w14:textId="608ACFA1" w:rsidR="00311FC4" w:rsidRPr="00311FC4" w:rsidRDefault="00311FC4" w:rsidP="00CA06A1">
      <w:pPr>
        <w:numPr>
          <w:ilvl w:val="0"/>
          <w:numId w:val="20"/>
        </w:numPr>
        <w:jc w:val="both"/>
        <w:rPr>
          <w:color w:val="228087" w:themeColor="text2"/>
        </w:rPr>
      </w:pPr>
      <w:r w:rsidRPr="00311FC4">
        <w:rPr>
          <w:b/>
          <w:bCs/>
          <w:color w:val="228087" w:themeColor="text2"/>
        </w:rPr>
        <w:t>Provision of correct intervention  </w:t>
      </w:r>
      <w:r w:rsidRPr="00311FC4">
        <w:rPr>
          <w:color w:val="228087" w:themeColor="text2"/>
        </w:rPr>
        <w:t> </w:t>
      </w:r>
    </w:p>
    <w:p w14:paraId="3404C729" w14:textId="77777777" w:rsidR="00311FC4" w:rsidRPr="00311FC4" w:rsidRDefault="00311FC4" w:rsidP="00CA06A1">
      <w:pPr>
        <w:jc w:val="both"/>
      </w:pPr>
      <w:r w:rsidRPr="00311FC4">
        <w:t>The referral report from the ESRAC will recommend the intervention to support the learning of a child with a disability in an inclusive setting. The intervention is usually in the form of:  </w:t>
      </w:r>
    </w:p>
    <w:p w14:paraId="36594876" w14:textId="77777777" w:rsidR="00311FC4" w:rsidRPr="00311FC4" w:rsidRDefault="00311FC4" w:rsidP="00CA06A1">
      <w:pPr>
        <w:numPr>
          <w:ilvl w:val="0"/>
          <w:numId w:val="21"/>
        </w:numPr>
        <w:jc w:val="both"/>
      </w:pPr>
      <w:r w:rsidRPr="00311FC4">
        <w:rPr>
          <w:b/>
          <w:bCs/>
          <w:i/>
          <w:iCs/>
        </w:rPr>
        <w:t>Individualised Education Plan</w:t>
      </w:r>
      <w:r w:rsidRPr="00311FC4">
        <w:t>: The class teacher and a parent prepare the best teaching and learning approach for a child in the inclusive setting at school and at home.  </w:t>
      </w:r>
    </w:p>
    <w:p w14:paraId="1A3DA52B" w14:textId="77777777" w:rsidR="00311FC4" w:rsidRPr="00311FC4" w:rsidRDefault="00311FC4" w:rsidP="00CA06A1">
      <w:pPr>
        <w:numPr>
          <w:ilvl w:val="0"/>
          <w:numId w:val="22"/>
        </w:numPr>
        <w:jc w:val="both"/>
      </w:pPr>
      <w:r w:rsidRPr="00311FC4">
        <w:rPr>
          <w:b/>
          <w:bCs/>
          <w:i/>
          <w:iCs/>
        </w:rPr>
        <w:t>Improved infrastructure</w:t>
      </w:r>
      <w:r w:rsidRPr="00311FC4">
        <w:t>: The school will use the report to provide an accommodating learning environment for a child with a disability. </w:t>
      </w:r>
    </w:p>
    <w:p w14:paraId="49F63557" w14:textId="32962D97" w:rsidR="00311FC4" w:rsidRDefault="00311FC4" w:rsidP="00CA06A1">
      <w:pPr>
        <w:numPr>
          <w:ilvl w:val="0"/>
          <w:numId w:val="23"/>
        </w:numPr>
        <w:jc w:val="both"/>
      </w:pPr>
      <w:r w:rsidRPr="00311FC4">
        <w:rPr>
          <w:b/>
          <w:bCs/>
          <w:i/>
          <w:iCs/>
        </w:rPr>
        <w:t>Medical Intervention and Assistive Devices</w:t>
      </w:r>
      <w:r w:rsidRPr="00311FC4">
        <w:t>: Medical practitioners will use the report to provide medical intervention (such as physiotherapy, occupational therapy and surgeries) and assistive devices to a child with a disability.   </w:t>
      </w:r>
    </w:p>
    <w:p w14:paraId="580AF220" w14:textId="77777777" w:rsidR="00A80578" w:rsidRDefault="00A80578" w:rsidP="00CA06A1">
      <w:pPr>
        <w:jc w:val="both"/>
      </w:pPr>
    </w:p>
    <w:p w14:paraId="056938D4" w14:textId="77777777" w:rsidR="00311FC4" w:rsidRPr="00311FC4" w:rsidRDefault="00311FC4" w:rsidP="00CA06A1">
      <w:pPr>
        <w:numPr>
          <w:ilvl w:val="0"/>
          <w:numId w:val="24"/>
        </w:numPr>
        <w:jc w:val="both"/>
        <w:rPr>
          <w:color w:val="228087" w:themeColor="text2"/>
        </w:rPr>
      </w:pPr>
      <w:r w:rsidRPr="00311FC4">
        <w:rPr>
          <w:b/>
          <w:bCs/>
          <w:color w:val="228087" w:themeColor="text2"/>
        </w:rPr>
        <w:lastRenderedPageBreak/>
        <w:t>Monitoring and Evaluation</w:t>
      </w:r>
      <w:r w:rsidRPr="00311FC4">
        <w:rPr>
          <w:color w:val="228087" w:themeColor="text2"/>
        </w:rPr>
        <w:t> </w:t>
      </w:r>
    </w:p>
    <w:p w14:paraId="30B5D7E9" w14:textId="16B7EE56" w:rsidR="00311FC4" w:rsidRPr="00311FC4" w:rsidRDefault="00B921FC" w:rsidP="00CA06A1">
      <w:pPr>
        <w:jc w:val="both"/>
      </w:pPr>
      <w:r w:rsidRPr="00311FC4">
        <w:rPr>
          <w:noProof/>
        </w:rPr>
        <w:drawing>
          <wp:anchor distT="0" distB="0" distL="114300" distR="114300" simplePos="0" relativeHeight="251650048" behindDoc="1" locked="0" layoutInCell="1" allowOverlap="1" wp14:anchorId="03432A74" wp14:editId="63F0E6B2">
            <wp:simplePos x="0" y="0"/>
            <wp:positionH relativeFrom="margin">
              <wp:align>center</wp:align>
            </wp:positionH>
            <wp:positionV relativeFrom="paragraph">
              <wp:posOffset>880292</wp:posOffset>
            </wp:positionV>
            <wp:extent cx="5486400" cy="3086100"/>
            <wp:effectExtent l="0" t="0" r="0" b="0"/>
            <wp:wrapTopAndBottom/>
            <wp:docPr id="1254129436" name="Picture 11" descr="Diagram 62, Smart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 62, SmartArt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F42" w:rsidRPr="00311FC4">
        <w:rPr>
          <w:noProof/>
        </w:rPr>
        <w:drawing>
          <wp:anchor distT="0" distB="0" distL="114300" distR="114300" simplePos="0" relativeHeight="251651072" behindDoc="1" locked="0" layoutInCell="1" allowOverlap="1" wp14:anchorId="2A3D0DB2" wp14:editId="2BCF321A">
            <wp:simplePos x="0" y="0"/>
            <wp:positionH relativeFrom="column">
              <wp:posOffset>2512501</wp:posOffset>
            </wp:positionH>
            <wp:positionV relativeFrom="paragraph">
              <wp:posOffset>3515188</wp:posOffset>
            </wp:positionV>
            <wp:extent cx="2994660" cy="266700"/>
            <wp:effectExtent l="0" t="0" r="0" b="0"/>
            <wp:wrapTight wrapText="bothSides">
              <wp:wrapPolygon edited="0">
                <wp:start x="0" y="0"/>
                <wp:lineTo x="0" y="20057"/>
                <wp:lineTo x="21435" y="20057"/>
                <wp:lineTo x="21435" y="0"/>
                <wp:lineTo x="0" y="0"/>
              </wp:wrapPolygon>
            </wp:wrapTight>
            <wp:docPr id="1382630179" name="Picture 12" descr="Text Box 63,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t Box 63, Text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4660" cy="266700"/>
                    </a:xfrm>
                    <a:prstGeom prst="rect">
                      <a:avLst/>
                    </a:prstGeom>
                    <a:noFill/>
                    <a:ln>
                      <a:noFill/>
                    </a:ln>
                  </pic:spPr>
                </pic:pic>
              </a:graphicData>
            </a:graphic>
          </wp:anchor>
        </w:drawing>
      </w:r>
      <w:r w:rsidR="00311FC4" w:rsidRPr="00311FC4">
        <w:t>District Quality Assurers, head teachers and education officers from the ward, district and the national level are supposed to follow up on the educational development of all children with disabilities placed at school. Their reports will be used by the educational administrators to improve the quality of education for those enrolled with disabilities.  </w:t>
      </w:r>
    </w:p>
    <w:p w14:paraId="78BF38FA" w14:textId="6908042D" w:rsidR="00311FC4" w:rsidRPr="00311FC4" w:rsidRDefault="00311FC4" w:rsidP="00CA06A1">
      <w:pPr>
        <w:jc w:val="both"/>
      </w:pPr>
      <w:r w:rsidRPr="00311FC4">
        <w:t> </w:t>
      </w:r>
      <w:r w:rsidRPr="00311FC4">
        <w:rPr>
          <w:b/>
          <w:bCs/>
        </w:rPr>
        <w:t>    Diagram 1:  Screening and Assessment in Tanzania </w:t>
      </w:r>
      <w:r w:rsidRPr="00311FC4">
        <w:t> </w:t>
      </w:r>
    </w:p>
    <w:p w14:paraId="70249A32" w14:textId="56EEF9DB" w:rsidR="006F236A" w:rsidRDefault="001C219E" w:rsidP="00CA06A1">
      <w:pPr>
        <w:jc w:val="both"/>
      </w:pPr>
      <w:r w:rsidRPr="006F236A">
        <w:rPr>
          <w:noProof/>
          <w:color w:val="228087" w:themeColor="text2"/>
        </w:rPr>
        <mc:AlternateContent>
          <mc:Choice Requires="wps">
            <w:drawing>
              <wp:anchor distT="45720" distB="45720" distL="114300" distR="114300" simplePos="0" relativeHeight="251674624" behindDoc="0" locked="0" layoutInCell="1" allowOverlap="1" wp14:anchorId="5721E081" wp14:editId="1F32512A">
                <wp:simplePos x="0" y="0"/>
                <wp:positionH relativeFrom="margin">
                  <wp:posOffset>496843</wp:posOffset>
                </wp:positionH>
                <wp:positionV relativeFrom="paragraph">
                  <wp:posOffset>1176020</wp:posOffset>
                </wp:positionV>
                <wp:extent cx="4884420" cy="124206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1242060"/>
                        </a:xfrm>
                        <a:prstGeom prst="rect">
                          <a:avLst/>
                        </a:prstGeom>
                        <a:noFill/>
                        <a:ln w="9525">
                          <a:noFill/>
                          <a:miter lim="800000"/>
                          <a:headEnd/>
                          <a:tailEnd/>
                        </a:ln>
                      </wps:spPr>
                      <wps:txbx>
                        <w:txbxContent>
                          <w:p w14:paraId="6876CC49" w14:textId="320EA19E" w:rsidR="006F236A" w:rsidRPr="006F236A" w:rsidRDefault="006F236A" w:rsidP="009B2CD8">
                            <w:pPr>
                              <w:ind w:left="720"/>
                              <w:jc w:val="both"/>
                              <w:rPr>
                                <w:color w:val="FFFFFF" w:themeColor="background1"/>
                              </w:rPr>
                            </w:pPr>
                            <w:r w:rsidRPr="006F236A">
                              <w:rPr>
                                <w:i/>
                                <w:iCs/>
                                <w:color w:val="FFFFFF" w:themeColor="background1"/>
                              </w:rPr>
                              <w:t>“The use of the government approach has not been effective due to the lack of budget and shortage of trained personnel at ESRACs. Also, ESRACs do not have full-time dedicated staff. These assessors come only once a week, as a result, not all children with special education needs can be attended to in good time.”</w:t>
                            </w:r>
                            <w:r w:rsidRPr="006F236A">
                              <w:rPr>
                                <w:color w:val="FFFFFF" w:themeColor="background1"/>
                              </w:rPr>
                              <w:t> </w:t>
                            </w:r>
                          </w:p>
                          <w:p w14:paraId="526F74C6" w14:textId="74E937CD" w:rsidR="006F236A" w:rsidRDefault="006F2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1E081" id="_x0000_s1031" type="#_x0000_t202" style="position:absolute;left:0;text-align:left;margin-left:39.1pt;margin-top:92.6pt;width:384.6pt;height:97.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" filled="f" stroked="f">
                <v:textbox>
                  <w:txbxContent>
                    <w:p w14:paraId="6876CC49" w14:textId="320EA19E" w:rsidR="006F236A" w:rsidRPr="006F236A" w:rsidRDefault="006F236A" w:rsidP="009B2CD8">
                      <w:pPr>
                        <w:ind w:left="720"/>
                        <w:jc w:val="both"/>
                        <w:rPr>
                          <w:color w:val="FFFFFF" w:themeColor="background1"/>
                        </w:rPr>
                      </w:pPr>
                      <w:r w:rsidRPr="006F236A">
                        <w:rPr>
                          <w:i/>
                          <w:iCs/>
                          <w:color w:val="FFFFFF" w:themeColor="background1"/>
                        </w:rPr>
                        <w:t>“The use of the government approach has not been effective due to the lack of budget and shortage of trained personnel at ESRACs. Also, ESRACs do not have full-time dedicated staff. These assessors come only once a week, as a result, not all children with special education needs can be attended to in good time.”</w:t>
                      </w:r>
                      <w:r w:rsidRPr="006F236A">
                        <w:rPr>
                          <w:color w:val="FFFFFF" w:themeColor="background1"/>
                        </w:rPr>
                        <w:t> </w:t>
                      </w:r>
                    </w:p>
                    <w:p w14:paraId="526F74C6" w14:textId="74E937CD" w:rsidR="006F236A" w:rsidRDefault="006F236A"/>
                  </w:txbxContent>
                </v:textbox>
                <w10:wrap type="topAndBottom" anchorx="margin"/>
              </v:shape>
            </w:pict>
          </mc:Fallback>
        </mc:AlternateContent>
      </w:r>
      <w:r>
        <w:rPr>
          <w:noProof/>
          <w:color w:val="228087" w:themeColor="text2"/>
        </w:rPr>
        <mc:AlternateContent>
          <mc:Choice Requires="wps">
            <w:drawing>
              <wp:anchor distT="0" distB="0" distL="114300" distR="114300" simplePos="0" relativeHeight="251673600" behindDoc="0" locked="0" layoutInCell="1" allowOverlap="1" wp14:anchorId="00B5C50C" wp14:editId="6B4F6A7B">
                <wp:simplePos x="0" y="0"/>
                <wp:positionH relativeFrom="margin">
                  <wp:align>center</wp:align>
                </wp:positionH>
                <wp:positionV relativeFrom="paragraph">
                  <wp:posOffset>1084580</wp:posOffset>
                </wp:positionV>
                <wp:extent cx="4533900" cy="1394460"/>
                <wp:effectExtent l="0" t="0" r="0" b="0"/>
                <wp:wrapNone/>
                <wp:docPr id="2118510464" name="Rectangle: Rounded Corners 82"/>
                <wp:cNvGraphicFramePr/>
                <a:graphic xmlns:a="http://schemas.openxmlformats.org/drawingml/2006/main">
                  <a:graphicData uri="http://schemas.microsoft.com/office/word/2010/wordprocessingShape">
                    <wps:wsp>
                      <wps:cNvSpPr/>
                      <wps:spPr>
                        <a:xfrm>
                          <a:off x="0" y="0"/>
                          <a:ext cx="4533900" cy="13944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D3ABE" id="Rectangle: Rounded Corners 82" o:spid="_x0000_s1026" style="position:absolute;margin-left:0;margin-top:85.4pt;width:357pt;height:109.8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" fillcolor="#228087 [3204]" stroked="f" strokeweight=".25pt">
                <v:textbox inset="3mm,3mm,3mm,3mm"/>
                <w10:wrap anchorx="margin"/>
              </v:roundrect>
            </w:pict>
          </mc:Fallback>
        </mc:AlternateContent>
      </w:r>
      <w:r w:rsidR="00311FC4" w:rsidRPr="00311FC4">
        <w:t>Unfortunately, the above screening and assessment practice usually ends at stage one due to the shortage of functioning ESRACs in the country. The government has only one national ESRAC in Dar es Salaam with a long waiting list. Other ESRACs supported by development partners are located at the council levels in Misungwi DC, Shinyanga DC, Shinyanga MC, and Mbeya MC, which are also overwhelmed, as one interviewee said: </w:t>
      </w:r>
    </w:p>
    <w:p w14:paraId="1555185F" w14:textId="77777777" w:rsidR="00AC4D88" w:rsidRDefault="00AC4D88" w:rsidP="00CA06A1">
      <w:pPr>
        <w:jc w:val="both"/>
      </w:pPr>
    </w:p>
    <w:p w14:paraId="183DF143" w14:textId="1BC951D5" w:rsidR="00C2018B" w:rsidRPr="00311FC4" w:rsidRDefault="00311FC4" w:rsidP="00CA06A1">
      <w:pPr>
        <w:jc w:val="both"/>
      </w:pPr>
      <w:r w:rsidRPr="00311FC4">
        <w:t>The quote above shows that the government’s approach to screening, identification and assessment of children with disabilities to assess their education needs has been less effective due to inadequate budget, shortage of assessment centres, shortage of material and equipment and inadequate experts for screening, identification and assessment of children with disabilities.</w:t>
      </w:r>
    </w:p>
    <w:p w14:paraId="32B870D0" w14:textId="43ED4AE3" w:rsidR="00311FC4" w:rsidRPr="00311FC4" w:rsidRDefault="00311FC4" w:rsidP="00C2018B">
      <w:pPr>
        <w:pStyle w:val="Heading2"/>
        <w:rPr>
          <w:bCs/>
        </w:rPr>
      </w:pPr>
      <w:bookmarkStart w:id="6" w:name="_Toc198194138"/>
      <w:r w:rsidRPr="00311FC4">
        <w:rPr>
          <w:bCs/>
        </w:rPr>
        <w:lastRenderedPageBreak/>
        <w:t>Screening, Identification and Assessment: TO51 Approach</w:t>
      </w:r>
      <w:bookmarkEnd w:id="6"/>
      <w:r w:rsidRPr="00311FC4">
        <w:rPr>
          <w:bCs/>
        </w:rPr>
        <w:t>  </w:t>
      </w:r>
    </w:p>
    <w:p w14:paraId="68CCB4CD" w14:textId="143078EB" w:rsidR="00311FC4" w:rsidRPr="00311FC4" w:rsidRDefault="00311FC4" w:rsidP="00CA06A1">
      <w:pPr>
        <w:jc w:val="both"/>
      </w:pPr>
      <w:r w:rsidRPr="00311FC4">
        <w:t>The TO51 project introduced two approaches to screening: Community screening for out of school children with disabilities and in-school screening for those attending school but struggling with learning. This has proven to be the best approach with maximum efficiency on both the identification of children with disabilities and education support as it is bringing together the existing governance structure from the Community Development, Health, and Education departments at the council level. </w:t>
      </w:r>
    </w:p>
    <w:p w14:paraId="10410321" w14:textId="60751BEA" w:rsidR="00311FC4" w:rsidRPr="00311FC4" w:rsidRDefault="009F2B5B" w:rsidP="00CA06A1">
      <w:pPr>
        <w:jc w:val="both"/>
      </w:pPr>
      <w:r>
        <w:rPr>
          <w:noProof/>
        </w:rPr>
        <mc:AlternateContent>
          <mc:Choice Requires="wps">
            <w:drawing>
              <wp:anchor distT="0" distB="0" distL="114300" distR="114300" simplePos="0" relativeHeight="251655168" behindDoc="0" locked="0" layoutInCell="1" allowOverlap="1" wp14:anchorId="39D89051" wp14:editId="02502A37">
                <wp:simplePos x="0" y="0"/>
                <wp:positionH relativeFrom="margin">
                  <wp:posOffset>141605</wp:posOffset>
                </wp:positionH>
                <wp:positionV relativeFrom="paragraph">
                  <wp:posOffset>2421255</wp:posOffset>
                </wp:positionV>
                <wp:extent cx="3424555" cy="271145"/>
                <wp:effectExtent l="0" t="0" r="4445" b="0"/>
                <wp:wrapSquare wrapText="bothSides"/>
                <wp:docPr id="67474497" name="Text Box 1"/>
                <wp:cNvGraphicFramePr/>
                <a:graphic xmlns:a="http://schemas.openxmlformats.org/drawingml/2006/main">
                  <a:graphicData uri="http://schemas.microsoft.com/office/word/2010/wordprocessingShape">
                    <wps:wsp>
                      <wps:cNvSpPr txBox="1"/>
                      <wps:spPr>
                        <a:xfrm>
                          <a:off x="0" y="0"/>
                          <a:ext cx="3424555" cy="271145"/>
                        </a:xfrm>
                        <a:prstGeom prst="rect">
                          <a:avLst/>
                        </a:prstGeom>
                        <a:solidFill>
                          <a:prstClr val="white"/>
                        </a:solidFill>
                        <a:ln>
                          <a:noFill/>
                        </a:ln>
                      </wps:spPr>
                      <wps:txbx>
                        <w:txbxContent>
                          <w:p w14:paraId="49BB8FE4" w14:textId="49BD45CF" w:rsidR="001A5F81" w:rsidRPr="003B2669" w:rsidRDefault="001A5F81" w:rsidP="00C2018B">
                            <w:pPr>
                              <w:pStyle w:val="Caption"/>
                              <w:jc w:val="both"/>
                              <w:rPr>
                                <w:noProof/>
                                <w:sz w:val="20"/>
                                <w:szCs w:val="14"/>
                              </w:rPr>
                            </w:pPr>
                            <w:r w:rsidRPr="003B2669">
                              <w:rPr>
                                <w:sz w:val="20"/>
                                <w:szCs w:val="14"/>
                              </w:rPr>
                              <w:t xml:space="preserve">A young </w:t>
                            </w:r>
                            <w:r w:rsidR="00637EC4" w:rsidRPr="003B2669">
                              <w:rPr>
                                <w:sz w:val="20"/>
                                <w:szCs w:val="14"/>
                              </w:rPr>
                              <w:t xml:space="preserve">boy receives eye </w:t>
                            </w:r>
                            <w:r w:rsidR="003B2669" w:rsidRPr="003B2669">
                              <w:rPr>
                                <w:sz w:val="20"/>
                                <w:szCs w:val="14"/>
                              </w:rPr>
                              <w:t>screening in a classroom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89051" id="Text Box 1" o:spid="_x0000_s1032" type="#_x0000_t202" style="position:absolute;left:0;text-align:left;margin-left:11.15pt;margin-top:190.65pt;width:269.65pt;height:2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" stroked="f">
                <v:textbox inset="0,0,0,0">
                  <w:txbxContent>
                    <w:p w14:paraId="49BB8FE4" w14:textId="49BD45CF" w:rsidR="001A5F81" w:rsidRPr="003B2669" w:rsidRDefault="001A5F81" w:rsidP="00C2018B">
                      <w:pPr>
                        <w:pStyle w:val="Caption"/>
                        <w:jc w:val="both"/>
                        <w:rPr>
                          <w:noProof/>
                          <w:sz w:val="20"/>
                          <w:szCs w:val="14"/>
                        </w:rPr>
                      </w:pPr>
                      <w:r w:rsidRPr="003B2669">
                        <w:rPr>
                          <w:sz w:val="20"/>
                          <w:szCs w:val="14"/>
                        </w:rPr>
                        <w:t xml:space="preserve">A young </w:t>
                      </w:r>
                      <w:r w:rsidR="00637EC4" w:rsidRPr="003B2669">
                        <w:rPr>
                          <w:sz w:val="20"/>
                          <w:szCs w:val="14"/>
                        </w:rPr>
                        <w:t xml:space="preserve">boy receives eye </w:t>
                      </w:r>
                      <w:r w:rsidR="003B2669" w:rsidRPr="003B2669">
                        <w:rPr>
                          <w:sz w:val="20"/>
                          <w:szCs w:val="14"/>
                        </w:rPr>
                        <w:t>screening in a classroom</w:t>
                      </w:r>
                    </w:p>
                  </w:txbxContent>
                </v:textbox>
                <w10:wrap type="square" anchorx="margin"/>
              </v:shape>
            </w:pict>
          </mc:Fallback>
        </mc:AlternateContent>
      </w:r>
      <w:r>
        <w:rPr>
          <w:noProof/>
        </w:rPr>
        <w:drawing>
          <wp:anchor distT="0" distB="0" distL="114300" distR="114300" simplePos="0" relativeHeight="251654144" behindDoc="0" locked="0" layoutInCell="1" allowOverlap="1" wp14:anchorId="022845F0" wp14:editId="157345F9">
            <wp:simplePos x="0" y="0"/>
            <wp:positionH relativeFrom="margin">
              <wp:posOffset>0</wp:posOffset>
            </wp:positionH>
            <wp:positionV relativeFrom="paragraph">
              <wp:posOffset>70485</wp:posOffset>
            </wp:positionV>
            <wp:extent cx="3580130" cy="2371090"/>
            <wp:effectExtent l="0" t="0" r="1270" b="0"/>
            <wp:wrapSquare wrapText="bothSides"/>
            <wp:docPr id="866871760" name="Picture 20" descr="A man wearing specialist eye-screening equipment assesses the vision of a you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71760" name="Picture 20" descr="A man wearing specialist eye-screening equipment assesses the vision of a young bo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0130" cy="2371090"/>
                    </a:xfrm>
                    <a:prstGeom prst="rect">
                      <a:avLst/>
                    </a:prstGeom>
                  </pic:spPr>
                </pic:pic>
              </a:graphicData>
            </a:graphic>
          </wp:anchor>
        </w:drawing>
      </w:r>
      <w:r w:rsidR="00311FC4" w:rsidRPr="00311FC4">
        <w:rPr>
          <w:b/>
          <w:bCs/>
          <w:color w:val="228087" w:themeColor="text2"/>
        </w:rPr>
        <w:t>Community Screening:</w:t>
      </w:r>
      <w:r w:rsidR="00311FC4" w:rsidRPr="00311FC4">
        <w:rPr>
          <w:color w:val="228087" w:themeColor="text2"/>
        </w:rPr>
        <w:t xml:space="preserve"> </w:t>
      </w:r>
      <w:r w:rsidR="00311FC4" w:rsidRPr="00311FC4">
        <w:t>The DID TO51 Project in partnership with locally based Organisations of Persons with Disabilities (OPDs) revived the disability committees at the village levels in September 2023 in 15 wards. The Village Disability Committee is a part of the village structure recognised by Section 4(1) of the Persons with Disabilities Act 2010 to coordinate and support all disability issues in the community. Therefore, their involvement in the screening and identification of children with disabilities is not only important but also crucial in following up on their educational progress. At the end of the screening exercise, the disability committee fills in the identification Form</w:t>
      </w:r>
      <w:r w:rsidR="00311FC4" w:rsidRPr="00311FC4">
        <w:rPr>
          <w:vertAlign w:val="superscript"/>
        </w:rPr>
        <w:t>10</w:t>
      </w:r>
      <w:r w:rsidR="00311FC4" w:rsidRPr="00311FC4">
        <w:t xml:space="preserve"> per identified child with a disability. Then the OPD checks for accuracy and sends the report to the ESRAC for educational assessment of the identified child before school enrolment.  </w:t>
      </w:r>
    </w:p>
    <w:p w14:paraId="2921B69F" w14:textId="77777777" w:rsidR="00311FC4" w:rsidRPr="00311FC4" w:rsidRDefault="00311FC4" w:rsidP="00CA06A1">
      <w:pPr>
        <w:jc w:val="both"/>
      </w:pPr>
      <w:r w:rsidRPr="00311FC4">
        <w:t>For the maximum impact to be achieved, the DID TO51 project team with the OPDs conducted the screening and identification training to the Village Disability Committees using the Screening and Assessment guideline from MoEST. The trained members are now able to accurately conduct community screening and identification with less technical support from the project. This has been proven by the DID TO51 October-December 2024 project report, which revealed the screening and identification activity conducted by the Village Disability Committees in 15 villages with no support from the project. 34 Out of school children with disabilities were found through this exercise. This has proven that the engagement of people from the same community builds trust and ownership of the activity, and with that sustainability of the intervention. </w:t>
      </w:r>
    </w:p>
    <w:p w14:paraId="78B87078" w14:textId="5A3AD04C" w:rsidR="00311FC4" w:rsidRPr="00311FC4" w:rsidRDefault="00CA06A1" w:rsidP="00CA06A1">
      <w:pPr>
        <w:jc w:val="both"/>
      </w:pPr>
      <w:r>
        <w:rPr>
          <w:noProof/>
        </w:rPr>
        <w:lastRenderedPageBreak/>
        <w:drawing>
          <wp:anchor distT="0" distB="0" distL="114300" distR="114300" simplePos="0" relativeHeight="251652096" behindDoc="0" locked="0" layoutInCell="1" allowOverlap="1" wp14:anchorId="420AB0EC" wp14:editId="46C1D774">
            <wp:simplePos x="0" y="0"/>
            <wp:positionH relativeFrom="margin">
              <wp:align>left</wp:align>
            </wp:positionH>
            <wp:positionV relativeFrom="paragraph">
              <wp:posOffset>2291715</wp:posOffset>
            </wp:positionV>
            <wp:extent cx="6191885" cy="3851275"/>
            <wp:effectExtent l="0" t="0" r="0" b="0"/>
            <wp:wrapTopAndBottom/>
            <wp:docPr id="933142126" name="Picture 13" descr="A diagram of a community appro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42126" name="Picture 13" descr="A diagram of a community approach&#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885" cy="3851275"/>
                    </a:xfrm>
                    <a:prstGeom prst="rect">
                      <a:avLst/>
                    </a:prstGeom>
                    <a:noFill/>
                    <a:ln>
                      <a:noFill/>
                    </a:ln>
                  </pic:spPr>
                </pic:pic>
              </a:graphicData>
            </a:graphic>
          </wp:anchor>
        </w:drawing>
      </w:r>
      <w:r>
        <w:rPr>
          <w:noProof/>
          <w:color w:val="228087" w:themeColor="text2"/>
        </w:rPr>
        <mc:AlternateContent>
          <mc:Choice Requires="wps">
            <w:drawing>
              <wp:anchor distT="0" distB="0" distL="114300" distR="114300" simplePos="0" relativeHeight="251680768" behindDoc="0" locked="0" layoutInCell="1" allowOverlap="1" wp14:anchorId="1AC898CE" wp14:editId="3EF85FD7">
                <wp:simplePos x="0" y="0"/>
                <wp:positionH relativeFrom="margin">
                  <wp:posOffset>890905</wp:posOffset>
                </wp:positionH>
                <wp:positionV relativeFrom="paragraph">
                  <wp:posOffset>389073</wp:posOffset>
                </wp:positionV>
                <wp:extent cx="4732020" cy="1584960"/>
                <wp:effectExtent l="0" t="0" r="0" b="0"/>
                <wp:wrapNone/>
                <wp:docPr id="270285959" name="Rectangle: Rounded Corners 82"/>
                <wp:cNvGraphicFramePr/>
                <a:graphic xmlns:a="http://schemas.openxmlformats.org/drawingml/2006/main">
                  <a:graphicData uri="http://schemas.microsoft.com/office/word/2010/wordprocessingShape">
                    <wps:wsp>
                      <wps:cNvSpPr/>
                      <wps:spPr>
                        <a:xfrm>
                          <a:off x="0" y="0"/>
                          <a:ext cx="4732020" cy="15849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74C" id="Rectangle: Rounded Corners 82" o:spid="_x0000_s1026" style="position:absolute;margin-left:70.15pt;margin-top:30.65pt;width:372.6pt;height:124.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" fillcolor="#228087 [3204]" stroked="f" strokeweight=".25pt">
                <v:textbox inset="3mm,3mm,3mm,3mm"/>
                <w10:wrap anchorx="margin"/>
              </v:roundrect>
            </w:pict>
          </mc:Fallback>
        </mc:AlternateContent>
      </w:r>
      <w:r w:rsidRPr="006F236A">
        <w:rPr>
          <w:b/>
          <w:bCs/>
          <w:noProof/>
        </w:rPr>
        <mc:AlternateContent>
          <mc:Choice Requires="wps">
            <w:drawing>
              <wp:anchor distT="45720" distB="45720" distL="114300" distR="114300" simplePos="0" relativeHeight="251682816" behindDoc="0" locked="0" layoutInCell="1" allowOverlap="1" wp14:anchorId="31AB32D9" wp14:editId="3EABBCC4">
                <wp:simplePos x="0" y="0"/>
                <wp:positionH relativeFrom="margin">
                  <wp:posOffset>995045</wp:posOffset>
                </wp:positionH>
                <wp:positionV relativeFrom="paragraph">
                  <wp:posOffset>537755</wp:posOffset>
                </wp:positionV>
                <wp:extent cx="4517390" cy="1592580"/>
                <wp:effectExtent l="0" t="0" r="0" b="0"/>
                <wp:wrapTopAndBottom/>
                <wp:docPr id="361621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1592580"/>
                        </a:xfrm>
                        <a:prstGeom prst="rect">
                          <a:avLst/>
                        </a:prstGeom>
                        <a:noFill/>
                        <a:ln w="9525">
                          <a:noFill/>
                          <a:miter lim="800000"/>
                          <a:headEnd/>
                          <a:tailEnd/>
                        </a:ln>
                      </wps:spPr>
                      <wps:txbx>
                        <w:txbxContent>
                          <w:p w14:paraId="7CF820D3" w14:textId="6780B6B3" w:rsidR="006F236A" w:rsidRPr="001C219E" w:rsidRDefault="006F236A" w:rsidP="00CA06A1">
                            <w:pPr>
                              <w:jc w:val="both"/>
                              <w:rPr>
                                <w:color w:val="FFFFFF" w:themeColor="background1"/>
                              </w:rPr>
                            </w:pPr>
                            <w:r w:rsidRPr="001C219E">
                              <w:rPr>
                                <w:i/>
                                <w:iCs/>
                                <w:color w:val="FFFFFF" w:themeColor="background1"/>
                              </w:rPr>
                              <w:t>“Being sensitive to people’s culture is the best practice of this project. Although many people in this community had a belief that disability is a result of a curse, this project did not blame them for such a belief. Rather, it respected their cultural beliefs and slowly educated them until they were able to change their perceptions towards disabilities.”</w:t>
                            </w:r>
                            <w:r w:rsidRPr="001C219E">
                              <w:rPr>
                                <w:color w:val="FFFFFF" w:themeColor="background1"/>
                              </w:rPr>
                              <w:t xml:space="preserve"> (Community Leader, Misungwi DC). </w:t>
                            </w:r>
                          </w:p>
                          <w:p w14:paraId="25A444EC" w14:textId="0C4C55B5" w:rsidR="006F236A" w:rsidRPr="001C219E" w:rsidRDefault="006F236A" w:rsidP="00CA06A1">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B32D9" id="_x0000_s1033" type="#_x0000_t202" style="position:absolute;left:0;text-align:left;margin-left:78.35pt;margin-top:42.35pt;width:355.7pt;height:125.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" filled="f" stroked="f">
                <v:textbox>
                  <w:txbxContent>
                    <w:p w14:paraId="7CF820D3" w14:textId="6780B6B3" w:rsidR="006F236A" w:rsidRPr="001C219E" w:rsidRDefault="006F236A" w:rsidP="00CA06A1">
                      <w:pPr>
                        <w:jc w:val="both"/>
                        <w:rPr>
                          <w:color w:val="FFFFFF" w:themeColor="background1"/>
                        </w:rPr>
                      </w:pPr>
                      <w:r w:rsidRPr="001C219E">
                        <w:rPr>
                          <w:i/>
                          <w:iCs/>
                          <w:color w:val="FFFFFF" w:themeColor="background1"/>
                        </w:rPr>
                        <w:t>“Being sensitive to people’s culture is the best practice of this project. Although many people in this community had a belief that disability is a result of a curse, this project did not blame them for such a belief. Rather, it respected their cultural beliefs and slowly educated them until they were able to change their perceptions towards disabilities.”</w:t>
                      </w:r>
                      <w:r w:rsidRPr="001C219E">
                        <w:rPr>
                          <w:color w:val="FFFFFF" w:themeColor="background1"/>
                        </w:rPr>
                        <w:t xml:space="preserve"> (Community Leader, Misungwi DC). </w:t>
                      </w:r>
                    </w:p>
                    <w:p w14:paraId="25A444EC" w14:textId="0C4C55B5" w:rsidR="006F236A" w:rsidRPr="001C219E" w:rsidRDefault="006F236A" w:rsidP="00CA06A1">
                      <w:pPr>
                        <w:jc w:val="center"/>
                        <w:rPr>
                          <w:color w:val="FFFFFF" w:themeColor="background1"/>
                        </w:rPr>
                      </w:pPr>
                    </w:p>
                  </w:txbxContent>
                </v:textbox>
                <w10:wrap type="topAndBottom" anchorx="margin"/>
              </v:shape>
            </w:pict>
          </mc:Fallback>
        </mc:AlternateContent>
      </w:r>
      <w:r w:rsidR="00311FC4" w:rsidRPr="00311FC4">
        <w:rPr>
          <w:b/>
          <w:bCs/>
        </w:rPr>
        <w:t>Diagram 2: TO51 Community Screening approach </w:t>
      </w:r>
      <w:r w:rsidR="00311FC4" w:rsidRPr="00311FC4">
        <w:t> </w:t>
      </w:r>
    </w:p>
    <w:p w14:paraId="56BF93D1" w14:textId="3889F4ED" w:rsidR="00311FC4" w:rsidRPr="00311FC4" w:rsidRDefault="00311FC4" w:rsidP="00CA06A1">
      <w:pPr>
        <w:jc w:val="both"/>
      </w:pPr>
      <w:r w:rsidRPr="00311FC4">
        <w:rPr>
          <w:b/>
          <w:bCs/>
          <w:color w:val="228087" w:themeColor="text2"/>
        </w:rPr>
        <w:t>In school Screening:</w:t>
      </w:r>
      <w:r w:rsidRPr="00311FC4">
        <w:rPr>
          <w:color w:val="228087" w:themeColor="text2"/>
        </w:rPr>
        <w:t xml:space="preserve"> </w:t>
      </w:r>
      <w:r w:rsidRPr="00311FC4">
        <w:t>The DID TO51 project built the capacity of 147 teachers from 49 primary schools to understand disability and the importance of screening and assessment for the education of children with disabilities. The training covered the knowledge and skills to identify and understand different types of disabilities. They were also trained to use the observation methods and the Washington Group Question</w:t>
      </w:r>
      <w:r w:rsidR="005A28B1">
        <w:t>s</w:t>
      </w:r>
      <w:r w:rsidRPr="00311FC4">
        <w:t xml:space="preserve"> (WGQ) approach to screen for learners with disabilities in their classes.  </w:t>
      </w:r>
    </w:p>
    <w:p w14:paraId="0E96AC3E" w14:textId="0A2E9AD6" w:rsidR="00311FC4" w:rsidRDefault="00311FC4" w:rsidP="00CA06A1">
      <w:pPr>
        <w:jc w:val="both"/>
      </w:pPr>
      <w:r w:rsidRPr="00311FC4">
        <w:t>All children suspected with any disability are then referred to the ESRAC for a comprehensive educational assessment and further support. This can be a continuous back and forth process depending on the nature of disability and the education support needs.   </w:t>
      </w:r>
    </w:p>
    <w:p w14:paraId="2FD93B44" w14:textId="77777777" w:rsidR="0085493E" w:rsidRDefault="0085493E" w:rsidP="00CA06A1">
      <w:pPr>
        <w:jc w:val="both"/>
      </w:pPr>
    </w:p>
    <w:p w14:paraId="53A7CBDA" w14:textId="762F06D7" w:rsidR="0085493E" w:rsidRPr="00311FC4" w:rsidRDefault="001C0A4D" w:rsidP="00CA06A1">
      <w:pPr>
        <w:jc w:val="both"/>
      </w:pPr>
      <w:r>
        <w:rPr>
          <w:noProof/>
        </w:rPr>
        <w:lastRenderedPageBreak/>
        <w:drawing>
          <wp:inline distT="0" distB="0" distL="0" distR="0" wp14:anchorId="57736988" wp14:editId="1FD390F6">
            <wp:extent cx="4752788" cy="2971800"/>
            <wp:effectExtent l="0" t="0" r="0" b="0"/>
            <wp:docPr id="1411723016" name="Picture 14" descr="A diagram of a school appro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23016" name="Picture 14" descr="A diagram of a school approach&#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5662" cy="2973597"/>
                    </a:xfrm>
                    <a:prstGeom prst="rect">
                      <a:avLst/>
                    </a:prstGeom>
                    <a:noFill/>
                    <a:ln>
                      <a:noFill/>
                    </a:ln>
                  </pic:spPr>
                </pic:pic>
              </a:graphicData>
            </a:graphic>
          </wp:inline>
        </w:drawing>
      </w:r>
    </w:p>
    <w:p w14:paraId="4AADBE5E" w14:textId="79730A0A" w:rsidR="00311FC4" w:rsidRPr="00311FC4" w:rsidRDefault="00311FC4" w:rsidP="00CA06A1">
      <w:pPr>
        <w:jc w:val="both"/>
      </w:pPr>
      <w:r w:rsidRPr="00311FC4">
        <w:t> </w:t>
      </w:r>
      <w:r w:rsidRPr="00311FC4">
        <w:rPr>
          <w:b/>
          <w:bCs/>
        </w:rPr>
        <w:t>Diagram 3: In-School screening</w:t>
      </w:r>
      <w:r w:rsidRPr="00311FC4">
        <w:t> </w:t>
      </w:r>
    </w:p>
    <w:p w14:paraId="1F92A0A6" w14:textId="49DC6D1B" w:rsidR="00311FC4" w:rsidRPr="00311FC4" w:rsidRDefault="009607C5" w:rsidP="00CA06A1">
      <w:pPr>
        <w:jc w:val="both"/>
      </w:pPr>
      <w:r>
        <w:rPr>
          <w:noProof/>
        </w:rPr>
        <w:drawing>
          <wp:anchor distT="0" distB="0" distL="114300" distR="114300" simplePos="0" relativeHeight="251656192" behindDoc="0" locked="0" layoutInCell="1" allowOverlap="1" wp14:anchorId="70D3C954" wp14:editId="587041C4">
            <wp:simplePos x="0" y="0"/>
            <wp:positionH relativeFrom="margin">
              <wp:posOffset>2631547</wp:posOffset>
            </wp:positionH>
            <wp:positionV relativeFrom="paragraph">
              <wp:posOffset>421005</wp:posOffset>
            </wp:positionV>
            <wp:extent cx="3555365" cy="2665095"/>
            <wp:effectExtent l="0" t="0" r="6985" b="1905"/>
            <wp:wrapSquare wrapText="bothSides"/>
            <wp:docPr id="1787991834" name="Picture 21" descr="A person and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91834" name="Picture 21" descr="A person and child sitting at a tabl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55365" cy="2665095"/>
                    </a:xfrm>
                    <a:prstGeom prst="rect">
                      <a:avLst/>
                    </a:prstGeom>
                  </pic:spPr>
                </pic:pic>
              </a:graphicData>
            </a:graphic>
            <wp14:sizeRelH relativeFrom="margin">
              <wp14:pctWidth>0</wp14:pctWidth>
            </wp14:sizeRelH>
            <wp14:sizeRelV relativeFrom="margin">
              <wp14:pctHeight>0</wp14:pctHeight>
            </wp14:sizeRelV>
          </wp:anchor>
        </w:drawing>
      </w:r>
      <w:r w:rsidR="00311FC4" w:rsidRPr="00311FC4">
        <w:rPr>
          <w:b/>
          <w:bCs/>
          <w:color w:val="228087" w:themeColor="text2"/>
        </w:rPr>
        <w:t xml:space="preserve">Assessment: </w:t>
      </w:r>
      <w:r w:rsidR="00311FC4" w:rsidRPr="00311FC4">
        <w:t>Educational assessment for children with disability is conducted at the ESRAC per the MoEST's guidance. The DID TO51 project funded the renovation and equipping of three ESRACs at the council level to bring services closer to the community and schools.  </w:t>
      </w:r>
    </w:p>
    <w:p w14:paraId="4EF8182B" w14:textId="77777777" w:rsidR="005510BF" w:rsidRDefault="00C7632A" w:rsidP="00CA06A1">
      <w:pPr>
        <w:jc w:val="both"/>
      </w:pPr>
      <w:r>
        <w:rPr>
          <w:noProof/>
        </w:rPr>
        <mc:AlternateContent>
          <mc:Choice Requires="wps">
            <w:drawing>
              <wp:anchor distT="0" distB="0" distL="114300" distR="114300" simplePos="0" relativeHeight="251657216" behindDoc="0" locked="0" layoutInCell="1" allowOverlap="1" wp14:anchorId="7470E53F" wp14:editId="6597E87A">
                <wp:simplePos x="0" y="0"/>
                <wp:positionH relativeFrom="margin">
                  <wp:posOffset>2643505</wp:posOffset>
                </wp:positionH>
                <wp:positionV relativeFrom="paragraph">
                  <wp:posOffset>2044065</wp:posOffset>
                </wp:positionV>
                <wp:extent cx="3617595" cy="635"/>
                <wp:effectExtent l="0" t="0" r="1905" b="0"/>
                <wp:wrapSquare wrapText="bothSides"/>
                <wp:docPr id="1869130254" name="Text Box 1"/>
                <wp:cNvGraphicFramePr/>
                <a:graphic xmlns:a="http://schemas.openxmlformats.org/drawingml/2006/main">
                  <a:graphicData uri="http://schemas.microsoft.com/office/word/2010/wordprocessingShape">
                    <wps:wsp>
                      <wps:cNvSpPr txBox="1"/>
                      <wps:spPr>
                        <a:xfrm>
                          <a:off x="0" y="0"/>
                          <a:ext cx="3617595" cy="635"/>
                        </a:xfrm>
                        <a:prstGeom prst="rect">
                          <a:avLst/>
                        </a:prstGeom>
                        <a:solidFill>
                          <a:prstClr val="white"/>
                        </a:solidFill>
                        <a:ln>
                          <a:noFill/>
                        </a:ln>
                      </wps:spPr>
                      <wps:txbx>
                        <w:txbxContent>
                          <w:p w14:paraId="1C268CCA" w14:textId="177A7681" w:rsidR="00C7632A" w:rsidRPr="00C7632A" w:rsidRDefault="00C7632A" w:rsidP="00C7632A">
                            <w:pPr>
                              <w:pStyle w:val="Caption"/>
                              <w:rPr>
                                <w:noProof/>
                                <w:sz w:val="22"/>
                                <w:szCs w:val="16"/>
                              </w:rPr>
                            </w:pPr>
                            <w:r w:rsidRPr="00C7632A">
                              <w:rPr>
                                <w:sz w:val="22"/>
                                <w:szCs w:val="16"/>
                              </w:rPr>
                              <w:t>A child receives a hearing assessment</w:t>
                            </w:r>
                            <w:r w:rsidR="001A0380">
                              <w:rPr>
                                <w:sz w:val="22"/>
                                <w:szCs w:val="16"/>
                              </w:rPr>
                              <w:t xml:space="preserve"> at an ESRAC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70E53F" id="_x0000_s1034" type="#_x0000_t202" style="position:absolute;left:0;text-align:left;margin-left:208.15pt;margin-top:160.95pt;width:284.85pt;height:.0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" stroked="f">
                <v:textbox style="mso-fit-shape-to-text:t" inset="0,0,0,0">
                  <w:txbxContent>
                    <w:p w14:paraId="1C268CCA" w14:textId="177A7681" w:rsidR="00C7632A" w:rsidRPr="00C7632A" w:rsidRDefault="00C7632A" w:rsidP="00C7632A">
                      <w:pPr>
                        <w:pStyle w:val="Caption"/>
                        <w:rPr>
                          <w:noProof/>
                          <w:sz w:val="22"/>
                          <w:szCs w:val="16"/>
                        </w:rPr>
                      </w:pPr>
                      <w:r w:rsidRPr="00C7632A">
                        <w:rPr>
                          <w:sz w:val="22"/>
                          <w:szCs w:val="16"/>
                        </w:rPr>
                        <w:t>A child receives a hearing assessment</w:t>
                      </w:r>
                      <w:r w:rsidR="001A0380">
                        <w:rPr>
                          <w:sz w:val="22"/>
                          <w:szCs w:val="16"/>
                        </w:rPr>
                        <w:t xml:space="preserve"> at an ESRAC</w:t>
                      </w:r>
                    </w:p>
                  </w:txbxContent>
                </v:textbox>
                <w10:wrap type="square" anchorx="margin"/>
              </v:shape>
            </w:pict>
          </mc:Fallback>
        </mc:AlternateContent>
      </w:r>
      <w:r w:rsidR="00311FC4" w:rsidRPr="00311FC4">
        <w:t>All children referred from both the community and schools undergo the 1st stage screening by the multi-disciplinary team. They will assess the child’s vision, hearing, intellectual and physical well-being, and take the child’s history from the parent or guardian. The detailed referral form</w:t>
      </w:r>
      <w:r w:rsidR="00311FC4" w:rsidRPr="00311FC4">
        <w:rPr>
          <w:vertAlign w:val="superscript"/>
        </w:rPr>
        <w:t>11</w:t>
      </w:r>
      <w:r w:rsidR="00311FC4" w:rsidRPr="00311FC4">
        <w:t xml:space="preserve"> will then be filled out and sent to school or to the health facility if a child</w:t>
      </w:r>
      <w:r w:rsidR="005510BF">
        <w:t xml:space="preserve"> </w:t>
      </w:r>
      <w:r w:rsidR="005510BF" w:rsidRPr="00311FC4">
        <w:t>needs medical attention.</w:t>
      </w:r>
      <w:r w:rsidR="005510BF">
        <w:t xml:space="preserve"> </w:t>
      </w:r>
    </w:p>
    <w:p w14:paraId="6354FA0D" w14:textId="77777777" w:rsidR="005510BF" w:rsidRDefault="005510BF" w:rsidP="00CA06A1">
      <w:pPr>
        <w:jc w:val="both"/>
      </w:pPr>
    </w:p>
    <w:p w14:paraId="59A64053" w14:textId="1EC4148C" w:rsidR="005510BF" w:rsidRDefault="005510BF" w:rsidP="00CA06A1">
      <w:pPr>
        <w:jc w:val="both"/>
      </w:pPr>
      <w:r w:rsidRPr="00311FC4">
        <w:t>2nd Stage assessment is conducted for only those children with disabilities requiring further assessment by the specialists at the health facility or social welfare office. A referral form from the ESRAC must be returned by the referral department to confirm that a child has been attended to and is ready for school, so that the multi-disciplinary team can give their education support recommendations to the school.</w:t>
      </w:r>
    </w:p>
    <w:p w14:paraId="19283719" w14:textId="77777777" w:rsidR="005510BF" w:rsidRDefault="005510BF" w:rsidP="00CA06A1">
      <w:pPr>
        <w:jc w:val="both"/>
      </w:pPr>
    </w:p>
    <w:p w14:paraId="07C8F08A" w14:textId="168C59A6" w:rsidR="005510BF" w:rsidRDefault="00163EE8" w:rsidP="00CA06A1">
      <w:pPr>
        <w:jc w:val="both"/>
      </w:pPr>
      <w:r>
        <w:rPr>
          <w:b/>
          <w:bCs/>
          <w:noProof/>
        </w:rPr>
        <w:lastRenderedPageBreak/>
        <w:drawing>
          <wp:anchor distT="0" distB="0" distL="114300" distR="114300" simplePos="0" relativeHeight="251734016" behindDoc="1" locked="0" layoutInCell="1" allowOverlap="1" wp14:anchorId="2157ECD4" wp14:editId="0A670B9B">
            <wp:simplePos x="0" y="0"/>
            <wp:positionH relativeFrom="margin">
              <wp:posOffset>189865</wp:posOffset>
            </wp:positionH>
            <wp:positionV relativeFrom="paragraph">
              <wp:posOffset>189865</wp:posOffset>
            </wp:positionV>
            <wp:extent cx="5762625" cy="8149590"/>
            <wp:effectExtent l="0" t="0" r="9525" b="3810"/>
            <wp:wrapTight wrapText="bothSides">
              <wp:wrapPolygon edited="0">
                <wp:start x="0" y="0"/>
                <wp:lineTo x="0" y="21560"/>
                <wp:lineTo x="21564" y="21560"/>
                <wp:lineTo x="21564" y="0"/>
                <wp:lineTo x="0" y="0"/>
              </wp:wrapPolygon>
            </wp:wrapTight>
            <wp:docPr id="1419106768" name="Picture 10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06768" name="Picture 101" descr="A diagram of a flowchar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62625" cy="8149590"/>
                    </a:xfrm>
                    <a:prstGeom prst="rect">
                      <a:avLst/>
                    </a:prstGeom>
                  </pic:spPr>
                </pic:pic>
              </a:graphicData>
            </a:graphic>
            <wp14:sizeRelH relativeFrom="page">
              <wp14:pctWidth>0</wp14:pctWidth>
            </wp14:sizeRelH>
            <wp14:sizeRelV relativeFrom="page">
              <wp14:pctHeight>0</wp14:pctHeight>
            </wp14:sizeRelV>
          </wp:anchor>
        </w:drawing>
      </w:r>
      <w:r w:rsidR="00C2018B" w:rsidRPr="00311FC4">
        <w:rPr>
          <w:b/>
          <w:bCs/>
        </w:rPr>
        <w:t>Diagram 4: The DID TO51 Screening, Assessment and Referral pathway</w:t>
      </w:r>
      <w:r w:rsidR="00C2018B" w:rsidRPr="00311FC4">
        <w:t> </w:t>
      </w:r>
      <w:r w:rsidR="00C2018B">
        <w:rPr>
          <w:noProof/>
        </w:rPr>
        <w:t xml:space="preserve"> </w:t>
      </w:r>
    </w:p>
    <w:p w14:paraId="47C9BF71" w14:textId="387E6A6D" w:rsidR="00311FC4" w:rsidRDefault="00311FC4" w:rsidP="00CA06A1">
      <w:pPr>
        <w:jc w:val="both"/>
      </w:pPr>
      <w:r w:rsidRPr="00311FC4">
        <w:lastRenderedPageBreak/>
        <w:t xml:space="preserve">The DID TO51 project adapted the government approach and qualified it by employing the holistic method which harmonised the screening and assessment procedure from the MoEST with the existing inter-sectoral referral systems and support at the council. The success of this approach has been due to health, social welfare, community development, and education departments </w:t>
      </w:r>
      <w:r w:rsidR="005A28B1">
        <w:t>speaking the same</w:t>
      </w:r>
      <w:r w:rsidR="005A28B1" w:rsidRPr="00311FC4">
        <w:t xml:space="preserve"> </w:t>
      </w:r>
      <w:r w:rsidRPr="00311FC4">
        <w:t xml:space="preserve">language </w:t>
      </w:r>
      <w:r w:rsidR="005A28B1">
        <w:t>as</w:t>
      </w:r>
      <w:r w:rsidR="005A28B1" w:rsidRPr="00311FC4">
        <w:t xml:space="preserve"> </w:t>
      </w:r>
      <w:r w:rsidRPr="00311FC4">
        <w:t>the community- “disability cannot stop a child to learn”.  </w:t>
      </w:r>
    </w:p>
    <w:p w14:paraId="425A789F" w14:textId="47CA18E7" w:rsidR="001C219E" w:rsidRDefault="001C219E" w:rsidP="00CA06A1">
      <w:pPr>
        <w:jc w:val="both"/>
      </w:pPr>
      <w:r>
        <w:rPr>
          <w:noProof/>
        </w:rPr>
        <mc:AlternateContent>
          <mc:Choice Requires="wps">
            <w:drawing>
              <wp:anchor distT="45720" distB="45720" distL="114300" distR="114300" simplePos="0" relativeHeight="251686912" behindDoc="0" locked="0" layoutInCell="1" allowOverlap="1" wp14:anchorId="19F5ABEA" wp14:editId="036DD503">
                <wp:simplePos x="0" y="0"/>
                <wp:positionH relativeFrom="margin">
                  <wp:posOffset>411480</wp:posOffset>
                </wp:positionH>
                <wp:positionV relativeFrom="paragraph">
                  <wp:posOffset>137160</wp:posOffset>
                </wp:positionV>
                <wp:extent cx="5471160" cy="1844040"/>
                <wp:effectExtent l="0" t="0" r="0" b="3810"/>
                <wp:wrapSquare wrapText="bothSides"/>
                <wp:docPr id="490373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844040"/>
                        </a:xfrm>
                        <a:prstGeom prst="rect">
                          <a:avLst/>
                        </a:prstGeom>
                        <a:noFill/>
                        <a:ln w="9525">
                          <a:noFill/>
                          <a:miter lim="800000"/>
                          <a:headEnd/>
                          <a:tailEnd/>
                        </a:ln>
                      </wps:spPr>
                      <wps:txbx>
                        <w:txbxContent>
                          <w:p w14:paraId="448FF169" w14:textId="3C931513" w:rsidR="001C219E" w:rsidRPr="001C219E" w:rsidRDefault="001C219E" w:rsidP="001C219E">
                            <w:pPr>
                              <w:jc w:val="both"/>
                              <w:rPr>
                                <w:color w:val="FFFFFF" w:themeColor="background1"/>
                              </w:rPr>
                            </w:pPr>
                            <w:r w:rsidRPr="001C219E">
                              <w:rPr>
                                <w:i/>
                                <w:iCs/>
                                <w:color w:val="FFFFFF" w:themeColor="background1"/>
                              </w:rPr>
                              <w:t>“…It is important for in-school screening to be well linked with the community and ESRACs. Children at school come from the community, so when the teacher screens the child, s/he must obtain some additional information from parents and the community regarding the child’s disability. Likewise, when teachers screen pupils and find that they require further assessment, they refer them to ESRACs which establishes the nature of the disability, its magnitude and the required intervention. After assessment, children are referred back to schools where teachers prepare individualized education plans based on the child’s identified needs.”</w:t>
                            </w:r>
                            <w:r w:rsidRPr="001C219E">
                              <w:rPr>
                                <w:color w:val="FFFFFF" w:themeColor="background1"/>
                              </w:rPr>
                              <w:t xml:space="preserve"> (ESRAC team member, Misungwi) </w:t>
                            </w:r>
                          </w:p>
                          <w:p w14:paraId="56FFF4F8" w14:textId="77B6D840" w:rsidR="001C219E" w:rsidRDefault="001C21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5ABEA" id="_x0000_s1035" type="#_x0000_t202" style="position:absolute;left:0;text-align:left;margin-left:32.4pt;margin-top:10.8pt;width:430.8pt;height:145.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" filled="f" stroked="f">
                <v:textbox>
                  <w:txbxContent>
                    <w:p w14:paraId="448FF169" w14:textId="3C931513" w:rsidR="001C219E" w:rsidRPr="001C219E" w:rsidRDefault="001C219E" w:rsidP="001C219E">
                      <w:pPr>
                        <w:jc w:val="both"/>
                        <w:rPr>
                          <w:color w:val="FFFFFF" w:themeColor="background1"/>
                        </w:rPr>
                      </w:pPr>
                      <w:r w:rsidRPr="001C219E">
                        <w:rPr>
                          <w:i/>
                          <w:iCs/>
                          <w:color w:val="FFFFFF" w:themeColor="background1"/>
                        </w:rPr>
                        <w:t>“…It is important for in-school screening to be well linked with the community and ESRACs. Children at school come from the community, so when the teacher screens the child, s/he must obtain some additional information from parents and the community regarding the child’s disability. Likewise, when teachers screen pupils and find that they require further assessment, they refer them to ESRACs which establishes the nature of the disability, its magnitude and the required intervention. After assessment, children are referred back to schools where teachers prepare individualized education plans based on the child’s identified needs.”</w:t>
                      </w:r>
                      <w:r w:rsidRPr="001C219E">
                        <w:rPr>
                          <w:color w:val="FFFFFF" w:themeColor="background1"/>
                        </w:rPr>
                        <w:t xml:space="preserve"> (ESRAC team member, Misungwi) </w:t>
                      </w:r>
                    </w:p>
                    <w:p w14:paraId="56FFF4F8" w14:textId="77B6D840" w:rsidR="001C219E" w:rsidRDefault="001C219E"/>
                  </w:txbxContent>
                </v:textbox>
                <w10:wrap type="square" anchorx="margin"/>
              </v:shape>
            </w:pict>
          </mc:Fallback>
        </mc:AlternateContent>
      </w:r>
      <w:r>
        <w:rPr>
          <w:noProof/>
          <w:color w:val="228087" w:themeColor="text2"/>
        </w:rPr>
        <mc:AlternateContent>
          <mc:Choice Requires="wps">
            <w:drawing>
              <wp:anchor distT="0" distB="0" distL="114300" distR="114300" simplePos="0" relativeHeight="251684864" behindDoc="0" locked="0" layoutInCell="1" allowOverlap="1" wp14:anchorId="792041FA" wp14:editId="71CF5467">
                <wp:simplePos x="0" y="0"/>
                <wp:positionH relativeFrom="margin">
                  <wp:posOffset>270510</wp:posOffset>
                </wp:positionH>
                <wp:positionV relativeFrom="paragraph">
                  <wp:posOffset>45720</wp:posOffset>
                </wp:positionV>
                <wp:extent cx="5722620" cy="1965960"/>
                <wp:effectExtent l="0" t="0" r="0" b="0"/>
                <wp:wrapNone/>
                <wp:docPr id="972137402" name="Rectangle: Rounded Corners 82"/>
                <wp:cNvGraphicFramePr/>
                <a:graphic xmlns:a="http://schemas.openxmlformats.org/drawingml/2006/main">
                  <a:graphicData uri="http://schemas.microsoft.com/office/word/2010/wordprocessingShape">
                    <wps:wsp>
                      <wps:cNvSpPr/>
                      <wps:spPr>
                        <a:xfrm>
                          <a:off x="0" y="0"/>
                          <a:ext cx="5722620" cy="19659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1CC23" id="Rectangle: Rounded Corners 82" o:spid="_x0000_s1026" style="position:absolute;margin-left:21.3pt;margin-top:3.6pt;width:450.6pt;height:154.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" fillcolor="#228087 [3204]" stroked="f" strokeweight=".25pt">
                <v:textbox inset="3mm,3mm,3mm,3mm"/>
                <w10:wrap anchorx="margin"/>
              </v:roundrect>
            </w:pict>
          </mc:Fallback>
        </mc:AlternateContent>
      </w:r>
    </w:p>
    <w:p w14:paraId="6A6B1857" w14:textId="6A7CEE6E" w:rsidR="00331FD5" w:rsidRDefault="00331FD5" w:rsidP="00CA06A1">
      <w:pPr>
        <w:jc w:val="both"/>
      </w:pPr>
    </w:p>
    <w:p w14:paraId="31C4B2D7" w14:textId="1AD44A49" w:rsidR="00311FC4" w:rsidRPr="00311FC4" w:rsidRDefault="00311FC4" w:rsidP="00CA06A1">
      <w:pPr>
        <w:jc w:val="both"/>
      </w:pPr>
      <w:r w:rsidRPr="00311FC4">
        <w:t> </w:t>
      </w:r>
    </w:p>
    <w:p w14:paraId="55B28A51" w14:textId="2F2CCD66" w:rsidR="001C219E" w:rsidRDefault="001C219E" w:rsidP="00CA06A1">
      <w:pPr>
        <w:jc w:val="both"/>
      </w:pPr>
    </w:p>
    <w:p w14:paraId="3A0DEB40" w14:textId="222DB5FD" w:rsidR="001C219E" w:rsidRDefault="001C219E" w:rsidP="00CA06A1">
      <w:pPr>
        <w:jc w:val="both"/>
      </w:pPr>
    </w:p>
    <w:p w14:paraId="791340E2" w14:textId="6B6E4396" w:rsidR="001C219E" w:rsidRDefault="001C219E" w:rsidP="00CA06A1">
      <w:pPr>
        <w:jc w:val="both"/>
      </w:pPr>
    </w:p>
    <w:p w14:paraId="76F4A221" w14:textId="0E418DC1" w:rsidR="001C219E" w:rsidRDefault="001C219E" w:rsidP="00CA06A1">
      <w:pPr>
        <w:jc w:val="both"/>
      </w:pPr>
    </w:p>
    <w:p w14:paraId="7B857649" w14:textId="184BEAA5" w:rsidR="001C219E" w:rsidRDefault="001C219E" w:rsidP="00CA06A1">
      <w:pPr>
        <w:jc w:val="both"/>
      </w:pPr>
    </w:p>
    <w:p w14:paraId="620DB49A" w14:textId="42D8FE22" w:rsidR="00311FC4" w:rsidRDefault="00311FC4" w:rsidP="00CA06A1">
      <w:pPr>
        <w:jc w:val="both"/>
      </w:pPr>
      <w:r w:rsidRPr="00311FC4">
        <w:t>While the government uses a linear approach from screening to assessment and school placement; The DID TO51 project has shown the best practice by demonstrating that depending on the identified disability a child can go back and forth between the ESRAC, school and medical referrals. In addition to that, some government officials will be needed to facilitate this exercise. For example, at the community level, a social welfare officer will work with the Village Disability Committee during the screening, s/he is also supposed to work in close collaboration with the Ward Education Officer to ensure that the identified child gets both social and educational support from the community and at the ESRAC. On the other hand, when a teacher identifies a child at school, s/he is not only taking a child to the ESRAC for detailed assessment rather s/he will also communicate with the respective parents, village leaders and the Village disability Committee which is mandated to follow up and support a child with a disability making sure that s/he receives all the necessary and available services, including education.   </w:t>
      </w:r>
    </w:p>
    <w:p w14:paraId="04EA23D0" w14:textId="199A3EC9" w:rsidR="001C219E" w:rsidRPr="00311FC4" w:rsidRDefault="001C219E" w:rsidP="00CA06A1">
      <w:pPr>
        <w:jc w:val="both"/>
      </w:pPr>
      <w:r>
        <w:rPr>
          <w:noProof/>
          <w:color w:val="228087" w:themeColor="text2"/>
        </w:rPr>
        <mc:AlternateContent>
          <mc:Choice Requires="wps">
            <w:drawing>
              <wp:anchor distT="0" distB="0" distL="114300" distR="114300" simplePos="0" relativeHeight="251688960" behindDoc="0" locked="0" layoutInCell="1" allowOverlap="1" wp14:anchorId="1DE0FA23" wp14:editId="6C598D17">
                <wp:simplePos x="0" y="0"/>
                <wp:positionH relativeFrom="margin">
                  <wp:posOffset>1317625</wp:posOffset>
                </wp:positionH>
                <wp:positionV relativeFrom="paragraph">
                  <wp:posOffset>67310</wp:posOffset>
                </wp:positionV>
                <wp:extent cx="4053840" cy="1554480"/>
                <wp:effectExtent l="0" t="0" r="3810" b="7620"/>
                <wp:wrapNone/>
                <wp:docPr id="1280704047" name="Rectangle: Rounded Corners 82"/>
                <wp:cNvGraphicFramePr/>
                <a:graphic xmlns:a="http://schemas.openxmlformats.org/drawingml/2006/main">
                  <a:graphicData uri="http://schemas.microsoft.com/office/word/2010/wordprocessingShape">
                    <wps:wsp>
                      <wps:cNvSpPr/>
                      <wps:spPr>
                        <a:xfrm>
                          <a:off x="0" y="0"/>
                          <a:ext cx="4053840" cy="155448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BFC7A" id="Rectangle: Rounded Corners 82" o:spid="_x0000_s1026" style="position:absolute;margin-left:103.75pt;margin-top:5.3pt;width:319.2pt;height:12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" fillcolor="#228087 [3204]" stroked="f" strokeweight=".25pt">
                <v:textbox inset="3mm,3mm,3mm,3mm"/>
                <w10:wrap anchorx="margin"/>
              </v:roundrect>
            </w:pict>
          </mc:Fallback>
        </mc:AlternateContent>
      </w:r>
      <w:r>
        <w:rPr>
          <w:noProof/>
        </w:rPr>
        <mc:AlternateContent>
          <mc:Choice Requires="wps">
            <w:drawing>
              <wp:anchor distT="45720" distB="45720" distL="114300" distR="114300" simplePos="0" relativeHeight="251691008" behindDoc="0" locked="0" layoutInCell="1" allowOverlap="1" wp14:anchorId="19573313" wp14:editId="6272C2A3">
                <wp:simplePos x="0" y="0"/>
                <wp:positionH relativeFrom="margin">
                  <wp:align>center</wp:align>
                </wp:positionH>
                <wp:positionV relativeFrom="paragraph">
                  <wp:posOffset>120650</wp:posOffset>
                </wp:positionV>
                <wp:extent cx="4259580" cy="1440180"/>
                <wp:effectExtent l="0" t="0" r="0" b="0"/>
                <wp:wrapSquare wrapText="bothSides"/>
                <wp:docPr id="1150817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1440180"/>
                        </a:xfrm>
                        <a:prstGeom prst="rect">
                          <a:avLst/>
                        </a:prstGeom>
                        <a:noFill/>
                        <a:ln w="9525">
                          <a:noFill/>
                          <a:miter lim="800000"/>
                          <a:headEnd/>
                          <a:tailEnd/>
                        </a:ln>
                      </wps:spPr>
                      <wps:txbx>
                        <w:txbxContent>
                          <w:p w14:paraId="706CD0F1" w14:textId="3D66F53A" w:rsidR="001C219E" w:rsidRPr="001C219E" w:rsidRDefault="001C219E" w:rsidP="001C219E">
                            <w:pPr>
                              <w:ind w:left="720"/>
                              <w:jc w:val="both"/>
                              <w:rPr>
                                <w:color w:val="FFFFFF" w:themeColor="background1"/>
                              </w:rPr>
                            </w:pPr>
                            <w:r w:rsidRPr="001C219E">
                              <w:rPr>
                                <w:i/>
                                <w:iCs/>
                                <w:color w:val="FFFFFF" w:themeColor="background1"/>
                              </w:rPr>
                              <w:t>“Frankly speaking, in-school screening is well linked with community and the ESRAC. When the school asked me to take my child to ESRAC for assessment, I was unsure whether the ESRAC staff could accept us. But when I went there, they warmly welcomed us and assessed my child.”</w:t>
                            </w:r>
                            <w:r w:rsidRPr="001C219E">
                              <w:rPr>
                                <w:color w:val="FFFFFF" w:themeColor="background1"/>
                              </w:rPr>
                              <w:t xml:space="preserve"> (Parent of a child with a disability, Shinyanga DC) </w:t>
                            </w:r>
                          </w:p>
                          <w:p w14:paraId="5223B4E4" w14:textId="6B1FC8CB" w:rsidR="001C219E" w:rsidRPr="001C219E" w:rsidRDefault="001C219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73313" id="_x0000_s1036" type="#_x0000_t202" style="position:absolute;left:0;text-align:left;margin-left:0;margin-top:9.5pt;width:335.4pt;height:113.4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" filled="f" stroked="f">
                <v:textbox>
                  <w:txbxContent>
                    <w:p w14:paraId="706CD0F1" w14:textId="3D66F53A" w:rsidR="001C219E" w:rsidRPr="001C219E" w:rsidRDefault="001C219E" w:rsidP="001C219E">
                      <w:pPr>
                        <w:ind w:left="720"/>
                        <w:jc w:val="both"/>
                        <w:rPr>
                          <w:color w:val="FFFFFF" w:themeColor="background1"/>
                        </w:rPr>
                      </w:pPr>
                      <w:r w:rsidRPr="001C219E">
                        <w:rPr>
                          <w:i/>
                          <w:iCs/>
                          <w:color w:val="FFFFFF" w:themeColor="background1"/>
                        </w:rPr>
                        <w:t>“Frankly speaking, in-school screening is well linked with community and the ESRAC. When the school asked me to take my child to ESRAC for assessment, I was unsure whether the ESRAC staff could accept us. But when I went there, they warmly welcomed us and assessed my child.”</w:t>
                      </w:r>
                      <w:r w:rsidRPr="001C219E">
                        <w:rPr>
                          <w:color w:val="FFFFFF" w:themeColor="background1"/>
                        </w:rPr>
                        <w:t xml:space="preserve"> (Parent of a child with a disability, Shinyanga DC) </w:t>
                      </w:r>
                    </w:p>
                    <w:p w14:paraId="5223B4E4" w14:textId="6B1FC8CB" w:rsidR="001C219E" w:rsidRPr="001C219E" w:rsidRDefault="001C219E">
                      <w:pPr>
                        <w:rPr>
                          <w:color w:val="FFFFFF" w:themeColor="background1"/>
                        </w:rPr>
                      </w:pPr>
                    </w:p>
                  </w:txbxContent>
                </v:textbox>
                <w10:wrap type="square" anchorx="margin"/>
              </v:shape>
            </w:pict>
          </mc:Fallback>
        </mc:AlternateContent>
      </w:r>
    </w:p>
    <w:p w14:paraId="42D65143" w14:textId="00D39E0E" w:rsidR="00311FC4" w:rsidRPr="00311FC4" w:rsidRDefault="00311FC4" w:rsidP="00CA06A1">
      <w:pPr>
        <w:jc w:val="both"/>
        <w:rPr>
          <w:color w:val="228087" w:themeColor="text2"/>
        </w:rPr>
      </w:pPr>
      <w:r w:rsidRPr="00311FC4">
        <w:t> </w:t>
      </w:r>
    </w:p>
    <w:p w14:paraId="78864374" w14:textId="7AAF063A" w:rsidR="00311FC4" w:rsidRPr="00311FC4" w:rsidRDefault="00311FC4" w:rsidP="00CA06A1">
      <w:pPr>
        <w:jc w:val="both"/>
      </w:pPr>
      <w:r w:rsidRPr="00311FC4">
        <w:t> </w:t>
      </w:r>
    </w:p>
    <w:p w14:paraId="46AA539D" w14:textId="68EAE3EA" w:rsidR="00311FC4" w:rsidRDefault="00311FC4" w:rsidP="00CA06A1">
      <w:pPr>
        <w:jc w:val="both"/>
      </w:pPr>
      <w:r w:rsidRPr="00311FC4">
        <w:t> </w:t>
      </w:r>
    </w:p>
    <w:p w14:paraId="2A8CC33C" w14:textId="77777777" w:rsidR="005510BF" w:rsidRDefault="005510BF" w:rsidP="00CA06A1">
      <w:pPr>
        <w:jc w:val="both"/>
      </w:pPr>
    </w:p>
    <w:p w14:paraId="7FCA2F58" w14:textId="77777777" w:rsidR="00C2018B" w:rsidRPr="00311FC4" w:rsidRDefault="00C2018B" w:rsidP="00CA06A1">
      <w:pPr>
        <w:jc w:val="both"/>
      </w:pPr>
    </w:p>
    <w:p w14:paraId="58159250" w14:textId="77777777" w:rsidR="005510BF" w:rsidRDefault="005510BF" w:rsidP="00CA06A1">
      <w:pPr>
        <w:pStyle w:val="Heading2"/>
        <w:jc w:val="both"/>
        <w:rPr>
          <w:bCs/>
        </w:rPr>
      </w:pPr>
      <w:bookmarkStart w:id="7" w:name="_Toc198194139"/>
    </w:p>
    <w:p w14:paraId="175867ED" w14:textId="63FF66BF" w:rsidR="00B95A22" w:rsidRPr="001A0380" w:rsidRDefault="00311FC4" w:rsidP="005510BF">
      <w:pPr>
        <w:pStyle w:val="Heading2"/>
        <w:rPr>
          <w:bCs/>
        </w:rPr>
      </w:pPr>
      <w:r w:rsidRPr="00311FC4">
        <w:rPr>
          <w:bCs/>
        </w:rPr>
        <w:lastRenderedPageBreak/>
        <w:t>Lessons Learned from the in-school screening, identification and assessment approach</w:t>
      </w:r>
      <w:bookmarkEnd w:id="7"/>
      <w:r w:rsidRPr="00311FC4">
        <w:rPr>
          <w:bCs/>
        </w:rPr>
        <w:t> </w:t>
      </w:r>
    </w:p>
    <w:p w14:paraId="6DCD5A9E" w14:textId="6D9CBAD9" w:rsidR="00311FC4" w:rsidRPr="00311FC4" w:rsidRDefault="00311FC4" w:rsidP="00CA06A1">
      <w:pPr>
        <w:jc w:val="both"/>
      </w:pPr>
      <w:r w:rsidRPr="00311FC4">
        <w:t>Some of the key learning that has been identified through the TO51 project include the following: </w:t>
      </w:r>
    </w:p>
    <w:p w14:paraId="7A1A4765" w14:textId="78229EAF" w:rsidR="00311FC4" w:rsidRPr="00311FC4" w:rsidRDefault="00311FC4" w:rsidP="00C2018B">
      <w:pPr>
        <w:pStyle w:val="ListParagraph"/>
        <w:numPr>
          <w:ilvl w:val="1"/>
          <w:numId w:val="23"/>
        </w:numPr>
        <w:ind w:left="851" w:hanging="284"/>
        <w:jc w:val="both"/>
      </w:pPr>
      <w:r w:rsidRPr="005510BF">
        <w:rPr>
          <w:b/>
          <w:bCs/>
          <w:i/>
          <w:iCs/>
          <w:color w:val="228087" w:themeColor="text2"/>
          <w:lang w:val="en-US"/>
        </w:rPr>
        <w:t>In-School Screening and Identification Process</w:t>
      </w:r>
      <w:r w:rsidRPr="005510BF">
        <w:rPr>
          <w:color w:val="228087" w:themeColor="text2"/>
        </w:rPr>
        <w:t> </w:t>
      </w:r>
    </w:p>
    <w:p w14:paraId="602CB42D" w14:textId="682E1123" w:rsidR="00311FC4" w:rsidRPr="00311FC4" w:rsidRDefault="00311FC4" w:rsidP="00CA06A1">
      <w:pPr>
        <w:jc w:val="both"/>
      </w:pPr>
      <w:r w:rsidRPr="00311FC4">
        <w:t>The In-School Screening and Identification process serves as the primary and crucial step in supporting learning for children with disabilities at school. Supporting learning for children with disabilities and ensuring that interventions are properly implemented in the classroom starts with teachers being curious about how they can better support these children with disabilities, hence realis</w:t>
      </w:r>
      <w:r w:rsidR="005A28B1">
        <w:t>ing</w:t>
      </w:r>
      <w:r w:rsidRPr="00311FC4">
        <w:t xml:space="preserve"> the importance of assessment and being eager to wait for the assessment results. Equipping teachers with screening and identification skills paves the way for further assessment and the provision of appropriate educational interventions for children with disabilities. </w:t>
      </w:r>
    </w:p>
    <w:p w14:paraId="2DE9FF22" w14:textId="73A922F9" w:rsidR="00311FC4" w:rsidRPr="00311FC4" w:rsidRDefault="001C219E" w:rsidP="00CA06A1">
      <w:pPr>
        <w:jc w:val="both"/>
      </w:pPr>
      <w:r>
        <w:rPr>
          <w:noProof/>
        </w:rPr>
        <w:drawing>
          <wp:anchor distT="0" distB="0" distL="114300" distR="114300" simplePos="0" relativeHeight="251642880" behindDoc="0" locked="0" layoutInCell="1" allowOverlap="1" wp14:anchorId="241732CD" wp14:editId="482691A3">
            <wp:simplePos x="0" y="0"/>
            <wp:positionH relativeFrom="margin">
              <wp:align>left</wp:align>
            </wp:positionH>
            <wp:positionV relativeFrom="paragraph">
              <wp:posOffset>1009015</wp:posOffset>
            </wp:positionV>
            <wp:extent cx="2289175" cy="3053080"/>
            <wp:effectExtent l="0" t="0" r="0" b="0"/>
            <wp:wrapSquare wrapText="bothSides"/>
            <wp:docPr id="103036267" name="Picture 23" descr="A mural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6267" name="Picture 23" descr="A mural on a wall&#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9175" cy="3053080"/>
                    </a:xfrm>
                    <a:prstGeom prst="rect">
                      <a:avLst/>
                    </a:prstGeom>
                  </pic:spPr>
                </pic:pic>
              </a:graphicData>
            </a:graphic>
            <wp14:sizeRelH relativeFrom="margin">
              <wp14:pctWidth>0</wp14:pctWidth>
            </wp14:sizeRelH>
            <wp14:sizeRelV relativeFrom="margin">
              <wp14:pctHeight>0</wp14:pctHeight>
            </wp14:sizeRelV>
          </wp:anchor>
        </w:drawing>
      </w:r>
      <w:r w:rsidR="00311FC4" w:rsidRPr="00311FC4">
        <w:t>However, a challenge identified</w:t>
      </w:r>
      <w:r w:rsidR="00311FC4" w:rsidRPr="00311FC4">
        <w:rPr>
          <w:lang w:val="en-US"/>
        </w:rPr>
        <w:t xml:space="preserve"> is the inconsistent use of government-recommended disability screening and identification tools by mainstream teachers in the project schools. Although these tools are officially endorsed and designed to support early identification of learners with disabilities, and teachers have been trained to use these tools during the project, many of them cite the lack of time and capacity to utilize these tools for comprehensive screening in the classroom. As a result, many teachers rely on informal observations, which are subjective and may fail to capture the diverse and often subtle indicators of disability</w:t>
      </w:r>
      <w:r w:rsidR="005A28B1">
        <w:rPr>
          <w:lang w:val="en-US"/>
        </w:rPr>
        <w:t>.</w:t>
      </w:r>
      <w:r w:rsidR="00311FC4" w:rsidRPr="00311FC4">
        <w:rPr>
          <w:lang w:val="en-US"/>
        </w:rPr>
        <w:t xml:space="preserve"> </w:t>
      </w:r>
      <w:r w:rsidR="005A28B1">
        <w:rPr>
          <w:lang w:val="en-US"/>
        </w:rPr>
        <w:t>This</w:t>
      </w:r>
      <w:r w:rsidR="005A28B1" w:rsidRPr="00311FC4">
        <w:rPr>
          <w:lang w:val="en-US"/>
        </w:rPr>
        <w:t xml:space="preserve"> </w:t>
      </w:r>
      <w:r w:rsidR="00311FC4" w:rsidRPr="00311FC4">
        <w:rPr>
          <w:lang w:val="en-US"/>
        </w:rPr>
        <w:t>lead</w:t>
      </w:r>
      <w:r w:rsidR="005A28B1">
        <w:rPr>
          <w:lang w:val="en-US"/>
        </w:rPr>
        <w:t xml:space="preserve">s </w:t>
      </w:r>
      <w:r w:rsidR="00311FC4" w:rsidRPr="00311FC4">
        <w:rPr>
          <w:lang w:val="en-US"/>
        </w:rPr>
        <w:t xml:space="preserve">to </w:t>
      </w:r>
      <w:r w:rsidR="005A28B1">
        <w:rPr>
          <w:lang w:val="en-US"/>
        </w:rPr>
        <w:t xml:space="preserve">the </w:t>
      </w:r>
      <w:r w:rsidR="00311FC4" w:rsidRPr="00311FC4">
        <w:rPr>
          <w:lang w:val="en-US"/>
        </w:rPr>
        <w:t xml:space="preserve">under-identification or exclusion of children in need of support which indicates </w:t>
      </w:r>
      <w:r w:rsidR="00311FC4" w:rsidRPr="00311FC4">
        <w:t>a failure to uphold its commitment to inclusive education and the "leave no one behind" pledge of the Sustainable Development Goals (SDGs). This is an especially great risk when classroom</w:t>
      </w:r>
      <w:r w:rsidR="005A28B1">
        <w:t>s</w:t>
      </w:r>
      <w:r w:rsidR="00311FC4" w:rsidRPr="00311FC4">
        <w:t xml:space="preserve"> have large numbers of pupils, often exceeding 100 per class. </w:t>
      </w:r>
    </w:p>
    <w:p w14:paraId="2487E3C4" w14:textId="1F21B8CB" w:rsidR="00311FC4" w:rsidRPr="00311FC4" w:rsidRDefault="001C219E" w:rsidP="00CA06A1">
      <w:pPr>
        <w:jc w:val="both"/>
      </w:pPr>
      <w:r>
        <w:rPr>
          <w:noProof/>
        </w:rPr>
        <mc:AlternateContent>
          <mc:Choice Requires="wps">
            <w:drawing>
              <wp:anchor distT="0" distB="0" distL="114300" distR="114300" simplePos="0" relativeHeight="251644928" behindDoc="0" locked="0" layoutInCell="1" allowOverlap="1" wp14:anchorId="0B20F40A" wp14:editId="51752C5B">
                <wp:simplePos x="0" y="0"/>
                <wp:positionH relativeFrom="margin">
                  <wp:align>left</wp:align>
                </wp:positionH>
                <wp:positionV relativeFrom="paragraph">
                  <wp:posOffset>1108075</wp:posOffset>
                </wp:positionV>
                <wp:extent cx="2289175" cy="228600"/>
                <wp:effectExtent l="0" t="0" r="0" b="0"/>
                <wp:wrapSquare wrapText="bothSides"/>
                <wp:docPr id="37186109" name="Text Box 1"/>
                <wp:cNvGraphicFramePr/>
                <a:graphic xmlns:a="http://schemas.openxmlformats.org/drawingml/2006/main">
                  <a:graphicData uri="http://schemas.microsoft.com/office/word/2010/wordprocessingShape">
                    <wps:wsp>
                      <wps:cNvSpPr txBox="1"/>
                      <wps:spPr>
                        <a:xfrm>
                          <a:off x="0" y="0"/>
                          <a:ext cx="2289175" cy="228600"/>
                        </a:xfrm>
                        <a:prstGeom prst="rect">
                          <a:avLst/>
                        </a:prstGeom>
                        <a:solidFill>
                          <a:prstClr val="white"/>
                        </a:solidFill>
                        <a:ln>
                          <a:noFill/>
                        </a:ln>
                      </wps:spPr>
                      <wps:txbx>
                        <w:txbxContent>
                          <w:p w14:paraId="71C739B6" w14:textId="230CE473" w:rsidR="005934F6" w:rsidRPr="00C2018B" w:rsidRDefault="005934F6" w:rsidP="00C2018B">
                            <w:pPr>
                              <w:pStyle w:val="Caption"/>
                              <w:spacing w:before="0" w:after="0"/>
                              <w:rPr>
                                <w:sz w:val="20"/>
                                <w:szCs w:val="20"/>
                              </w:rPr>
                            </w:pPr>
                            <w:r w:rsidRPr="00C2018B">
                              <w:rPr>
                                <w:sz w:val="20"/>
                                <w:szCs w:val="20"/>
                              </w:rPr>
                              <w:t xml:space="preserve">A mural on the wall of </w:t>
                            </w:r>
                            <w:r w:rsidR="001A0380" w:rsidRPr="00C2018B">
                              <w:rPr>
                                <w:sz w:val="20"/>
                                <w:szCs w:val="20"/>
                              </w:rPr>
                              <w:t xml:space="preserve">Mitindo </w:t>
                            </w:r>
                            <w:r w:rsidRPr="00C2018B">
                              <w:rPr>
                                <w:sz w:val="20"/>
                                <w:szCs w:val="20"/>
                              </w:rPr>
                              <w:t>ESRAC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0F40A" id="_x0000_s1037" type="#_x0000_t202" style="position:absolute;left:0;text-align:left;margin-left:0;margin-top:87.25pt;width:180.25pt;height:18pt;z-index:251644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" stroked="f">
                <v:textbox inset="0,0,0,0">
                  <w:txbxContent>
                    <w:p w14:paraId="71C739B6" w14:textId="230CE473" w:rsidR="005934F6" w:rsidRPr="00C2018B" w:rsidRDefault="005934F6" w:rsidP="00C2018B">
                      <w:pPr>
                        <w:pStyle w:val="Caption"/>
                        <w:spacing w:before="0" w:after="0"/>
                        <w:rPr>
                          <w:sz w:val="20"/>
                          <w:szCs w:val="20"/>
                        </w:rPr>
                      </w:pPr>
                      <w:r w:rsidRPr="00C2018B">
                        <w:rPr>
                          <w:sz w:val="20"/>
                          <w:szCs w:val="20"/>
                        </w:rPr>
                        <w:t xml:space="preserve">A mural on the wall of </w:t>
                      </w:r>
                      <w:r w:rsidR="001A0380" w:rsidRPr="00C2018B">
                        <w:rPr>
                          <w:sz w:val="20"/>
                          <w:szCs w:val="20"/>
                        </w:rPr>
                        <w:t xml:space="preserve">Mitindo </w:t>
                      </w:r>
                      <w:r w:rsidRPr="00C2018B">
                        <w:rPr>
                          <w:sz w:val="20"/>
                          <w:szCs w:val="20"/>
                        </w:rPr>
                        <w:t>ESRAC</w:t>
                      </w:r>
                    </w:p>
                  </w:txbxContent>
                </v:textbox>
                <w10:wrap type="square" anchorx="margin"/>
              </v:shape>
            </w:pict>
          </mc:Fallback>
        </mc:AlternateContent>
      </w:r>
      <w:r w:rsidR="00311FC4" w:rsidRPr="00311FC4">
        <w:t>An additional study (2025) conducted with a sample of schools (6) which are part of the TO51 project, screened 852 children in Standard 4 to Standard 6 using the MoEST approved screening tools. The study revealed that 166 children were identified as potentially living with a disability and requiring an assessment at the ESRAC. At the time of writing of this report, some of these children are yet to be assessed by the ESRAC centre, so no figures can yet be provided on how many of the 166 children went on to receive educational support and / or referrals. What the study did show, is that by using observations only, the risk of not identifying children in need of an assessment is high.  </w:t>
      </w:r>
    </w:p>
    <w:p w14:paraId="0C399FC9" w14:textId="3861E883" w:rsidR="00311FC4" w:rsidRPr="00311FC4" w:rsidRDefault="00311FC4" w:rsidP="00CA06A1">
      <w:pPr>
        <w:jc w:val="both"/>
      </w:pPr>
      <w:r w:rsidRPr="00311FC4">
        <w:rPr>
          <w:lang w:val="en-US"/>
        </w:rPr>
        <w:lastRenderedPageBreak/>
        <w:t>In general, it has been identified that many teachers lack the practical support and sustained professional development required to apply these screening and identification tools effectively in everyday classroom settings. In practice, teacher training is often delivered as a one-time event, with less follow-up coaching, mentoring, or peer learning opportunities. This creates a gap between knowledge and application, leaving teachers uncertain or ill-equipped to integrate screening tools into their routines. </w:t>
      </w:r>
      <w:r w:rsidRPr="00311FC4">
        <w:t> </w:t>
      </w:r>
    </w:p>
    <w:p w14:paraId="1B9D223D" w14:textId="7831D620" w:rsidR="00311FC4" w:rsidRPr="00311FC4" w:rsidRDefault="00311FC4" w:rsidP="00CA06A1">
      <w:pPr>
        <w:jc w:val="both"/>
      </w:pPr>
      <w:r w:rsidRPr="00311FC4">
        <w:t> </w:t>
      </w:r>
    </w:p>
    <w:p w14:paraId="763747D0" w14:textId="0E5480D9" w:rsidR="00311FC4" w:rsidRPr="005510BF" w:rsidRDefault="00311FC4" w:rsidP="00C2018B">
      <w:pPr>
        <w:pStyle w:val="ListParagraph"/>
        <w:numPr>
          <w:ilvl w:val="1"/>
          <w:numId w:val="23"/>
        </w:numPr>
        <w:ind w:left="851" w:hanging="284"/>
        <w:jc w:val="both"/>
        <w:rPr>
          <w:color w:val="228087" w:themeColor="text2"/>
        </w:rPr>
      </w:pPr>
      <w:r w:rsidRPr="005510BF">
        <w:rPr>
          <w:b/>
          <w:bCs/>
          <w:i/>
          <w:iCs/>
          <w:color w:val="228087" w:themeColor="text2"/>
          <w:lang w:val="en-US"/>
        </w:rPr>
        <w:t>Unique Needs of Every Child with a Disability</w:t>
      </w:r>
      <w:r w:rsidRPr="005510BF">
        <w:rPr>
          <w:color w:val="228087" w:themeColor="text2"/>
        </w:rPr>
        <w:t> </w:t>
      </w:r>
    </w:p>
    <w:p w14:paraId="41CAE59B" w14:textId="7B5703F1" w:rsidR="00311FC4" w:rsidRPr="00311FC4" w:rsidRDefault="005D5EE1" w:rsidP="00CA06A1">
      <w:pPr>
        <w:jc w:val="both"/>
      </w:pPr>
      <w:r>
        <w:rPr>
          <w:noProof/>
        </w:rPr>
        <mc:AlternateContent>
          <mc:Choice Requires="wps">
            <w:drawing>
              <wp:anchor distT="0" distB="0" distL="114300" distR="114300" simplePos="0" relativeHeight="251729920" behindDoc="0" locked="0" layoutInCell="1" allowOverlap="1" wp14:anchorId="543F2CA9" wp14:editId="1030AA6A">
                <wp:simplePos x="0" y="0"/>
                <wp:positionH relativeFrom="margin">
                  <wp:align>right</wp:align>
                </wp:positionH>
                <wp:positionV relativeFrom="paragraph">
                  <wp:posOffset>2129700</wp:posOffset>
                </wp:positionV>
                <wp:extent cx="3330575" cy="200025"/>
                <wp:effectExtent l="0" t="0" r="3175" b="9525"/>
                <wp:wrapSquare wrapText="bothSides"/>
                <wp:docPr id="1082171884" name="Text Box 1"/>
                <wp:cNvGraphicFramePr/>
                <a:graphic xmlns:a="http://schemas.openxmlformats.org/drawingml/2006/main">
                  <a:graphicData uri="http://schemas.microsoft.com/office/word/2010/wordprocessingShape">
                    <wps:wsp>
                      <wps:cNvSpPr txBox="1"/>
                      <wps:spPr>
                        <a:xfrm>
                          <a:off x="0" y="0"/>
                          <a:ext cx="3330575" cy="200025"/>
                        </a:xfrm>
                        <a:prstGeom prst="rect">
                          <a:avLst/>
                        </a:prstGeom>
                        <a:solidFill>
                          <a:prstClr val="white"/>
                        </a:solidFill>
                        <a:ln>
                          <a:noFill/>
                        </a:ln>
                      </wps:spPr>
                      <wps:txbx>
                        <w:txbxContent>
                          <w:p w14:paraId="700E9AD6" w14:textId="027188D0" w:rsidR="005D5EE1" w:rsidRPr="00C2018B" w:rsidRDefault="005D5EE1" w:rsidP="00C2018B">
                            <w:pPr>
                              <w:pStyle w:val="Caption"/>
                              <w:spacing w:before="0" w:after="0"/>
                              <w:rPr>
                                <w:noProof/>
                                <w:sz w:val="20"/>
                                <w:szCs w:val="20"/>
                              </w:rPr>
                            </w:pPr>
                            <w:r w:rsidRPr="00C2018B">
                              <w:rPr>
                                <w:sz w:val="20"/>
                                <w:szCs w:val="20"/>
                              </w:rPr>
                              <w:t>Schoolchildren in an inclusive classroom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F2CA9" id="_x0000_s1038" type="#_x0000_t202" style="position:absolute;left:0;text-align:left;margin-left:211.05pt;margin-top:167.7pt;width:262.25pt;height:15.75pt;z-index:2517299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" stroked="f">
                <v:textbox inset="0,0,0,0">
                  <w:txbxContent>
                    <w:p w14:paraId="700E9AD6" w14:textId="027188D0" w:rsidR="005D5EE1" w:rsidRPr="00C2018B" w:rsidRDefault="005D5EE1" w:rsidP="00C2018B">
                      <w:pPr>
                        <w:pStyle w:val="Caption"/>
                        <w:spacing w:before="0" w:after="0"/>
                        <w:rPr>
                          <w:noProof/>
                          <w:sz w:val="20"/>
                          <w:szCs w:val="20"/>
                        </w:rPr>
                      </w:pPr>
                      <w:r w:rsidRPr="00C2018B">
                        <w:rPr>
                          <w:sz w:val="20"/>
                          <w:szCs w:val="20"/>
                        </w:rPr>
                        <w:t>Schoolchildren in an inclusive classroom</w:t>
                      </w:r>
                    </w:p>
                  </w:txbxContent>
                </v:textbox>
                <w10:wrap type="square" anchorx="margin"/>
              </v:shape>
            </w:pict>
          </mc:Fallback>
        </mc:AlternateContent>
      </w:r>
      <w:r>
        <w:rPr>
          <w:noProof/>
        </w:rPr>
        <w:drawing>
          <wp:anchor distT="0" distB="0" distL="114300" distR="114300" simplePos="0" relativeHeight="251727872" behindDoc="0" locked="0" layoutInCell="1" allowOverlap="1" wp14:anchorId="1B01AB27" wp14:editId="0441A5CC">
            <wp:simplePos x="0" y="0"/>
            <wp:positionH relativeFrom="margin">
              <wp:posOffset>2933065</wp:posOffset>
            </wp:positionH>
            <wp:positionV relativeFrom="paragraph">
              <wp:posOffset>6985</wp:posOffset>
            </wp:positionV>
            <wp:extent cx="3330575" cy="2095500"/>
            <wp:effectExtent l="0" t="0" r="3175" b="0"/>
            <wp:wrapSquare wrapText="bothSides"/>
            <wp:docPr id="74626350" name="Picture 83" descr="A group of children smiling at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6350" name="Picture 83" descr="A group of children smiling at each other&#10;&#10;AI-generated content may be incorrect."/>
                    <pic:cNvPicPr/>
                  </pic:nvPicPr>
                  <pic:blipFill rotWithShape="1">
                    <a:blip r:embed="rId26" cstate="print">
                      <a:extLst>
                        <a:ext uri="{28A0092B-C50C-407E-A947-70E740481C1C}">
                          <a14:useLocalDpi xmlns:a14="http://schemas.microsoft.com/office/drawing/2010/main" val="0"/>
                        </a:ext>
                      </a:extLst>
                    </a:blip>
                    <a:srcRect l="3798" r="6807"/>
                    <a:stretch/>
                  </pic:blipFill>
                  <pic:spPr bwMode="auto">
                    <a:xfrm>
                      <a:off x="0" y="0"/>
                      <a:ext cx="333057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FC4" w:rsidRPr="00311FC4">
        <w:t>Every child with a disability is unique; thus, screening and identification should include a comprehensive assessment to identify their specific learning needs. It has been observed that some teachers screen and identify children with disabilities at their schools and even add these children to a list of children with disabilities. However, they often do not recognise the importance of a comprehensive assessment, as their assumptions lead them to believe that all interventions for disabilities are the same. They might not fully understand the importance of referring a child to ESRAC if it is already clear that they have either physical disabilities, albinism, or intellectual impairments. This requires further sensitisation and training of teachers and others conducting screening. </w:t>
      </w:r>
    </w:p>
    <w:p w14:paraId="1FD74CA5" w14:textId="1917EDA2" w:rsidR="00311FC4" w:rsidRPr="00311FC4" w:rsidRDefault="00311FC4" w:rsidP="00CA06A1">
      <w:pPr>
        <w:jc w:val="both"/>
      </w:pPr>
      <w:r w:rsidRPr="00311FC4">
        <w:t> </w:t>
      </w:r>
    </w:p>
    <w:p w14:paraId="40F84D6E" w14:textId="5AA92EF8" w:rsidR="00C70570" w:rsidRPr="00C70570" w:rsidRDefault="00311FC4" w:rsidP="00C2018B">
      <w:pPr>
        <w:pStyle w:val="ListParagraph"/>
        <w:numPr>
          <w:ilvl w:val="1"/>
          <w:numId w:val="23"/>
        </w:numPr>
        <w:ind w:left="851" w:hanging="284"/>
        <w:jc w:val="both"/>
      </w:pPr>
      <w:r w:rsidRPr="005510BF">
        <w:rPr>
          <w:b/>
          <w:bCs/>
          <w:i/>
          <w:iCs/>
          <w:color w:val="228087" w:themeColor="text2"/>
          <w:lang w:val="en-US"/>
        </w:rPr>
        <w:t xml:space="preserve">Effective referral pathways require a dedicated person for follow-up </w:t>
      </w:r>
    </w:p>
    <w:p w14:paraId="2CC242C7" w14:textId="64920615" w:rsidR="00311FC4" w:rsidRDefault="00311FC4" w:rsidP="00CA06A1">
      <w:pPr>
        <w:jc w:val="both"/>
      </w:pPr>
      <w:r w:rsidRPr="00311FC4">
        <w:t xml:space="preserve">Currently, the ESRAC multi-disciplinary team works only one day a week, which means this is the only time the team invests in assessing children with disabilities, with minimal or no time for follow-up for referrals provided, especially for those that were addressed previously. This is </w:t>
      </w:r>
      <w:r w:rsidR="005A28B1">
        <w:t>a</w:t>
      </w:r>
      <w:r w:rsidR="005A28B1" w:rsidRPr="00311FC4">
        <w:t xml:space="preserve"> </w:t>
      </w:r>
      <w:r w:rsidRPr="00311FC4">
        <w:t xml:space="preserve">significant gap in the function of the ESRAC. The impact of the ESRAC </w:t>
      </w:r>
      <w:r w:rsidR="005A28B1">
        <w:t>could</w:t>
      </w:r>
      <w:r w:rsidR="005A28B1" w:rsidRPr="00311FC4">
        <w:t xml:space="preserve"> </w:t>
      </w:r>
      <w:r w:rsidRPr="00311FC4">
        <w:t>be manyfold if the ESRAC was running throughout the week, which would allow more time for assessments, referral follow ups with social services and health departments, as well as teacher support in the classroom.  </w:t>
      </w:r>
    </w:p>
    <w:p w14:paraId="2C49A5C4" w14:textId="77777777" w:rsidR="005510BF" w:rsidRPr="005510BF" w:rsidRDefault="005510BF" w:rsidP="00CA06A1">
      <w:pPr>
        <w:jc w:val="both"/>
      </w:pPr>
    </w:p>
    <w:p w14:paraId="3388999F" w14:textId="706936CC" w:rsidR="00311FC4" w:rsidRPr="005510BF" w:rsidRDefault="00311FC4" w:rsidP="00C2018B">
      <w:pPr>
        <w:pStyle w:val="ListParagraph"/>
        <w:numPr>
          <w:ilvl w:val="1"/>
          <w:numId w:val="23"/>
        </w:numPr>
        <w:ind w:left="851" w:hanging="284"/>
        <w:jc w:val="both"/>
        <w:rPr>
          <w:color w:val="228087" w:themeColor="text2"/>
        </w:rPr>
      </w:pPr>
      <w:r w:rsidRPr="005510BF">
        <w:rPr>
          <w:b/>
          <w:bCs/>
          <w:i/>
          <w:iCs/>
          <w:color w:val="228087" w:themeColor="text2"/>
          <w:lang w:val="en-US"/>
        </w:rPr>
        <w:t>Inter-sectoral referrals</w:t>
      </w:r>
      <w:r w:rsidRPr="005510BF">
        <w:rPr>
          <w:color w:val="228087" w:themeColor="text2"/>
        </w:rPr>
        <w:t> </w:t>
      </w:r>
    </w:p>
    <w:p w14:paraId="1A7A2DA0" w14:textId="2F19EE06" w:rsidR="00311FC4" w:rsidRPr="00311FC4" w:rsidRDefault="00311FC4" w:rsidP="00CA06A1">
      <w:pPr>
        <w:jc w:val="both"/>
      </w:pPr>
      <w:r w:rsidRPr="00311FC4">
        <w:t>Inter-sectoral referrals from ESRAC are currently not being recognised in health facilities and social welfare services.  </w:t>
      </w:r>
    </w:p>
    <w:p w14:paraId="060E4064" w14:textId="169CC755" w:rsidR="001C219E" w:rsidRDefault="00B03566" w:rsidP="00CA06A1">
      <w:pPr>
        <w:jc w:val="both"/>
      </w:pPr>
      <w:r>
        <w:rPr>
          <w:noProof/>
          <w:color w:val="228087" w:themeColor="text2"/>
        </w:rPr>
        <w:lastRenderedPageBreak/>
        <mc:AlternateContent>
          <mc:Choice Requires="wps">
            <w:drawing>
              <wp:anchor distT="0" distB="0" distL="114300" distR="114300" simplePos="0" relativeHeight="251693056" behindDoc="0" locked="0" layoutInCell="1" allowOverlap="1" wp14:anchorId="4EDF22BF" wp14:editId="5C409703">
                <wp:simplePos x="0" y="0"/>
                <wp:positionH relativeFrom="margin">
                  <wp:posOffset>1274445</wp:posOffset>
                </wp:positionH>
                <wp:positionV relativeFrom="paragraph">
                  <wp:posOffset>1964509</wp:posOffset>
                </wp:positionV>
                <wp:extent cx="3710759" cy="1208314"/>
                <wp:effectExtent l="0" t="0" r="4445" b="0"/>
                <wp:wrapNone/>
                <wp:docPr id="1517557680" name="Rectangle: Rounded Corners 82"/>
                <wp:cNvGraphicFramePr/>
                <a:graphic xmlns:a="http://schemas.openxmlformats.org/drawingml/2006/main">
                  <a:graphicData uri="http://schemas.microsoft.com/office/word/2010/wordprocessingShape">
                    <wps:wsp>
                      <wps:cNvSpPr/>
                      <wps:spPr>
                        <a:xfrm>
                          <a:off x="0" y="0"/>
                          <a:ext cx="3710759" cy="1208314"/>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46076" id="Rectangle: Rounded Corners 82" o:spid="_x0000_s1026" style="position:absolute;margin-left:100.35pt;margin-top:154.7pt;width:292.2pt;height:9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" fillcolor="#228087 [3204]" stroked="f" strokeweight=".25pt">
                <v:textbox inset="3mm,3mm,3mm,3mm"/>
                <w10:wrap anchorx="margin"/>
              </v:roundrect>
            </w:pict>
          </mc:Fallback>
        </mc:AlternateContent>
      </w:r>
      <w:r w:rsidRPr="001C219E">
        <w:rPr>
          <w:noProof/>
          <w:color w:val="228087" w:themeColor="text2"/>
        </w:rPr>
        <mc:AlternateContent>
          <mc:Choice Requires="wps">
            <w:drawing>
              <wp:anchor distT="45720" distB="45720" distL="114300" distR="114300" simplePos="0" relativeHeight="251695104" behindDoc="0" locked="0" layoutInCell="1" allowOverlap="1" wp14:anchorId="7B83CAEA" wp14:editId="3A442C03">
                <wp:simplePos x="0" y="0"/>
                <wp:positionH relativeFrom="margin">
                  <wp:posOffset>1409065</wp:posOffset>
                </wp:positionH>
                <wp:positionV relativeFrom="paragraph">
                  <wp:posOffset>2061845</wp:posOffset>
                </wp:positionV>
                <wp:extent cx="3435350" cy="1022985"/>
                <wp:effectExtent l="0" t="0" r="0" b="5715"/>
                <wp:wrapTopAndBottom/>
                <wp:docPr id="1034733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1022985"/>
                        </a:xfrm>
                        <a:prstGeom prst="rect">
                          <a:avLst/>
                        </a:prstGeom>
                        <a:noFill/>
                        <a:ln w="9525">
                          <a:noFill/>
                          <a:miter lim="800000"/>
                          <a:headEnd/>
                          <a:tailEnd/>
                        </a:ln>
                      </wps:spPr>
                      <wps:txbx>
                        <w:txbxContent>
                          <w:p w14:paraId="7CED0EB6" w14:textId="2D64A66C" w:rsidR="001C219E" w:rsidRPr="001C219E" w:rsidRDefault="001C219E" w:rsidP="00CA06A1">
                            <w:pPr>
                              <w:jc w:val="both"/>
                              <w:rPr>
                                <w:color w:val="FFFFFF" w:themeColor="background1"/>
                              </w:rPr>
                            </w:pPr>
                            <w:r w:rsidRPr="001C219E">
                              <w:rPr>
                                <w:i/>
                                <w:iCs/>
                                <w:color w:val="FFFFFF" w:themeColor="background1"/>
                                <w:lang w:val="en-US"/>
                              </w:rPr>
                              <w:t>“This project has done many good things to our community. However, follow up and feedback mechanism for the referrals has been a major challenge.”</w:t>
                            </w:r>
                            <w:r w:rsidRPr="001C219E">
                              <w:rPr>
                                <w:color w:val="FFFFFF" w:themeColor="background1"/>
                                <w:lang w:val="en-US"/>
                              </w:rPr>
                              <w:t xml:space="preserve"> (Representative of OPD, Misungwi DC)</w:t>
                            </w:r>
                            <w:r w:rsidRPr="001C219E">
                              <w:rPr>
                                <w:color w:val="FFFFFF" w:themeColor="background1"/>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3CAEA" id="_x0000_s1039" type="#_x0000_t202" style="position:absolute;left:0;text-align:left;margin-left:110.95pt;margin-top:162.35pt;width:270.5pt;height:80.5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" filled="f" stroked="f">
                <v:textbox>
                  <w:txbxContent>
                    <w:p w14:paraId="7CED0EB6" w14:textId="2D64A66C" w:rsidR="001C219E" w:rsidRPr="001C219E" w:rsidRDefault="001C219E" w:rsidP="00CA06A1">
                      <w:pPr>
                        <w:jc w:val="both"/>
                        <w:rPr>
                          <w:color w:val="FFFFFF" w:themeColor="background1"/>
                        </w:rPr>
                      </w:pPr>
                      <w:r w:rsidRPr="001C219E">
                        <w:rPr>
                          <w:i/>
                          <w:iCs/>
                          <w:color w:val="FFFFFF" w:themeColor="background1"/>
                          <w:lang w:val="en-US"/>
                        </w:rPr>
                        <w:t>“This project has done many good things to our community. However, follow up and feedback mechanism for the referrals has been a major challenge.”</w:t>
                      </w:r>
                      <w:r w:rsidRPr="001C219E">
                        <w:rPr>
                          <w:color w:val="FFFFFF" w:themeColor="background1"/>
                          <w:lang w:val="en-US"/>
                        </w:rPr>
                        <w:t xml:space="preserve"> (Representative of OPD, Misungwi DC)</w:t>
                      </w:r>
                      <w:r w:rsidRPr="001C219E">
                        <w:rPr>
                          <w:color w:val="FFFFFF" w:themeColor="background1"/>
                        </w:rPr>
                        <w:t> </w:t>
                      </w:r>
                    </w:p>
                  </w:txbxContent>
                </v:textbox>
                <w10:wrap type="topAndBottom" anchorx="margin"/>
              </v:shape>
            </w:pict>
          </mc:Fallback>
        </mc:AlternateContent>
      </w:r>
      <w:r w:rsidR="00311FC4" w:rsidRPr="00311FC4">
        <w:t>This was a big challenge faced by parents and children referred for medical and social services from the ESRAC. The referral form from the Screening and Assessment guidelines from the MoEST is not recognised by the health care providers and other service providers in the country. The DID TO51 project team had to engage the office of the District Medical Officer in Misungwi and Shinyanga for health facilities to accept the children referred from the ESRAC. The medical Doctor in the multi-disciplinary team was instrumental by adding extra effort to liaise with the district hospital so that the children with disabilities can be accepted for medical interventions once referred by the ESRAC.  </w:t>
      </w:r>
    </w:p>
    <w:p w14:paraId="600F1FD5" w14:textId="73F27478" w:rsidR="00311FC4" w:rsidRPr="001C219E" w:rsidRDefault="00311FC4" w:rsidP="00CA06A1">
      <w:pPr>
        <w:jc w:val="both"/>
      </w:pPr>
    </w:p>
    <w:p w14:paraId="3F45151B" w14:textId="62A38C66" w:rsidR="00311FC4" w:rsidRPr="00311FC4" w:rsidRDefault="00311FC4" w:rsidP="00C2018B">
      <w:pPr>
        <w:pStyle w:val="ListParagraph"/>
        <w:numPr>
          <w:ilvl w:val="1"/>
          <w:numId w:val="23"/>
        </w:numPr>
        <w:ind w:left="851" w:hanging="284"/>
        <w:jc w:val="both"/>
      </w:pPr>
      <w:r w:rsidRPr="005510BF">
        <w:rPr>
          <w:b/>
          <w:bCs/>
          <w:i/>
          <w:iCs/>
          <w:color w:val="228087" w:themeColor="text2"/>
          <w:lang w:val="en-US"/>
        </w:rPr>
        <w:t>Positive Interaction and collaboration between teachers and parents</w:t>
      </w:r>
      <w:r w:rsidRPr="005510BF">
        <w:rPr>
          <w:color w:val="228087" w:themeColor="text2"/>
          <w:lang w:val="en-US"/>
        </w:rPr>
        <w:t> </w:t>
      </w:r>
      <w:r w:rsidRPr="005510BF">
        <w:rPr>
          <w:color w:val="228087" w:themeColor="text2"/>
        </w:rPr>
        <w:t> </w:t>
      </w:r>
    </w:p>
    <w:p w14:paraId="4B307E09" w14:textId="7E46345C" w:rsidR="00311FC4" w:rsidRPr="00311FC4" w:rsidRDefault="00311FC4" w:rsidP="00CA06A1">
      <w:pPr>
        <w:jc w:val="both"/>
      </w:pPr>
      <w:r w:rsidRPr="00311FC4">
        <w:rPr>
          <w:lang w:val="en-US"/>
        </w:rPr>
        <w:t xml:space="preserve">A key to the education success of a child with a disability. </w:t>
      </w:r>
      <w:r w:rsidRPr="00311FC4">
        <w:t>In Tanzania where many parents still believe that it is the role of teachers and schools to educate a child; the DID TO51 project has proven it differently. Parental engagement from the screening of a child with a disability all the way through assessment and subsequent school placement has brought parents closer to understanding the abilities of their children and their roles in supporting a child to reach their education milestones. This has been shared by the participants in this project after seeing their children excelling in education despite their previous thoughts about their child with a disability. One parent said:</w:t>
      </w:r>
    </w:p>
    <w:p w14:paraId="650F3FE2" w14:textId="66539E09" w:rsidR="00311FC4" w:rsidRPr="00311FC4" w:rsidRDefault="00CA06A1" w:rsidP="00CA06A1">
      <w:pPr>
        <w:jc w:val="both"/>
        <w:rPr>
          <w:color w:val="228087" w:themeColor="text2"/>
        </w:rPr>
      </w:pPr>
      <w:r w:rsidRPr="003C28A1">
        <w:rPr>
          <w:noProof/>
          <w:lang w:val="en-US"/>
        </w:rPr>
        <mc:AlternateContent>
          <mc:Choice Requires="wps">
            <w:drawing>
              <wp:anchor distT="45720" distB="45720" distL="114300" distR="114300" simplePos="0" relativeHeight="251699200" behindDoc="0" locked="0" layoutInCell="1" allowOverlap="1" wp14:anchorId="09FF201F" wp14:editId="7DBEF541">
                <wp:simplePos x="0" y="0"/>
                <wp:positionH relativeFrom="margin">
                  <wp:posOffset>799465</wp:posOffset>
                </wp:positionH>
                <wp:positionV relativeFrom="paragraph">
                  <wp:posOffset>259080</wp:posOffset>
                </wp:positionV>
                <wp:extent cx="4770120" cy="1600200"/>
                <wp:effectExtent l="0" t="0" r="0" b="0"/>
                <wp:wrapTopAndBottom/>
                <wp:docPr id="884781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1600200"/>
                        </a:xfrm>
                        <a:prstGeom prst="rect">
                          <a:avLst/>
                        </a:prstGeom>
                        <a:noFill/>
                        <a:ln w="9525">
                          <a:noFill/>
                          <a:miter lim="800000"/>
                          <a:headEnd/>
                          <a:tailEnd/>
                        </a:ln>
                      </wps:spPr>
                      <wps:txbx>
                        <w:txbxContent>
                          <w:p w14:paraId="17AE2B30" w14:textId="77777777" w:rsidR="003C28A1" w:rsidRPr="003C28A1" w:rsidRDefault="003C28A1" w:rsidP="00CA06A1">
                            <w:pPr>
                              <w:jc w:val="both"/>
                              <w:rPr>
                                <w:color w:val="FFFFFF" w:themeColor="background1"/>
                              </w:rPr>
                            </w:pPr>
                            <w:r w:rsidRPr="003C28A1">
                              <w:rPr>
                                <w:i/>
                                <w:iCs/>
                                <w:color w:val="FFFFFF" w:themeColor="background1"/>
                              </w:rPr>
                              <w:t>“I sincerely admit that this project has improved our interactions and collaboration with teachers. Before this project, a teacher could request a parent to go to school to discuss issues regarding the child, but none would respond. However, this project has made teachers and parents become one when it comes to supporting children with disabilities.”</w:t>
                            </w:r>
                            <w:r w:rsidRPr="003C28A1">
                              <w:rPr>
                                <w:color w:val="FFFFFF" w:themeColor="background1"/>
                              </w:rPr>
                              <w:t xml:space="preserve"> (Parent of a child with disability, Misungwi, DC) </w:t>
                            </w:r>
                          </w:p>
                          <w:p w14:paraId="46A822E9" w14:textId="654809D5" w:rsidR="003C28A1" w:rsidRPr="003C28A1" w:rsidRDefault="003C28A1" w:rsidP="00CA06A1">
                            <w:pPr>
                              <w:jc w:val="both"/>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F201F" id="_x0000_s1040" type="#_x0000_t202" style="position:absolute;left:0;text-align:left;margin-left:62.95pt;margin-top:20.4pt;width:375.6pt;height:12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" filled="f" stroked="f">
                <v:textbox>
                  <w:txbxContent>
                    <w:p w14:paraId="17AE2B30" w14:textId="77777777" w:rsidR="003C28A1" w:rsidRPr="003C28A1" w:rsidRDefault="003C28A1" w:rsidP="00CA06A1">
                      <w:pPr>
                        <w:jc w:val="both"/>
                        <w:rPr>
                          <w:color w:val="FFFFFF" w:themeColor="background1"/>
                        </w:rPr>
                      </w:pPr>
                      <w:r w:rsidRPr="003C28A1">
                        <w:rPr>
                          <w:i/>
                          <w:iCs/>
                          <w:color w:val="FFFFFF" w:themeColor="background1"/>
                        </w:rPr>
                        <w:t>“I sincerely admit that this project has improved our interactions and collaboration with teachers. Before this project, a teacher could request a parent to go to school to discuss issues regarding the child, but none would respond. However, this project has made teachers and parents become one when it comes to supporting children with disabilities.”</w:t>
                      </w:r>
                      <w:r w:rsidRPr="003C28A1">
                        <w:rPr>
                          <w:color w:val="FFFFFF" w:themeColor="background1"/>
                        </w:rPr>
                        <w:t xml:space="preserve"> (Parent of a child with disability, Misungwi, DC) </w:t>
                      </w:r>
                    </w:p>
                    <w:p w14:paraId="46A822E9" w14:textId="654809D5" w:rsidR="003C28A1" w:rsidRPr="003C28A1" w:rsidRDefault="003C28A1" w:rsidP="00CA06A1">
                      <w:pPr>
                        <w:jc w:val="both"/>
                        <w:rPr>
                          <w:color w:val="FFFFFF" w:themeColor="background1"/>
                        </w:rPr>
                      </w:pPr>
                    </w:p>
                  </w:txbxContent>
                </v:textbox>
                <w10:wrap type="topAndBottom" anchorx="margin"/>
              </v:shape>
            </w:pict>
          </mc:Fallback>
        </mc:AlternateContent>
      </w:r>
      <w:r>
        <w:rPr>
          <w:noProof/>
          <w:color w:val="228087" w:themeColor="text2"/>
        </w:rPr>
        <mc:AlternateContent>
          <mc:Choice Requires="wps">
            <w:drawing>
              <wp:anchor distT="0" distB="0" distL="114300" distR="114300" simplePos="0" relativeHeight="251697152" behindDoc="0" locked="0" layoutInCell="1" allowOverlap="1" wp14:anchorId="6637D4C2" wp14:editId="4029CCAD">
                <wp:simplePos x="0" y="0"/>
                <wp:positionH relativeFrom="margin">
                  <wp:posOffset>671649</wp:posOffset>
                </wp:positionH>
                <wp:positionV relativeFrom="paragraph">
                  <wp:posOffset>113575</wp:posOffset>
                </wp:positionV>
                <wp:extent cx="5021580" cy="1513114"/>
                <wp:effectExtent l="0" t="0" r="7620" b="0"/>
                <wp:wrapNone/>
                <wp:docPr id="1686836906" name="Rectangle: Rounded Corners 82"/>
                <wp:cNvGraphicFramePr/>
                <a:graphic xmlns:a="http://schemas.openxmlformats.org/drawingml/2006/main">
                  <a:graphicData uri="http://schemas.microsoft.com/office/word/2010/wordprocessingShape">
                    <wps:wsp>
                      <wps:cNvSpPr/>
                      <wps:spPr>
                        <a:xfrm>
                          <a:off x="0" y="0"/>
                          <a:ext cx="5021580" cy="1513114"/>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B1E6F" id="Rectangle: Rounded Corners 82" o:spid="_x0000_s1026" style="position:absolute;margin-left:52.9pt;margin-top:8.95pt;width:395.4pt;height:119.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" fillcolor="#228087 [3204]" stroked="f" strokeweight=".25pt">
                <v:textbox inset="3mm,3mm,3mm,3mm"/>
                <w10:wrap anchorx="margin"/>
              </v:roundrect>
            </w:pict>
          </mc:Fallback>
        </mc:AlternateContent>
      </w:r>
    </w:p>
    <w:p w14:paraId="1512A4C2" w14:textId="00B79604" w:rsidR="00311FC4" w:rsidRPr="005510BF" w:rsidRDefault="00311FC4" w:rsidP="00C2018B">
      <w:pPr>
        <w:pStyle w:val="ListParagraph"/>
        <w:numPr>
          <w:ilvl w:val="1"/>
          <w:numId w:val="23"/>
        </w:numPr>
        <w:ind w:left="851" w:hanging="284"/>
        <w:jc w:val="both"/>
        <w:rPr>
          <w:color w:val="228087" w:themeColor="text2"/>
        </w:rPr>
      </w:pPr>
      <w:r w:rsidRPr="005510BF">
        <w:rPr>
          <w:b/>
          <w:bCs/>
          <w:i/>
          <w:iCs/>
          <w:color w:val="228087" w:themeColor="text2"/>
        </w:rPr>
        <w:t>Local leaders and community members know where to find children with disabilities.</w:t>
      </w:r>
      <w:r w:rsidRPr="005510BF">
        <w:rPr>
          <w:color w:val="228087" w:themeColor="text2"/>
        </w:rPr>
        <w:t>  </w:t>
      </w:r>
    </w:p>
    <w:p w14:paraId="07477049" w14:textId="74932F80" w:rsidR="00311FC4" w:rsidRDefault="00311FC4" w:rsidP="00CA06A1">
      <w:pPr>
        <w:jc w:val="both"/>
      </w:pPr>
      <w:r w:rsidRPr="00311FC4">
        <w:t>The DID TO51 project took time to talk and engage local leaders and other influential members on disability issues. Thus, created trust in a community where people with disabilities are often hidden because disability is believed to be a curse. The essence of ownership among the stakeholders, gives more reasons for the councils to take up and sustain this approach.  </w:t>
      </w:r>
    </w:p>
    <w:p w14:paraId="1CD8D9F2" w14:textId="0BCD7FC1" w:rsidR="003C28A1" w:rsidRDefault="003C28A1" w:rsidP="00CA06A1">
      <w:pPr>
        <w:jc w:val="both"/>
      </w:pPr>
    </w:p>
    <w:p w14:paraId="694E443C" w14:textId="14064DE1" w:rsidR="003C28A1" w:rsidRPr="00311FC4" w:rsidRDefault="00B03566" w:rsidP="00CA06A1">
      <w:pPr>
        <w:jc w:val="both"/>
      </w:pPr>
      <w:r>
        <w:rPr>
          <w:noProof/>
          <w:color w:val="228087" w:themeColor="text2"/>
        </w:rPr>
        <w:lastRenderedPageBreak/>
        <mc:AlternateContent>
          <mc:Choice Requires="wps">
            <w:drawing>
              <wp:anchor distT="0" distB="0" distL="114300" distR="114300" simplePos="0" relativeHeight="251701248" behindDoc="0" locked="0" layoutInCell="1" allowOverlap="1" wp14:anchorId="623A1642" wp14:editId="232A1C06">
                <wp:simplePos x="0" y="0"/>
                <wp:positionH relativeFrom="margin">
                  <wp:posOffset>146322</wp:posOffset>
                </wp:positionH>
                <wp:positionV relativeFrom="paragraph">
                  <wp:posOffset>451123</wp:posOffset>
                </wp:positionV>
                <wp:extent cx="5974080" cy="2209800"/>
                <wp:effectExtent l="0" t="0" r="7620" b="0"/>
                <wp:wrapNone/>
                <wp:docPr id="114506033" name="Rectangle: Rounded Corners 82"/>
                <wp:cNvGraphicFramePr/>
                <a:graphic xmlns:a="http://schemas.openxmlformats.org/drawingml/2006/main">
                  <a:graphicData uri="http://schemas.microsoft.com/office/word/2010/wordprocessingShape">
                    <wps:wsp>
                      <wps:cNvSpPr/>
                      <wps:spPr>
                        <a:xfrm>
                          <a:off x="0" y="0"/>
                          <a:ext cx="5974080" cy="22098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85DD6" id="Rectangle: Rounded Corners 82" o:spid="_x0000_s1026" style="position:absolute;margin-left:11.5pt;margin-top:35.5pt;width:470.4pt;height:17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" fillcolor="#228087 [3204]" stroked="f" strokeweight=".25pt">
                <v:textbox inset="3mm,3mm,3mm,3mm"/>
                <w10:wrap anchorx="margin"/>
              </v:roundrect>
            </w:pict>
          </mc:Fallback>
        </mc:AlternateContent>
      </w:r>
      <w:r>
        <w:rPr>
          <w:noProof/>
        </w:rPr>
        <mc:AlternateContent>
          <mc:Choice Requires="wps">
            <w:drawing>
              <wp:anchor distT="45720" distB="45720" distL="114300" distR="114300" simplePos="0" relativeHeight="251703296" behindDoc="0" locked="0" layoutInCell="1" allowOverlap="1" wp14:anchorId="1F922665" wp14:editId="27800F4E">
                <wp:simplePos x="0" y="0"/>
                <wp:positionH relativeFrom="margin">
                  <wp:align>center</wp:align>
                </wp:positionH>
                <wp:positionV relativeFrom="paragraph">
                  <wp:posOffset>592455</wp:posOffset>
                </wp:positionV>
                <wp:extent cx="5791200" cy="1988820"/>
                <wp:effectExtent l="0" t="0" r="0" b="0"/>
                <wp:wrapTopAndBottom/>
                <wp:docPr id="1063961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988820"/>
                        </a:xfrm>
                        <a:prstGeom prst="rect">
                          <a:avLst/>
                        </a:prstGeom>
                        <a:noFill/>
                        <a:ln w="9525">
                          <a:noFill/>
                          <a:miter lim="800000"/>
                          <a:headEnd/>
                          <a:tailEnd/>
                        </a:ln>
                      </wps:spPr>
                      <wps:txbx>
                        <w:txbxContent>
                          <w:p w14:paraId="779FF366" w14:textId="3436162F" w:rsidR="003C28A1" w:rsidRPr="003C28A1" w:rsidRDefault="003C28A1" w:rsidP="00B03566">
                            <w:pPr>
                              <w:jc w:val="both"/>
                              <w:rPr>
                                <w:color w:val="FFFFFF" w:themeColor="background1"/>
                              </w:rPr>
                            </w:pPr>
                            <w:r w:rsidRPr="003C28A1">
                              <w:rPr>
                                <w:i/>
                                <w:iCs/>
                                <w:color w:val="FFFFFF" w:themeColor="background1"/>
                              </w:rPr>
                              <w:t>“This project has promoted relationships among different stakeholders, including teachers, parents, community members, and the ESRAC multi-disciplinary team. The success of this project in screening, identifying and assessment of children with disabilities is attributed to the collaboration among different stakeholders that the project established.”</w:t>
                            </w:r>
                            <w:r w:rsidRPr="003C28A1">
                              <w:rPr>
                                <w:color w:val="FFFFFF" w:themeColor="background1"/>
                              </w:rPr>
                              <w:t xml:space="preserve"> (representative of persons with disabilities) </w:t>
                            </w:r>
                          </w:p>
                          <w:p w14:paraId="4E498731" w14:textId="77777777" w:rsidR="003C28A1" w:rsidRPr="003C28A1" w:rsidRDefault="003C28A1" w:rsidP="00B03566">
                            <w:pPr>
                              <w:jc w:val="both"/>
                              <w:rPr>
                                <w:color w:val="FFFFFF" w:themeColor="background1"/>
                              </w:rPr>
                            </w:pPr>
                            <w:r w:rsidRPr="003C28A1">
                              <w:rPr>
                                <w:i/>
                                <w:iCs/>
                                <w:color w:val="FFFFFF" w:themeColor="background1"/>
                              </w:rPr>
                              <w:t>“The involvement of Village Disability Committees has instilled great trust among parents. They trust their village leaders, and the information they provide about their children, they provide at peace, knowing we are here to support them as well we are people with disability as their children.”</w:t>
                            </w:r>
                            <w:r w:rsidRPr="003C28A1">
                              <w:rPr>
                                <w:color w:val="FFFFFF" w:themeColor="background1"/>
                              </w:rPr>
                              <w:t xml:space="preserve"> (OPD Member, Misungwi) </w:t>
                            </w:r>
                          </w:p>
                          <w:p w14:paraId="17717B9D" w14:textId="77777777" w:rsidR="003C28A1" w:rsidRPr="00311FC4" w:rsidRDefault="003C28A1" w:rsidP="00B03566">
                            <w:pPr>
                              <w:jc w:val="both"/>
                              <w:rPr>
                                <w:color w:val="228087" w:themeColor="text2"/>
                              </w:rPr>
                            </w:pPr>
                          </w:p>
                          <w:p w14:paraId="1F7B315C" w14:textId="6DCEC61E" w:rsidR="003C28A1" w:rsidRDefault="003C28A1" w:rsidP="00B0356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22665" id="_x0000_s1041" type="#_x0000_t202" style="position:absolute;left:0;text-align:left;margin-left:0;margin-top:46.65pt;width:456pt;height:156.6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" filled="f" stroked="f">
                <v:textbox>
                  <w:txbxContent>
                    <w:p w14:paraId="779FF366" w14:textId="3436162F" w:rsidR="003C28A1" w:rsidRPr="003C28A1" w:rsidRDefault="003C28A1" w:rsidP="00B03566">
                      <w:pPr>
                        <w:jc w:val="both"/>
                        <w:rPr>
                          <w:color w:val="FFFFFF" w:themeColor="background1"/>
                        </w:rPr>
                      </w:pPr>
                      <w:r w:rsidRPr="003C28A1">
                        <w:rPr>
                          <w:i/>
                          <w:iCs/>
                          <w:color w:val="FFFFFF" w:themeColor="background1"/>
                        </w:rPr>
                        <w:t>“This project has promoted relationships among different stakeholders, including teachers, parents, community members, and the ESRAC multi-disciplinary team. The success of this project in screening, identifying and assessment of children with disabilities is attributed to the collaboration among different stakeholders that the project established.”</w:t>
                      </w:r>
                      <w:r w:rsidRPr="003C28A1">
                        <w:rPr>
                          <w:color w:val="FFFFFF" w:themeColor="background1"/>
                        </w:rPr>
                        <w:t xml:space="preserve"> (representative of persons with disabilities) </w:t>
                      </w:r>
                    </w:p>
                    <w:p w14:paraId="4E498731" w14:textId="77777777" w:rsidR="003C28A1" w:rsidRPr="003C28A1" w:rsidRDefault="003C28A1" w:rsidP="00B03566">
                      <w:pPr>
                        <w:jc w:val="both"/>
                        <w:rPr>
                          <w:color w:val="FFFFFF" w:themeColor="background1"/>
                        </w:rPr>
                      </w:pPr>
                      <w:r w:rsidRPr="003C28A1">
                        <w:rPr>
                          <w:i/>
                          <w:iCs/>
                          <w:color w:val="FFFFFF" w:themeColor="background1"/>
                        </w:rPr>
                        <w:t>“The involvement of Village Disability Committees has instilled great trust among parents. They trust their village leaders, and the information they provide about their children, they provide at peace, knowing we are here to support them as well we are people with disability as their children.”</w:t>
                      </w:r>
                      <w:r w:rsidRPr="003C28A1">
                        <w:rPr>
                          <w:color w:val="FFFFFF" w:themeColor="background1"/>
                        </w:rPr>
                        <w:t xml:space="preserve"> (OPD Member, Misungwi) </w:t>
                      </w:r>
                    </w:p>
                    <w:p w14:paraId="17717B9D" w14:textId="77777777" w:rsidR="003C28A1" w:rsidRPr="00311FC4" w:rsidRDefault="003C28A1" w:rsidP="00B03566">
                      <w:pPr>
                        <w:jc w:val="both"/>
                        <w:rPr>
                          <w:color w:val="228087" w:themeColor="text2"/>
                        </w:rPr>
                      </w:pPr>
                    </w:p>
                    <w:p w14:paraId="1F7B315C" w14:textId="6DCEC61E" w:rsidR="003C28A1" w:rsidRDefault="003C28A1" w:rsidP="00B03566">
                      <w:pPr>
                        <w:jc w:val="both"/>
                      </w:pPr>
                    </w:p>
                  </w:txbxContent>
                </v:textbox>
                <w10:wrap type="topAndBottom" anchorx="margin"/>
              </v:shape>
            </w:pict>
          </mc:Fallback>
        </mc:AlternateContent>
      </w:r>
    </w:p>
    <w:p w14:paraId="19A6A721" w14:textId="3A50937A" w:rsidR="001A0380" w:rsidRPr="00B03566" w:rsidRDefault="00311FC4" w:rsidP="00B03566">
      <w:pPr>
        <w:ind w:left="720"/>
        <w:jc w:val="both"/>
      </w:pPr>
      <w:r w:rsidRPr="00311FC4">
        <w:t> </w:t>
      </w:r>
    </w:p>
    <w:p w14:paraId="3808C1F1" w14:textId="7E960EF6" w:rsidR="003C28A1" w:rsidRDefault="00B03566" w:rsidP="00CA06A1">
      <w:pPr>
        <w:jc w:val="both"/>
      </w:pPr>
      <w:r>
        <w:rPr>
          <w:noProof/>
        </w:rPr>
        <mc:AlternateContent>
          <mc:Choice Requires="wps">
            <w:drawing>
              <wp:anchor distT="45720" distB="45720" distL="114300" distR="114300" simplePos="0" relativeHeight="251707392" behindDoc="0" locked="0" layoutInCell="1" allowOverlap="1" wp14:anchorId="1BD9E5CF" wp14:editId="2339E1BF">
                <wp:simplePos x="0" y="0"/>
                <wp:positionH relativeFrom="margin">
                  <wp:align>center</wp:align>
                </wp:positionH>
                <wp:positionV relativeFrom="paragraph">
                  <wp:posOffset>965019</wp:posOffset>
                </wp:positionV>
                <wp:extent cx="4663440" cy="1440180"/>
                <wp:effectExtent l="0" t="0" r="0" b="0"/>
                <wp:wrapTopAndBottom/>
                <wp:docPr id="1395627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440180"/>
                        </a:xfrm>
                        <a:prstGeom prst="rect">
                          <a:avLst/>
                        </a:prstGeom>
                        <a:noFill/>
                        <a:ln w="9525">
                          <a:noFill/>
                          <a:miter lim="800000"/>
                          <a:headEnd/>
                          <a:tailEnd/>
                        </a:ln>
                      </wps:spPr>
                      <wps:txbx>
                        <w:txbxContent>
                          <w:p w14:paraId="0F6A0E4E" w14:textId="6C9C41E6" w:rsidR="003C28A1" w:rsidRPr="003C28A1" w:rsidRDefault="003C28A1" w:rsidP="00CA06A1">
                            <w:pPr>
                              <w:jc w:val="both"/>
                              <w:rPr>
                                <w:color w:val="FFFFFF" w:themeColor="background1"/>
                              </w:rPr>
                            </w:pPr>
                            <w:r w:rsidRPr="003C28A1">
                              <w:rPr>
                                <w:i/>
                                <w:iCs/>
                                <w:color w:val="FFFFFF" w:themeColor="background1"/>
                              </w:rPr>
                              <w:t>“Building the capacity of committees of people with disabilities on screening and identification of children with disabilities as well that of the ESRAC multi-disciplinary team on assessment is one of the best practices of this project. By so doing, the project has enabled more children with disabilities to be identified early and be provided with appropriate intervention and support.”</w:t>
                            </w:r>
                            <w:r w:rsidRPr="003C28A1">
                              <w:rPr>
                                <w:color w:val="FFFFFF" w:themeColor="background1"/>
                              </w:rPr>
                              <w:t xml:space="preserve"> (Headteachers, Shinyanga DC) </w:t>
                            </w:r>
                          </w:p>
                          <w:p w14:paraId="2CE5E409" w14:textId="2A0067D6" w:rsidR="003C28A1" w:rsidRPr="003C28A1" w:rsidRDefault="003C28A1" w:rsidP="00CA06A1">
                            <w:pPr>
                              <w:jc w:val="both"/>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9E5CF" id="_x0000_s1042" type="#_x0000_t202" style="position:absolute;left:0;text-align:left;margin-left:0;margin-top:76pt;width:367.2pt;height:113.4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" filled="f" stroked="f">
                <v:textbox>
                  <w:txbxContent>
                    <w:p w14:paraId="0F6A0E4E" w14:textId="6C9C41E6" w:rsidR="003C28A1" w:rsidRPr="003C28A1" w:rsidRDefault="003C28A1" w:rsidP="00CA06A1">
                      <w:pPr>
                        <w:jc w:val="both"/>
                        <w:rPr>
                          <w:color w:val="FFFFFF" w:themeColor="background1"/>
                        </w:rPr>
                      </w:pPr>
                      <w:r w:rsidRPr="003C28A1">
                        <w:rPr>
                          <w:i/>
                          <w:iCs/>
                          <w:color w:val="FFFFFF" w:themeColor="background1"/>
                        </w:rPr>
                        <w:t>“Building the capacity of committees of people with disabilities on screening and identification of children with disabilities as well that of the ESRAC multi-disciplinary team on assessment is one of the best practices of this project. By so doing, the project has enabled more children with disabilities to be identified early and be provided with appropriate intervention and support.”</w:t>
                      </w:r>
                      <w:r w:rsidRPr="003C28A1">
                        <w:rPr>
                          <w:color w:val="FFFFFF" w:themeColor="background1"/>
                        </w:rPr>
                        <w:t xml:space="preserve"> (Headteachers, Shinyanga DC) </w:t>
                      </w:r>
                    </w:p>
                    <w:p w14:paraId="2CE5E409" w14:textId="2A0067D6" w:rsidR="003C28A1" w:rsidRPr="003C28A1" w:rsidRDefault="003C28A1" w:rsidP="00CA06A1">
                      <w:pPr>
                        <w:jc w:val="both"/>
                        <w:rPr>
                          <w:color w:val="FFFFFF" w:themeColor="background1"/>
                        </w:rPr>
                      </w:pPr>
                    </w:p>
                  </w:txbxContent>
                </v:textbox>
                <w10:wrap type="topAndBottom" anchorx="margin"/>
              </v:shape>
            </w:pict>
          </mc:Fallback>
        </mc:AlternateContent>
      </w:r>
      <w:r>
        <w:rPr>
          <w:noProof/>
          <w:color w:val="228087" w:themeColor="text2"/>
        </w:rPr>
        <mc:AlternateContent>
          <mc:Choice Requires="wps">
            <w:drawing>
              <wp:anchor distT="0" distB="0" distL="114300" distR="114300" simplePos="0" relativeHeight="251705344" behindDoc="0" locked="0" layoutInCell="1" allowOverlap="1" wp14:anchorId="2E80F272" wp14:editId="1308A3B8">
                <wp:simplePos x="0" y="0"/>
                <wp:positionH relativeFrom="margin">
                  <wp:align>center</wp:align>
                </wp:positionH>
                <wp:positionV relativeFrom="paragraph">
                  <wp:posOffset>845638</wp:posOffset>
                </wp:positionV>
                <wp:extent cx="4853940" cy="1584960"/>
                <wp:effectExtent l="0" t="0" r="3810" b="0"/>
                <wp:wrapNone/>
                <wp:docPr id="1809214347" name="Rectangle: Rounded Corners 82"/>
                <wp:cNvGraphicFramePr/>
                <a:graphic xmlns:a="http://schemas.openxmlformats.org/drawingml/2006/main">
                  <a:graphicData uri="http://schemas.microsoft.com/office/word/2010/wordprocessingShape">
                    <wps:wsp>
                      <wps:cNvSpPr/>
                      <wps:spPr>
                        <a:xfrm>
                          <a:off x="0" y="0"/>
                          <a:ext cx="4853940" cy="158496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AB2AA" id="Rectangle: Rounded Corners 82" o:spid="_x0000_s1026" style="position:absolute;margin-left:0;margin-top:66.6pt;width:382.2pt;height:124.8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" fillcolor="#228087 [3204]" stroked="f" strokeweight=".25pt">
                <v:textbox inset="3mm,3mm,3mm,3mm"/>
                <w10:wrap anchorx="margin"/>
              </v:roundrect>
            </w:pict>
          </mc:Fallback>
        </mc:AlternateContent>
      </w:r>
      <w:r w:rsidR="00311FC4" w:rsidRPr="00311FC4">
        <w:t>Motivating people to understand the importance of disability committees made it easier to facilitate its formulation by the people. This has been the best tool employed by the project to get more out of school children with disabilities screened, identified and referred for assessment. </w:t>
      </w:r>
    </w:p>
    <w:p w14:paraId="1082AC61" w14:textId="689668CE" w:rsidR="00311FC4" w:rsidRPr="00311FC4" w:rsidRDefault="00311FC4" w:rsidP="00CA06A1">
      <w:pPr>
        <w:jc w:val="both"/>
        <w:rPr>
          <w:color w:val="228087" w:themeColor="text2"/>
        </w:rPr>
      </w:pPr>
    </w:p>
    <w:p w14:paraId="001BC801" w14:textId="33F46A0D" w:rsidR="00311FC4" w:rsidRPr="005510BF" w:rsidRDefault="00311FC4" w:rsidP="00C2018B">
      <w:pPr>
        <w:pStyle w:val="ListParagraph"/>
        <w:numPr>
          <w:ilvl w:val="1"/>
          <w:numId w:val="23"/>
        </w:numPr>
        <w:ind w:left="851" w:hanging="284"/>
        <w:jc w:val="both"/>
        <w:rPr>
          <w:color w:val="228087" w:themeColor="text2"/>
        </w:rPr>
      </w:pPr>
      <w:r w:rsidRPr="005510BF">
        <w:rPr>
          <w:b/>
          <w:bCs/>
          <w:i/>
          <w:iCs/>
          <w:color w:val="228087" w:themeColor="text2"/>
        </w:rPr>
        <w:t>Teacher training on screening and disability is crucial for sustainability</w:t>
      </w:r>
      <w:r w:rsidRPr="005510BF">
        <w:rPr>
          <w:color w:val="228087" w:themeColor="text2"/>
        </w:rPr>
        <w:t> </w:t>
      </w:r>
    </w:p>
    <w:p w14:paraId="44D47BC5" w14:textId="7311B804" w:rsidR="00311FC4" w:rsidRDefault="005510BF" w:rsidP="00CA06A1">
      <w:pPr>
        <w:jc w:val="both"/>
      </w:pPr>
      <w:r w:rsidRPr="00C0556D">
        <w:rPr>
          <w:noProof/>
        </w:rPr>
        <w:drawing>
          <wp:anchor distT="0" distB="0" distL="114300" distR="114300" simplePos="0" relativeHeight="251659264" behindDoc="0" locked="0" layoutInCell="1" allowOverlap="1" wp14:anchorId="13D0E165" wp14:editId="1762F3EA">
            <wp:simplePos x="0" y="0"/>
            <wp:positionH relativeFrom="margin">
              <wp:posOffset>2974340</wp:posOffset>
            </wp:positionH>
            <wp:positionV relativeFrom="paragraph">
              <wp:posOffset>10160</wp:posOffset>
            </wp:positionV>
            <wp:extent cx="3267075" cy="2450465"/>
            <wp:effectExtent l="0" t="0" r="9525" b="6985"/>
            <wp:wrapSquare wrapText="bothSides"/>
            <wp:docPr id="73533454" name="Picture 22" descr="A group of people sitting in chairs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3454" name="Picture 22" descr="A group of people sitting in chairs outside a building&#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7075" cy="2450465"/>
                    </a:xfrm>
                    <a:prstGeom prst="rect">
                      <a:avLst/>
                    </a:prstGeom>
                  </pic:spPr>
                </pic:pic>
              </a:graphicData>
            </a:graphic>
            <wp14:sizeRelH relativeFrom="margin">
              <wp14:pctWidth>0</wp14:pctWidth>
            </wp14:sizeRelH>
            <wp14:sizeRelV relativeFrom="margin">
              <wp14:pctHeight>0</wp14:pctHeight>
            </wp14:sizeRelV>
          </wp:anchor>
        </w:drawing>
      </w:r>
      <w:r w:rsidR="00311FC4" w:rsidRPr="00311FC4">
        <w:t>Teachers engaged in the study expressed their relief after the screening training that was conducted by the DID TO51 project. Most teachers had not only experienced challenges in screening and identifying children with disabilities in their classrooms but also in understanding and supporting children with disabilities and managing an inclusive classroom.   </w:t>
      </w:r>
    </w:p>
    <w:p w14:paraId="6D2B4ED4" w14:textId="6BDE0854" w:rsidR="00B148C3" w:rsidRPr="00311FC4" w:rsidRDefault="00B148C3" w:rsidP="00CA06A1">
      <w:pPr>
        <w:jc w:val="both"/>
      </w:pPr>
    </w:p>
    <w:p w14:paraId="38A24DE6" w14:textId="09CD6B84" w:rsidR="00245134" w:rsidRDefault="005510BF" w:rsidP="00CA06A1">
      <w:pPr>
        <w:ind w:left="720"/>
        <w:jc w:val="both"/>
        <w:rPr>
          <w:i/>
          <w:iCs/>
          <w:color w:val="228087" w:themeColor="text2"/>
        </w:rPr>
      </w:pPr>
      <w:r>
        <w:rPr>
          <w:noProof/>
        </w:rPr>
        <mc:AlternateContent>
          <mc:Choice Requires="wps">
            <w:drawing>
              <wp:anchor distT="0" distB="0" distL="114300" distR="114300" simplePos="0" relativeHeight="251709440" behindDoc="0" locked="0" layoutInCell="1" allowOverlap="1" wp14:anchorId="2EA6AC91" wp14:editId="28A25662">
                <wp:simplePos x="0" y="0"/>
                <wp:positionH relativeFrom="margin">
                  <wp:align>right</wp:align>
                </wp:positionH>
                <wp:positionV relativeFrom="paragraph">
                  <wp:posOffset>359410</wp:posOffset>
                </wp:positionV>
                <wp:extent cx="3267075" cy="635"/>
                <wp:effectExtent l="0" t="0" r="9525" b="0"/>
                <wp:wrapSquare wrapText="bothSides"/>
                <wp:docPr id="1139759908" name="Text Box 1"/>
                <wp:cNvGraphicFramePr/>
                <a:graphic xmlns:a="http://schemas.openxmlformats.org/drawingml/2006/main">
                  <a:graphicData uri="http://schemas.microsoft.com/office/word/2010/wordprocessingShape">
                    <wps:wsp>
                      <wps:cNvSpPr txBox="1"/>
                      <wps:spPr>
                        <a:xfrm>
                          <a:off x="0" y="0"/>
                          <a:ext cx="3267075" cy="635"/>
                        </a:xfrm>
                        <a:prstGeom prst="rect">
                          <a:avLst/>
                        </a:prstGeom>
                        <a:solidFill>
                          <a:prstClr val="white"/>
                        </a:solidFill>
                        <a:ln>
                          <a:noFill/>
                        </a:ln>
                      </wps:spPr>
                      <wps:txbx>
                        <w:txbxContent>
                          <w:p w14:paraId="271375E4" w14:textId="02BF2707" w:rsidR="003C28A1" w:rsidRPr="00C2018B" w:rsidRDefault="003C28A1" w:rsidP="003C28A1">
                            <w:pPr>
                              <w:pStyle w:val="Caption"/>
                              <w:rPr>
                                <w:noProof/>
                                <w:color w:val="228087" w:themeColor="text2"/>
                                <w:sz w:val="20"/>
                                <w:szCs w:val="20"/>
                              </w:rPr>
                            </w:pPr>
                            <w:r w:rsidRPr="00C2018B">
                              <w:rPr>
                                <w:sz w:val="20"/>
                                <w:szCs w:val="20"/>
                              </w:rPr>
                              <w:t>Representatives of OPDs gather at the ESRAC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6AC91" id="_x0000_s1043" type="#_x0000_t202" style="position:absolute;left:0;text-align:left;margin-left:206.05pt;margin-top:28.3pt;width:257.25pt;height:.05pt;z-index:2517094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" stroked="f">
                <v:textbox style="mso-fit-shape-to-text:t" inset="0,0,0,0">
                  <w:txbxContent>
                    <w:p w14:paraId="271375E4" w14:textId="02BF2707" w:rsidR="003C28A1" w:rsidRPr="00C2018B" w:rsidRDefault="003C28A1" w:rsidP="003C28A1">
                      <w:pPr>
                        <w:pStyle w:val="Caption"/>
                        <w:rPr>
                          <w:noProof/>
                          <w:color w:val="228087" w:themeColor="text2"/>
                          <w:sz w:val="20"/>
                          <w:szCs w:val="20"/>
                        </w:rPr>
                      </w:pPr>
                      <w:r w:rsidRPr="00C2018B">
                        <w:rPr>
                          <w:sz w:val="20"/>
                          <w:szCs w:val="20"/>
                        </w:rPr>
                        <w:t>Representatives of OPDs gather at the ESRAC</w:t>
                      </w:r>
                    </w:p>
                  </w:txbxContent>
                </v:textbox>
                <w10:wrap type="square" anchorx="margin"/>
              </v:shape>
            </w:pict>
          </mc:Fallback>
        </mc:AlternateContent>
      </w:r>
    </w:p>
    <w:p w14:paraId="5A35EAB9" w14:textId="0D7DBA6A" w:rsidR="007D6757" w:rsidRPr="005D5EE1" w:rsidRDefault="00CA06A1" w:rsidP="005D5EE1">
      <w:pPr>
        <w:ind w:left="720"/>
        <w:jc w:val="both"/>
        <w:rPr>
          <w:i/>
          <w:iCs/>
          <w:color w:val="228087" w:themeColor="text2"/>
        </w:rPr>
      </w:pPr>
      <w:r>
        <w:rPr>
          <w:noProof/>
          <w:color w:val="228087" w:themeColor="text2"/>
        </w:rPr>
        <w:lastRenderedPageBreak/>
        <mc:AlternateContent>
          <mc:Choice Requires="wps">
            <w:drawing>
              <wp:anchor distT="0" distB="0" distL="114300" distR="114300" simplePos="0" relativeHeight="251715584" behindDoc="0" locked="0" layoutInCell="1" allowOverlap="1" wp14:anchorId="63037AC5" wp14:editId="008039B2">
                <wp:simplePos x="0" y="0"/>
                <wp:positionH relativeFrom="margin">
                  <wp:align>center</wp:align>
                </wp:positionH>
                <wp:positionV relativeFrom="paragraph">
                  <wp:posOffset>436971</wp:posOffset>
                </wp:positionV>
                <wp:extent cx="5113020" cy="1828800"/>
                <wp:effectExtent l="0" t="0" r="0" b="0"/>
                <wp:wrapNone/>
                <wp:docPr id="562141357" name="Rectangle: Rounded Corners 82"/>
                <wp:cNvGraphicFramePr/>
                <a:graphic xmlns:a="http://schemas.openxmlformats.org/drawingml/2006/main">
                  <a:graphicData uri="http://schemas.microsoft.com/office/word/2010/wordprocessingShape">
                    <wps:wsp>
                      <wps:cNvSpPr/>
                      <wps:spPr>
                        <a:xfrm>
                          <a:off x="0" y="0"/>
                          <a:ext cx="5113020" cy="18288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90103" id="Rectangle: Rounded Corners 82" o:spid="_x0000_s1026" style="position:absolute;margin-left:0;margin-top:34.4pt;width:402.6pt;height:2in;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" fillcolor="#228087 [3204]" stroked="f" strokeweight=".25pt">
                <v:textbox inset="3mm,3mm,3mm,3mm"/>
                <w10:wrap anchorx="margin"/>
              </v:roundrect>
            </w:pict>
          </mc:Fallback>
        </mc:AlternateContent>
      </w:r>
      <w:r>
        <w:rPr>
          <w:noProof/>
        </w:rPr>
        <mc:AlternateContent>
          <mc:Choice Requires="wps">
            <w:drawing>
              <wp:anchor distT="45720" distB="45720" distL="114300" distR="114300" simplePos="0" relativeHeight="251717632" behindDoc="0" locked="0" layoutInCell="1" allowOverlap="1" wp14:anchorId="47CA6A39" wp14:editId="0167D701">
                <wp:simplePos x="0" y="0"/>
                <wp:positionH relativeFrom="margin">
                  <wp:align>center</wp:align>
                </wp:positionH>
                <wp:positionV relativeFrom="paragraph">
                  <wp:posOffset>549910</wp:posOffset>
                </wp:positionV>
                <wp:extent cx="4853940" cy="1763395"/>
                <wp:effectExtent l="0" t="0" r="0" b="0"/>
                <wp:wrapTopAndBottom/>
                <wp:docPr id="1973789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763485"/>
                        </a:xfrm>
                        <a:prstGeom prst="rect">
                          <a:avLst/>
                        </a:prstGeom>
                        <a:noFill/>
                        <a:ln w="9525">
                          <a:noFill/>
                          <a:miter lim="800000"/>
                          <a:headEnd/>
                          <a:tailEnd/>
                        </a:ln>
                      </wps:spPr>
                      <wps:txbx>
                        <w:txbxContent>
                          <w:p w14:paraId="09683F9B" w14:textId="485B8231" w:rsidR="00245134" w:rsidRPr="007D6757" w:rsidRDefault="007D6757" w:rsidP="00CA06A1">
                            <w:pPr>
                              <w:jc w:val="both"/>
                              <w:rPr>
                                <w:color w:val="FFFFFF" w:themeColor="background1"/>
                              </w:rPr>
                            </w:pPr>
                            <w:r w:rsidRPr="007D6757">
                              <w:rPr>
                                <w:i/>
                                <w:iCs/>
                                <w:color w:val="FFFFFF" w:themeColor="background1"/>
                              </w:rPr>
                              <w:t>“…The in-school screening and identification has enabled many teachers to understand the screening and identification of children with disabilities. The training enabled our teachers to design their instruction, teaching and learning materials in ways that enhance the learning of children with disabilities. This approach has also helped schools to receive various materials and tools such as glasses, hearing aids and wheelchairs for children with disabilities.”</w:t>
                            </w:r>
                            <w:r w:rsidRPr="007D6757">
                              <w:rPr>
                                <w:color w:val="FFFFFF" w:themeColor="background1"/>
                              </w:rPr>
                              <w:t xml:space="preserve"> (Headteacher, Shinyanga MC)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A6A39" id="_x0000_s1044" type="#_x0000_t202" style="position:absolute;left:0;text-align:left;margin-left:0;margin-top:43.3pt;width:382.2pt;height:138.8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" filled="f" stroked="f">
                <v:textbox>
                  <w:txbxContent>
                    <w:p w14:paraId="09683F9B" w14:textId="485B8231" w:rsidR="00245134" w:rsidRPr="007D6757" w:rsidRDefault="007D6757" w:rsidP="00CA06A1">
                      <w:pPr>
                        <w:jc w:val="both"/>
                        <w:rPr>
                          <w:color w:val="FFFFFF" w:themeColor="background1"/>
                        </w:rPr>
                      </w:pPr>
                      <w:r w:rsidRPr="007D6757">
                        <w:rPr>
                          <w:i/>
                          <w:iCs/>
                          <w:color w:val="FFFFFF" w:themeColor="background1"/>
                        </w:rPr>
                        <w:t>“…The in-school screening and identification has enabled many teachers to understand the screening and identification of children with disabilities. The training enabled our teachers to design their instruction, teaching and learning materials in ways that enhance the learning of children with disabilities. This approach has also helped schools to receive various materials and tools such as glasses, hearing aids and wheelchairs for children with disabilities.”</w:t>
                      </w:r>
                      <w:r w:rsidRPr="007D6757">
                        <w:rPr>
                          <w:color w:val="FFFFFF" w:themeColor="background1"/>
                        </w:rPr>
                        <w:t xml:space="preserve"> (Headteacher, Shinyanga MC) </w:t>
                      </w:r>
                    </w:p>
                  </w:txbxContent>
                </v:textbox>
                <w10:wrap type="topAndBottom" anchorx="margin"/>
              </v:shape>
            </w:pict>
          </mc:Fallback>
        </mc:AlternateContent>
      </w:r>
    </w:p>
    <w:p w14:paraId="3B6928D8" w14:textId="40FB7E58" w:rsidR="007D6757" w:rsidRPr="00311FC4" w:rsidRDefault="007D6757" w:rsidP="00CA06A1">
      <w:pPr>
        <w:jc w:val="both"/>
      </w:pPr>
    </w:p>
    <w:p w14:paraId="3C5B166B" w14:textId="3C61277A" w:rsidR="00311FC4" w:rsidRPr="00311FC4" w:rsidRDefault="005510BF" w:rsidP="00CA06A1">
      <w:pPr>
        <w:pStyle w:val="Heading2"/>
        <w:jc w:val="both"/>
        <w:rPr>
          <w:bCs/>
        </w:rPr>
      </w:pPr>
      <w:bookmarkStart w:id="8" w:name="_Toc198194140"/>
      <w:r>
        <w:rPr>
          <w:bCs/>
          <w:lang w:val="en-US"/>
        </w:rPr>
        <w:br/>
      </w:r>
      <w:r w:rsidR="00311FC4" w:rsidRPr="00311FC4">
        <w:rPr>
          <w:bCs/>
          <w:lang w:val="en-US"/>
        </w:rPr>
        <w:t>Recommendations for future programming on In-school screening, identification and assessment</w:t>
      </w:r>
      <w:bookmarkEnd w:id="8"/>
      <w:r w:rsidR="00311FC4" w:rsidRPr="00311FC4">
        <w:rPr>
          <w:bCs/>
        </w:rPr>
        <w:t> </w:t>
      </w:r>
    </w:p>
    <w:p w14:paraId="4C1C8A78" w14:textId="0A8745B9" w:rsidR="00311FC4" w:rsidRPr="00311FC4" w:rsidRDefault="00311FC4" w:rsidP="00CA06A1">
      <w:pPr>
        <w:jc w:val="both"/>
      </w:pPr>
      <w:r w:rsidRPr="00311FC4">
        <w:t> The DID TO51 project is an adaptive project designed and implemented in partnership with the government and people with disabilities. This means the results and lessons from this project are practical and relevant for the better future of education for children with disabilities in Tanzania, and possibly beyond. The following are the recommendations for future programming on in-school screening, identification and assessment.  </w:t>
      </w:r>
    </w:p>
    <w:p w14:paraId="7DF8F482" w14:textId="48A5E6ED" w:rsidR="00311FC4" w:rsidRPr="00311FC4" w:rsidRDefault="00311FC4" w:rsidP="00CA06A1">
      <w:pPr>
        <w:jc w:val="both"/>
        <w:rPr>
          <w:color w:val="228087" w:themeColor="text2"/>
        </w:rPr>
      </w:pPr>
      <w:r w:rsidRPr="00311FC4">
        <w:rPr>
          <w:color w:val="228087" w:themeColor="text2"/>
        </w:rPr>
        <w:t> </w:t>
      </w:r>
    </w:p>
    <w:p w14:paraId="52C9140A" w14:textId="06903656" w:rsidR="00311FC4" w:rsidRPr="00311FC4" w:rsidRDefault="00311FC4" w:rsidP="00CA06A1">
      <w:pPr>
        <w:numPr>
          <w:ilvl w:val="0"/>
          <w:numId w:val="32"/>
        </w:numPr>
        <w:jc w:val="both"/>
        <w:rPr>
          <w:color w:val="228087" w:themeColor="text2"/>
        </w:rPr>
      </w:pPr>
      <w:r w:rsidRPr="00311FC4">
        <w:rPr>
          <w:b/>
          <w:bCs/>
          <w:i/>
          <w:iCs/>
          <w:color w:val="228087" w:themeColor="text2"/>
          <w:lang w:val="en-US"/>
        </w:rPr>
        <w:t>Engagement of community leaders and members</w:t>
      </w:r>
      <w:r w:rsidRPr="00311FC4">
        <w:rPr>
          <w:color w:val="228087" w:themeColor="text2"/>
        </w:rPr>
        <w:t> </w:t>
      </w:r>
    </w:p>
    <w:p w14:paraId="0712A45E" w14:textId="3EF555AD" w:rsidR="00311FC4" w:rsidRDefault="00C2018B" w:rsidP="00CA06A1">
      <w:pPr>
        <w:jc w:val="both"/>
      </w:pPr>
      <w:r>
        <w:rPr>
          <w:noProof/>
          <w:color w:val="228087" w:themeColor="text2"/>
        </w:rPr>
        <mc:AlternateContent>
          <mc:Choice Requires="wps">
            <w:drawing>
              <wp:anchor distT="0" distB="0" distL="114300" distR="114300" simplePos="0" relativeHeight="251719680" behindDoc="0" locked="0" layoutInCell="1" allowOverlap="1" wp14:anchorId="22E9FC36" wp14:editId="74DB4D04">
                <wp:simplePos x="0" y="0"/>
                <wp:positionH relativeFrom="margin">
                  <wp:posOffset>508635</wp:posOffset>
                </wp:positionH>
                <wp:positionV relativeFrom="paragraph">
                  <wp:posOffset>1455420</wp:posOffset>
                </wp:positionV>
                <wp:extent cx="5113020" cy="1295400"/>
                <wp:effectExtent l="0" t="0" r="0" b="0"/>
                <wp:wrapNone/>
                <wp:docPr id="1313181396" name="Rectangle: Rounded Corners 82"/>
                <wp:cNvGraphicFramePr/>
                <a:graphic xmlns:a="http://schemas.openxmlformats.org/drawingml/2006/main">
                  <a:graphicData uri="http://schemas.microsoft.com/office/word/2010/wordprocessingShape">
                    <wps:wsp>
                      <wps:cNvSpPr/>
                      <wps:spPr>
                        <a:xfrm>
                          <a:off x="0" y="0"/>
                          <a:ext cx="5113020" cy="12954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D7CCF" id="Rectangle: Rounded Corners 82" o:spid="_x0000_s1026" style="position:absolute;margin-left:40.05pt;margin-top:114.6pt;width:402.6pt;height:10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" fillcolor="#228087 [3204]" stroked="f" strokeweight=".25pt">
                <v:textbox inset="3mm,3mm,3mm,3mm"/>
                <w10:wrap anchorx="margin"/>
              </v:roundrect>
            </w:pict>
          </mc:Fallback>
        </mc:AlternateContent>
      </w:r>
      <w:r>
        <w:rPr>
          <w:noProof/>
        </w:rPr>
        <mc:AlternateContent>
          <mc:Choice Requires="wps">
            <w:drawing>
              <wp:anchor distT="45720" distB="45720" distL="114300" distR="114300" simplePos="0" relativeHeight="251721728" behindDoc="0" locked="0" layoutInCell="1" allowOverlap="1" wp14:anchorId="0B74EBBB" wp14:editId="01A3B896">
                <wp:simplePos x="0" y="0"/>
                <wp:positionH relativeFrom="margin">
                  <wp:align>center</wp:align>
                </wp:positionH>
                <wp:positionV relativeFrom="paragraph">
                  <wp:posOffset>1530350</wp:posOffset>
                </wp:positionV>
                <wp:extent cx="4853940" cy="1432560"/>
                <wp:effectExtent l="0" t="0" r="0" b="0"/>
                <wp:wrapTopAndBottom/>
                <wp:docPr id="1537122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432560"/>
                        </a:xfrm>
                        <a:prstGeom prst="rect">
                          <a:avLst/>
                        </a:prstGeom>
                        <a:noFill/>
                        <a:ln w="9525">
                          <a:noFill/>
                          <a:miter lim="800000"/>
                          <a:headEnd/>
                          <a:tailEnd/>
                        </a:ln>
                      </wps:spPr>
                      <wps:txbx>
                        <w:txbxContent>
                          <w:p w14:paraId="4C0CA4E0" w14:textId="77777777" w:rsidR="007D6757" w:rsidRPr="007D6757" w:rsidRDefault="007D6757" w:rsidP="005D5EE1">
                            <w:pPr>
                              <w:jc w:val="both"/>
                              <w:rPr>
                                <w:color w:val="FFFFFF" w:themeColor="background1"/>
                              </w:rPr>
                            </w:pPr>
                            <w:r w:rsidRPr="007D6757">
                              <w:rPr>
                                <w:i/>
                                <w:iCs/>
                                <w:color w:val="FFFFFF" w:themeColor="background1"/>
                                <w:lang w:val="en-US"/>
                              </w:rPr>
                              <w:t>“People’s traditional customs and cultural beliefs have a profound impact on the acceptance of the project and its related activities. It is recommended that future programming on in-school screening, identification and assessment should include cultural sensitivity as key aspect to consider.”</w:t>
                            </w:r>
                            <w:r w:rsidRPr="007D6757">
                              <w:rPr>
                                <w:color w:val="FFFFFF" w:themeColor="background1"/>
                                <w:lang w:val="en-US"/>
                              </w:rPr>
                              <w:t xml:space="preserve"> (Interviewee)</w:t>
                            </w:r>
                            <w:r w:rsidRPr="007D6757">
                              <w:rPr>
                                <w:color w:val="FFFFFF" w:themeColor="background1"/>
                              </w:rPr>
                              <w:t> </w:t>
                            </w:r>
                          </w:p>
                          <w:p w14:paraId="67D33762" w14:textId="77777777" w:rsidR="007D6757" w:rsidRDefault="007D6757" w:rsidP="005D5EE1">
                            <w:pPr>
                              <w:jc w:val="both"/>
                              <w:rPr>
                                <w:color w:val="FFFFFF" w:themeColor="background1"/>
                              </w:rPr>
                            </w:pPr>
                          </w:p>
                          <w:p w14:paraId="15D0B694" w14:textId="77777777" w:rsidR="00C2018B" w:rsidRDefault="00C2018B" w:rsidP="005D5EE1">
                            <w:pPr>
                              <w:jc w:val="both"/>
                              <w:rPr>
                                <w:color w:val="FFFFFF" w:themeColor="background1"/>
                              </w:rPr>
                            </w:pPr>
                          </w:p>
                          <w:p w14:paraId="24F1DB60" w14:textId="77777777" w:rsidR="00C2018B" w:rsidRPr="007D6757" w:rsidRDefault="00C2018B" w:rsidP="005D5EE1">
                            <w:pPr>
                              <w:jc w:val="both"/>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EBBB" id="_x0000_s1045" type="#_x0000_t202" style="position:absolute;left:0;text-align:left;margin-left:0;margin-top:120.5pt;width:382.2pt;height:112.8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" filled="f" stroked="f">
                <v:textbox>
                  <w:txbxContent>
                    <w:p w14:paraId="4C0CA4E0" w14:textId="77777777" w:rsidR="007D6757" w:rsidRPr="007D6757" w:rsidRDefault="007D6757" w:rsidP="005D5EE1">
                      <w:pPr>
                        <w:jc w:val="both"/>
                        <w:rPr>
                          <w:color w:val="FFFFFF" w:themeColor="background1"/>
                        </w:rPr>
                      </w:pPr>
                      <w:r w:rsidRPr="007D6757">
                        <w:rPr>
                          <w:i/>
                          <w:iCs/>
                          <w:color w:val="FFFFFF" w:themeColor="background1"/>
                          <w:lang w:val="en-US"/>
                        </w:rPr>
                        <w:t>“People’s traditional customs and cultural beliefs have a profound impact on the acceptance of the project and its related activities. It is recommended that future programming on in-school screening, identification and assessment should include cultural sensitivity as key aspect to consider.”</w:t>
                      </w:r>
                      <w:r w:rsidRPr="007D6757">
                        <w:rPr>
                          <w:color w:val="FFFFFF" w:themeColor="background1"/>
                          <w:lang w:val="en-US"/>
                        </w:rPr>
                        <w:t xml:space="preserve"> (Interviewee)</w:t>
                      </w:r>
                      <w:r w:rsidRPr="007D6757">
                        <w:rPr>
                          <w:color w:val="FFFFFF" w:themeColor="background1"/>
                        </w:rPr>
                        <w:t> </w:t>
                      </w:r>
                    </w:p>
                    <w:p w14:paraId="67D33762" w14:textId="77777777" w:rsidR="007D6757" w:rsidRDefault="007D6757" w:rsidP="005D5EE1">
                      <w:pPr>
                        <w:jc w:val="both"/>
                        <w:rPr>
                          <w:color w:val="FFFFFF" w:themeColor="background1"/>
                        </w:rPr>
                      </w:pPr>
                    </w:p>
                    <w:p w14:paraId="15D0B694" w14:textId="77777777" w:rsidR="00C2018B" w:rsidRDefault="00C2018B" w:rsidP="005D5EE1">
                      <w:pPr>
                        <w:jc w:val="both"/>
                        <w:rPr>
                          <w:color w:val="FFFFFF" w:themeColor="background1"/>
                        </w:rPr>
                      </w:pPr>
                    </w:p>
                    <w:p w14:paraId="24F1DB60" w14:textId="77777777" w:rsidR="00C2018B" w:rsidRPr="007D6757" w:rsidRDefault="00C2018B" w:rsidP="005D5EE1">
                      <w:pPr>
                        <w:jc w:val="both"/>
                        <w:rPr>
                          <w:color w:val="FFFFFF" w:themeColor="background1"/>
                        </w:rPr>
                      </w:pPr>
                    </w:p>
                  </w:txbxContent>
                </v:textbox>
                <w10:wrap type="topAndBottom" anchorx="margin"/>
              </v:shape>
            </w:pict>
          </mc:Fallback>
        </mc:AlternateContent>
      </w:r>
      <w:r w:rsidR="00311FC4" w:rsidRPr="00311FC4">
        <w:t>Engagement of community members such as community leaders and people with disabilities in the screening and identification of children with disabilities has been a key factor for the success of the project. They can raise awareness at a local level and know the communities where they can screen and identify children. It is thus recommended for any future programming on in-school screening, identification and assessment to consider engaging members from the local community, including people with disabilities, through OPDs and Disability Village Committees. </w:t>
      </w:r>
    </w:p>
    <w:p w14:paraId="6F113322" w14:textId="0D162786" w:rsidR="00C2018B" w:rsidRDefault="00C2018B" w:rsidP="00CA06A1">
      <w:pPr>
        <w:jc w:val="both"/>
      </w:pPr>
    </w:p>
    <w:p w14:paraId="0952D34E" w14:textId="53FBAD9A" w:rsidR="00311FC4" w:rsidRPr="00311FC4" w:rsidRDefault="00311FC4" w:rsidP="00CA06A1">
      <w:pPr>
        <w:numPr>
          <w:ilvl w:val="0"/>
          <w:numId w:val="33"/>
        </w:numPr>
        <w:jc w:val="both"/>
        <w:rPr>
          <w:color w:val="228087" w:themeColor="text2"/>
        </w:rPr>
      </w:pPr>
      <w:r w:rsidRPr="00311FC4">
        <w:rPr>
          <w:b/>
          <w:bCs/>
          <w:i/>
          <w:iCs/>
          <w:color w:val="228087" w:themeColor="text2"/>
          <w:lang w:val="en-US"/>
        </w:rPr>
        <w:lastRenderedPageBreak/>
        <w:t>Strengthening the referral mechanism between the education and health sector</w:t>
      </w:r>
      <w:r w:rsidRPr="00311FC4">
        <w:rPr>
          <w:color w:val="228087" w:themeColor="text2"/>
        </w:rPr>
        <w:t> </w:t>
      </w:r>
    </w:p>
    <w:p w14:paraId="49810F4F" w14:textId="674D9AD8" w:rsidR="00311FC4" w:rsidRPr="00311FC4" w:rsidRDefault="005D5EE1" w:rsidP="00CA06A1">
      <w:pPr>
        <w:jc w:val="both"/>
      </w:pPr>
      <w:r>
        <w:rPr>
          <w:noProof/>
        </w:rPr>
        <mc:AlternateContent>
          <mc:Choice Requires="wps">
            <w:drawing>
              <wp:anchor distT="45720" distB="45720" distL="114300" distR="114300" simplePos="0" relativeHeight="251726848" behindDoc="0" locked="0" layoutInCell="1" allowOverlap="1" wp14:anchorId="03842F7A" wp14:editId="273A34BA">
                <wp:simplePos x="0" y="0"/>
                <wp:positionH relativeFrom="margin">
                  <wp:align>center</wp:align>
                </wp:positionH>
                <wp:positionV relativeFrom="paragraph">
                  <wp:posOffset>1452245</wp:posOffset>
                </wp:positionV>
                <wp:extent cx="4853940" cy="1432560"/>
                <wp:effectExtent l="0" t="0" r="0" b="0"/>
                <wp:wrapTopAndBottom/>
                <wp:docPr id="1670246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432560"/>
                        </a:xfrm>
                        <a:prstGeom prst="rect">
                          <a:avLst/>
                        </a:prstGeom>
                        <a:noFill/>
                        <a:ln w="9525">
                          <a:noFill/>
                          <a:miter lim="800000"/>
                          <a:headEnd/>
                          <a:tailEnd/>
                        </a:ln>
                      </wps:spPr>
                      <wps:txbx>
                        <w:txbxContent>
                          <w:p w14:paraId="66875E57" w14:textId="0FADC3E2" w:rsidR="00245134" w:rsidRPr="003C28A1" w:rsidRDefault="005D5EE1" w:rsidP="005D5EE1">
                            <w:pPr>
                              <w:jc w:val="both"/>
                              <w:rPr>
                                <w:color w:val="FFFFFF" w:themeColor="background1"/>
                              </w:rPr>
                            </w:pPr>
                            <w:r w:rsidRPr="005D5EE1">
                              <w:rPr>
                                <w:i/>
                                <w:iCs/>
                                <w:color w:val="FFFFFF" w:themeColor="background1"/>
                              </w:rPr>
                              <w:t>“I think the composition of the ESRAC team and the follow up and feedback mechanism in the referral process are the areas that require improvement. I have noted that the follow up of the referred cases is often not done by the ESRAC team partly due to the lack of budget. The ESRAC team also lacks some key experts including a physiotherapist and a language and communication expert.”</w:t>
                            </w:r>
                            <w:r w:rsidRPr="005D5EE1">
                              <w:rPr>
                                <w:color w:val="FFFFFF" w:themeColor="background1"/>
                              </w:rPr>
                              <w:t xml:space="preserve"> (Community Leader, Shinyanga MC)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42F7A" id="_x0000_s1046" type="#_x0000_t202" style="position:absolute;left:0;text-align:left;margin-left:0;margin-top:114.35pt;width:382.2pt;height:112.8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" filled="f" stroked="f">
                <v:textbox>
                  <w:txbxContent>
                    <w:p w14:paraId="66875E57" w14:textId="0FADC3E2" w:rsidR="00245134" w:rsidRPr="003C28A1" w:rsidRDefault="005D5EE1" w:rsidP="005D5EE1">
                      <w:pPr>
                        <w:jc w:val="both"/>
                        <w:rPr>
                          <w:color w:val="FFFFFF" w:themeColor="background1"/>
                        </w:rPr>
                      </w:pPr>
                      <w:r w:rsidRPr="005D5EE1">
                        <w:rPr>
                          <w:i/>
                          <w:iCs/>
                          <w:color w:val="FFFFFF" w:themeColor="background1"/>
                        </w:rPr>
                        <w:t>“I think the composition of the ESRAC team and the follow up and feedback mechanism in the referral process are the areas that require improvement. I have noted that the follow up of the referred cases is often not done by the ESRAC team partly due to the lack of budget. The ESRAC team also lacks some key experts including a physiotherapist and a language and communication expert.”</w:t>
                      </w:r>
                      <w:r w:rsidRPr="005D5EE1">
                        <w:rPr>
                          <w:color w:val="FFFFFF" w:themeColor="background1"/>
                        </w:rPr>
                        <w:t xml:space="preserve"> (Community Leader, Shinyanga MC) </w:t>
                      </w:r>
                    </w:p>
                  </w:txbxContent>
                </v:textbox>
                <w10:wrap type="topAndBottom" anchorx="margin"/>
              </v:shape>
            </w:pict>
          </mc:Fallback>
        </mc:AlternateContent>
      </w:r>
      <w:r>
        <w:rPr>
          <w:noProof/>
          <w:color w:val="228087" w:themeColor="text2"/>
        </w:rPr>
        <mc:AlternateContent>
          <mc:Choice Requires="wps">
            <w:drawing>
              <wp:anchor distT="0" distB="0" distL="114300" distR="114300" simplePos="0" relativeHeight="251711488" behindDoc="0" locked="0" layoutInCell="1" allowOverlap="1" wp14:anchorId="4C07CA5A" wp14:editId="56960309">
                <wp:simplePos x="0" y="0"/>
                <wp:positionH relativeFrom="margin">
                  <wp:align>center</wp:align>
                </wp:positionH>
                <wp:positionV relativeFrom="paragraph">
                  <wp:posOffset>1317988</wp:posOffset>
                </wp:positionV>
                <wp:extent cx="5113020" cy="1643743"/>
                <wp:effectExtent l="0" t="0" r="0" b="0"/>
                <wp:wrapNone/>
                <wp:docPr id="153407661" name="Rectangle: Rounded Corners 82"/>
                <wp:cNvGraphicFramePr/>
                <a:graphic xmlns:a="http://schemas.openxmlformats.org/drawingml/2006/main">
                  <a:graphicData uri="http://schemas.microsoft.com/office/word/2010/wordprocessingShape">
                    <wps:wsp>
                      <wps:cNvSpPr/>
                      <wps:spPr>
                        <a:xfrm>
                          <a:off x="0" y="0"/>
                          <a:ext cx="5113020" cy="1643743"/>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37105" id="Rectangle: Rounded Corners 82" o:spid="_x0000_s1026" style="position:absolute;margin-left:0;margin-top:103.8pt;width:402.6pt;height:129.4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" fillcolor="#228087 [3204]" stroked="f" strokeweight=".25pt">
                <v:textbox inset="3mm,3mm,3mm,3mm"/>
                <w10:wrap anchorx="margin"/>
              </v:roundrect>
            </w:pict>
          </mc:Fallback>
        </mc:AlternateContent>
      </w:r>
      <w:r w:rsidR="00311FC4" w:rsidRPr="00311FC4">
        <w:t>Effective referral process requires a well-established feedback mechanism that enables each actor to make follow-ups and understand the progress of the recommended intervention and support. For an effective referral process, future programming on in-school screening, identification and assessment should not only consider setting aside a budget for follow up but also to support the government in aligning the referral system between the health and education sector. </w:t>
      </w:r>
    </w:p>
    <w:p w14:paraId="4AD26BA0" w14:textId="16537481" w:rsidR="00311FC4" w:rsidRPr="00311FC4" w:rsidRDefault="00311FC4" w:rsidP="00CA06A1">
      <w:pPr>
        <w:jc w:val="both"/>
        <w:rPr>
          <w:color w:val="228087" w:themeColor="text2"/>
        </w:rPr>
      </w:pPr>
      <w:r w:rsidRPr="00311FC4">
        <w:rPr>
          <w:color w:val="228087" w:themeColor="text2"/>
        </w:rPr>
        <w:t> </w:t>
      </w:r>
    </w:p>
    <w:p w14:paraId="0577BDE8" w14:textId="1E17C214" w:rsidR="00311FC4" w:rsidRPr="00311FC4" w:rsidRDefault="00311FC4" w:rsidP="00CA06A1">
      <w:pPr>
        <w:numPr>
          <w:ilvl w:val="0"/>
          <w:numId w:val="34"/>
        </w:numPr>
        <w:jc w:val="both"/>
        <w:rPr>
          <w:color w:val="228087" w:themeColor="text2"/>
        </w:rPr>
      </w:pPr>
      <w:r w:rsidRPr="00311FC4">
        <w:rPr>
          <w:b/>
          <w:bCs/>
          <w:i/>
          <w:iCs/>
          <w:color w:val="228087" w:themeColor="text2"/>
          <w:lang w:val="en-US"/>
        </w:rPr>
        <w:t>Mainstream teachers need more support in screening children at school</w:t>
      </w:r>
      <w:r w:rsidRPr="00311FC4">
        <w:rPr>
          <w:color w:val="228087" w:themeColor="text2"/>
        </w:rPr>
        <w:t> </w:t>
      </w:r>
    </w:p>
    <w:p w14:paraId="6249CDDC" w14:textId="2F91B1C2" w:rsidR="005D5EE1" w:rsidRPr="00311FC4" w:rsidRDefault="004F4ED8" w:rsidP="00CA06A1">
      <w:pPr>
        <w:jc w:val="both"/>
      </w:pPr>
      <w:r>
        <w:rPr>
          <w:noProof/>
        </w:rPr>
        <mc:AlternateContent>
          <mc:Choice Requires="wps">
            <w:drawing>
              <wp:anchor distT="0" distB="0" distL="114300" distR="114300" simplePos="0" relativeHeight="251662336" behindDoc="0" locked="0" layoutInCell="1" allowOverlap="1" wp14:anchorId="75026F1F" wp14:editId="4A5B9DB3">
                <wp:simplePos x="0" y="0"/>
                <wp:positionH relativeFrom="margin">
                  <wp:align>left</wp:align>
                </wp:positionH>
                <wp:positionV relativeFrom="paragraph">
                  <wp:posOffset>2454404</wp:posOffset>
                </wp:positionV>
                <wp:extent cx="3175000" cy="356235"/>
                <wp:effectExtent l="0" t="0" r="6350" b="5715"/>
                <wp:wrapSquare wrapText="bothSides"/>
                <wp:docPr id="1362980869" name="Text Box 1"/>
                <wp:cNvGraphicFramePr/>
                <a:graphic xmlns:a="http://schemas.openxmlformats.org/drawingml/2006/main">
                  <a:graphicData uri="http://schemas.microsoft.com/office/word/2010/wordprocessingShape">
                    <wps:wsp>
                      <wps:cNvSpPr txBox="1"/>
                      <wps:spPr>
                        <a:xfrm>
                          <a:off x="0" y="0"/>
                          <a:ext cx="3175000" cy="356235"/>
                        </a:xfrm>
                        <a:prstGeom prst="rect">
                          <a:avLst/>
                        </a:prstGeom>
                        <a:solidFill>
                          <a:prstClr val="white"/>
                        </a:solidFill>
                        <a:ln>
                          <a:noFill/>
                        </a:ln>
                      </wps:spPr>
                      <wps:txbx>
                        <w:txbxContent>
                          <w:p w14:paraId="5D648C1E" w14:textId="399DE006" w:rsidR="004F4ED8" w:rsidRPr="005C27AA" w:rsidRDefault="005C27AA" w:rsidP="004F4ED8">
                            <w:pPr>
                              <w:pStyle w:val="Caption"/>
                              <w:rPr>
                                <w:noProof/>
                                <w:sz w:val="20"/>
                                <w:szCs w:val="14"/>
                              </w:rPr>
                            </w:pPr>
                            <w:r w:rsidRPr="005C27AA">
                              <w:rPr>
                                <w:sz w:val="20"/>
                                <w:szCs w:val="14"/>
                              </w:rPr>
                              <w:t>T</w:t>
                            </w:r>
                            <w:r w:rsidRPr="005C27AA">
                              <w:rPr>
                                <w:noProof/>
                                <w:sz w:val="20"/>
                                <w:szCs w:val="14"/>
                              </w:rPr>
                              <w:t>eachers continue their professional development</w:t>
                            </w:r>
                          </w:p>
                          <w:p w14:paraId="101BDD4C" w14:textId="77777777" w:rsidR="005C27AA" w:rsidRDefault="005C27A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26F1F" id="_x0000_s1047" type="#_x0000_t202" style="position:absolute;left:0;text-align:left;margin-left:0;margin-top:193.25pt;width:250pt;height:28.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" stroked="f">
                <v:textbox inset="0,0,0,0">
                  <w:txbxContent>
                    <w:p w14:paraId="5D648C1E" w14:textId="399DE006" w:rsidR="004F4ED8" w:rsidRPr="005C27AA" w:rsidRDefault="005C27AA" w:rsidP="004F4ED8">
                      <w:pPr>
                        <w:pStyle w:val="Caption"/>
                        <w:rPr>
                          <w:noProof/>
                          <w:sz w:val="20"/>
                          <w:szCs w:val="14"/>
                        </w:rPr>
                      </w:pPr>
                      <w:r w:rsidRPr="005C27AA">
                        <w:rPr>
                          <w:sz w:val="20"/>
                          <w:szCs w:val="14"/>
                        </w:rPr>
                        <w:t>T</w:t>
                      </w:r>
                      <w:r w:rsidRPr="005C27AA">
                        <w:rPr>
                          <w:noProof/>
                          <w:sz w:val="20"/>
                          <w:szCs w:val="14"/>
                        </w:rPr>
                        <w:t>eachers continue their professional development</w:t>
                      </w:r>
                    </w:p>
                    <w:p w14:paraId="101BDD4C" w14:textId="77777777" w:rsidR="005C27AA" w:rsidRDefault="005C27AA"/>
                  </w:txbxContent>
                </v:textbox>
                <w10:wrap type="square" anchorx="margin"/>
              </v:shape>
            </w:pict>
          </mc:Fallback>
        </mc:AlternateContent>
      </w:r>
      <w:r>
        <w:rPr>
          <w:noProof/>
        </w:rPr>
        <w:drawing>
          <wp:anchor distT="0" distB="0" distL="114300" distR="114300" simplePos="0" relativeHeight="251661312" behindDoc="0" locked="0" layoutInCell="1" allowOverlap="1" wp14:anchorId="3AA1B0E7" wp14:editId="4A341021">
            <wp:simplePos x="0" y="0"/>
            <wp:positionH relativeFrom="column">
              <wp:posOffset>49035</wp:posOffset>
            </wp:positionH>
            <wp:positionV relativeFrom="paragraph">
              <wp:posOffset>5844</wp:posOffset>
            </wp:positionV>
            <wp:extent cx="3128738" cy="2464230"/>
            <wp:effectExtent l="0" t="0" r="0" b="0"/>
            <wp:wrapSquare wrapText="bothSides"/>
            <wp:docPr id="1926862971" name="Picture 24" descr="A group of people sitting at desk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62971" name="Picture 24" descr="A group of people sitting at desks in a classroom&#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8738" cy="2464230"/>
                    </a:xfrm>
                    <a:prstGeom prst="rect">
                      <a:avLst/>
                    </a:prstGeom>
                  </pic:spPr>
                </pic:pic>
              </a:graphicData>
            </a:graphic>
          </wp:anchor>
        </w:drawing>
      </w:r>
      <w:r w:rsidR="00311FC4" w:rsidRPr="00311FC4">
        <w:t>To ensure timely and accurate identification of children with disabilities within mainstream classrooms, teachers must receive sustained, practical support beyond one-off training sessions. This includes structured continuous professional development (CPD) opportunities such as coaching, mentoring, peer learning, and hands-on guidance tailored to real classroom contexts. Such support mechanisms will equip teachers with the necessary skills and confidence to effectively screen, identify, and refer children with disabilities for appropriate interventions. Deliberate efforts should be directed to ensure that teachers use the government approved screening tools. As without utilising the approved tools and solely relying on observations, teachers risk missing children with disabilities in their screening and identification process. Embedding these CPD approaches within the education system will significantly enhance early identification efforts and promote a more inclusive learning environment for all learners. </w:t>
      </w:r>
    </w:p>
    <w:p w14:paraId="3D61CFD8" w14:textId="09B8A09F" w:rsidR="00311FC4" w:rsidRDefault="00311FC4" w:rsidP="00CA06A1">
      <w:pPr>
        <w:jc w:val="both"/>
        <w:rPr>
          <w:color w:val="228087" w:themeColor="text2"/>
        </w:rPr>
      </w:pPr>
      <w:r w:rsidRPr="00311FC4">
        <w:rPr>
          <w:color w:val="228087" w:themeColor="text2"/>
        </w:rPr>
        <w:t> </w:t>
      </w:r>
    </w:p>
    <w:p w14:paraId="30307AB2" w14:textId="77777777" w:rsidR="005510BF" w:rsidRPr="00311FC4" w:rsidRDefault="005510BF" w:rsidP="00CA06A1">
      <w:pPr>
        <w:jc w:val="both"/>
        <w:rPr>
          <w:color w:val="228087" w:themeColor="text2"/>
        </w:rPr>
      </w:pPr>
    </w:p>
    <w:p w14:paraId="6C6F7007" w14:textId="68CE0EF7" w:rsidR="00311FC4" w:rsidRPr="00311FC4" w:rsidRDefault="00311FC4" w:rsidP="00CA06A1">
      <w:pPr>
        <w:numPr>
          <w:ilvl w:val="0"/>
          <w:numId w:val="35"/>
        </w:numPr>
        <w:jc w:val="both"/>
        <w:rPr>
          <w:color w:val="228087" w:themeColor="text2"/>
        </w:rPr>
      </w:pPr>
      <w:r w:rsidRPr="00311FC4">
        <w:rPr>
          <w:b/>
          <w:bCs/>
          <w:i/>
          <w:iCs/>
          <w:color w:val="228087" w:themeColor="text2"/>
          <w:lang w:val="en-US"/>
        </w:rPr>
        <w:lastRenderedPageBreak/>
        <w:t>ESRAC requires at least one full-time multi-disciplinary member to enhance the full capacity</w:t>
      </w:r>
      <w:r w:rsidRPr="00311FC4">
        <w:rPr>
          <w:color w:val="228087" w:themeColor="text2"/>
        </w:rPr>
        <w:t> </w:t>
      </w:r>
    </w:p>
    <w:p w14:paraId="79CE3016" w14:textId="06CD477D" w:rsidR="00311FC4" w:rsidRDefault="005510BF" w:rsidP="00CA06A1">
      <w:pPr>
        <w:jc w:val="both"/>
      </w:pPr>
      <w:r>
        <w:rPr>
          <w:noProof/>
        </w:rPr>
        <mc:AlternateContent>
          <mc:Choice Requires="wps">
            <w:drawing>
              <wp:anchor distT="0" distB="0" distL="114300" distR="114300" simplePos="0" relativeHeight="251732992" behindDoc="0" locked="0" layoutInCell="1" allowOverlap="1" wp14:anchorId="49ABC2DD" wp14:editId="1A5E8ADD">
                <wp:simplePos x="0" y="0"/>
                <wp:positionH relativeFrom="column">
                  <wp:posOffset>85725</wp:posOffset>
                </wp:positionH>
                <wp:positionV relativeFrom="paragraph">
                  <wp:posOffset>3209290</wp:posOffset>
                </wp:positionV>
                <wp:extent cx="3394710" cy="635"/>
                <wp:effectExtent l="0" t="0" r="0" b="0"/>
                <wp:wrapSquare wrapText="bothSides"/>
                <wp:docPr id="68056011" name="Text Box 1"/>
                <wp:cNvGraphicFramePr/>
                <a:graphic xmlns:a="http://schemas.openxmlformats.org/drawingml/2006/main">
                  <a:graphicData uri="http://schemas.microsoft.com/office/word/2010/wordprocessingShape">
                    <wps:wsp>
                      <wps:cNvSpPr txBox="1"/>
                      <wps:spPr>
                        <a:xfrm>
                          <a:off x="0" y="0"/>
                          <a:ext cx="3394710" cy="635"/>
                        </a:xfrm>
                        <a:prstGeom prst="rect">
                          <a:avLst/>
                        </a:prstGeom>
                        <a:solidFill>
                          <a:prstClr val="white"/>
                        </a:solidFill>
                        <a:ln>
                          <a:noFill/>
                        </a:ln>
                      </wps:spPr>
                      <wps:txbx>
                        <w:txbxContent>
                          <w:p w14:paraId="1320722A" w14:textId="3286ACD5" w:rsidR="00B03566" w:rsidRPr="00C2018B" w:rsidRDefault="00B03566" w:rsidP="00B03566">
                            <w:pPr>
                              <w:pStyle w:val="Caption"/>
                              <w:rPr>
                                <w:noProof/>
                                <w:sz w:val="20"/>
                                <w:szCs w:val="20"/>
                              </w:rPr>
                            </w:pPr>
                            <w:r w:rsidRPr="00C2018B">
                              <w:rPr>
                                <w:sz w:val="20"/>
                                <w:szCs w:val="20"/>
                              </w:rPr>
                              <w:t>Schoolchildren use assistive mobility devices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ABC2DD" id="_x0000_s1048" type="#_x0000_t202" style="position:absolute;left:0;text-align:left;margin-left:6.75pt;margin-top:252.7pt;width:267.3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" stroked="f">
                <v:textbox style="mso-fit-shape-to-text:t" inset="0,0,0,0">
                  <w:txbxContent>
                    <w:p w14:paraId="1320722A" w14:textId="3286ACD5" w:rsidR="00B03566" w:rsidRPr="00C2018B" w:rsidRDefault="00B03566" w:rsidP="00B03566">
                      <w:pPr>
                        <w:pStyle w:val="Caption"/>
                        <w:rPr>
                          <w:noProof/>
                          <w:sz w:val="20"/>
                          <w:szCs w:val="20"/>
                        </w:rPr>
                      </w:pPr>
                      <w:r w:rsidRPr="00C2018B">
                        <w:rPr>
                          <w:sz w:val="20"/>
                          <w:szCs w:val="20"/>
                        </w:rPr>
                        <w:t>Schoolchildren use assistive mobility devices</w:t>
                      </w:r>
                    </w:p>
                  </w:txbxContent>
                </v:textbox>
                <w10:wrap type="square"/>
              </v:shape>
            </w:pict>
          </mc:Fallback>
        </mc:AlternateContent>
      </w:r>
      <w:r>
        <w:rPr>
          <w:noProof/>
        </w:rPr>
        <w:drawing>
          <wp:anchor distT="0" distB="0" distL="114300" distR="114300" simplePos="0" relativeHeight="251730944" behindDoc="0" locked="0" layoutInCell="1" allowOverlap="1" wp14:anchorId="60B41D62" wp14:editId="6A0164F2">
            <wp:simplePos x="0" y="0"/>
            <wp:positionH relativeFrom="margin">
              <wp:posOffset>76200</wp:posOffset>
            </wp:positionH>
            <wp:positionV relativeFrom="paragraph">
              <wp:posOffset>90805</wp:posOffset>
            </wp:positionV>
            <wp:extent cx="3394710" cy="3156585"/>
            <wp:effectExtent l="0" t="0" r="0" b="5715"/>
            <wp:wrapSquare wrapText="bothSides"/>
            <wp:docPr id="1532081309" name="Picture 84" descr="A child pushing a wheelchair with another child in the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81309" name="Picture 84" descr="A child pushing a wheelchair with another child in the back&#10;&#10;AI-generated content may be incorrect."/>
                    <pic:cNvPicPr/>
                  </pic:nvPicPr>
                  <pic:blipFill rotWithShape="1">
                    <a:blip r:embed="rId29" cstate="print">
                      <a:extLst>
                        <a:ext uri="{28A0092B-C50C-407E-A947-70E740481C1C}">
                          <a14:useLocalDpi xmlns:a14="http://schemas.microsoft.com/office/drawing/2010/main" val="0"/>
                        </a:ext>
                      </a:extLst>
                    </a:blip>
                    <a:srcRect l="31978" t="309" r="7706"/>
                    <a:stretch/>
                  </pic:blipFill>
                  <pic:spPr bwMode="auto">
                    <a:xfrm>
                      <a:off x="0" y="0"/>
                      <a:ext cx="3394710" cy="315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FC4" w:rsidRPr="00311FC4">
        <w:t>To enhance the effectiveness of services at the ESRAC Center, it is recommended that the government assign either a full-time staff member or ensure that existing staff have increased time at the ESRAC to support coordination and follow-up activities. Currently, the multi-disciplinary team operates only one day a week, limiting the time available for assessing children with disabilities and resulting in minimal or no follow-up on referrals. Having a dedicated presence at the ESRAC, would ensure more consistent support, improved communication, and better implementation of interventions, ultimately leading to more responsive and effective services for children with disabilities. </w:t>
      </w:r>
    </w:p>
    <w:p w14:paraId="7E51A1F3" w14:textId="77777777" w:rsidR="005510BF" w:rsidRPr="00311FC4" w:rsidRDefault="005510BF" w:rsidP="00CA06A1">
      <w:pPr>
        <w:jc w:val="both"/>
      </w:pPr>
    </w:p>
    <w:p w14:paraId="4E9A37DB" w14:textId="16F6C4B3" w:rsidR="003C28A1" w:rsidRPr="00B03566" w:rsidRDefault="00311FC4" w:rsidP="00B03566">
      <w:pPr>
        <w:numPr>
          <w:ilvl w:val="0"/>
          <w:numId w:val="36"/>
        </w:numPr>
        <w:jc w:val="both"/>
        <w:rPr>
          <w:color w:val="228087" w:themeColor="text2"/>
        </w:rPr>
      </w:pPr>
      <w:r w:rsidRPr="00311FC4">
        <w:rPr>
          <w:b/>
          <w:bCs/>
          <w:i/>
          <w:iCs/>
          <w:color w:val="228087" w:themeColor="text2"/>
          <w:lang w:val="en-US"/>
        </w:rPr>
        <w:t>Leverage the TO51 project approach, its impact, and key learnings to inform national scale-up by strengthening existing community structures, expanding teacher training on screening and identification, and enhancing the capacity of ESRACs at council levels through improved coordination</w:t>
      </w:r>
      <w:r w:rsidRPr="00311FC4">
        <w:rPr>
          <w:color w:val="228087" w:themeColor="text2"/>
        </w:rPr>
        <w:t> </w:t>
      </w:r>
    </w:p>
    <w:p w14:paraId="403F18D8" w14:textId="2AC4EDC8" w:rsidR="005837A1" w:rsidRDefault="00B03566" w:rsidP="00CA06A1">
      <w:pPr>
        <w:jc w:val="both"/>
      </w:pPr>
      <w:r>
        <w:rPr>
          <w:noProof/>
          <w:color w:val="228087" w:themeColor="text2"/>
        </w:rPr>
        <mc:AlternateContent>
          <mc:Choice Requires="wps">
            <w:drawing>
              <wp:anchor distT="0" distB="0" distL="114300" distR="114300" simplePos="0" relativeHeight="251723776" behindDoc="0" locked="0" layoutInCell="1" allowOverlap="1" wp14:anchorId="10667F67" wp14:editId="142A2FD9">
                <wp:simplePos x="0" y="0"/>
                <wp:positionH relativeFrom="margin">
                  <wp:posOffset>775335</wp:posOffset>
                </wp:positionH>
                <wp:positionV relativeFrom="paragraph">
                  <wp:posOffset>615950</wp:posOffset>
                </wp:positionV>
                <wp:extent cx="4712970" cy="1434465"/>
                <wp:effectExtent l="0" t="0" r="0" b="0"/>
                <wp:wrapNone/>
                <wp:docPr id="784273198" name="Rectangle: Rounded Corners 82"/>
                <wp:cNvGraphicFramePr/>
                <a:graphic xmlns:a="http://schemas.openxmlformats.org/drawingml/2006/main">
                  <a:graphicData uri="http://schemas.microsoft.com/office/word/2010/wordprocessingShape">
                    <wps:wsp>
                      <wps:cNvSpPr/>
                      <wps:spPr>
                        <a:xfrm>
                          <a:off x="0" y="0"/>
                          <a:ext cx="4712970" cy="143446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E6E5F" id="Rectangle: Rounded Corners 82" o:spid="_x0000_s1026" style="position:absolute;margin-left:61.05pt;margin-top:48.5pt;width:371.1pt;height:112.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" fillcolor="#228087 [3204]" stroked="f" strokeweight=".25pt">
                <v:textbox inset="3mm,3mm,3mm,3mm"/>
                <w10:wrap anchorx="margin"/>
              </v:roundrect>
            </w:pict>
          </mc:Fallback>
        </mc:AlternateContent>
      </w:r>
      <w:r>
        <w:rPr>
          <w:noProof/>
        </w:rPr>
        <mc:AlternateContent>
          <mc:Choice Requires="wps">
            <w:drawing>
              <wp:anchor distT="45720" distB="45720" distL="114300" distR="114300" simplePos="0" relativeHeight="251725824" behindDoc="0" locked="0" layoutInCell="1" allowOverlap="1" wp14:anchorId="1366DFFA" wp14:editId="7C8E365C">
                <wp:simplePos x="0" y="0"/>
                <wp:positionH relativeFrom="margin">
                  <wp:align>center</wp:align>
                </wp:positionH>
                <wp:positionV relativeFrom="paragraph">
                  <wp:posOffset>717187</wp:posOffset>
                </wp:positionV>
                <wp:extent cx="4526280" cy="1240790"/>
                <wp:effectExtent l="0" t="0" r="0" b="0"/>
                <wp:wrapTopAndBottom/>
                <wp:docPr id="95157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240790"/>
                        </a:xfrm>
                        <a:prstGeom prst="rect">
                          <a:avLst/>
                        </a:prstGeom>
                        <a:noFill/>
                        <a:ln w="9525">
                          <a:noFill/>
                          <a:miter lim="800000"/>
                          <a:headEnd/>
                          <a:tailEnd/>
                        </a:ln>
                      </wps:spPr>
                      <wps:txbx>
                        <w:txbxContent>
                          <w:p w14:paraId="04994D62" w14:textId="27122D8A" w:rsidR="000B7614" w:rsidRPr="000B7614" w:rsidRDefault="000B7614" w:rsidP="005D5EE1">
                            <w:pPr>
                              <w:jc w:val="both"/>
                              <w:rPr>
                                <w:color w:val="FFFFFF" w:themeColor="background1"/>
                              </w:rPr>
                            </w:pPr>
                            <w:r w:rsidRPr="000B7614">
                              <w:rPr>
                                <w:i/>
                                <w:iCs/>
                                <w:color w:val="FFFFFF" w:themeColor="background1"/>
                              </w:rPr>
                              <w:t>“The approaches and operations of this project will continue even when the project is no longer here. Because we work very closely with the office of the District Executive Directors and the Special Education Department, I believe that the government will continue whatever this project has put in place.”</w:t>
                            </w:r>
                            <w:r w:rsidRPr="000B7614">
                              <w:rPr>
                                <w:color w:val="FFFFFF" w:themeColor="background1"/>
                              </w:rPr>
                              <w:t xml:space="preserve"> (ESRAC Team Member, Shinyanga, DC) </w:t>
                            </w:r>
                          </w:p>
                          <w:p w14:paraId="7B32B1C9" w14:textId="1FE17354" w:rsidR="000B7614" w:rsidRDefault="000B7614" w:rsidP="005D5EE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6DFFA" id="_x0000_s1049" type="#_x0000_t202" style="position:absolute;left:0;text-align:left;margin-left:0;margin-top:56.45pt;width:356.4pt;height:97.7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" filled="f" stroked="f">
                <v:textbox>
                  <w:txbxContent>
                    <w:p w14:paraId="04994D62" w14:textId="27122D8A" w:rsidR="000B7614" w:rsidRPr="000B7614" w:rsidRDefault="000B7614" w:rsidP="005D5EE1">
                      <w:pPr>
                        <w:jc w:val="both"/>
                        <w:rPr>
                          <w:color w:val="FFFFFF" w:themeColor="background1"/>
                        </w:rPr>
                      </w:pPr>
                      <w:r w:rsidRPr="000B7614">
                        <w:rPr>
                          <w:i/>
                          <w:iCs/>
                          <w:color w:val="FFFFFF" w:themeColor="background1"/>
                        </w:rPr>
                        <w:t>“The approaches and operations of this project will continue even when the project is no longer here. Because we work very closely with the office of the District Executive Directors and the Special Education Department, I believe that the government will continue whatever this project has put in place.”</w:t>
                      </w:r>
                      <w:r w:rsidRPr="000B7614">
                        <w:rPr>
                          <w:color w:val="FFFFFF" w:themeColor="background1"/>
                        </w:rPr>
                        <w:t xml:space="preserve"> (ESRAC Team Member, Shinyanga, DC) </w:t>
                      </w:r>
                    </w:p>
                    <w:p w14:paraId="7B32B1C9" w14:textId="1FE17354" w:rsidR="000B7614" w:rsidRDefault="000B7614" w:rsidP="005D5EE1">
                      <w:pPr>
                        <w:jc w:val="both"/>
                      </w:pPr>
                    </w:p>
                  </w:txbxContent>
                </v:textbox>
                <w10:wrap type="topAndBottom" anchorx="margin"/>
              </v:shape>
            </w:pict>
          </mc:Fallback>
        </mc:AlternateContent>
      </w:r>
      <w:r w:rsidR="00311FC4" w:rsidRPr="00311FC4">
        <w:t>The study revealed strong perceptions of sustainability, with 87.5% of participants expressing confidence in the long-term viability of the ESRAC approaches. As an ESRAC team member commented:</w:t>
      </w:r>
    </w:p>
    <w:p w14:paraId="64D6F36E" w14:textId="77777777" w:rsidR="005510BF" w:rsidRDefault="005510BF" w:rsidP="00CA06A1">
      <w:pPr>
        <w:jc w:val="both"/>
      </w:pPr>
    </w:p>
    <w:p w14:paraId="34ED25A8" w14:textId="0E96EF92" w:rsidR="00B148C3" w:rsidRPr="00B148C3" w:rsidRDefault="00311FC4" w:rsidP="005510BF">
      <w:pPr>
        <w:jc w:val="both"/>
      </w:pPr>
      <w:r w:rsidRPr="00311FC4">
        <w:t>Given this broad confidence in the sustainability of ESRAC’s work, we believe the initiative holds strong potential for replication and scale-up in other regions across the country.</w:t>
      </w:r>
    </w:p>
    <w:p w14:paraId="1BA9787F" w14:textId="77777777" w:rsidR="00311FC4" w:rsidRPr="00311FC4" w:rsidRDefault="00311FC4" w:rsidP="00CA06A1">
      <w:pPr>
        <w:pStyle w:val="Heading2"/>
        <w:jc w:val="both"/>
      </w:pPr>
      <w:bookmarkStart w:id="9" w:name="_Toc198194141"/>
      <w:r w:rsidRPr="00311FC4">
        <w:lastRenderedPageBreak/>
        <w:t>References</w:t>
      </w:r>
      <w:bookmarkEnd w:id="9"/>
      <w:r w:rsidRPr="00311FC4">
        <w:t>  </w:t>
      </w:r>
    </w:p>
    <w:p w14:paraId="4F805B68" w14:textId="77777777" w:rsidR="00311FC4" w:rsidRPr="00311FC4" w:rsidRDefault="00311FC4" w:rsidP="00CA06A1">
      <w:pPr>
        <w:numPr>
          <w:ilvl w:val="0"/>
          <w:numId w:val="37"/>
        </w:numPr>
        <w:jc w:val="both"/>
      </w:pPr>
      <w:r w:rsidRPr="00311FC4">
        <w:rPr>
          <w:lang w:val="nb-NO"/>
        </w:rPr>
        <w:t xml:space="preserve">Masanja, M. M., Imori, M. W., &amp; Kaudunde, I. J. (2020). </w:t>
      </w:r>
      <w:r w:rsidRPr="00311FC4">
        <w:t>Factors Associated with Negative Attitudes towards Albinism and People with Albinism: A Case of Households Living with Persons with Albinism in Lake Zone, Tanzania. Open Journal of Social Sciences, 8, 523-537. https://doi.org/10.4236/jss.2020.84038 </w:t>
      </w:r>
    </w:p>
    <w:p w14:paraId="0A3F7243" w14:textId="77777777" w:rsidR="00311FC4" w:rsidRPr="00311FC4" w:rsidRDefault="00311FC4" w:rsidP="00CA06A1">
      <w:pPr>
        <w:numPr>
          <w:ilvl w:val="0"/>
          <w:numId w:val="38"/>
        </w:numPr>
        <w:jc w:val="both"/>
      </w:pPr>
      <w:r w:rsidRPr="00311FC4">
        <w:t>The United Republic of Tanzania (URT), Ministry of Education, Science and Technology 2014, Education and Training Policy, 2023 Edition. </w:t>
      </w:r>
    </w:p>
    <w:p w14:paraId="3F0F20C6" w14:textId="77777777" w:rsidR="00311FC4" w:rsidRPr="00311FC4" w:rsidRDefault="00311FC4" w:rsidP="00CA06A1">
      <w:pPr>
        <w:numPr>
          <w:ilvl w:val="0"/>
          <w:numId w:val="39"/>
        </w:numPr>
        <w:jc w:val="both"/>
      </w:pPr>
      <w:r w:rsidRPr="00311FC4">
        <w:t>The United Republic of Tanzania (URT), Ministry of Education, Science, and Technology, Education Sector Development Plan 2025/26 – 2029/30 </w:t>
      </w:r>
    </w:p>
    <w:p w14:paraId="42691AC1" w14:textId="77777777" w:rsidR="00311FC4" w:rsidRPr="00311FC4" w:rsidRDefault="00311FC4" w:rsidP="00CA06A1">
      <w:pPr>
        <w:numPr>
          <w:ilvl w:val="0"/>
          <w:numId w:val="40"/>
        </w:numPr>
        <w:jc w:val="both"/>
      </w:pPr>
      <w:r w:rsidRPr="00311FC4">
        <w:t>The United Republic of Tanzania (URT), Ministry of Education, Science, and Technology, National Strategy of Inclusive Education 2021/22-25/2026 </w:t>
      </w:r>
    </w:p>
    <w:p w14:paraId="55343B40" w14:textId="77777777" w:rsidR="00311FC4" w:rsidRPr="00311FC4" w:rsidRDefault="00311FC4" w:rsidP="00CA06A1">
      <w:pPr>
        <w:numPr>
          <w:ilvl w:val="0"/>
          <w:numId w:val="41"/>
        </w:numPr>
        <w:jc w:val="both"/>
      </w:pPr>
      <w:r w:rsidRPr="00311FC4">
        <w:t>The United Republic of Tanzania (URT), Ministry of Education, Science, and Technology, The National Guideline on Screening and Assessment for Children with Special Needs, 2023 </w:t>
      </w:r>
    </w:p>
    <w:p w14:paraId="4FD1D79F" w14:textId="77777777" w:rsidR="00311FC4" w:rsidRPr="00311FC4" w:rsidRDefault="00311FC4" w:rsidP="00CA06A1">
      <w:pPr>
        <w:numPr>
          <w:ilvl w:val="0"/>
          <w:numId w:val="42"/>
        </w:numPr>
        <w:jc w:val="both"/>
      </w:pPr>
      <w:r w:rsidRPr="00311FC4">
        <w:t>The United Republic of Tanzania (URT), Ministry of Finance, Tanzania National Bureau of Statistics and President’s Office - Finance and Planning, Office of the Chief Government Statistician, Zanzibar. The 2022 Population and Housing Census: Tanzania Basic Demographic and Socio-Economic Profile Report; Tanzania, April 2024.  </w:t>
      </w:r>
    </w:p>
    <w:p w14:paraId="4049D2A4" w14:textId="77777777" w:rsidR="00311FC4" w:rsidRPr="00311FC4" w:rsidRDefault="00311FC4" w:rsidP="00CA06A1">
      <w:pPr>
        <w:numPr>
          <w:ilvl w:val="0"/>
          <w:numId w:val="43"/>
        </w:numPr>
        <w:jc w:val="both"/>
      </w:pPr>
      <w:r w:rsidRPr="00311FC4">
        <w:t>The United Republic of Tanzania (URT), The Persons with Disabilities Act, 2010 </w:t>
      </w:r>
    </w:p>
    <w:p w14:paraId="6B22BC49" w14:textId="77777777" w:rsidR="00311FC4" w:rsidRPr="00311FC4" w:rsidRDefault="00311FC4" w:rsidP="00CA06A1">
      <w:pPr>
        <w:numPr>
          <w:ilvl w:val="0"/>
          <w:numId w:val="44"/>
        </w:numPr>
        <w:jc w:val="both"/>
      </w:pPr>
      <w:r w:rsidRPr="00311FC4">
        <w:t>The United Republic of Tanzania (URT), President’s Office- Regional Administration and Local Government; Pre Primary, Primary, Secondary, Adult and Non formal Education statistics, 2023 </w:t>
      </w:r>
    </w:p>
    <w:p w14:paraId="2E9E2D23" w14:textId="77777777" w:rsidR="00311FC4" w:rsidRPr="00311FC4" w:rsidRDefault="00311FC4" w:rsidP="00CA06A1">
      <w:pPr>
        <w:numPr>
          <w:ilvl w:val="0"/>
          <w:numId w:val="45"/>
        </w:numPr>
        <w:jc w:val="both"/>
      </w:pPr>
      <w:r w:rsidRPr="00311FC4">
        <w:t>The United Republic of Tanzania (URT), President’s Office- Regional Administration and Local Government; Pre Primary, Primary, Secondary, Adult and Non-Formal Education Statistics, 2020 </w:t>
      </w:r>
    </w:p>
    <w:p w14:paraId="053671DC" w14:textId="77777777" w:rsidR="00311FC4" w:rsidRPr="00311FC4" w:rsidRDefault="00311FC4" w:rsidP="00CA06A1">
      <w:pPr>
        <w:numPr>
          <w:ilvl w:val="0"/>
          <w:numId w:val="46"/>
        </w:numPr>
        <w:jc w:val="both"/>
      </w:pPr>
      <w:r w:rsidRPr="00311FC4">
        <w:t xml:space="preserve">The United Republic of Tanzania (URT), President’s Office- Regional Administration and Local Government; The </w:t>
      </w:r>
      <w:r w:rsidRPr="00311FC4">
        <w:rPr>
          <w:lang w:val="en-US"/>
        </w:rPr>
        <w:t>Guideline for the Establishment and Operation of Educational Support Resource and Assessment Centers, 2022</w:t>
      </w:r>
      <w:r w:rsidRPr="00311FC4">
        <w:t> </w:t>
      </w:r>
    </w:p>
    <w:p w14:paraId="14BAA5BE" w14:textId="77777777" w:rsidR="00311FC4" w:rsidRPr="00311FC4" w:rsidRDefault="00311FC4" w:rsidP="00CA06A1">
      <w:pPr>
        <w:numPr>
          <w:ilvl w:val="0"/>
          <w:numId w:val="47"/>
        </w:numPr>
        <w:jc w:val="both"/>
      </w:pPr>
      <w:r w:rsidRPr="00311FC4">
        <w:t>UNICEF (</w:t>
      </w:r>
      <w:hyperlink r:id="rId30" w:tgtFrame="_blank" w:history="1">
        <w:r w:rsidRPr="00311FC4">
          <w:rPr>
            <w:rStyle w:val="Hyperlink"/>
            <w:bCs/>
          </w:rPr>
          <w:t>https://www.unicef.org/education/inclusive-education</w:t>
        </w:r>
      </w:hyperlink>
      <w:r w:rsidRPr="00311FC4">
        <w:t>) </w:t>
      </w:r>
    </w:p>
    <w:p w14:paraId="577532ED" w14:textId="77777777" w:rsidR="00311FC4" w:rsidRPr="00311FC4" w:rsidRDefault="00311FC4" w:rsidP="00CA06A1">
      <w:pPr>
        <w:numPr>
          <w:ilvl w:val="0"/>
          <w:numId w:val="48"/>
        </w:numPr>
        <w:jc w:val="both"/>
      </w:pPr>
      <w:r w:rsidRPr="00311FC4">
        <w:t>United Nations (2024). Disability and development report 2024: accelerating the realization of the Sustainable Development Goals by, for and with persons with disabilities. New York. </w:t>
      </w:r>
    </w:p>
    <w:p w14:paraId="2A6B43F7" w14:textId="29F6BE57" w:rsidR="00AB2449" w:rsidRPr="00AF5BC7" w:rsidRDefault="00311FC4" w:rsidP="00CA06A1">
      <w:pPr>
        <w:numPr>
          <w:ilvl w:val="0"/>
          <w:numId w:val="49"/>
        </w:numPr>
        <w:jc w:val="both"/>
      </w:pPr>
      <w:r w:rsidRPr="00311FC4">
        <w:t>Comparative Study report on In-School Screening, Identification, and assessment of Children with Disabilities, Gerald Tuppa – Sense International Tanzania, (2025) </w:t>
      </w:r>
    </w:p>
    <w:sectPr w:rsidR="00AB2449" w:rsidRPr="00AF5BC7" w:rsidSect="00FC6474">
      <w:headerReference w:type="default" r:id="rId31"/>
      <w:footerReference w:type="default" r:id="rId32"/>
      <w:pgSz w:w="11906" w:h="16838" w:code="9"/>
      <w:pgMar w:top="1021" w:right="1021" w:bottom="1021" w:left="1021"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07385" w14:textId="77777777" w:rsidR="00414DB5" w:rsidRDefault="00414DB5" w:rsidP="00BC7B4A">
      <w:pPr>
        <w:spacing w:after="0" w:line="240" w:lineRule="auto"/>
      </w:pPr>
      <w:r>
        <w:separator/>
      </w:r>
    </w:p>
  </w:endnote>
  <w:endnote w:type="continuationSeparator" w:id="0">
    <w:p w14:paraId="77D2171E" w14:textId="77777777" w:rsidR="00414DB5" w:rsidRDefault="00414DB5"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97C1" w14:textId="44A614F1" w:rsidR="00565BA7" w:rsidRDefault="00565BA7">
    <w:pPr>
      <w:pStyle w:val="Footer"/>
    </w:pP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0</w:t>
    </w:r>
    <w:r w:rsidRPr="00E22447">
      <w:rPr>
        <w:rStyle w:val="PageNumber"/>
      </w:rPr>
      <w:fldChar w:fldCharType="end"/>
    </w:r>
    <w:r w:rsidRPr="00E22447">
      <w:rPr>
        <w:noProof/>
      </w:rPr>
      <mc:AlternateContent>
        <mc:Choice Requires="wps">
          <w:drawing>
            <wp:anchor distT="0" distB="0" distL="114300" distR="114300" simplePos="0" relativeHeight="251681792" behindDoc="0" locked="1" layoutInCell="1" allowOverlap="0" wp14:anchorId="0C36BC5E" wp14:editId="2AE5176D">
              <wp:simplePos x="0" y="0"/>
              <wp:positionH relativeFrom="page">
                <wp:align>left</wp:align>
              </wp:positionH>
              <wp:positionV relativeFrom="margin">
                <wp:align>bottom</wp:align>
              </wp:positionV>
              <wp:extent cx="10692000" cy="0"/>
              <wp:effectExtent l="0" t="0" r="0" b="0"/>
              <wp:wrapTopAndBottom/>
              <wp:docPr id="41"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7A9A47" id="Straight Connector 35" o:spid="_x0000_s1026" alt="&quot;&quot;" style="position:absolute;z-index:251681792;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" o:allowoverlap="f" strokecolor="#b2b2b2 [3209]" strokeweight="1pt">
              <w10:wrap type="topAndBottom" anchorx="page" anchory="margin"/>
              <w10:anchorlock/>
            </v:line>
          </w:pict>
        </mc:Fallback>
      </mc:AlternateContent>
    </w:r>
    <w:r w:rsidRPr="00E22447">
      <w:tab/>
    </w:r>
    <w:sdt>
      <w:sdtPr>
        <w:rPr>
          <w:rStyle w:val="Strong"/>
        </w:rPr>
        <w:alias w:val="Add document title"/>
        <w:tag w:val="title"/>
        <w:id w:val="1232269105"/>
        <w:placeholder>
          <w:docPart w:val="9E2674C174C147C9835F97113DAA5890"/>
        </w:placeholder>
        <w:temporary/>
        <w:showingPlcHdr/>
        <w:text/>
      </w:sdtPr>
      <w:sdtEndPr>
        <w:rPr>
          <w:rStyle w:val="DefaultParagraphFont"/>
          <w:b w:val="0"/>
          <w:bCs w:val="0"/>
        </w:rPr>
      </w:sdtEndPr>
      <w:sdtContent>
        <w:r w:rsidRPr="00DF3C2C">
          <w:rPr>
            <w:rStyle w:val="Strong"/>
          </w:rPr>
          <w:t>Click to add document title.</w:t>
        </w:r>
      </w:sdtContent>
    </w:sdt>
    <w:r>
      <w:rPr>
        <w:rStyle w:val="Strong"/>
      </w:rPr>
      <w:t xml:space="preserve"> </w:t>
    </w:r>
    <w:r w:rsidRPr="00E22447">
      <w:t xml:space="preserve">| </w:t>
    </w:r>
    <w:r w:rsidRPr="00E22447">
      <w:fldChar w:fldCharType="begin"/>
    </w:r>
    <w:r w:rsidRPr="00E22447">
      <w:instrText xml:space="preserve"> DATE  \@ "MMMM yyyy"  \* MERGEFORMAT </w:instrText>
    </w:r>
    <w:r w:rsidRPr="00E22447">
      <w:fldChar w:fldCharType="separate"/>
    </w:r>
    <w:r w:rsidR="00F02D44">
      <w:rPr>
        <w:noProof/>
      </w:rPr>
      <w:t>May 2025</w:t>
    </w:r>
    <w:r w:rsidRPr="00E22447">
      <w:fldChar w:fldCharType="end"/>
    </w:r>
    <w:r w:rsidRPr="00711533">
      <w:rPr>
        <w:noProof/>
        <w:color w:val="auto"/>
      </w:rPr>
      <w:t xml:space="preserve"> </w:t>
    </w:r>
    <w:r w:rsidRPr="00711533">
      <w:rPr>
        <w:noProof/>
      </w:rPr>
      <mc:AlternateContent>
        <mc:Choice Requires="wpg">
          <w:drawing>
            <wp:anchor distT="0" distB="0" distL="288290" distR="0" simplePos="0" relativeHeight="251682816" behindDoc="0" locked="1" layoutInCell="1" allowOverlap="0" wp14:anchorId="31C069B2" wp14:editId="3DA394E0">
              <wp:simplePos x="0" y="0"/>
              <wp:positionH relativeFrom="margin">
                <wp:align>right</wp:align>
              </wp:positionH>
              <wp:positionV relativeFrom="page">
                <wp:posOffset>9901555</wp:posOffset>
              </wp:positionV>
              <wp:extent cx="1904400" cy="532800"/>
              <wp:effectExtent l="0" t="0" r="635" b="19685"/>
              <wp:wrapSquare wrapText="bothSides"/>
              <wp:docPr id="42" name="Group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4400" cy="532800"/>
                        <a:chOff x="-1" y="0"/>
                        <a:chExt cx="1903484" cy="532800"/>
                      </a:xfrm>
                    </wpg:grpSpPr>
                    <wpg:grpSp>
                      <wpg:cNvPr id="43" name="Graphic 17"/>
                      <wpg:cNvGrpSpPr/>
                      <wpg:grpSpPr>
                        <a:xfrm>
                          <a:off x="1433296" y="7439"/>
                          <a:ext cx="470187" cy="517921"/>
                          <a:chOff x="1433296" y="7439"/>
                          <a:chExt cx="2488120" cy="2740723"/>
                        </a:xfrm>
                        <a:solidFill>
                          <a:schemeClr val="accent1"/>
                        </a:solidFill>
                      </wpg:grpSpPr>
                      <wps:wsp>
                        <wps:cNvPr id="44" name="Freeform: Shape 44">
                          <a:extLst>
                            <a:ext uri="{C183D7F6-B498-43B3-948B-1728B52AA6E4}">
                              <adec:decorative xmlns:adec="http://schemas.microsoft.com/office/drawing/2017/decorative" val="1"/>
                            </a:ext>
                          </a:extLst>
                        </wps:cNvPr>
                        <wps:cNvSpPr/>
                        <wps:spPr>
                          <a:xfrm>
                            <a:off x="1434344" y="1813188"/>
                            <a:ext cx="450532" cy="575691"/>
                          </a:xfrm>
                          <a:custGeom>
                            <a:avLst/>
                            <a:gdLst>
                              <a:gd name="connsiteX0" fmla="*/ 0 w 450532"/>
                              <a:gd name="connsiteY0" fmla="*/ 0 h 575691"/>
                              <a:gd name="connsiteX1" fmla="*/ 119253 w 450532"/>
                              <a:gd name="connsiteY1" fmla="*/ 0 h 575691"/>
                              <a:gd name="connsiteX2" fmla="*/ 119253 w 450532"/>
                              <a:gd name="connsiteY2" fmla="*/ 344710 h 575691"/>
                              <a:gd name="connsiteX3" fmla="*/ 132873 w 450532"/>
                              <a:gd name="connsiteY3" fmla="*/ 429197 h 575691"/>
                              <a:gd name="connsiteX4" fmla="*/ 225457 w 450532"/>
                              <a:gd name="connsiteY4" fmla="*/ 476345 h 575691"/>
                              <a:gd name="connsiteX5" fmla="*/ 317659 w 450532"/>
                              <a:gd name="connsiteY5" fmla="*/ 429197 h 575691"/>
                              <a:gd name="connsiteX6" fmla="*/ 331279 w 450532"/>
                              <a:gd name="connsiteY6" fmla="*/ 344710 h 575691"/>
                              <a:gd name="connsiteX7" fmla="*/ 331279 w 450532"/>
                              <a:gd name="connsiteY7" fmla="*/ 0 h 575691"/>
                              <a:gd name="connsiteX8" fmla="*/ 450532 w 450532"/>
                              <a:gd name="connsiteY8" fmla="*/ 0 h 575691"/>
                              <a:gd name="connsiteX9" fmla="*/ 450532 w 450532"/>
                              <a:gd name="connsiteY9" fmla="*/ 344996 h 575691"/>
                              <a:gd name="connsiteX10" fmla="*/ 422814 w 450532"/>
                              <a:gd name="connsiteY10" fmla="*/ 484346 h 575691"/>
                              <a:gd name="connsiteX11" fmla="*/ 225457 w 450532"/>
                              <a:gd name="connsiteY11" fmla="*/ 575691 h 575691"/>
                              <a:gd name="connsiteX12" fmla="*/ 27813 w 450532"/>
                              <a:gd name="connsiteY12" fmla="*/ 484346 h 575691"/>
                              <a:gd name="connsiteX13" fmla="*/ 95 w 450532"/>
                              <a:gd name="connsiteY13" fmla="*/ 344996 h 575691"/>
                              <a:gd name="connsiteX14" fmla="*/ 95 w 450532"/>
                              <a:gd name="connsiteY14" fmla="*/ 0 h 575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50532" h="575691">
                                <a:moveTo>
                                  <a:pt x="0" y="0"/>
                                </a:moveTo>
                                <a:lnTo>
                                  <a:pt x="119253" y="0"/>
                                </a:lnTo>
                                <a:lnTo>
                                  <a:pt x="119253" y="344710"/>
                                </a:lnTo>
                                <a:cubicBezTo>
                                  <a:pt x="119253" y="383286"/>
                                  <a:pt x="123825" y="411480"/>
                                  <a:pt x="132873" y="429197"/>
                                </a:cubicBezTo>
                                <a:cubicBezTo>
                                  <a:pt x="146971" y="460629"/>
                                  <a:pt x="177927" y="476345"/>
                                  <a:pt x="225457" y="476345"/>
                                </a:cubicBezTo>
                                <a:cubicBezTo>
                                  <a:pt x="272796" y="476345"/>
                                  <a:pt x="303466" y="460629"/>
                                  <a:pt x="317659" y="429197"/>
                                </a:cubicBezTo>
                                <a:cubicBezTo>
                                  <a:pt x="326803" y="411480"/>
                                  <a:pt x="331279" y="383286"/>
                                  <a:pt x="331279" y="344710"/>
                                </a:cubicBezTo>
                                <a:lnTo>
                                  <a:pt x="331279" y="0"/>
                                </a:lnTo>
                                <a:lnTo>
                                  <a:pt x="450532" y="0"/>
                                </a:lnTo>
                                <a:lnTo>
                                  <a:pt x="450532" y="344996"/>
                                </a:lnTo>
                                <a:cubicBezTo>
                                  <a:pt x="450532" y="404622"/>
                                  <a:pt x="441293" y="451104"/>
                                  <a:pt x="422814" y="484346"/>
                                </a:cubicBezTo>
                                <a:cubicBezTo>
                                  <a:pt x="388334" y="545306"/>
                                  <a:pt x="322612" y="575691"/>
                                  <a:pt x="225457" y="575691"/>
                                </a:cubicBezTo>
                                <a:cubicBezTo>
                                  <a:pt x="128397" y="575691"/>
                                  <a:pt x="62484" y="545211"/>
                                  <a:pt x="27813" y="484346"/>
                                </a:cubicBezTo>
                                <a:cubicBezTo>
                                  <a:pt x="9334" y="451104"/>
                                  <a:pt x="95" y="404622"/>
                                  <a:pt x="95" y="344996"/>
                                </a:cubicBezTo>
                                <a:lnTo>
                                  <a:pt x="95" y="0"/>
                                </a:lnTo>
                                <a:close/>
                              </a:path>
                            </a:pathLst>
                          </a:custGeom>
                          <a:solidFill>
                            <a:srgbClr val="004288"/>
                          </a:solidFill>
                          <a:ln w="9525" cap="flat">
                            <a:noFill/>
                            <a:prstDash val="solid"/>
                            <a:miter/>
                          </a:ln>
                        </wps:spPr>
                        <wps:bodyPr rtlCol="0" anchor="ctr"/>
                      </wps:wsp>
                      <wps:wsp>
                        <wps:cNvPr id="45" name="Freeform: Shape 45">
                          <a:extLst>
                            <a:ext uri="{C183D7F6-B498-43B3-948B-1728B52AA6E4}">
                              <adec:decorative xmlns:adec="http://schemas.microsoft.com/office/drawing/2017/decorative" val="1"/>
                            </a:ext>
                          </a:extLst>
                        </wps:cNvPr>
                        <wps:cNvSpPr/>
                        <wps:spPr>
                          <a:xfrm>
                            <a:off x="1999462" y="1813188"/>
                            <a:ext cx="495586" cy="561308"/>
                          </a:xfrm>
                          <a:custGeom>
                            <a:avLst/>
                            <a:gdLst>
                              <a:gd name="connsiteX0" fmla="*/ 0 w 495586"/>
                              <a:gd name="connsiteY0" fmla="*/ 0 h 561308"/>
                              <a:gd name="connsiteX1" fmla="*/ 115348 w 495586"/>
                              <a:gd name="connsiteY1" fmla="*/ 0 h 561308"/>
                              <a:gd name="connsiteX2" fmla="*/ 115348 w 495586"/>
                              <a:gd name="connsiteY2" fmla="*/ 231267 h 561308"/>
                              <a:gd name="connsiteX3" fmla="*/ 332232 w 495586"/>
                              <a:gd name="connsiteY3" fmla="*/ 0 h 561308"/>
                              <a:gd name="connsiteX4" fmla="*/ 483775 w 495586"/>
                              <a:gd name="connsiteY4" fmla="*/ 0 h 561308"/>
                              <a:gd name="connsiteX5" fmla="*/ 253461 w 495586"/>
                              <a:gd name="connsiteY5" fmla="*/ 230886 h 561308"/>
                              <a:gd name="connsiteX6" fmla="*/ 495586 w 495586"/>
                              <a:gd name="connsiteY6" fmla="*/ 561308 h 561308"/>
                              <a:gd name="connsiteX7" fmla="*/ 344805 w 495586"/>
                              <a:gd name="connsiteY7" fmla="*/ 561308 h 561308"/>
                              <a:gd name="connsiteX8" fmla="*/ 171831 w 495586"/>
                              <a:gd name="connsiteY8" fmla="*/ 316325 h 561308"/>
                              <a:gd name="connsiteX9" fmla="*/ 115348 w 495586"/>
                              <a:gd name="connsiteY9" fmla="*/ 373571 h 561308"/>
                              <a:gd name="connsiteX10" fmla="*/ 115348 w 495586"/>
                              <a:gd name="connsiteY10" fmla="*/ 561308 h 561308"/>
                              <a:gd name="connsiteX11" fmla="*/ 0 w 495586"/>
                              <a:gd name="connsiteY11" fmla="*/ 561308 h 561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95586" h="561308">
                                <a:moveTo>
                                  <a:pt x="0" y="0"/>
                                </a:moveTo>
                                <a:lnTo>
                                  <a:pt x="115348" y="0"/>
                                </a:lnTo>
                                <a:lnTo>
                                  <a:pt x="115348" y="231267"/>
                                </a:lnTo>
                                <a:lnTo>
                                  <a:pt x="332232" y="0"/>
                                </a:lnTo>
                                <a:lnTo>
                                  <a:pt x="483775" y="0"/>
                                </a:lnTo>
                                <a:lnTo>
                                  <a:pt x="253461" y="230886"/>
                                </a:lnTo>
                                <a:lnTo>
                                  <a:pt x="495586" y="561308"/>
                                </a:lnTo>
                                <a:lnTo>
                                  <a:pt x="344805" y="561308"/>
                                </a:lnTo>
                                <a:lnTo>
                                  <a:pt x="171831" y="316325"/>
                                </a:lnTo>
                                <a:lnTo>
                                  <a:pt x="115348" y="373571"/>
                                </a:lnTo>
                                <a:lnTo>
                                  <a:pt x="115348" y="561308"/>
                                </a:lnTo>
                                <a:lnTo>
                                  <a:pt x="0" y="561308"/>
                                </a:lnTo>
                                <a:close/>
                              </a:path>
                            </a:pathLst>
                          </a:custGeom>
                          <a:solidFill>
                            <a:srgbClr val="004288"/>
                          </a:solidFill>
                          <a:ln w="9525" cap="flat">
                            <a:noFill/>
                            <a:prstDash val="solid"/>
                            <a:miter/>
                          </a:ln>
                        </wps:spPr>
                        <wps:bodyPr rtlCol="0" anchor="ctr"/>
                      </wps:wsp>
                      <wps:wsp>
                        <wps:cNvPr id="46" name="Freeform: Shape 46">
                          <a:extLst>
                            <a:ext uri="{C183D7F6-B498-43B3-948B-1728B52AA6E4}">
                              <adec:decorative xmlns:adec="http://schemas.microsoft.com/office/drawing/2017/decorative" val="1"/>
                            </a:ext>
                          </a:extLst>
                        </wps:cNvPr>
                        <wps:cNvSpPr/>
                        <wps:spPr>
                          <a:xfrm>
                            <a:off x="2561723" y="1815474"/>
                            <a:ext cx="513683" cy="576262"/>
                          </a:xfrm>
                          <a:custGeom>
                            <a:avLst/>
                            <a:gdLst>
                              <a:gd name="connsiteX0" fmla="*/ 253269 w 513683"/>
                              <a:gd name="connsiteY0" fmla="*/ 226886 h 576262"/>
                              <a:gd name="connsiteX1" fmla="*/ 310325 w 513683"/>
                              <a:gd name="connsiteY1" fmla="*/ 214408 h 576262"/>
                              <a:gd name="connsiteX2" fmla="*/ 341186 w 513683"/>
                              <a:gd name="connsiteY2" fmla="*/ 173831 h 576262"/>
                              <a:gd name="connsiteX3" fmla="*/ 317563 w 513683"/>
                              <a:gd name="connsiteY3" fmla="*/ 127540 h 576262"/>
                              <a:gd name="connsiteX4" fmla="*/ 248221 w 513683"/>
                              <a:gd name="connsiteY4" fmla="*/ 114776 h 576262"/>
                              <a:gd name="connsiteX5" fmla="*/ 175641 w 513683"/>
                              <a:gd name="connsiteY5" fmla="*/ 139827 h 576262"/>
                              <a:gd name="connsiteX6" fmla="*/ 155353 w 513683"/>
                              <a:gd name="connsiteY6" fmla="*/ 189929 h 576262"/>
                              <a:gd name="connsiteX7" fmla="*/ 17526 w 513683"/>
                              <a:gd name="connsiteY7" fmla="*/ 189929 h 576262"/>
                              <a:gd name="connsiteX8" fmla="*/ 57817 w 513683"/>
                              <a:gd name="connsiteY8" fmla="*/ 72200 h 576262"/>
                              <a:gd name="connsiteX9" fmla="*/ 253079 w 513683"/>
                              <a:gd name="connsiteY9" fmla="*/ 0 h 576262"/>
                              <a:gd name="connsiteX10" fmla="*/ 413099 w 513683"/>
                              <a:gd name="connsiteY10" fmla="*/ 35624 h 576262"/>
                              <a:gd name="connsiteX11" fmla="*/ 483012 w 513683"/>
                              <a:gd name="connsiteY11" fmla="*/ 169926 h 576262"/>
                              <a:gd name="connsiteX12" fmla="*/ 483012 w 513683"/>
                              <a:gd name="connsiteY12" fmla="*/ 420434 h 576262"/>
                              <a:gd name="connsiteX13" fmla="*/ 484061 w 513683"/>
                              <a:gd name="connsiteY13" fmla="*/ 483584 h 576262"/>
                              <a:gd name="connsiteX14" fmla="*/ 492633 w 513683"/>
                              <a:gd name="connsiteY14" fmla="*/ 521684 h 576262"/>
                              <a:gd name="connsiteX15" fmla="*/ 513683 w 513683"/>
                              <a:gd name="connsiteY15" fmla="*/ 538258 h 576262"/>
                              <a:gd name="connsiteX16" fmla="*/ 513683 w 513683"/>
                              <a:gd name="connsiteY16" fmla="*/ 559308 h 576262"/>
                              <a:gd name="connsiteX17" fmla="*/ 358330 w 513683"/>
                              <a:gd name="connsiteY17" fmla="*/ 559308 h 576262"/>
                              <a:gd name="connsiteX18" fmla="*/ 349282 w 513683"/>
                              <a:gd name="connsiteY18" fmla="*/ 528257 h 576262"/>
                              <a:gd name="connsiteX19" fmla="*/ 345281 w 513683"/>
                              <a:gd name="connsiteY19" fmla="*/ 495205 h 576262"/>
                              <a:gd name="connsiteX20" fmla="*/ 276701 w 513683"/>
                              <a:gd name="connsiteY20" fmla="*/ 549783 h 576262"/>
                              <a:gd name="connsiteX21" fmla="*/ 171926 w 513683"/>
                              <a:gd name="connsiteY21" fmla="*/ 576263 h 576262"/>
                              <a:gd name="connsiteX22" fmla="*/ 48673 w 513683"/>
                              <a:gd name="connsiteY22" fmla="*/ 533972 h 576262"/>
                              <a:gd name="connsiteX23" fmla="*/ 0 w 513683"/>
                              <a:gd name="connsiteY23" fmla="*/ 413957 h 576262"/>
                              <a:gd name="connsiteX24" fmla="*/ 78200 w 513683"/>
                              <a:gd name="connsiteY24" fmla="*/ 268129 h 576262"/>
                              <a:gd name="connsiteX25" fmla="*/ 204406 w 513683"/>
                              <a:gd name="connsiteY25" fmla="*/ 233077 h 576262"/>
                              <a:gd name="connsiteX26" fmla="*/ 253269 w 513683"/>
                              <a:gd name="connsiteY26" fmla="*/ 226886 h 576262"/>
                              <a:gd name="connsiteX27" fmla="*/ 340614 w 513683"/>
                              <a:gd name="connsiteY27" fmla="*/ 293465 h 576262"/>
                              <a:gd name="connsiteX28" fmla="*/ 312896 w 513683"/>
                              <a:gd name="connsiteY28" fmla="*/ 307276 h 576262"/>
                              <a:gd name="connsiteX29" fmla="*/ 274511 w 513683"/>
                              <a:gd name="connsiteY29" fmla="*/ 317087 h 576262"/>
                              <a:gd name="connsiteX30" fmla="*/ 242030 w 513683"/>
                              <a:gd name="connsiteY30" fmla="*/ 323088 h 576262"/>
                              <a:gd name="connsiteX31" fmla="*/ 176403 w 513683"/>
                              <a:gd name="connsiteY31" fmla="*/ 342709 h 576262"/>
                              <a:gd name="connsiteX32" fmla="*/ 142684 w 513683"/>
                              <a:gd name="connsiteY32" fmla="*/ 403288 h 576262"/>
                              <a:gd name="connsiteX33" fmla="*/ 163259 w 513683"/>
                              <a:gd name="connsiteY33" fmla="*/ 456152 h 576262"/>
                              <a:gd name="connsiteX34" fmla="*/ 213360 w 513683"/>
                              <a:gd name="connsiteY34" fmla="*/ 472440 h 576262"/>
                              <a:gd name="connsiteX35" fmla="*/ 299561 w 513683"/>
                              <a:gd name="connsiteY35" fmla="*/ 445389 h 576262"/>
                              <a:gd name="connsiteX36" fmla="*/ 340519 w 513683"/>
                              <a:gd name="connsiteY36" fmla="*/ 346710 h 576262"/>
                              <a:gd name="connsiteX37" fmla="*/ 340519 w 513683"/>
                              <a:gd name="connsiteY37" fmla="*/ 293465 h 576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13683" h="576262">
                                <a:moveTo>
                                  <a:pt x="253269" y="226886"/>
                                </a:moveTo>
                                <a:cubicBezTo>
                                  <a:pt x="279845" y="223552"/>
                                  <a:pt x="298895" y="219361"/>
                                  <a:pt x="310325" y="214408"/>
                                </a:cubicBezTo>
                                <a:cubicBezTo>
                                  <a:pt x="330898" y="205740"/>
                                  <a:pt x="341186" y="192215"/>
                                  <a:pt x="341186" y="173831"/>
                                </a:cubicBezTo>
                                <a:cubicBezTo>
                                  <a:pt x="341186" y="151543"/>
                                  <a:pt x="333280" y="136017"/>
                                  <a:pt x="317563" y="127540"/>
                                </a:cubicBezTo>
                                <a:cubicBezTo>
                                  <a:pt x="301847" y="118967"/>
                                  <a:pt x="278702" y="114776"/>
                                  <a:pt x="248221" y="114776"/>
                                </a:cubicBezTo>
                                <a:cubicBezTo>
                                  <a:pt x="214026" y="114776"/>
                                  <a:pt x="189833" y="123063"/>
                                  <a:pt x="175641" y="139827"/>
                                </a:cubicBezTo>
                                <a:cubicBezTo>
                                  <a:pt x="165449" y="152209"/>
                                  <a:pt x="158686" y="168878"/>
                                  <a:pt x="155353" y="189929"/>
                                </a:cubicBezTo>
                                <a:lnTo>
                                  <a:pt x="17526" y="189929"/>
                                </a:lnTo>
                                <a:cubicBezTo>
                                  <a:pt x="20574" y="142208"/>
                                  <a:pt x="34004" y="102870"/>
                                  <a:pt x="57817" y="72200"/>
                                </a:cubicBezTo>
                                <a:cubicBezTo>
                                  <a:pt x="95726" y="24098"/>
                                  <a:pt x="160782" y="0"/>
                                  <a:pt x="253079" y="0"/>
                                </a:cubicBezTo>
                                <a:cubicBezTo>
                                  <a:pt x="313182" y="0"/>
                                  <a:pt x="366522" y="11906"/>
                                  <a:pt x="413099" y="35624"/>
                                </a:cubicBezTo>
                                <a:cubicBezTo>
                                  <a:pt x="459772" y="59341"/>
                                  <a:pt x="483012" y="104108"/>
                                  <a:pt x="483012" y="169926"/>
                                </a:cubicBezTo>
                                <a:lnTo>
                                  <a:pt x="483012" y="420434"/>
                                </a:lnTo>
                                <a:cubicBezTo>
                                  <a:pt x="483012" y="437769"/>
                                  <a:pt x="483394" y="458819"/>
                                  <a:pt x="484061" y="483584"/>
                                </a:cubicBezTo>
                                <a:cubicBezTo>
                                  <a:pt x="485108" y="502253"/>
                                  <a:pt x="487870" y="515017"/>
                                  <a:pt x="492633" y="521684"/>
                                </a:cubicBezTo>
                                <a:cubicBezTo>
                                  <a:pt x="497300" y="528447"/>
                                  <a:pt x="504254" y="533876"/>
                                  <a:pt x="513683" y="538258"/>
                                </a:cubicBezTo>
                                <a:lnTo>
                                  <a:pt x="513683" y="559308"/>
                                </a:lnTo>
                                <a:lnTo>
                                  <a:pt x="358330" y="559308"/>
                                </a:lnTo>
                                <a:cubicBezTo>
                                  <a:pt x="353949" y="548259"/>
                                  <a:pt x="350996" y="537972"/>
                                  <a:pt x="349282" y="528257"/>
                                </a:cubicBezTo>
                                <a:cubicBezTo>
                                  <a:pt x="347663" y="518541"/>
                                  <a:pt x="346329" y="507492"/>
                                  <a:pt x="345281" y="495205"/>
                                </a:cubicBezTo>
                                <a:cubicBezTo>
                                  <a:pt x="325469" y="516541"/>
                                  <a:pt x="302609" y="534734"/>
                                  <a:pt x="276701" y="549783"/>
                                </a:cubicBezTo>
                                <a:cubicBezTo>
                                  <a:pt x="245745" y="567500"/>
                                  <a:pt x="210884" y="576263"/>
                                  <a:pt x="171926" y="576263"/>
                                </a:cubicBezTo>
                                <a:cubicBezTo>
                                  <a:pt x="122206" y="576263"/>
                                  <a:pt x="81153" y="562166"/>
                                  <a:pt x="48673" y="533972"/>
                                </a:cubicBezTo>
                                <a:cubicBezTo>
                                  <a:pt x="16193" y="505778"/>
                                  <a:pt x="0" y="465772"/>
                                  <a:pt x="0" y="413957"/>
                                </a:cubicBezTo>
                                <a:cubicBezTo>
                                  <a:pt x="0" y="346805"/>
                                  <a:pt x="26098" y="298228"/>
                                  <a:pt x="78200" y="268129"/>
                                </a:cubicBezTo>
                                <a:cubicBezTo>
                                  <a:pt x="106775" y="251746"/>
                                  <a:pt x="148876" y="240125"/>
                                  <a:pt x="204406" y="233077"/>
                                </a:cubicBezTo>
                                <a:lnTo>
                                  <a:pt x="253269" y="226886"/>
                                </a:lnTo>
                                <a:close/>
                                <a:moveTo>
                                  <a:pt x="340614" y="293465"/>
                                </a:moveTo>
                                <a:cubicBezTo>
                                  <a:pt x="331470" y="299180"/>
                                  <a:pt x="322231" y="303752"/>
                                  <a:pt x="312896" y="307276"/>
                                </a:cubicBezTo>
                                <a:cubicBezTo>
                                  <a:pt x="303562" y="310801"/>
                                  <a:pt x="290798" y="314039"/>
                                  <a:pt x="274511" y="317087"/>
                                </a:cubicBezTo>
                                <a:lnTo>
                                  <a:pt x="242030" y="323088"/>
                                </a:lnTo>
                                <a:cubicBezTo>
                                  <a:pt x="211550" y="328422"/>
                                  <a:pt x="189643" y="334994"/>
                                  <a:pt x="176403" y="342709"/>
                                </a:cubicBezTo>
                                <a:cubicBezTo>
                                  <a:pt x="153924" y="355663"/>
                                  <a:pt x="142684" y="375952"/>
                                  <a:pt x="142684" y="403288"/>
                                </a:cubicBezTo>
                                <a:cubicBezTo>
                                  <a:pt x="142684" y="427672"/>
                                  <a:pt x="149543" y="445294"/>
                                  <a:pt x="163259" y="456152"/>
                                </a:cubicBezTo>
                                <a:cubicBezTo>
                                  <a:pt x="176975" y="467011"/>
                                  <a:pt x="193738" y="472440"/>
                                  <a:pt x="213360" y="472440"/>
                                </a:cubicBezTo>
                                <a:cubicBezTo>
                                  <a:pt x="244507" y="472440"/>
                                  <a:pt x="273272" y="463391"/>
                                  <a:pt x="299561" y="445389"/>
                                </a:cubicBezTo>
                                <a:cubicBezTo>
                                  <a:pt x="325850" y="427387"/>
                                  <a:pt x="339471" y="394525"/>
                                  <a:pt x="340519" y="346710"/>
                                </a:cubicBezTo>
                                <a:lnTo>
                                  <a:pt x="340519" y="293465"/>
                                </a:lnTo>
                                <a:close/>
                              </a:path>
                            </a:pathLst>
                          </a:custGeom>
                          <a:solidFill>
                            <a:srgbClr val="DC2F34"/>
                          </a:solidFill>
                          <a:ln w="9525" cap="flat">
                            <a:noFill/>
                            <a:prstDash val="solid"/>
                            <a:miter/>
                          </a:ln>
                        </wps:spPr>
                        <wps:bodyPr rtlCol="0" anchor="ctr"/>
                      </wps:wsp>
                      <wps:wsp>
                        <wps:cNvPr id="47" name="Freeform: Shape 47">
                          <a:extLst>
                            <a:ext uri="{C183D7F6-B498-43B3-948B-1728B52AA6E4}">
                              <adec:decorative xmlns:adec="http://schemas.microsoft.com/office/drawing/2017/decorative" val="1"/>
                            </a:ext>
                          </a:extLst>
                        </wps:cNvPr>
                        <wps:cNvSpPr/>
                        <wps:spPr>
                          <a:xfrm>
                            <a:off x="3158273" y="1636976"/>
                            <a:ext cx="144780" cy="144779"/>
                          </a:xfrm>
                          <a:custGeom>
                            <a:avLst/>
                            <a:gdLst>
                              <a:gd name="connsiteX0" fmla="*/ 0 w 144780"/>
                              <a:gd name="connsiteY0" fmla="*/ 0 h 144779"/>
                              <a:gd name="connsiteX1" fmla="*/ 144780 w 144780"/>
                              <a:gd name="connsiteY1" fmla="*/ 0 h 144779"/>
                              <a:gd name="connsiteX2" fmla="*/ 144780 w 144780"/>
                              <a:gd name="connsiteY2" fmla="*/ 144780 h 144779"/>
                              <a:gd name="connsiteX3" fmla="*/ 0 w 144780"/>
                              <a:gd name="connsiteY3" fmla="*/ 144780 h 144779"/>
                            </a:gdLst>
                            <a:ahLst/>
                            <a:cxnLst>
                              <a:cxn ang="0">
                                <a:pos x="connsiteX0" y="connsiteY0"/>
                              </a:cxn>
                              <a:cxn ang="0">
                                <a:pos x="connsiteX1" y="connsiteY1"/>
                              </a:cxn>
                              <a:cxn ang="0">
                                <a:pos x="connsiteX2" y="connsiteY2"/>
                              </a:cxn>
                              <a:cxn ang="0">
                                <a:pos x="connsiteX3" y="connsiteY3"/>
                              </a:cxn>
                            </a:cxnLst>
                            <a:rect l="l" t="t" r="r" b="b"/>
                            <a:pathLst>
                              <a:path w="144780" h="144779">
                                <a:moveTo>
                                  <a:pt x="0" y="0"/>
                                </a:moveTo>
                                <a:lnTo>
                                  <a:pt x="144780" y="0"/>
                                </a:lnTo>
                                <a:lnTo>
                                  <a:pt x="144780" y="144780"/>
                                </a:lnTo>
                                <a:lnTo>
                                  <a:pt x="0" y="144780"/>
                                </a:lnTo>
                                <a:close/>
                              </a:path>
                            </a:pathLst>
                          </a:custGeom>
                          <a:solidFill>
                            <a:srgbClr val="DC2F34"/>
                          </a:solidFill>
                          <a:ln w="9525" cap="flat">
                            <a:noFill/>
                            <a:prstDash val="solid"/>
                            <a:miter/>
                          </a:ln>
                        </wps:spPr>
                        <wps:bodyPr rtlCol="0" anchor="ctr"/>
                      </wps:wsp>
                      <wps:wsp>
                        <wps:cNvPr id="48" name="Freeform: Shape 48">
                          <a:extLst>
                            <a:ext uri="{C183D7F6-B498-43B3-948B-1728B52AA6E4}">
                              <adec:decorative xmlns:adec="http://schemas.microsoft.com/office/drawing/2017/decorative" val="1"/>
                            </a:ext>
                          </a:extLst>
                        </wps:cNvPr>
                        <wps:cNvSpPr/>
                        <wps:spPr>
                          <a:xfrm>
                            <a:off x="3158273" y="1828428"/>
                            <a:ext cx="144780" cy="546163"/>
                          </a:xfrm>
                          <a:custGeom>
                            <a:avLst/>
                            <a:gdLst>
                              <a:gd name="connsiteX0" fmla="*/ 0 w 144780"/>
                              <a:gd name="connsiteY0" fmla="*/ 0 h 546163"/>
                              <a:gd name="connsiteX1" fmla="*/ 144780 w 144780"/>
                              <a:gd name="connsiteY1" fmla="*/ 0 h 546163"/>
                              <a:gd name="connsiteX2" fmla="*/ 144780 w 144780"/>
                              <a:gd name="connsiteY2" fmla="*/ 546163 h 546163"/>
                              <a:gd name="connsiteX3" fmla="*/ 0 w 144780"/>
                              <a:gd name="connsiteY3" fmla="*/ 546163 h 546163"/>
                            </a:gdLst>
                            <a:ahLst/>
                            <a:cxnLst>
                              <a:cxn ang="0">
                                <a:pos x="connsiteX0" y="connsiteY0"/>
                              </a:cxn>
                              <a:cxn ang="0">
                                <a:pos x="connsiteX1" y="connsiteY1"/>
                              </a:cxn>
                              <a:cxn ang="0">
                                <a:pos x="connsiteX2" y="connsiteY2"/>
                              </a:cxn>
                              <a:cxn ang="0">
                                <a:pos x="connsiteX3" y="connsiteY3"/>
                              </a:cxn>
                            </a:cxnLst>
                            <a:rect l="l" t="t" r="r" b="b"/>
                            <a:pathLst>
                              <a:path w="144780" h="546163">
                                <a:moveTo>
                                  <a:pt x="0" y="0"/>
                                </a:moveTo>
                                <a:lnTo>
                                  <a:pt x="144780" y="0"/>
                                </a:lnTo>
                                <a:lnTo>
                                  <a:pt x="144780" y="546163"/>
                                </a:lnTo>
                                <a:lnTo>
                                  <a:pt x="0" y="546163"/>
                                </a:lnTo>
                                <a:close/>
                              </a:path>
                            </a:pathLst>
                          </a:custGeom>
                          <a:solidFill>
                            <a:srgbClr val="DC2F34"/>
                          </a:solidFill>
                          <a:ln w="9525" cap="flat">
                            <a:noFill/>
                            <a:prstDash val="solid"/>
                            <a:miter/>
                          </a:ln>
                        </wps:spPr>
                        <wps:bodyPr rtlCol="0" anchor="ctr"/>
                      </wps:wsp>
                      <wps:wsp>
                        <wps:cNvPr id="49" name="Freeform: Shape 49">
                          <a:extLst>
                            <a:ext uri="{C183D7F6-B498-43B3-948B-1728B52AA6E4}">
                              <adec:decorative xmlns:adec="http://schemas.microsoft.com/office/drawing/2017/decorative" val="1"/>
                            </a:ext>
                          </a:extLst>
                        </wps:cNvPr>
                        <wps:cNvSpPr/>
                        <wps:spPr>
                          <a:xfrm>
                            <a:off x="3388683" y="1636975"/>
                            <a:ext cx="532161" cy="754570"/>
                          </a:xfrm>
                          <a:custGeom>
                            <a:avLst/>
                            <a:gdLst>
                              <a:gd name="connsiteX0" fmla="*/ 324708 w 532161"/>
                              <a:gd name="connsiteY0" fmla="*/ 200120 h 754570"/>
                              <a:gd name="connsiteX1" fmla="*/ 387382 w 532161"/>
                              <a:gd name="connsiteY1" fmla="*/ 260509 h 754570"/>
                              <a:gd name="connsiteX2" fmla="*/ 387382 w 532161"/>
                              <a:gd name="connsiteY2" fmla="*/ 0 h 754570"/>
                              <a:gd name="connsiteX3" fmla="*/ 532161 w 532161"/>
                              <a:gd name="connsiteY3" fmla="*/ 0 h 754570"/>
                              <a:gd name="connsiteX4" fmla="*/ 532161 w 532161"/>
                              <a:gd name="connsiteY4" fmla="*/ 737521 h 754570"/>
                              <a:gd name="connsiteX5" fmla="*/ 393382 w 532161"/>
                              <a:gd name="connsiteY5" fmla="*/ 737521 h 754570"/>
                              <a:gd name="connsiteX6" fmla="*/ 393382 w 532161"/>
                              <a:gd name="connsiteY6" fmla="*/ 661892 h 754570"/>
                              <a:gd name="connsiteX7" fmla="*/ 323754 w 532161"/>
                              <a:gd name="connsiteY7" fmla="*/ 732473 h 754570"/>
                              <a:gd name="connsiteX8" fmla="*/ 226504 w 532161"/>
                              <a:gd name="connsiteY8" fmla="*/ 754571 h 754570"/>
                              <a:gd name="connsiteX9" fmla="*/ 65437 w 532161"/>
                              <a:gd name="connsiteY9" fmla="*/ 677132 h 754570"/>
                              <a:gd name="connsiteX10" fmla="*/ 0 w 532161"/>
                              <a:gd name="connsiteY10" fmla="*/ 478441 h 754570"/>
                              <a:gd name="connsiteX11" fmla="*/ 64389 w 532161"/>
                              <a:gd name="connsiteY11" fmla="*/ 258509 h 754570"/>
                              <a:gd name="connsiteX12" fmla="*/ 236506 w 532161"/>
                              <a:gd name="connsiteY12" fmla="*/ 178403 h 754570"/>
                              <a:gd name="connsiteX13" fmla="*/ 324708 w 532161"/>
                              <a:gd name="connsiteY13" fmla="*/ 200120 h 754570"/>
                              <a:gd name="connsiteX14" fmla="*/ 359759 w 532161"/>
                              <a:gd name="connsiteY14" fmla="*/ 589217 h 754570"/>
                              <a:gd name="connsiteX15" fmla="*/ 391383 w 532161"/>
                              <a:gd name="connsiteY15" fmla="*/ 472440 h 754570"/>
                              <a:gd name="connsiteX16" fmla="*/ 340804 w 532161"/>
                              <a:gd name="connsiteY16" fmla="*/ 329184 h 754570"/>
                              <a:gd name="connsiteX17" fmla="*/ 268605 w 532161"/>
                              <a:gd name="connsiteY17" fmla="*/ 303181 h 754570"/>
                              <a:gd name="connsiteX18" fmla="*/ 176689 w 532161"/>
                              <a:gd name="connsiteY18" fmla="*/ 350520 h 754570"/>
                              <a:gd name="connsiteX19" fmla="*/ 147351 w 532161"/>
                              <a:gd name="connsiteY19" fmla="*/ 468059 h 754570"/>
                              <a:gd name="connsiteX20" fmla="*/ 177165 w 532161"/>
                              <a:gd name="connsiteY20" fmla="*/ 589026 h 754570"/>
                              <a:gd name="connsiteX21" fmla="*/ 267653 w 532161"/>
                              <a:gd name="connsiteY21" fmla="*/ 634365 h 754570"/>
                              <a:gd name="connsiteX22" fmla="*/ 359759 w 532161"/>
                              <a:gd name="connsiteY22" fmla="*/ 589217 h 754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32161" h="754570">
                                <a:moveTo>
                                  <a:pt x="324708" y="200120"/>
                                </a:moveTo>
                                <a:cubicBezTo>
                                  <a:pt x="350425" y="214598"/>
                                  <a:pt x="371379" y="234791"/>
                                  <a:pt x="387382" y="260509"/>
                                </a:cubicBezTo>
                                <a:lnTo>
                                  <a:pt x="387382" y="0"/>
                                </a:lnTo>
                                <a:lnTo>
                                  <a:pt x="532161" y="0"/>
                                </a:lnTo>
                                <a:lnTo>
                                  <a:pt x="532161" y="737521"/>
                                </a:lnTo>
                                <a:lnTo>
                                  <a:pt x="393382" y="737521"/>
                                </a:lnTo>
                                <a:lnTo>
                                  <a:pt x="393382" y="661892"/>
                                </a:lnTo>
                                <a:cubicBezTo>
                                  <a:pt x="372999" y="694277"/>
                                  <a:pt x="349758" y="717804"/>
                                  <a:pt x="323754" y="732473"/>
                                </a:cubicBezTo>
                                <a:cubicBezTo>
                                  <a:pt x="297751" y="747141"/>
                                  <a:pt x="265272" y="754571"/>
                                  <a:pt x="226504" y="754571"/>
                                </a:cubicBezTo>
                                <a:cubicBezTo>
                                  <a:pt x="162687" y="754571"/>
                                  <a:pt x="109061" y="728758"/>
                                  <a:pt x="65437" y="677132"/>
                                </a:cubicBezTo>
                                <a:cubicBezTo>
                                  <a:pt x="21812" y="625507"/>
                                  <a:pt x="0" y="559308"/>
                                  <a:pt x="0" y="478441"/>
                                </a:cubicBezTo>
                                <a:cubicBezTo>
                                  <a:pt x="0" y="385191"/>
                                  <a:pt x="21431" y="311944"/>
                                  <a:pt x="64389" y="258509"/>
                                </a:cubicBezTo>
                                <a:cubicBezTo>
                                  <a:pt x="107252" y="205073"/>
                                  <a:pt x="164687" y="178403"/>
                                  <a:pt x="236506" y="178403"/>
                                </a:cubicBezTo>
                                <a:cubicBezTo>
                                  <a:pt x="269653" y="178403"/>
                                  <a:pt x="298989" y="185642"/>
                                  <a:pt x="324708" y="200120"/>
                                </a:cubicBezTo>
                                <a:moveTo>
                                  <a:pt x="359759" y="589217"/>
                                </a:moveTo>
                                <a:cubicBezTo>
                                  <a:pt x="380810" y="559118"/>
                                  <a:pt x="391383" y="520256"/>
                                  <a:pt x="391383" y="472440"/>
                                </a:cubicBezTo>
                                <a:cubicBezTo>
                                  <a:pt x="391383" y="405670"/>
                                  <a:pt x="374523" y="357854"/>
                                  <a:pt x="340804" y="329184"/>
                                </a:cubicBezTo>
                                <a:cubicBezTo>
                                  <a:pt x="320040" y="311849"/>
                                  <a:pt x="296037" y="303181"/>
                                  <a:pt x="268605" y="303181"/>
                                </a:cubicBezTo>
                                <a:cubicBezTo>
                                  <a:pt x="226886" y="303181"/>
                                  <a:pt x="196215" y="318992"/>
                                  <a:pt x="176689" y="350520"/>
                                </a:cubicBezTo>
                                <a:cubicBezTo>
                                  <a:pt x="157163" y="382143"/>
                                  <a:pt x="147351" y="421291"/>
                                  <a:pt x="147351" y="468059"/>
                                </a:cubicBezTo>
                                <a:cubicBezTo>
                                  <a:pt x="147351" y="518446"/>
                                  <a:pt x="157258" y="558832"/>
                                  <a:pt x="177165" y="589026"/>
                                </a:cubicBezTo>
                                <a:cubicBezTo>
                                  <a:pt x="197072" y="619220"/>
                                  <a:pt x="227172" y="634365"/>
                                  <a:pt x="267653" y="634365"/>
                                </a:cubicBezTo>
                                <a:cubicBezTo>
                                  <a:pt x="308039" y="634365"/>
                                  <a:pt x="338709" y="619316"/>
                                  <a:pt x="359759" y="589217"/>
                                </a:cubicBezTo>
                              </a:path>
                            </a:pathLst>
                          </a:custGeom>
                          <a:solidFill>
                            <a:srgbClr val="DC2F34"/>
                          </a:solidFill>
                          <a:ln w="9525" cap="flat">
                            <a:noFill/>
                            <a:prstDash val="solid"/>
                            <a:miter/>
                          </a:ln>
                        </wps:spPr>
                        <wps:bodyPr rtlCol="0" anchor="ctr"/>
                      </wps:wsp>
                      <wps:wsp>
                        <wps:cNvPr id="50" name="Freeform: Shape 50">
                          <a:extLst>
                            <a:ext uri="{C183D7F6-B498-43B3-948B-1728B52AA6E4}">
                              <adec:decorative xmlns:adec="http://schemas.microsoft.com/office/drawing/2017/decorative" val="1"/>
                            </a:ext>
                          </a:extLst>
                        </wps:cNvPr>
                        <wps:cNvSpPr/>
                        <wps:spPr>
                          <a:xfrm>
                            <a:off x="1434344" y="7439"/>
                            <a:ext cx="2486977" cy="1484757"/>
                          </a:xfrm>
                          <a:custGeom>
                            <a:avLst/>
                            <a:gdLst>
                              <a:gd name="connsiteX0" fmla="*/ 0 w 2486977"/>
                              <a:gd name="connsiteY0" fmla="*/ 0 h 1484757"/>
                              <a:gd name="connsiteX1" fmla="*/ 2486978 w 2486977"/>
                              <a:gd name="connsiteY1" fmla="*/ 0 h 1484757"/>
                              <a:gd name="connsiteX2" fmla="*/ 2486978 w 2486977"/>
                              <a:gd name="connsiteY2" fmla="*/ 1484757 h 1484757"/>
                              <a:gd name="connsiteX3" fmla="*/ 0 w 2486977"/>
                              <a:gd name="connsiteY3" fmla="*/ 1484757 h 1484757"/>
                            </a:gdLst>
                            <a:ahLst/>
                            <a:cxnLst>
                              <a:cxn ang="0">
                                <a:pos x="connsiteX0" y="connsiteY0"/>
                              </a:cxn>
                              <a:cxn ang="0">
                                <a:pos x="connsiteX1" y="connsiteY1"/>
                              </a:cxn>
                              <a:cxn ang="0">
                                <a:pos x="connsiteX2" y="connsiteY2"/>
                              </a:cxn>
                              <a:cxn ang="0">
                                <a:pos x="connsiteX3" y="connsiteY3"/>
                              </a:cxn>
                            </a:cxnLst>
                            <a:rect l="l" t="t" r="r" b="b"/>
                            <a:pathLst>
                              <a:path w="2486977" h="1484757">
                                <a:moveTo>
                                  <a:pt x="0" y="0"/>
                                </a:moveTo>
                                <a:lnTo>
                                  <a:pt x="2486978" y="0"/>
                                </a:lnTo>
                                <a:lnTo>
                                  <a:pt x="2486978" y="1484757"/>
                                </a:lnTo>
                                <a:lnTo>
                                  <a:pt x="0" y="1484757"/>
                                </a:lnTo>
                                <a:close/>
                              </a:path>
                            </a:pathLst>
                          </a:custGeom>
                          <a:solidFill>
                            <a:srgbClr val="FFFFFF"/>
                          </a:solidFill>
                          <a:ln w="9525" cap="flat">
                            <a:noFill/>
                            <a:prstDash val="solid"/>
                            <a:miter/>
                          </a:ln>
                        </wps:spPr>
                        <wps:bodyPr rtlCol="0" anchor="ctr"/>
                      </wps:wsp>
                      <wps:wsp>
                        <wps:cNvPr id="51" name="Freeform: Shape 51">
                          <a:extLst>
                            <a:ext uri="{C183D7F6-B498-43B3-948B-1728B52AA6E4}">
                              <adec:decorative xmlns:adec="http://schemas.microsoft.com/office/drawing/2017/decorative" val="1"/>
                            </a:ext>
                          </a:extLst>
                        </wps:cNvPr>
                        <wps:cNvSpPr/>
                        <wps:spPr>
                          <a:xfrm>
                            <a:off x="3382396" y="180603"/>
                            <a:ext cx="538924" cy="321754"/>
                          </a:xfrm>
                          <a:custGeom>
                            <a:avLst/>
                            <a:gdLst>
                              <a:gd name="connsiteX0" fmla="*/ 538925 w 538924"/>
                              <a:gd name="connsiteY0" fmla="*/ 321755 h 321754"/>
                              <a:gd name="connsiteX1" fmla="*/ 538925 w 538924"/>
                              <a:gd name="connsiteY1" fmla="*/ 0 h 321754"/>
                              <a:gd name="connsiteX2" fmla="*/ 0 w 538924"/>
                              <a:gd name="connsiteY2" fmla="*/ 321755 h 321754"/>
                            </a:gdLst>
                            <a:ahLst/>
                            <a:cxnLst>
                              <a:cxn ang="0">
                                <a:pos x="connsiteX0" y="connsiteY0"/>
                              </a:cxn>
                              <a:cxn ang="0">
                                <a:pos x="connsiteX1" y="connsiteY1"/>
                              </a:cxn>
                              <a:cxn ang="0">
                                <a:pos x="connsiteX2" y="connsiteY2"/>
                              </a:cxn>
                            </a:cxnLst>
                            <a:rect l="l" t="t" r="r" b="b"/>
                            <a:pathLst>
                              <a:path w="538924" h="321754">
                                <a:moveTo>
                                  <a:pt x="538925" y="321755"/>
                                </a:moveTo>
                                <a:lnTo>
                                  <a:pt x="538925" y="0"/>
                                </a:lnTo>
                                <a:lnTo>
                                  <a:pt x="0" y="321755"/>
                                </a:lnTo>
                                <a:close/>
                              </a:path>
                            </a:pathLst>
                          </a:custGeom>
                          <a:solidFill>
                            <a:srgbClr val="004288"/>
                          </a:solidFill>
                          <a:ln w="9525" cap="flat">
                            <a:noFill/>
                            <a:prstDash val="solid"/>
                            <a:miter/>
                          </a:ln>
                        </wps:spPr>
                        <wps:bodyPr rtlCol="0" anchor="ctr"/>
                      </wps:wsp>
                      <wps:wsp>
                        <wps:cNvPr id="52" name="Freeform: Shape 52">
                          <a:extLst>
                            <a:ext uri="{C183D7F6-B498-43B3-948B-1728B52AA6E4}">
                              <adec:decorative xmlns:adec="http://schemas.microsoft.com/office/drawing/2017/decorative" val="1"/>
                            </a:ext>
                          </a:extLst>
                        </wps:cNvPr>
                        <wps:cNvSpPr/>
                        <wps:spPr>
                          <a:xfrm>
                            <a:off x="1724666" y="7630"/>
                            <a:ext cx="704469" cy="420623"/>
                          </a:xfrm>
                          <a:custGeom>
                            <a:avLst/>
                            <a:gdLst>
                              <a:gd name="connsiteX0" fmla="*/ 704469 w 704469"/>
                              <a:gd name="connsiteY0" fmla="*/ 0 h 420623"/>
                              <a:gd name="connsiteX1" fmla="*/ 0 w 704469"/>
                              <a:gd name="connsiteY1" fmla="*/ 0 h 420623"/>
                              <a:gd name="connsiteX2" fmla="*/ 704469 w 704469"/>
                              <a:gd name="connsiteY2" fmla="*/ 420624 h 420623"/>
                            </a:gdLst>
                            <a:ahLst/>
                            <a:cxnLst>
                              <a:cxn ang="0">
                                <a:pos x="connsiteX0" y="connsiteY0"/>
                              </a:cxn>
                              <a:cxn ang="0">
                                <a:pos x="connsiteX1" y="connsiteY1"/>
                              </a:cxn>
                              <a:cxn ang="0">
                                <a:pos x="connsiteX2" y="connsiteY2"/>
                              </a:cxn>
                            </a:cxnLst>
                            <a:rect l="l" t="t" r="r" b="b"/>
                            <a:pathLst>
                              <a:path w="704469" h="420623">
                                <a:moveTo>
                                  <a:pt x="704469" y="0"/>
                                </a:moveTo>
                                <a:lnTo>
                                  <a:pt x="0" y="0"/>
                                </a:lnTo>
                                <a:lnTo>
                                  <a:pt x="704469" y="420624"/>
                                </a:lnTo>
                                <a:close/>
                              </a:path>
                            </a:pathLst>
                          </a:custGeom>
                          <a:solidFill>
                            <a:srgbClr val="004288"/>
                          </a:solidFill>
                          <a:ln w="9525" cap="flat">
                            <a:noFill/>
                            <a:prstDash val="solid"/>
                            <a:miter/>
                          </a:ln>
                        </wps:spPr>
                        <wps:bodyPr rtlCol="0" anchor="ctr"/>
                      </wps:wsp>
                      <wps:wsp>
                        <wps:cNvPr id="53" name="Freeform: Shape 53">
                          <a:extLst>
                            <a:ext uri="{C183D7F6-B498-43B3-948B-1728B52AA6E4}">
                              <adec:decorative xmlns:adec="http://schemas.microsoft.com/office/drawing/2017/decorative" val="1"/>
                            </a:ext>
                          </a:extLst>
                        </wps:cNvPr>
                        <wps:cNvSpPr/>
                        <wps:spPr>
                          <a:xfrm>
                            <a:off x="1434344" y="997276"/>
                            <a:ext cx="538924" cy="321754"/>
                          </a:xfrm>
                          <a:custGeom>
                            <a:avLst/>
                            <a:gdLst>
                              <a:gd name="connsiteX0" fmla="*/ 0 w 538924"/>
                              <a:gd name="connsiteY0" fmla="*/ 0 h 321754"/>
                              <a:gd name="connsiteX1" fmla="*/ 0 w 538924"/>
                              <a:gd name="connsiteY1" fmla="*/ 321755 h 321754"/>
                              <a:gd name="connsiteX2" fmla="*/ 538924 w 538924"/>
                              <a:gd name="connsiteY2" fmla="*/ 0 h 321754"/>
                            </a:gdLst>
                            <a:ahLst/>
                            <a:cxnLst>
                              <a:cxn ang="0">
                                <a:pos x="connsiteX0" y="connsiteY0"/>
                              </a:cxn>
                              <a:cxn ang="0">
                                <a:pos x="connsiteX1" y="connsiteY1"/>
                              </a:cxn>
                              <a:cxn ang="0">
                                <a:pos x="connsiteX2" y="connsiteY2"/>
                              </a:cxn>
                            </a:cxnLst>
                            <a:rect l="l" t="t" r="r" b="b"/>
                            <a:pathLst>
                              <a:path w="538924" h="321754">
                                <a:moveTo>
                                  <a:pt x="0" y="0"/>
                                </a:moveTo>
                                <a:lnTo>
                                  <a:pt x="0" y="321755"/>
                                </a:lnTo>
                                <a:lnTo>
                                  <a:pt x="538924" y="0"/>
                                </a:lnTo>
                                <a:close/>
                              </a:path>
                            </a:pathLst>
                          </a:custGeom>
                          <a:solidFill>
                            <a:srgbClr val="004288"/>
                          </a:solidFill>
                          <a:ln w="9525" cap="flat">
                            <a:noFill/>
                            <a:prstDash val="solid"/>
                            <a:miter/>
                          </a:ln>
                        </wps:spPr>
                        <wps:bodyPr rtlCol="0" anchor="ctr"/>
                      </wps:wsp>
                      <wps:wsp>
                        <wps:cNvPr id="54" name="Freeform: Shape 54">
                          <a:extLst>
                            <a:ext uri="{C183D7F6-B498-43B3-948B-1728B52AA6E4}">
                              <adec:decorative xmlns:adec="http://schemas.microsoft.com/office/drawing/2017/decorative" val="1"/>
                            </a:ext>
                          </a:extLst>
                        </wps:cNvPr>
                        <wps:cNvSpPr/>
                        <wps:spPr>
                          <a:xfrm>
                            <a:off x="2926530" y="7630"/>
                            <a:ext cx="704469" cy="420623"/>
                          </a:xfrm>
                          <a:custGeom>
                            <a:avLst/>
                            <a:gdLst>
                              <a:gd name="connsiteX0" fmla="*/ 0 w 704469"/>
                              <a:gd name="connsiteY0" fmla="*/ 0 h 420623"/>
                              <a:gd name="connsiteX1" fmla="*/ 0 w 704469"/>
                              <a:gd name="connsiteY1" fmla="*/ 420624 h 420623"/>
                              <a:gd name="connsiteX2" fmla="*/ 704469 w 704469"/>
                              <a:gd name="connsiteY2" fmla="*/ 0 h 420623"/>
                            </a:gdLst>
                            <a:ahLst/>
                            <a:cxnLst>
                              <a:cxn ang="0">
                                <a:pos x="connsiteX0" y="connsiteY0"/>
                              </a:cxn>
                              <a:cxn ang="0">
                                <a:pos x="connsiteX1" y="connsiteY1"/>
                              </a:cxn>
                              <a:cxn ang="0">
                                <a:pos x="connsiteX2" y="connsiteY2"/>
                              </a:cxn>
                            </a:cxnLst>
                            <a:rect l="l" t="t" r="r" b="b"/>
                            <a:pathLst>
                              <a:path w="704469" h="420623">
                                <a:moveTo>
                                  <a:pt x="0" y="0"/>
                                </a:moveTo>
                                <a:lnTo>
                                  <a:pt x="0" y="420624"/>
                                </a:lnTo>
                                <a:lnTo>
                                  <a:pt x="704469" y="0"/>
                                </a:lnTo>
                                <a:close/>
                              </a:path>
                            </a:pathLst>
                          </a:custGeom>
                          <a:solidFill>
                            <a:srgbClr val="004288"/>
                          </a:solidFill>
                          <a:ln w="9525" cap="flat">
                            <a:noFill/>
                            <a:prstDash val="solid"/>
                            <a:miter/>
                          </a:ln>
                        </wps:spPr>
                        <wps:bodyPr rtlCol="0" anchor="ctr"/>
                      </wps:wsp>
                      <wps:wsp>
                        <wps:cNvPr id="55" name="Freeform: Shape 55">
                          <a:extLst>
                            <a:ext uri="{C183D7F6-B498-43B3-948B-1728B52AA6E4}">
                              <adec:decorative xmlns:adec="http://schemas.microsoft.com/office/drawing/2017/decorative" val="1"/>
                            </a:ext>
                          </a:extLst>
                        </wps:cNvPr>
                        <wps:cNvSpPr/>
                        <wps:spPr>
                          <a:xfrm>
                            <a:off x="1434344" y="180603"/>
                            <a:ext cx="538924" cy="321754"/>
                          </a:xfrm>
                          <a:custGeom>
                            <a:avLst/>
                            <a:gdLst>
                              <a:gd name="connsiteX0" fmla="*/ 0 w 538924"/>
                              <a:gd name="connsiteY0" fmla="*/ 0 h 321754"/>
                              <a:gd name="connsiteX1" fmla="*/ 0 w 538924"/>
                              <a:gd name="connsiteY1" fmla="*/ 321755 h 321754"/>
                              <a:gd name="connsiteX2" fmla="*/ 538924 w 538924"/>
                              <a:gd name="connsiteY2" fmla="*/ 321755 h 321754"/>
                            </a:gdLst>
                            <a:ahLst/>
                            <a:cxnLst>
                              <a:cxn ang="0">
                                <a:pos x="connsiteX0" y="connsiteY0"/>
                              </a:cxn>
                              <a:cxn ang="0">
                                <a:pos x="connsiteX1" y="connsiteY1"/>
                              </a:cxn>
                              <a:cxn ang="0">
                                <a:pos x="connsiteX2" y="connsiteY2"/>
                              </a:cxn>
                            </a:cxnLst>
                            <a:rect l="l" t="t" r="r" b="b"/>
                            <a:pathLst>
                              <a:path w="538924" h="321754">
                                <a:moveTo>
                                  <a:pt x="0" y="0"/>
                                </a:moveTo>
                                <a:lnTo>
                                  <a:pt x="0" y="321755"/>
                                </a:lnTo>
                                <a:lnTo>
                                  <a:pt x="538924" y="321755"/>
                                </a:lnTo>
                                <a:close/>
                              </a:path>
                            </a:pathLst>
                          </a:custGeom>
                          <a:solidFill>
                            <a:srgbClr val="004288"/>
                          </a:solidFill>
                          <a:ln w="9525" cap="flat">
                            <a:noFill/>
                            <a:prstDash val="solid"/>
                            <a:miter/>
                          </a:ln>
                        </wps:spPr>
                        <wps:bodyPr rtlCol="0" anchor="ctr"/>
                      </wps:wsp>
                      <wps:wsp>
                        <wps:cNvPr id="56" name="Freeform: Shape 56">
                          <a:extLst>
                            <a:ext uri="{C183D7F6-B498-43B3-948B-1728B52AA6E4}">
                              <adec:decorative xmlns:adec="http://schemas.microsoft.com/office/drawing/2017/decorative" val="1"/>
                            </a:ext>
                          </a:extLst>
                        </wps:cNvPr>
                        <wps:cNvSpPr/>
                        <wps:spPr>
                          <a:xfrm>
                            <a:off x="3382396" y="997276"/>
                            <a:ext cx="538924" cy="321754"/>
                          </a:xfrm>
                          <a:custGeom>
                            <a:avLst/>
                            <a:gdLst>
                              <a:gd name="connsiteX0" fmla="*/ 538925 w 538924"/>
                              <a:gd name="connsiteY0" fmla="*/ 321755 h 321754"/>
                              <a:gd name="connsiteX1" fmla="*/ 538925 w 538924"/>
                              <a:gd name="connsiteY1" fmla="*/ 0 h 321754"/>
                              <a:gd name="connsiteX2" fmla="*/ 0 w 538924"/>
                              <a:gd name="connsiteY2" fmla="*/ 0 h 321754"/>
                            </a:gdLst>
                            <a:ahLst/>
                            <a:cxnLst>
                              <a:cxn ang="0">
                                <a:pos x="connsiteX0" y="connsiteY0"/>
                              </a:cxn>
                              <a:cxn ang="0">
                                <a:pos x="connsiteX1" y="connsiteY1"/>
                              </a:cxn>
                              <a:cxn ang="0">
                                <a:pos x="connsiteX2" y="connsiteY2"/>
                              </a:cxn>
                            </a:cxnLst>
                            <a:rect l="l" t="t" r="r" b="b"/>
                            <a:pathLst>
                              <a:path w="538924" h="321754">
                                <a:moveTo>
                                  <a:pt x="538925" y="321755"/>
                                </a:moveTo>
                                <a:lnTo>
                                  <a:pt x="538925" y="0"/>
                                </a:lnTo>
                                <a:lnTo>
                                  <a:pt x="0" y="0"/>
                                </a:lnTo>
                                <a:close/>
                              </a:path>
                            </a:pathLst>
                          </a:custGeom>
                          <a:solidFill>
                            <a:srgbClr val="004288"/>
                          </a:solidFill>
                          <a:ln w="9525" cap="flat">
                            <a:noFill/>
                            <a:prstDash val="solid"/>
                            <a:miter/>
                          </a:ln>
                        </wps:spPr>
                        <wps:bodyPr rtlCol="0" anchor="ctr"/>
                      </wps:wsp>
                      <wps:wsp>
                        <wps:cNvPr id="57" name="Freeform: Shape 57">
                          <a:extLst>
                            <a:ext uri="{C183D7F6-B498-43B3-948B-1728B52AA6E4}">
                              <adec:decorative xmlns:adec="http://schemas.microsoft.com/office/drawing/2017/decorative" val="1"/>
                            </a:ext>
                          </a:extLst>
                        </wps:cNvPr>
                        <wps:cNvSpPr/>
                        <wps:spPr>
                          <a:xfrm>
                            <a:off x="1724380" y="1071476"/>
                            <a:ext cx="704755" cy="420719"/>
                          </a:xfrm>
                          <a:custGeom>
                            <a:avLst/>
                            <a:gdLst>
                              <a:gd name="connsiteX0" fmla="*/ 0 w 704755"/>
                              <a:gd name="connsiteY0" fmla="*/ 420719 h 420719"/>
                              <a:gd name="connsiteX1" fmla="*/ 704755 w 704755"/>
                              <a:gd name="connsiteY1" fmla="*/ 420719 h 420719"/>
                              <a:gd name="connsiteX2" fmla="*/ 704755 w 704755"/>
                              <a:gd name="connsiteY2" fmla="*/ 0 h 420719"/>
                            </a:gdLst>
                            <a:ahLst/>
                            <a:cxnLst>
                              <a:cxn ang="0">
                                <a:pos x="connsiteX0" y="connsiteY0"/>
                              </a:cxn>
                              <a:cxn ang="0">
                                <a:pos x="connsiteX1" y="connsiteY1"/>
                              </a:cxn>
                              <a:cxn ang="0">
                                <a:pos x="connsiteX2" y="connsiteY2"/>
                              </a:cxn>
                            </a:cxnLst>
                            <a:rect l="l" t="t" r="r" b="b"/>
                            <a:pathLst>
                              <a:path w="704755" h="420719">
                                <a:moveTo>
                                  <a:pt x="0" y="420719"/>
                                </a:moveTo>
                                <a:lnTo>
                                  <a:pt x="704755" y="420719"/>
                                </a:lnTo>
                                <a:lnTo>
                                  <a:pt x="704755" y="0"/>
                                </a:lnTo>
                                <a:close/>
                              </a:path>
                            </a:pathLst>
                          </a:custGeom>
                          <a:solidFill>
                            <a:srgbClr val="004288"/>
                          </a:solidFill>
                          <a:ln w="9525" cap="flat">
                            <a:noFill/>
                            <a:prstDash val="solid"/>
                            <a:miter/>
                          </a:ln>
                        </wps:spPr>
                        <wps:bodyPr rtlCol="0" anchor="ctr"/>
                      </wps:wsp>
                      <wps:wsp>
                        <wps:cNvPr id="58" name="Freeform: Shape 58">
                          <a:extLst>
                            <a:ext uri="{C183D7F6-B498-43B3-948B-1728B52AA6E4}">
                              <adec:decorative xmlns:adec="http://schemas.microsoft.com/office/drawing/2017/decorative" val="1"/>
                            </a:ext>
                          </a:extLst>
                        </wps:cNvPr>
                        <wps:cNvSpPr/>
                        <wps:spPr>
                          <a:xfrm>
                            <a:off x="2926530" y="1071476"/>
                            <a:ext cx="704755" cy="420719"/>
                          </a:xfrm>
                          <a:custGeom>
                            <a:avLst/>
                            <a:gdLst>
                              <a:gd name="connsiteX0" fmla="*/ 0 w 704755"/>
                              <a:gd name="connsiteY0" fmla="*/ 420719 h 420719"/>
                              <a:gd name="connsiteX1" fmla="*/ 704755 w 704755"/>
                              <a:gd name="connsiteY1" fmla="*/ 420719 h 420719"/>
                              <a:gd name="connsiteX2" fmla="*/ 0 w 704755"/>
                              <a:gd name="connsiteY2" fmla="*/ 0 h 420719"/>
                            </a:gdLst>
                            <a:ahLst/>
                            <a:cxnLst>
                              <a:cxn ang="0">
                                <a:pos x="connsiteX0" y="connsiteY0"/>
                              </a:cxn>
                              <a:cxn ang="0">
                                <a:pos x="connsiteX1" y="connsiteY1"/>
                              </a:cxn>
                              <a:cxn ang="0">
                                <a:pos x="connsiteX2" y="connsiteY2"/>
                              </a:cxn>
                            </a:cxnLst>
                            <a:rect l="l" t="t" r="r" b="b"/>
                            <a:pathLst>
                              <a:path w="704755" h="420719">
                                <a:moveTo>
                                  <a:pt x="0" y="420719"/>
                                </a:moveTo>
                                <a:lnTo>
                                  <a:pt x="704755" y="420719"/>
                                </a:lnTo>
                                <a:lnTo>
                                  <a:pt x="0" y="0"/>
                                </a:lnTo>
                                <a:close/>
                              </a:path>
                            </a:pathLst>
                          </a:custGeom>
                          <a:solidFill>
                            <a:srgbClr val="004288"/>
                          </a:solidFill>
                          <a:ln w="9525" cap="flat">
                            <a:noFill/>
                            <a:prstDash val="solid"/>
                            <a:miter/>
                          </a:ln>
                        </wps:spPr>
                        <wps:bodyPr rtlCol="0" anchor="ctr"/>
                      </wps:wsp>
                      <wps:wsp>
                        <wps:cNvPr id="59" name="Freeform: Shape 59">
                          <a:extLst>
                            <a:ext uri="{C183D7F6-B498-43B3-948B-1728B52AA6E4}">
                              <adec:decorative xmlns:adec="http://schemas.microsoft.com/office/drawing/2017/decorative" val="1"/>
                            </a:ext>
                          </a:extLst>
                        </wps:cNvPr>
                        <wps:cNvSpPr/>
                        <wps:spPr>
                          <a:xfrm>
                            <a:off x="1434344" y="7440"/>
                            <a:ext cx="2487072" cy="1484756"/>
                          </a:xfrm>
                          <a:custGeom>
                            <a:avLst/>
                            <a:gdLst>
                              <a:gd name="connsiteX0" fmla="*/ 635603 w 2487072"/>
                              <a:gd name="connsiteY0" fmla="*/ 494919 h 1484756"/>
                              <a:gd name="connsiteX1" fmla="*/ 0 w 2487072"/>
                              <a:gd name="connsiteY1" fmla="*/ 115443 h 1484756"/>
                              <a:gd name="connsiteX2" fmla="*/ 0 w 2487072"/>
                              <a:gd name="connsiteY2" fmla="*/ 0 h 1484756"/>
                              <a:gd name="connsiteX3" fmla="*/ 828960 w 2487072"/>
                              <a:gd name="connsiteY3" fmla="*/ 494919 h 1484756"/>
                              <a:gd name="connsiteX4" fmla="*/ 635603 w 2487072"/>
                              <a:gd name="connsiteY4" fmla="*/ 494919 h 1484756"/>
                              <a:gd name="connsiteX5" fmla="*/ 1851374 w 2487072"/>
                              <a:gd name="connsiteY5" fmla="*/ 989838 h 1484756"/>
                              <a:gd name="connsiteX6" fmla="*/ 2487073 w 2487072"/>
                              <a:gd name="connsiteY6" fmla="*/ 1369314 h 1484756"/>
                              <a:gd name="connsiteX7" fmla="*/ 2487073 w 2487072"/>
                              <a:gd name="connsiteY7" fmla="*/ 1484757 h 1484756"/>
                              <a:gd name="connsiteX8" fmla="*/ 1658016 w 2487072"/>
                              <a:gd name="connsiteY8" fmla="*/ 989838 h 1484756"/>
                              <a:gd name="connsiteX9" fmla="*/ 1851374 w 2487072"/>
                              <a:gd name="connsiteY9" fmla="*/ 989838 h 1484756"/>
                              <a:gd name="connsiteX10" fmla="*/ 1492186 w 2487072"/>
                              <a:gd name="connsiteY10" fmla="*/ 478441 h 1484756"/>
                              <a:gd name="connsiteX11" fmla="*/ 2293619 w 2487072"/>
                              <a:gd name="connsiteY11" fmla="*/ 0 h 1484756"/>
                              <a:gd name="connsiteX12" fmla="*/ 2486977 w 2487072"/>
                              <a:gd name="connsiteY12" fmla="*/ 0 h 1484756"/>
                              <a:gd name="connsiteX13" fmla="*/ 1657922 w 2487072"/>
                              <a:gd name="connsiteY13" fmla="*/ 494919 h 1484756"/>
                              <a:gd name="connsiteX14" fmla="*/ 1492091 w 2487072"/>
                              <a:gd name="connsiteY14" fmla="*/ 494919 h 1484756"/>
                              <a:gd name="connsiteX15" fmla="*/ 1492091 w 2487072"/>
                              <a:gd name="connsiteY15" fmla="*/ 478441 h 1484756"/>
                              <a:gd name="connsiteX16" fmla="*/ 0 w 2487072"/>
                              <a:gd name="connsiteY16" fmla="*/ 1484757 h 1484756"/>
                              <a:gd name="connsiteX17" fmla="*/ 828960 w 2487072"/>
                              <a:gd name="connsiteY17" fmla="*/ 989838 h 1484756"/>
                              <a:gd name="connsiteX18" fmla="*/ 994791 w 2487072"/>
                              <a:gd name="connsiteY18" fmla="*/ 989838 h 1484756"/>
                              <a:gd name="connsiteX19" fmla="*/ 994791 w 2487072"/>
                              <a:gd name="connsiteY19" fmla="*/ 1006221 h 1484756"/>
                              <a:gd name="connsiteX20" fmla="*/ 193357 w 2487072"/>
                              <a:gd name="connsiteY20" fmla="*/ 1484757 h 1484756"/>
                              <a:gd name="connsiteX21" fmla="*/ 0 w 2487072"/>
                              <a:gd name="connsiteY21" fmla="*/ 1484757 h 148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487072" h="1484756">
                                <a:moveTo>
                                  <a:pt x="635603" y="494919"/>
                                </a:moveTo>
                                <a:lnTo>
                                  <a:pt x="0" y="115443"/>
                                </a:lnTo>
                                <a:lnTo>
                                  <a:pt x="0" y="0"/>
                                </a:lnTo>
                                <a:lnTo>
                                  <a:pt x="828960" y="494919"/>
                                </a:lnTo>
                                <a:lnTo>
                                  <a:pt x="635603" y="494919"/>
                                </a:lnTo>
                                <a:close/>
                                <a:moveTo>
                                  <a:pt x="1851374" y="989838"/>
                                </a:moveTo>
                                <a:lnTo>
                                  <a:pt x="2487073" y="1369314"/>
                                </a:lnTo>
                                <a:lnTo>
                                  <a:pt x="2487073" y="1484757"/>
                                </a:lnTo>
                                <a:lnTo>
                                  <a:pt x="1658016" y="989838"/>
                                </a:lnTo>
                                <a:lnTo>
                                  <a:pt x="1851374" y="989838"/>
                                </a:lnTo>
                                <a:close/>
                                <a:moveTo>
                                  <a:pt x="1492186" y="478441"/>
                                </a:moveTo>
                                <a:lnTo>
                                  <a:pt x="2293619" y="0"/>
                                </a:lnTo>
                                <a:lnTo>
                                  <a:pt x="2486977" y="0"/>
                                </a:lnTo>
                                <a:lnTo>
                                  <a:pt x="1657922" y="494919"/>
                                </a:lnTo>
                                <a:lnTo>
                                  <a:pt x="1492091" y="494919"/>
                                </a:lnTo>
                                <a:lnTo>
                                  <a:pt x="1492091" y="478441"/>
                                </a:lnTo>
                                <a:close/>
                                <a:moveTo>
                                  <a:pt x="0" y="1484757"/>
                                </a:moveTo>
                                <a:lnTo>
                                  <a:pt x="828960" y="989838"/>
                                </a:lnTo>
                                <a:lnTo>
                                  <a:pt x="994791" y="989838"/>
                                </a:lnTo>
                                <a:lnTo>
                                  <a:pt x="994791" y="1006221"/>
                                </a:lnTo>
                                <a:lnTo>
                                  <a:pt x="193357" y="1484757"/>
                                </a:lnTo>
                                <a:lnTo>
                                  <a:pt x="0" y="1484757"/>
                                </a:lnTo>
                                <a:close/>
                              </a:path>
                            </a:pathLst>
                          </a:custGeom>
                          <a:solidFill>
                            <a:srgbClr val="DC2F34"/>
                          </a:solidFill>
                          <a:ln w="9525" cap="flat">
                            <a:noFill/>
                            <a:prstDash val="solid"/>
                            <a:miter/>
                          </a:ln>
                        </wps:spPr>
                        <wps:bodyPr rtlCol="0" anchor="ctr"/>
                      </wps:wsp>
                      <wps:wsp>
                        <wps:cNvPr id="60" name="Freeform: Shape 60">
                          <a:extLst>
                            <a:ext uri="{C183D7F6-B498-43B3-948B-1728B52AA6E4}">
                              <adec:decorative xmlns:adec="http://schemas.microsoft.com/office/drawing/2017/decorative" val="1"/>
                            </a:ext>
                          </a:extLst>
                        </wps:cNvPr>
                        <wps:cNvSpPr/>
                        <wps:spPr>
                          <a:xfrm>
                            <a:off x="1434344" y="7440"/>
                            <a:ext cx="2486977" cy="1484756"/>
                          </a:xfrm>
                          <a:custGeom>
                            <a:avLst/>
                            <a:gdLst>
                              <a:gd name="connsiteX0" fmla="*/ 1094327 w 2486977"/>
                              <a:gd name="connsiteY0" fmla="*/ 1484757 h 1484756"/>
                              <a:gd name="connsiteX1" fmla="*/ 1094327 w 2486977"/>
                              <a:gd name="connsiteY1" fmla="*/ 890873 h 1484756"/>
                              <a:gd name="connsiteX2" fmla="*/ 0 w 2486977"/>
                              <a:gd name="connsiteY2" fmla="*/ 890873 h 1484756"/>
                              <a:gd name="connsiteX3" fmla="*/ 0 w 2486977"/>
                              <a:gd name="connsiteY3" fmla="*/ 593884 h 1484756"/>
                              <a:gd name="connsiteX4" fmla="*/ 1094327 w 2486977"/>
                              <a:gd name="connsiteY4" fmla="*/ 593884 h 1484756"/>
                              <a:gd name="connsiteX5" fmla="*/ 1094327 w 2486977"/>
                              <a:gd name="connsiteY5" fmla="*/ 0 h 1484756"/>
                              <a:gd name="connsiteX6" fmla="*/ 1392745 w 2486977"/>
                              <a:gd name="connsiteY6" fmla="*/ 0 h 1484756"/>
                              <a:gd name="connsiteX7" fmla="*/ 1392745 w 2486977"/>
                              <a:gd name="connsiteY7" fmla="*/ 593884 h 1484756"/>
                              <a:gd name="connsiteX8" fmla="*/ 2486977 w 2486977"/>
                              <a:gd name="connsiteY8" fmla="*/ 593884 h 1484756"/>
                              <a:gd name="connsiteX9" fmla="*/ 2486977 w 2486977"/>
                              <a:gd name="connsiteY9" fmla="*/ 890873 h 1484756"/>
                              <a:gd name="connsiteX10" fmla="*/ 1392745 w 2486977"/>
                              <a:gd name="connsiteY10" fmla="*/ 890873 h 1484756"/>
                              <a:gd name="connsiteX11" fmla="*/ 1392745 w 2486977"/>
                              <a:gd name="connsiteY11" fmla="*/ 1484757 h 148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86977" h="1484756">
                                <a:moveTo>
                                  <a:pt x="1094327" y="1484757"/>
                                </a:moveTo>
                                <a:lnTo>
                                  <a:pt x="1094327" y="890873"/>
                                </a:lnTo>
                                <a:lnTo>
                                  <a:pt x="0" y="890873"/>
                                </a:lnTo>
                                <a:lnTo>
                                  <a:pt x="0" y="593884"/>
                                </a:lnTo>
                                <a:lnTo>
                                  <a:pt x="1094327" y="593884"/>
                                </a:lnTo>
                                <a:lnTo>
                                  <a:pt x="1094327" y="0"/>
                                </a:lnTo>
                                <a:lnTo>
                                  <a:pt x="1392745" y="0"/>
                                </a:lnTo>
                                <a:lnTo>
                                  <a:pt x="1392745" y="593884"/>
                                </a:lnTo>
                                <a:lnTo>
                                  <a:pt x="2486977" y="593884"/>
                                </a:lnTo>
                                <a:lnTo>
                                  <a:pt x="2486977" y="890873"/>
                                </a:lnTo>
                                <a:lnTo>
                                  <a:pt x="1392745" y="890873"/>
                                </a:lnTo>
                                <a:lnTo>
                                  <a:pt x="1392745" y="1484757"/>
                                </a:lnTo>
                                <a:close/>
                              </a:path>
                            </a:pathLst>
                          </a:custGeom>
                          <a:solidFill>
                            <a:srgbClr val="DC2F34"/>
                          </a:solidFill>
                          <a:ln w="9525" cap="flat">
                            <a:noFill/>
                            <a:prstDash val="solid"/>
                            <a:miter/>
                          </a:ln>
                        </wps:spPr>
                        <wps:bodyPr rtlCol="0" anchor="ctr"/>
                      </wps:wsp>
                      <wps:wsp>
                        <wps:cNvPr id="61" name="Freeform: Shape 61">
                          <a:extLst>
                            <a:ext uri="{C183D7F6-B498-43B3-948B-1728B52AA6E4}">
                              <adec:decorative xmlns:adec="http://schemas.microsoft.com/office/drawing/2017/decorative" val="1"/>
                            </a:ext>
                          </a:extLst>
                        </wps:cNvPr>
                        <wps:cNvSpPr/>
                        <wps:spPr>
                          <a:xfrm>
                            <a:off x="1433296" y="2518514"/>
                            <a:ext cx="71342" cy="180403"/>
                          </a:xfrm>
                          <a:custGeom>
                            <a:avLst/>
                            <a:gdLst>
                              <a:gd name="connsiteX0" fmla="*/ 0 w 71342"/>
                              <a:gd name="connsiteY0" fmla="*/ 70009 h 180403"/>
                              <a:gd name="connsiteX1" fmla="*/ 0 w 71342"/>
                              <a:gd name="connsiteY1" fmla="*/ 51244 h 180403"/>
                              <a:gd name="connsiteX2" fmla="*/ 21813 w 71342"/>
                              <a:gd name="connsiteY2" fmla="*/ 51244 h 180403"/>
                              <a:gd name="connsiteX3" fmla="*/ 21813 w 71342"/>
                              <a:gd name="connsiteY3" fmla="*/ 32004 h 180403"/>
                              <a:gd name="connsiteX4" fmla="*/ 30956 w 71342"/>
                              <a:gd name="connsiteY4" fmla="*/ 8096 h 180403"/>
                              <a:gd name="connsiteX5" fmla="*/ 57627 w 71342"/>
                              <a:gd name="connsiteY5" fmla="*/ 0 h 180403"/>
                              <a:gd name="connsiteX6" fmla="*/ 64484 w 71342"/>
                              <a:gd name="connsiteY6" fmla="*/ 476 h 180403"/>
                              <a:gd name="connsiteX7" fmla="*/ 71343 w 71342"/>
                              <a:gd name="connsiteY7" fmla="*/ 2000 h 180403"/>
                              <a:gd name="connsiteX8" fmla="*/ 71343 w 71342"/>
                              <a:gd name="connsiteY8" fmla="*/ 20479 h 180403"/>
                              <a:gd name="connsiteX9" fmla="*/ 65342 w 71342"/>
                              <a:gd name="connsiteY9" fmla="*/ 19050 h 180403"/>
                              <a:gd name="connsiteX10" fmla="*/ 59341 w 71342"/>
                              <a:gd name="connsiteY10" fmla="*/ 18669 h 180403"/>
                              <a:gd name="connsiteX11" fmla="*/ 47340 w 71342"/>
                              <a:gd name="connsiteY11" fmla="*/ 21622 h 180403"/>
                              <a:gd name="connsiteX12" fmla="*/ 43149 w 71342"/>
                              <a:gd name="connsiteY12" fmla="*/ 33147 h 180403"/>
                              <a:gd name="connsiteX13" fmla="*/ 43149 w 71342"/>
                              <a:gd name="connsiteY13" fmla="*/ 51149 h 180403"/>
                              <a:gd name="connsiteX14" fmla="*/ 68104 w 71342"/>
                              <a:gd name="connsiteY14" fmla="*/ 51149 h 180403"/>
                              <a:gd name="connsiteX15" fmla="*/ 68104 w 71342"/>
                              <a:gd name="connsiteY15" fmla="*/ 69913 h 180403"/>
                              <a:gd name="connsiteX16" fmla="*/ 43149 w 71342"/>
                              <a:gd name="connsiteY16" fmla="*/ 69913 h 180403"/>
                              <a:gd name="connsiteX17" fmla="*/ 43149 w 71342"/>
                              <a:gd name="connsiteY17" fmla="*/ 180404 h 180403"/>
                              <a:gd name="connsiteX18" fmla="*/ 21908 w 71342"/>
                              <a:gd name="connsiteY18" fmla="*/ 180404 h 180403"/>
                              <a:gd name="connsiteX19" fmla="*/ 21908 w 71342"/>
                              <a:gd name="connsiteY19" fmla="*/ 69913 h 180403"/>
                              <a:gd name="connsiteX20" fmla="*/ 0 w 71342"/>
                              <a:gd name="connsiteY20" fmla="*/ 69913 h 180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1342" h="180403">
                                <a:moveTo>
                                  <a:pt x="0" y="70009"/>
                                </a:moveTo>
                                <a:lnTo>
                                  <a:pt x="0" y="51244"/>
                                </a:lnTo>
                                <a:lnTo>
                                  <a:pt x="21813" y="51244"/>
                                </a:lnTo>
                                <a:lnTo>
                                  <a:pt x="21813" y="32004"/>
                                </a:lnTo>
                                <a:cubicBezTo>
                                  <a:pt x="21813" y="21526"/>
                                  <a:pt x="24861" y="13525"/>
                                  <a:pt x="30956" y="8096"/>
                                </a:cubicBezTo>
                                <a:cubicBezTo>
                                  <a:pt x="37052" y="2667"/>
                                  <a:pt x="45911" y="0"/>
                                  <a:pt x="57627" y="0"/>
                                </a:cubicBezTo>
                                <a:cubicBezTo>
                                  <a:pt x="59627" y="0"/>
                                  <a:pt x="61913" y="190"/>
                                  <a:pt x="64484" y="476"/>
                                </a:cubicBezTo>
                                <a:cubicBezTo>
                                  <a:pt x="67056" y="857"/>
                                  <a:pt x="69342" y="1333"/>
                                  <a:pt x="71343" y="2000"/>
                                </a:cubicBezTo>
                                <a:lnTo>
                                  <a:pt x="71343" y="20479"/>
                                </a:lnTo>
                                <a:cubicBezTo>
                                  <a:pt x="69533" y="19812"/>
                                  <a:pt x="67533" y="19336"/>
                                  <a:pt x="65342" y="19050"/>
                                </a:cubicBezTo>
                                <a:cubicBezTo>
                                  <a:pt x="63246" y="18859"/>
                                  <a:pt x="61151" y="18669"/>
                                  <a:pt x="59341" y="18669"/>
                                </a:cubicBezTo>
                                <a:cubicBezTo>
                                  <a:pt x="54197" y="18669"/>
                                  <a:pt x="50102" y="19717"/>
                                  <a:pt x="47340" y="21622"/>
                                </a:cubicBezTo>
                                <a:cubicBezTo>
                                  <a:pt x="44482" y="23622"/>
                                  <a:pt x="43149" y="27432"/>
                                  <a:pt x="43149" y="33147"/>
                                </a:cubicBezTo>
                                <a:lnTo>
                                  <a:pt x="43149" y="51149"/>
                                </a:lnTo>
                                <a:lnTo>
                                  <a:pt x="68104" y="51149"/>
                                </a:lnTo>
                                <a:lnTo>
                                  <a:pt x="68104" y="69913"/>
                                </a:lnTo>
                                <a:lnTo>
                                  <a:pt x="43149" y="69913"/>
                                </a:lnTo>
                                <a:lnTo>
                                  <a:pt x="43149" y="180404"/>
                                </a:lnTo>
                                <a:lnTo>
                                  <a:pt x="21908" y="180404"/>
                                </a:lnTo>
                                <a:lnTo>
                                  <a:pt x="21908" y="69913"/>
                                </a:lnTo>
                                <a:lnTo>
                                  <a:pt x="0" y="69913"/>
                                </a:lnTo>
                                <a:close/>
                              </a:path>
                            </a:pathLst>
                          </a:custGeom>
                          <a:solidFill>
                            <a:srgbClr val="004288"/>
                          </a:solidFill>
                          <a:ln w="9525" cap="flat">
                            <a:noFill/>
                            <a:prstDash val="solid"/>
                            <a:miter/>
                          </a:ln>
                        </wps:spPr>
                        <wps:bodyPr rtlCol="0" anchor="ctr"/>
                      </wps:wsp>
                      <wps:wsp>
                        <wps:cNvPr id="62" name="Freeform: Shape 62">
                          <a:extLst>
                            <a:ext uri="{C183D7F6-B498-43B3-948B-1728B52AA6E4}">
                              <adec:decorative xmlns:adec="http://schemas.microsoft.com/office/drawing/2017/decorative" val="1"/>
                            </a:ext>
                          </a:extLst>
                        </wps:cNvPr>
                        <wps:cNvSpPr/>
                        <wps:spPr>
                          <a:xfrm>
                            <a:off x="1515972" y="2566687"/>
                            <a:ext cx="68008" cy="132325"/>
                          </a:xfrm>
                          <a:custGeom>
                            <a:avLst/>
                            <a:gdLst>
                              <a:gd name="connsiteX0" fmla="*/ 20003 w 68008"/>
                              <a:gd name="connsiteY0" fmla="*/ 3072 h 132325"/>
                              <a:gd name="connsiteX1" fmla="*/ 20003 w 68008"/>
                              <a:gd name="connsiteY1" fmla="*/ 30313 h 132325"/>
                              <a:gd name="connsiteX2" fmla="*/ 20479 w 68008"/>
                              <a:gd name="connsiteY2" fmla="*/ 30313 h 132325"/>
                              <a:gd name="connsiteX3" fmla="*/ 39529 w 68008"/>
                              <a:gd name="connsiteY3" fmla="*/ 7072 h 132325"/>
                              <a:gd name="connsiteX4" fmla="*/ 68009 w 68008"/>
                              <a:gd name="connsiteY4" fmla="*/ 24 h 132325"/>
                              <a:gd name="connsiteX5" fmla="*/ 68009 w 68008"/>
                              <a:gd name="connsiteY5" fmla="*/ 22503 h 132325"/>
                              <a:gd name="connsiteX6" fmla="*/ 46197 w 68008"/>
                              <a:gd name="connsiteY6" fmla="*/ 26027 h 132325"/>
                              <a:gd name="connsiteX7" fmla="*/ 31718 w 68008"/>
                              <a:gd name="connsiteY7" fmla="*/ 36314 h 132325"/>
                              <a:gd name="connsiteX8" fmla="*/ 23718 w 68008"/>
                              <a:gd name="connsiteY8" fmla="*/ 52697 h 132325"/>
                              <a:gd name="connsiteX9" fmla="*/ 21241 w 68008"/>
                              <a:gd name="connsiteY9" fmla="*/ 74795 h 132325"/>
                              <a:gd name="connsiteX10" fmla="*/ 21241 w 68008"/>
                              <a:gd name="connsiteY10" fmla="*/ 132326 h 132325"/>
                              <a:gd name="connsiteX11" fmla="*/ 0 w 68008"/>
                              <a:gd name="connsiteY11" fmla="*/ 132326 h 132325"/>
                              <a:gd name="connsiteX12" fmla="*/ 0 w 68008"/>
                              <a:gd name="connsiteY12" fmla="*/ 3072 h 132325"/>
                              <a:gd name="connsiteX13" fmla="*/ 20003 w 68008"/>
                              <a:gd name="connsiteY13" fmla="*/ 3072 h 13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008" h="132325">
                                <a:moveTo>
                                  <a:pt x="20003" y="3072"/>
                                </a:moveTo>
                                <a:lnTo>
                                  <a:pt x="20003" y="30313"/>
                                </a:lnTo>
                                <a:lnTo>
                                  <a:pt x="20479" y="30313"/>
                                </a:lnTo>
                                <a:cubicBezTo>
                                  <a:pt x="25622" y="19836"/>
                                  <a:pt x="32004" y="12025"/>
                                  <a:pt x="39529" y="7072"/>
                                </a:cubicBezTo>
                                <a:cubicBezTo>
                                  <a:pt x="47054" y="2024"/>
                                  <a:pt x="56579" y="-262"/>
                                  <a:pt x="68009" y="24"/>
                                </a:cubicBezTo>
                                <a:lnTo>
                                  <a:pt x="68009" y="22503"/>
                                </a:lnTo>
                                <a:cubicBezTo>
                                  <a:pt x="59531" y="22503"/>
                                  <a:pt x="52197" y="23646"/>
                                  <a:pt x="46197" y="26027"/>
                                </a:cubicBezTo>
                                <a:cubicBezTo>
                                  <a:pt x="40196" y="28408"/>
                                  <a:pt x="35338" y="31742"/>
                                  <a:pt x="31718" y="36314"/>
                                </a:cubicBezTo>
                                <a:cubicBezTo>
                                  <a:pt x="28099" y="40886"/>
                                  <a:pt x="25432" y="46315"/>
                                  <a:pt x="23718" y="52697"/>
                                </a:cubicBezTo>
                                <a:cubicBezTo>
                                  <a:pt x="22098" y="59079"/>
                                  <a:pt x="21241" y="66508"/>
                                  <a:pt x="21241" y="74795"/>
                                </a:cubicBezTo>
                                <a:lnTo>
                                  <a:pt x="21241" y="132326"/>
                                </a:lnTo>
                                <a:lnTo>
                                  <a:pt x="0" y="132326"/>
                                </a:lnTo>
                                <a:lnTo>
                                  <a:pt x="0" y="3072"/>
                                </a:lnTo>
                                <a:lnTo>
                                  <a:pt x="20003" y="3072"/>
                                </a:lnTo>
                                <a:close/>
                              </a:path>
                            </a:pathLst>
                          </a:custGeom>
                          <a:solidFill>
                            <a:srgbClr val="004288"/>
                          </a:solidFill>
                          <a:ln w="9525" cap="flat">
                            <a:noFill/>
                            <a:prstDash val="solid"/>
                            <a:miter/>
                          </a:ln>
                        </wps:spPr>
                        <wps:bodyPr rtlCol="0" anchor="ctr"/>
                      </wps:wsp>
                      <wps:wsp>
                        <wps:cNvPr id="63" name="Freeform: Shape 63">
                          <a:extLst>
                            <a:ext uri="{C183D7F6-B498-43B3-948B-1728B52AA6E4}">
                              <adec:decorative xmlns:adec="http://schemas.microsoft.com/office/drawing/2017/decorative" val="1"/>
                            </a:ext>
                          </a:extLst>
                        </wps:cNvPr>
                        <wps:cNvSpPr/>
                        <wps:spPr>
                          <a:xfrm>
                            <a:off x="1588934" y="2566711"/>
                            <a:ext cx="125444" cy="134969"/>
                          </a:xfrm>
                          <a:custGeom>
                            <a:avLst/>
                            <a:gdLst>
                              <a:gd name="connsiteX0" fmla="*/ 4000 w 125444"/>
                              <a:gd name="connsiteY0" fmla="*/ 41148 h 134969"/>
                              <a:gd name="connsiteX1" fmla="*/ 16002 w 125444"/>
                              <a:gd name="connsiteY1" fmla="*/ 19621 h 134969"/>
                              <a:gd name="connsiteX2" fmla="*/ 35719 w 125444"/>
                              <a:gd name="connsiteY2" fmla="*/ 5239 h 134969"/>
                              <a:gd name="connsiteX3" fmla="*/ 62675 w 125444"/>
                              <a:gd name="connsiteY3" fmla="*/ 0 h 134969"/>
                              <a:gd name="connsiteX4" fmla="*/ 89821 w 125444"/>
                              <a:gd name="connsiteY4" fmla="*/ 5239 h 134969"/>
                              <a:gd name="connsiteX5" fmla="*/ 109442 w 125444"/>
                              <a:gd name="connsiteY5" fmla="*/ 19621 h 134969"/>
                              <a:gd name="connsiteX6" fmla="*/ 121444 w 125444"/>
                              <a:gd name="connsiteY6" fmla="*/ 41148 h 134969"/>
                              <a:gd name="connsiteX7" fmla="*/ 125444 w 125444"/>
                              <a:gd name="connsiteY7" fmla="*/ 67723 h 134969"/>
                              <a:gd name="connsiteX8" fmla="*/ 121444 w 125444"/>
                              <a:gd name="connsiteY8" fmla="*/ 94202 h 134969"/>
                              <a:gd name="connsiteX9" fmla="*/ 109442 w 125444"/>
                              <a:gd name="connsiteY9" fmla="*/ 115538 h 134969"/>
                              <a:gd name="connsiteX10" fmla="*/ 89821 w 125444"/>
                              <a:gd name="connsiteY10" fmla="*/ 129826 h 134969"/>
                              <a:gd name="connsiteX11" fmla="*/ 62675 w 125444"/>
                              <a:gd name="connsiteY11" fmla="*/ 134969 h 134969"/>
                              <a:gd name="connsiteX12" fmla="*/ 35719 w 125444"/>
                              <a:gd name="connsiteY12" fmla="*/ 129826 h 134969"/>
                              <a:gd name="connsiteX13" fmla="*/ 16002 w 125444"/>
                              <a:gd name="connsiteY13" fmla="*/ 115538 h 134969"/>
                              <a:gd name="connsiteX14" fmla="*/ 4000 w 125444"/>
                              <a:gd name="connsiteY14" fmla="*/ 94202 h 134969"/>
                              <a:gd name="connsiteX15" fmla="*/ 0 w 125444"/>
                              <a:gd name="connsiteY15" fmla="*/ 67723 h 134969"/>
                              <a:gd name="connsiteX16" fmla="*/ 4000 w 125444"/>
                              <a:gd name="connsiteY16" fmla="*/ 41148 h 134969"/>
                              <a:gd name="connsiteX17" fmla="*/ 25622 w 125444"/>
                              <a:gd name="connsiteY17" fmla="*/ 88678 h 134969"/>
                              <a:gd name="connsiteX18" fmla="*/ 34290 w 125444"/>
                              <a:gd name="connsiteY18" fmla="*/ 103918 h 134969"/>
                              <a:gd name="connsiteX19" fmla="*/ 47149 w 125444"/>
                              <a:gd name="connsiteY19" fmla="*/ 113252 h 134969"/>
                              <a:gd name="connsiteX20" fmla="*/ 62769 w 125444"/>
                              <a:gd name="connsiteY20" fmla="*/ 116491 h 134969"/>
                              <a:gd name="connsiteX21" fmla="*/ 78391 w 125444"/>
                              <a:gd name="connsiteY21" fmla="*/ 113252 h 134969"/>
                              <a:gd name="connsiteX22" fmla="*/ 91250 w 125444"/>
                              <a:gd name="connsiteY22" fmla="*/ 103918 h 134969"/>
                              <a:gd name="connsiteX23" fmla="*/ 99917 w 125444"/>
                              <a:gd name="connsiteY23" fmla="*/ 88678 h 134969"/>
                              <a:gd name="connsiteX24" fmla="*/ 103061 w 125444"/>
                              <a:gd name="connsiteY24" fmla="*/ 67818 h 134969"/>
                              <a:gd name="connsiteX25" fmla="*/ 99917 w 125444"/>
                              <a:gd name="connsiteY25" fmla="*/ 46958 h 134969"/>
                              <a:gd name="connsiteX26" fmla="*/ 91250 w 125444"/>
                              <a:gd name="connsiteY26" fmla="*/ 31528 h 134969"/>
                              <a:gd name="connsiteX27" fmla="*/ 78391 w 125444"/>
                              <a:gd name="connsiteY27" fmla="*/ 22003 h 134969"/>
                              <a:gd name="connsiteX28" fmla="*/ 62769 w 125444"/>
                              <a:gd name="connsiteY28" fmla="*/ 18764 h 134969"/>
                              <a:gd name="connsiteX29" fmla="*/ 47149 w 125444"/>
                              <a:gd name="connsiteY29" fmla="*/ 22003 h 134969"/>
                              <a:gd name="connsiteX30" fmla="*/ 34290 w 125444"/>
                              <a:gd name="connsiteY30" fmla="*/ 31528 h 134969"/>
                              <a:gd name="connsiteX31" fmla="*/ 25622 w 125444"/>
                              <a:gd name="connsiteY31" fmla="*/ 46958 h 134969"/>
                              <a:gd name="connsiteX32" fmla="*/ 22479 w 125444"/>
                              <a:gd name="connsiteY32" fmla="*/ 67818 h 134969"/>
                              <a:gd name="connsiteX33" fmla="*/ 25622 w 125444"/>
                              <a:gd name="connsiteY33" fmla="*/ 88678 h 134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25444" h="134969">
                                <a:moveTo>
                                  <a:pt x="4000" y="41148"/>
                                </a:moveTo>
                                <a:cubicBezTo>
                                  <a:pt x="6668" y="32861"/>
                                  <a:pt x="10668" y="25717"/>
                                  <a:pt x="16002" y="19621"/>
                                </a:cubicBezTo>
                                <a:cubicBezTo>
                                  <a:pt x="21336" y="13525"/>
                                  <a:pt x="27908" y="8763"/>
                                  <a:pt x="35719" y="5239"/>
                                </a:cubicBezTo>
                                <a:cubicBezTo>
                                  <a:pt x="43529" y="1714"/>
                                  <a:pt x="52578" y="0"/>
                                  <a:pt x="62675" y="0"/>
                                </a:cubicBezTo>
                                <a:cubicBezTo>
                                  <a:pt x="73057" y="0"/>
                                  <a:pt x="82105" y="1714"/>
                                  <a:pt x="89821" y="5239"/>
                                </a:cubicBezTo>
                                <a:cubicBezTo>
                                  <a:pt x="97631" y="8763"/>
                                  <a:pt x="104108" y="13525"/>
                                  <a:pt x="109442" y="19621"/>
                                </a:cubicBezTo>
                                <a:cubicBezTo>
                                  <a:pt x="114776" y="25717"/>
                                  <a:pt x="118776" y="32861"/>
                                  <a:pt x="121444" y="41148"/>
                                </a:cubicBezTo>
                                <a:cubicBezTo>
                                  <a:pt x="124110" y="49435"/>
                                  <a:pt x="125444" y="58293"/>
                                  <a:pt x="125444" y="67723"/>
                                </a:cubicBezTo>
                                <a:cubicBezTo>
                                  <a:pt x="125444" y="77248"/>
                                  <a:pt x="124110" y="86106"/>
                                  <a:pt x="121444" y="94202"/>
                                </a:cubicBezTo>
                                <a:cubicBezTo>
                                  <a:pt x="118776" y="102394"/>
                                  <a:pt x="114776" y="109538"/>
                                  <a:pt x="109442" y="115538"/>
                                </a:cubicBezTo>
                                <a:cubicBezTo>
                                  <a:pt x="104108" y="121634"/>
                                  <a:pt x="97536" y="126397"/>
                                  <a:pt x="89821" y="129826"/>
                                </a:cubicBezTo>
                                <a:cubicBezTo>
                                  <a:pt x="82105" y="133255"/>
                                  <a:pt x="73057" y="134969"/>
                                  <a:pt x="62675" y="134969"/>
                                </a:cubicBezTo>
                                <a:cubicBezTo>
                                  <a:pt x="52483" y="134969"/>
                                  <a:pt x="43529" y="133255"/>
                                  <a:pt x="35719" y="129826"/>
                                </a:cubicBezTo>
                                <a:cubicBezTo>
                                  <a:pt x="27908" y="126397"/>
                                  <a:pt x="21336" y="121634"/>
                                  <a:pt x="16002" y="115538"/>
                                </a:cubicBezTo>
                                <a:cubicBezTo>
                                  <a:pt x="10668" y="109442"/>
                                  <a:pt x="6668" y="102298"/>
                                  <a:pt x="4000" y="94202"/>
                                </a:cubicBezTo>
                                <a:cubicBezTo>
                                  <a:pt x="1334" y="86011"/>
                                  <a:pt x="0" y="77152"/>
                                  <a:pt x="0" y="67723"/>
                                </a:cubicBezTo>
                                <a:cubicBezTo>
                                  <a:pt x="0" y="58293"/>
                                  <a:pt x="1334" y="49435"/>
                                  <a:pt x="4000" y="41148"/>
                                </a:cubicBezTo>
                                <a:moveTo>
                                  <a:pt x="25622" y="88678"/>
                                </a:moveTo>
                                <a:cubicBezTo>
                                  <a:pt x="27717" y="94774"/>
                                  <a:pt x="30575" y="99822"/>
                                  <a:pt x="34290" y="103918"/>
                                </a:cubicBezTo>
                                <a:cubicBezTo>
                                  <a:pt x="37909" y="108013"/>
                                  <a:pt x="42196" y="111157"/>
                                  <a:pt x="47149" y="113252"/>
                                </a:cubicBezTo>
                                <a:cubicBezTo>
                                  <a:pt x="52101" y="115348"/>
                                  <a:pt x="57245" y="116491"/>
                                  <a:pt x="62769" y="116491"/>
                                </a:cubicBezTo>
                                <a:cubicBezTo>
                                  <a:pt x="68294" y="116491"/>
                                  <a:pt x="73533" y="115443"/>
                                  <a:pt x="78391" y="113252"/>
                                </a:cubicBezTo>
                                <a:cubicBezTo>
                                  <a:pt x="83248" y="111062"/>
                                  <a:pt x="87630" y="107918"/>
                                  <a:pt x="91250" y="103918"/>
                                </a:cubicBezTo>
                                <a:cubicBezTo>
                                  <a:pt x="94869" y="99822"/>
                                  <a:pt x="97822" y="94774"/>
                                  <a:pt x="99917" y="88678"/>
                                </a:cubicBezTo>
                                <a:cubicBezTo>
                                  <a:pt x="102013" y="82582"/>
                                  <a:pt x="103061" y="75629"/>
                                  <a:pt x="103061" y="67818"/>
                                </a:cubicBezTo>
                                <a:cubicBezTo>
                                  <a:pt x="103061" y="60007"/>
                                  <a:pt x="102013" y="53054"/>
                                  <a:pt x="99917" y="46958"/>
                                </a:cubicBezTo>
                                <a:cubicBezTo>
                                  <a:pt x="97822" y="40862"/>
                                  <a:pt x="94964" y="35719"/>
                                  <a:pt x="91250" y="31528"/>
                                </a:cubicBezTo>
                                <a:cubicBezTo>
                                  <a:pt x="87630" y="27337"/>
                                  <a:pt x="83248" y="24193"/>
                                  <a:pt x="78391" y="22003"/>
                                </a:cubicBezTo>
                                <a:cubicBezTo>
                                  <a:pt x="73438" y="19907"/>
                                  <a:pt x="68199" y="18764"/>
                                  <a:pt x="62769" y="18764"/>
                                </a:cubicBezTo>
                                <a:cubicBezTo>
                                  <a:pt x="57341" y="18764"/>
                                  <a:pt x="52101" y="19812"/>
                                  <a:pt x="47149" y="22003"/>
                                </a:cubicBezTo>
                                <a:cubicBezTo>
                                  <a:pt x="42196" y="24193"/>
                                  <a:pt x="37909" y="27337"/>
                                  <a:pt x="34290" y="31528"/>
                                </a:cubicBezTo>
                                <a:cubicBezTo>
                                  <a:pt x="30670" y="35719"/>
                                  <a:pt x="27717" y="40862"/>
                                  <a:pt x="25622" y="46958"/>
                                </a:cubicBezTo>
                                <a:cubicBezTo>
                                  <a:pt x="23526" y="53054"/>
                                  <a:pt x="22479" y="60007"/>
                                  <a:pt x="22479" y="67818"/>
                                </a:cubicBezTo>
                                <a:cubicBezTo>
                                  <a:pt x="22479" y="75629"/>
                                  <a:pt x="23526" y="82582"/>
                                  <a:pt x="25622" y="88678"/>
                                </a:cubicBezTo>
                              </a:path>
                            </a:pathLst>
                          </a:custGeom>
                          <a:solidFill>
                            <a:srgbClr val="004288"/>
                          </a:solidFill>
                          <a:ln w="9525" cap="flat">
                            <a:noFill/>
                            <a:prstDash val="solid"/>
                            <a:miter/>
                          </a:ln>
                        </wps:spPr>
                        <wps:bodyPr rtlCol="0" anchor="ctr"/>
                      </wps:wsp>
                      <wps:wsp>
                        <wps:cNvPr id="1921" name="Freeform: Shape 1921">
                          <a:extLst>
                            <a:ext uri="{C183D7F6-B498-43B3-948B-1728B52AA6E4}">
                              <adec:decorative xmlns:adec="http://schemas.microsoft.com/office/drawing/2017/decorative" val="1"/>
                            </a:ext>
                          </a:extLst>
                        </wps:cNvPr>
                        <wps:cNvSpPr/>
                        <wps:spPr>
                          <a:xfrm>
                            <a:off x="1735905" y="2566806"/>
                            <a:ext cx="181451" cy="132397"/>
                          </a:xfrm>
                          <a:custGeom>
                            <a:avLst/>
                            <a:gdLst>
                              <a:gd name="connsiteX0" fmla="*/ 20193 w 181451"/>
                              <a:gd name="connsiteY0" fmla="*/ 2953 h 132397"/>
                              <a:gd name="connsiteX1" fmla="*/ 20193 w 181451"/>
                              <a:gd name="connsiteY1" fmla="*/ 22003 h 132397"/>
                              <a:gd name="connsiteX2" fmla="*/ 20669 w 181451"/>
                              <a:gd name="connsiteY2" fmla="*/ 22003 h 132397"/>
                              <a:gd name="connsiteX3" fmla="*/ 62484 w 181451"/>
                              <a:gd name="connsiteY3" fmla="*/ 0 h 132397"/>
                              <a:gd name="connsiteX4" fmla="*/ 84296 w 181451"/>
                              <a:gd name="connsiteY4" fmla="*/ 5048 h 132397"/>
                              <a:gd name="connsiteX5" fmla="*/ 98012 w 181451"/>
                              <a:gd name="connsiteY5" fmla="*/ 22098 h 132397"/>
                              <a:gd name="connsiteX6" fmla="*/ 115158 w 181451"/>
                              <a:gd name="connsiteY6" fmla="*/ 5810 h 132397"/>
                              <a:gd name="connsiteX7" fmla="*/ 138493 w 181451"/>
                              <a:gd name="connsiteY7" fmla="*/ 95 h 132397"/>
                              <a:gd name="connsiteX8" fmla="*/ 156115 w 181451"/>
                              <a:gd name="connsiteY8" fmla="*/ 2191 h 132397"/>
                              <a:gd name="connsiteX9" fmla="*/ 169545 w 181451"/>
                              <a:gd name="connsiteY9" fmla="*/ 8858 h 132397"/>
                              <a:gd name="connsiteX10" fmla="*/ 178308 w 181451"/>
                              <a:gd name="connsiteY10" fmla="*/ 20479 h 132397"/>
                              <a:gd name="connsiteX11" fmla="*/ 181451 w 181451"/>
                              <a:gd name="connsiteY11" fmla="*/ 37624 h 132397"/>
                              <a:gd name="connsiteX12" fmla="*/ 181451 w 181451"/>
                              <a:gd name="connsiteY12" fmla="*/ 132398 h 132397"/>
                              <a:gd name="connsiteX13" fmla="*/ 160211 w 181451"/>
                              <a:gd name="connsiteY13" fmla="*/ 132398 h 132397"/>
                              <a:gd name="connsiteX14" fmla="*/ 160211 w 181451"/>
                              <a:gd name="connsiteY14" fmla="*/ 47435 h 132397"/>
                              <a:gd name="connsiteX15" fmla="*/ 159163 w 181451"/>
                              <a:gd name="connsiteY15" fmla="*/ 36195 h 132397"/>
                              <a:gd name="connsiteX16" fmla="*/ 155448 w 181451"/>
                              <a:gd name="connsiteY16" fmla="*/ 27051 h 132397"/>
                              <a:gd name="connsiteX17" fmla="*/ 147828 w 181451"/>
                              <a:gd name="connsiteY17" fmla="*/ 20955 h 132397"/>
                              <a:gd name="connsiteX18" fmla="*/ 135160 w 181451"/>
                              <a:gd name="connsiteY18" fmla="*/ 18669 h 132397"/>
                              <a:gd name="connsiteX19" fmla="*/ 110395 w 181451"/>
                              <a:gd name="connsiteY19" fmla="*/ 27623 h 132397"/>
                              <a:gd name="connsiteX20" fmla="*/ 101346 w 181451"/>
                              <a:gd name="connsiteY20" fmla="*/ 51626 h 132397"/>
                              <a:gd name="connsiteX21" fmla="*/ 101346 w 181451"/>
                              <a:gd name="connsiteY21" fmla="*/ 132112 h 132397"/>
                              <a:gd name="connsiteX22" fmla="*/ 80105 w 181451"/>
                              <a:gd name="connsiteY22" fmla="*/ 132112 h 132397"/>
                              <a:gd name="connsiteX23" fmla="*/ 80105 w 181451"/>
                              <a:gd name="connsiteY23" fmla="*/ 47435 h 132397"/>
                              <a:gd name="connsiteX24" fmla="*/ 78962 w 181451"/>
                              <a:gd name="connsiteY24" fmla="*/ 36004 h 132397"/>
                              <a:gd name="connsiteX25" fmla="*/ 75057 w 181451"/>
                              <a:gd name="connsiteY25" fmla="*/ 26861 h 132397"/>
                              <a:gd name="connsiteX26" fmla="*/ 67723 w 181451"/>
                              <a:gd name="connsiteY26" fmla="*/ 20860 h 132397"/>
                              <a:gd name="connsiteX27" fmla="*/ 55816 w 181451"/>
                              <a:gd name="connsiteY27" fmla="*/ 18764 h 132397"/>
                              <a:gd name="connsiteX28" fmla="*/ 39910 w 181451"/>
                              <a:gd name="connsiteY28" fmla="*/ 22479 h 132397"/>
                              <a:gd name="connsiteX29" fmla="*/ 29146 w 181451"/>
                              <a:gd name="connsiteY29" fmla="*/ 31528 h 132397"/>
                              <a:gd name="connsiteX30" fmla="*/ 23146 w 181451"/>
                              <a:gd name="connsiteY30" fmla="*/ 42386 h 132397"/>
                              <a:gd name="connsiteX31" fmla="*/ 21241 w 181451"/>
                              <a:gd name="connsiteY31" fmla="*/ 51721 h 132397"/>
                              <a:gd name="connsiteX32" fmla="*/ 21241 w 181451"/>
                              <a:gd name="connsiteY32" fmla="*/ 132207 h 132397"/>
                              <a:gd name="connsiteX33" fmla="*/ 0 w 181451"/>
                              <a:gd name="connsiteY33" fmla="*/ 132207 h 132397"/>
                              <a:gd name="connsiteX34" fmla="*/ 0 w 181451"/>
                              <a:gd name="connsiteY34" fmla="*/ 2953 h 132397"/>
                              <a:gd name="connsiteX35" fmla="*/ 20193 w 181451"/>
                              <a:gd name="connsiteY35" fmla="*/ 2953 h 132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1451" h="132397">
                                <a:moveTo>
                                  <a:pt x="20193" y="2953"/>
                                </a:moveTo>
                                <a:lnTo>
                                  <a:pt x="20193" y="22003"/>
                                </a:lnTo>
                                <a:lnTo>
                                  <a:pt x="20669" y="22003"/>
                                </a:lnTo>
                                <a:cubicBezTo>
                                  <a:pt x="30385" y="7334"/>
                                  <a:pt x="44291" y="0"/>
                                  <a:pt x="62484" y="0"/>
                                </a:cubicBezTo>
                                <a:cubicBezTo>
                                  <a:pt x="70485" y="0"/>
                                  <a:pt x="77724" y="1619"/>
                                  <a:pt x="84296" y="5048"/>
                                </a:cubicBezTo>
                                <a:cubicBezTo>
                                  <a:pt x="90774" y="8382"/>
                                  <a:pt x="95345" y="14002"/>
                                  <a:pt x="98012" y="22098"/>
                                </a:cubicBezTo>
                                <a:cubicBezTo>
                                  <a:pt x="102298" y="15050"/>
                                  <a:pt x="108014" y="9620"/>
                                  <a:pt x="115158" y="5810"/>
                                </a:cubicBezTo>
                                <a:cubicBezTo>
                                  <a:pt x="122206" y="2000"/>
                                  <a:pt x="130016" y="95"/>
                                  <a:pt x="138493" y="95"/>
                                </a:cubicBezTo>
                                <a:cubicBezTo>
                                  <a:pt x="144971" y="95"/>
                                  <a:pt x="150876" y="857"/>
                                  <a:pt x="156115" y="2191"/>
                                </a:cubicBezTo>
                                <a:cubicBezTo>
                                  <a:pt x="161354" y="3620"/>
                                  <a:pt x="165830" y="5810"/>
                                  <a:pt x="169545" y="8858"/>
                                </a:cubicBezTo>
                                <a:cubicBezTo>
                                  <a:pt x="173260" y="11906"/>
                                  <a:pt x="176213" y="15716"/>
                                  <a:pt x="178308" y="20479"/>
                                </a:cubicBezTo>
                                <a:cubicBezTo>
                                  <a:pt x="180404" y="25241"/>
                                  <a:pt x="181451" y="30956"/>
                                  <a:pt x="181451" y="37624"/>
                                </a:cubicBezTo>
                                <a:lnTo>
                                  <a:pt x="181451" y="132398"/>
                                </a:lnTo>
                                <a:lnTo>
                                  <a:pt x="160211" y="132398"/>
                                </a:lnTo>
                                <a:lnTo>
                                  <a:pt x="160211" y="47435"/>
                                </a:lnTo>
                                <a:cubicBezTo>
                                  <a:pt x="160211" y="43434"/>
                                  <a:pt x="159925" y="39719"/>
                                  <a:pt x="159163" y="36195"/>
                                </a:cubicBezTo>
                                <a:cubicBezTo>
                                  <a:pt x="158496" y="32671"/>
                                  <a:pt x="157258" y="29623"/>
                                  <a:pt x="155448" y="27051"/>
                                </a:cubicBezTo>
                                <a:cubicBezTo>
                                  <a:pt x="153638" y="24479"/>
                                  <a:pt x="151066" y="22384"/>
                                  <a:pt x="147828" y="20955"/>
                                </a:cubicBezTo>
                                <a:cubicBezTo>
                                  <a:pt x="144589" y="19431"/>
                                  <a:pt x="140398" y="18669"/>
                                  <a:pt x="135160" y="18669"/>
                                </a:cubicBezTo>
                                <a:cubicBezTo>
                                  <a:pt x="124683" y="18669"/>
                                  <a:pt x="116396" y="21717"/>
                                  <a:pt x="110395" y="27623"/>
                                </a:cubicBezTo>
                                <a:cubicBezTo>
                                  <a:pt x="104394" y="33623"/>
                                  <a:pt x="101346" y="41624"/>
                                  <a:pt x="101346" y="51626"/>
                                </a:cubicBezTo>
                                <a:lnTo>
                                  <a:pt x="101346" y="132112"/>
                                </a:lnTo>
                                <a:lnTo>
                                  <a:pt x="80105" y="132112"/>
                                </a:lnTo>
                                <a:lnTo>
                                  <a:pt x="80105" y="47435"/>
                                </a:lnTo>
                                <a:cubicBezTo>
                                  <a:pt x="80105" y="43244"/>
                                  <a:pt x="79724" y="39434"/>
                                  <a:pt x="78962" y="36004"/>
                                </a:cubicBezTo>
                                <a:cubicBezTo>
                                  <a:pt x="78200" y="32480"/>
                                  <a:pt x="76867" y="29432"/>
                                  <a:pt x="75057" y="26861"/>
                                </a:cubicBezTo>
                                <a:cubicBezTo>
                                  <a:pt x="73247" y="24289"/>
                                  <a:pt x="70771" y="22288"/>
                                  <a:pt x="67723" y="20860"/>
                                </a:cubicBezTo>
                                <a:cubicBezTo>
                                  <a:pt x="64580" y="19431"/>
                                  <a:pt x="60674" y="18764"/>
                                  <a:pt x="55816" y="18764"/>
                                </a:cubicBezTo>
                                <a:cubicBezTo>
                                  <a:pt x="49625" y="18764"/>
                                  <a:pt x="44386" y="20003"/>
                                  <a:pt x="39910" y="22479"/>
                                </a:cubicBezTo>
                                <a:cubicBezTo>
                                  <a:pt x="35528" y="24956"/>
                                  <a:pt x="31909" y="28004"/>
                                  <a:pt x="29146" y="31528"/>
                                </a:cubicBezTo>
                                <a:cubicBezTo>
                                  <a:pt x="26384" y="35052"/>
                                  <a:pt x="24384" y="38671"/>
                                  <a:pt x="23146" y="42386"/>
                                </a:cubicBezTo>
                                <a:cubicBezTo>
                                  <a:pt x="21907" y="46101"/>
                                  <a:pt x="21241" y="49244"/>
                                  <a:pt x="21241" y="51721"/>
                                </a:cubicBezTo>
                                <a:lnTo>
                                  <a:pt x="21241" y="132207"/>
                                </a:lnTo>
                                <a:lnTo>
                                  <a:pt x="0" y="132207"/>
                                </a:lnTo>
                                <a:lnTo>
                                  <a:pt x="0" y="2953"/>
                                </a:lnTo>
                                <a:lnTo>
                                  <a:pt x="20193" y="2953"/>
                                </a:lnTo>
                                <a:close/>
                              </a:path>
                            </a:pathLst>
                          </a:custGeom>
                          <a:solidFill>
                            <a:srgbClr val="004288"/>
                          </a:solidFill>
                          <a:ln w="9525" cap="flat">
                            <a:noFill/>
                            <a:prstDash val="solid"/>
                            <a:miter/>
                          </a:ln>
                        </wps:spPr>
                        <wps:bodyPr rtlCol="0" anchor="ctr"/>
                      </wps:wsp>
                      <wps:wsp>
                        <wps:cNvPr id="1922" name="Freeform: Shape 1922">
                          <a:extLst>
                            <a:ext uri="{C183D7F6-B498-43B3-948B-1728B52AA6E4}">
                              <adec:decorative xmlns:adec="http://schemas.microsoft.com/office/drawing/2017/decorative" val="1"/>
                            </a:ext>
                          </a:extLst>
                        </wps:cNvPr>
                        <wps:cNvSpPr/>
                        <wps:spPr>
                          <a:xfrm>
                            <a:off x="2005177" y="2530992"/>
                            <a:ext cx="68960" cy="168116"/>
                          </a:xfrm>
                          <a:custGeom>
                            <a:avLst/>
                            <a:gdLst>
                              <a:gd name="connsiteX0" fmla="*/ 68961 w 68960"/>
                              <a:gd name="connsiteY0" fmla="*/ 38767 h 168116"/>
                              <a:gd name="connsiteX1" fmla="*/ 68961 w 68960"/>
                              <a:gd name="connsiteY1" fmla="*/ 57531 h 168116"/>
                              <a:gd name="connsiteX2" fmla="*/ 43243 w 68960"/>
                              <a:gd name="connsiteY2" fmla="*/ 57531 h 168116"/>
                              <a:gd name="connsiteX3" fmla="*/ 43243 w 68960"/>
                              <a:gd name="connsiteY3" fmla="*/ 137827 h 168116"/>
                              <a:gd name="connsiteX4" fmla="*/ 43815 w 68960"/>
                              <a:gd name="connsiteY4" fmla="*/ 143827 h 168116"/>
                              <a:gd name="connsiteX5" fmla="*/ 46196 w 68960"/>
                              <a:gd name="connsiteY5" fmla="*/ 147352 h 168116"/>
                              <a:gd name="connsiteX6" fmla="*/ 51054 w 68960"/>
                              <a:gd name="connsiteY6" fmla="*/ 148971 h 168116"/>
                              <a:gd name="connsiteX7" fmla="*/ 59150 w 68960"/>
                              <a:gd name="connsiteY7" fmla="*/ 149352 h 168116"/>
                              <a:gd name="connsiteX8" fmla="*/ 68961 w 68960"/>
                              <a:gd name="connsiteY8" fmla="*/ 149352 h 168116"/>
                              <a:gd name="connsiteX9" fmla="*/ 68961 w 68960"/>
                              <a:gd name="connsiteY9" fmla="*/ 168116 h 168116"/>
                              <a:gd name="connsiteX10" fmla="*/ 52673 w 68960"/>
                              <a:gd name="connsiteY10" fmla="*/ 168116 h 168116"/>
                              <a:gd name="connsiteX11" fmla="*/ 38576 w 68960"/>
                              <a:gd name="connsiteY11" fmla="*/ 166973 h 168116"/>
                              <a:gd name="connsiteX12" fmla="*/ 29146 w 68960"/>
                              <a:gd name="connsiteY12" fmla="*/ 162782 h 168116"/>
                              <a:gd name="connsiteX13" fmla="*/ 23717 w 68960"/>
                              <a:gd name="connsiteY13" fmla="*/ 154305 h 168116"/>
                              <a:gd name="connsiteX14" fmla="*/ 22003 w 68960"/>
                              <a:gd name="connsiteY14" fmla="*/ 139827 h 168116"/>
                              <a:gd name="connsiteX15" fmla="*/ 22003 w 68960"/>
                              <a:gd name="connsiteY15" fmla="*/ 57531 h 168116"/>
                              <a:gd name="connsiteX16" fmla="*/ 0 w 68960"/>
                              <a:gd name="connsiteY16" fmla="*/ 57531 h 168116"/>
                              <a:gd name="connsiteX17" fmla="*/ 0 w 68960"/>
                              <a:gd name="connsiteY17" fmla="*/ 38767 h 168116"/>
                              <a:gd name="connsiteX18" fmla="*/ 22003 w 68960"/>
                              <a:gd name="connsiteY18" fmla="*/ 38767 h 168116"/>
                              <a:gd name="connsiteX19" fmla="*/ 22003 w 68960"/>
                              <a:gd name="connsiteY19" fmla="*/ 0 h 168116"/>
                              <a:gd name="connsiteX20" fmla="*/ 43243 w 68960"/>
                              <a:gd name="connsiteY20" fmla="*/ 0 h 168116"/>
                              <a:gd name="connsiteX21" fmla="*/ 43243 w 68960"/>
                              <a:gd name="connsiteY21" fmla="*/ 38767 h 168116"/>
                              <a:gd name="connsiteX22" fmla="*/ 68961 w 68960"/>
                              <a:gd name="connsiteY22" fmla="*/ 38767 h 168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8960" h="168116">
                                <a:moveTo>
                                  <a:pt x="68961" y="38767"/>
                                </a:moveTo>
                                <a:lnTo>
                                  <a:pt x="68961" y="57531"/>
                                </a:lnTo>
                                <a:lnTo>
                                  <a:pt x="43243" y="57531"/>
                                </a:lnTo>
                                <a:lnTo>
                                  <a:pt x="43243" y="137827"/>
                                </a:lnTo>
                                <a:cubicBezTo>
                                  <a:pt x="43243" y="140303"/>
                                  <a:pt x="43434" y="142304"/>
                                  <a:pt x="43815" y="143827"/>
                                </a:cubicBezTo>
                                <a:cubicBezTo>
                                  <a:pt x="44196" y="145351"/>
                                  <a:pt x="45053" y="146495"/>
                                  <a:pt x="46196" y="147352"/>
                                </a:cubicBezTo>
                                <a:cubicBezTo>
                                  <a:pt x="47339" y="148209"/>
                                  <a:pt x="48958" y="148685"/>
                                  <a:pt x="51054" y="148971"/>
                                </a:cubicBezTo>
                                <a:cubicBezTo>
                                  <a:pt x="53149" y="149257"/>
                                  <a:pt x="55816" y="149352"/>
                                  <a:pt x="59150" y="149352"/>
                                </a:cubicBezTo>
                                <a:lnTo>
                                  <a:pt x="68961" y="149352"/>
                                </a:lnTo>
                                <a:lnTo>
                                  <a:pt x="68961" y="168116"/>
                                </a:lnTo>
                                <a:lnTo>
                                  <a:pt x="52673" y="168116"/>
                                </a:lnTo>
                                <a:cubicBezTo>
                                  <a:pt x="47149" y="168116"/>
                                  <a:pt x="42481" y="167735"/>
                                  <a:pt x="38576" y="166973"/>
                                </a:cubicBezTo>
                                <a:cubicBezTo>
                                  <a:pt x="34671" y="166211"/>
                                  <a:pt x="31528" y="164878"/>
                                  <a:pt x="29146" y="162782"/>
                                </a:cubicBezTo>
                                <a:cubicBezTo>
                                  <a:pt x="26670" y="160782"/>
                                  <a:pt x="24955" y="158020"/>
                                  <a:pt x="23717" y="154305"/>
                                </a:cubicBezTo>
                                <a:cubicBezTo>
                                  <a:pt x="22574" y="150590"/>
                                  <a:pt x="22003" y="145828"/>
                                  <a:pt x="22003" y="139827"/>
                                </a:cubicBezTo>
                                <a:lnTo>
                                  <a:pt x="22003" y="57531"/>
                                </a:lnTo>
                                <a:lnTo>
                                  <a:pt x="0" y="57531"/>
                                </a:lnTo>
                                <a:lnTo>
                                  <a:pt x="0" y="38767"/>
                                </a:lnTo>
                                <a:lnTo>
                                  <a:pt x="22003" y="38767"/>
                                </a:lnTo>
                                <a:lnTo>
                                  <a:pt x="22003" y="0"/>
                                </a:lnTo>
                                <a:lnTo>
                                  <a:pt x="43243" y="0"/>
                                </a:lnTo>
                                <a:lnTo>
                                  <a:pt x="43243" y="38767"/>
                                </a:lnTo>
                                <a:lnTo>
                                  <a:pt x="68961" y="38767"/>
                                </a:lnTo>
                                <a:close/>
                              </a:path>
                            </a:pathLst>
                          </a:custGeom>
                          <a:solidFill>
                            <a:srgbClr val="004288"/>
                          </a:solidFill>
                          <a:ln w="9525" cap="flat">
                            <a:noFill/>
                            <a:prstDash val="solid"/>
                            <a:miter/>
                          </a:ln>
                        </wps:spPr>
                        <wps:bodyPr rtlCol="0" anchor="ctr"/>
                      </wps:wsp>
                      <wps:wsp>
                        <wps:cNvPr id="1929" name="Freeform: Shape 1929">
                          <a:extLst>
                            <a:ext uri="{C183D7F6-B498-43B3-948B-1728B52AA6E4}">
                              <adec:decorative xmlns:adec="http://schemas.microsoft.com/office/drawing/2017/decorative" val="1"/>
                            </a:ext>
                          </a:extLst>
                        </wps:cNvPr>
                        <wps:cNvSpPr/>
                        <wps:spPr>
                          <a:xfrm>
                            <a:off x="2092616" y="2520515"/>
                            <a:ext cx="107060" cy="178689"/>
                          </a:xfrm>
                          <a:custGeom>
                            <a:avLst/>
                            <a:gdLst>
                              <a:gd name="connsiteX0" fmla="*/ 21241 w 107060"/>
                              <a:gd name="connsiteY0" fmla="*/ 0 h 178689"/>
                              <a:gd name="connsiteX1" fmla="*/ 21241 w 107060"/>
                              <a:gd name="connsiteY1" fmla="*/ 68294 h 178689"/>
                              <a:gd name="connsiteX2" fmla="*/ 21717 w 107060"/>
                              <a:gd name="connsiteY2" fmla="*/ 68294 h 178689"/>
                              <a:gd name="connsiteX3" fmla="*/ 28766 w 107060"/>
                              <a:gd name="connsiteY3" fmla="*/ 58198 h 178689"/>
                              <a:gd name="connsiteX4" fmla="*/ 38862 w 107060"/>
                              <a:gd name="connsiteY4" fmla="*/ 51435 h 178689"/>
                              <a:gd name="connsiteX5" fmla="*/ 50673 w 107060"/>
                              <a:gd name="connsiteY5" fmla="*/ 47530 h 178689"/>
                              <a:gd name="connsiteX6" fmla="*/ 62579 w 107060"/>
                              <a:gd name="connsiteY6" fmla="*/ 46291 h 178689"/>
                              <a:gd name="connsiteX7" fmla="*/ 83820 w 107060"/>
                              <a:gd name="connsiteY7" fmla="*/ 49816 h 178689"/>
                              <a:gd name="connsiteX8" fmla="*/ 97631 w 107060"/>
                              <a:gd name="connsiteY8" fmla="*/ 59627 h 178689"/>
                              <a:gd name="connsiteX9" fmla="*/ 104966 w 107060"/>
                              <a:gd name="connsiteY9" fmla="*/ 74486 h 178689"/>
                              <a:gd name="connsiteX10" fmla="*/ 107061 w 107060"/>
                              <a:gd name="connsiteY10" fmla="*/ 93631 h 178689"/>
                              <a:gd name="connsiteX11" fmla="*/ 107061 w 107060"/>
                              <a:gd name="connsiteY11" fmla="*/ 178689 h 178689"/>
                              <a:gd name="connsiteX12" fmla="*/ 85820 w 107060"/>
                              <a:gd name="connsiteY12" fmla="*/ 178689 h 178689"/>
                              <a:gd name="connsiteX13" fmla="*/ 85820 w 107060"/>
                              <a:gd name="connsiteY13" fmla="*/ 91154 h 178689"/>
                              <a:gd name="connsiteX14" fmla="*/ 78772 w 107060"/>
                              <a:gd name="connsiteY14" fmla="*/ 72104 h 178689"/>
                              <a:gd name="connsiteX15" fmla="*/ 59531 w 107060"/>
                              <a:gd name="connsiteY15" fmla="*/ 65151 h 178689"/>
                              <a:gd name="connsiteX16" fmla="*/ 42672 w 107060"/>
                              <a:gd name="connsiteY16" fmla="*/ 68104 h 178689"/>
                              <a:gd name="connsiteX17" fmla="*/ 30766 w 107060"/>
                              <a:gd name="connsiteY17" fmla="*/ 76581 h 178689"/>
                              <a:gd name="connsiteX18" fmla="*/ 23622 w 107060"/>
                              <a:gd name="connsiteY18" fmla="*/ 89535 h 178689"/>
                              <a:gd name="connsiteX19" fmla="*/ 21241 w 107060"/>
                              <a:gd name="connsiteY19" fmla="*/ 105632 h 178689"/>
                              <a:gd name="connsiteX20" fmla="*/ 21241 w 107060"/>
                              <a:gd name="connsiteY20" fmla="*/ 178689 h 178689"/>
                              <a:gd name="connsiteX21" fmla="*/ 0 w 107060"/>
                              <a:gd name="connsiteY21" fmla="*/ 178689 h 178689"/>
                              <a:gd name="connsiteX22" fmla="*/ 0 w 107060"/>
                              <a:gd name="connsiteY22" fmla="*/ 190 h 178689"/>
                              <a:gd name="connsiteX23" fmla="*/ 21241 w 107060"/>
                              <a:gd name="connsiteY23" fmla="*/ 190 h 178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7060" h="178689">
                                <a:moveTo>
                                  <a:pt x="21241" y="0"/>
                                </a:moveTo>
                                <a:lnTo>
                                  <a:pt x="21241" y="68294"/>
                                </a:lnTo>
                                <a:lnTo>
                                  <a:pt x="21717" y="68294"/>
                                </a:lnTo>
                                <a:cubicBezTo>
                                  <a:pt x="23431" y="64294"/>
                                  <a:pt x="25718" y="60960"/>
                                  <a:pt x="28766" y="58198"/>
                                </a:cubicBezTo>
                                <a:cubicBezTo>
                                  <a:pt x="31813" y="55436"/>
                                  <a:pt x="35147" y="53149"/>
                                  <a:pt x="38862" y="51435"/>
                                </a:cubicBezTo>
                                <a:cubicBezTo>
                                  <a:pt x="42576" y="49721"/>
                                  <a:pt x="46577" y="48387"/>
                                  <a:pt x="50673" y="47530"/>
                                </a:cubicBezTo>
                                <a:cubicBezTo>
                                  <a:pt x="54769" y="46672"/>
                                  <a:pt x="58674" y="46291"/>
                                  <a:pt x="62579" y="46291"/>
                                </a:cubicBezTo>
                                <a:cubicBezTo>
                                  <a:pt x="71056" y="46291"/>
                                  <a:pt x="78105" y="47435"/>
                                  <a:pt x="83820" y="49816"/>
                                </a:cubicBezTo>
                                <a:cubicBezTo>
                                  <a:pt x="89535" y="52102"/>
                                  <a:pt x="94107" y="55436"/>
                                  <a:pt x="97631" y="59627"/>
                                </a:cubicBezTo>
                                <a:cubicBezTo>
                                  <a:pt x="101155" y="63817"/>
                                  <a:pt x="103537" y="68771"/>
                                  <a:pt x="104966" y="74486"/>
                                </a:cubicBezTo>
                                <a:cubicBezTo>
                                  <a:pt x="106394" y="80200"/>
                                  <a:pt x="107061" y="86582"/>
                                  <a:pt x="107061" y="93631"/>
                                </a:cubicBezTo>
                                <a:lnTo>
                                  <a:pt x="107061" y="178689"/>
                                </a:lnTo>
                                <a:lnTo>
                                  <a:pt x="85820" y="178689"/>
                                </a:lnTo>
                                <a:lnTo>
                                  <a:pt x="85820" y="91154"/>
                                </a:lnTo>
                                <a:cubicBezTo>
                                  <a:pt x="85820" y="83153"/>
                                  <a:pt x="83534" y="76771"/>
                                  <a:pt x="78772" y="72104"/>
                                </a:cubicBezTo>
                                <a:cubicBezTo>
                                  <a:pt x="74104" y="67437"/>
                                  <a:pt x="67723" y="65151"/>
                                  <a:pt x="59531" y="65151"/>
                                </a:cubicBezTo>
                                <a:cubicBezTo>
                                  <a:pt x="53054" y="65151"/>
                                  <a:pt x="47434" y="66104"/>
                                  <a:pt x="42672" y="68104"/>
                                </a:cubicBezTo>
                                <a:cubicBezTo>
                                  <a:pt x="37909" y="70104"/>
                                  <a:pt x="33909" y="72962"/>
                                  <a:pt x="30766" y="76581"/>
                                </a:cubicBezTo>
                                <a:cubicBezTo>
                                  <a:pt x="27622" y="80200"/>
                                  <a:pt x="25241" y="84582"/>
                                  <a:pt x="23622" y="89535"/>
                                </a:cubicBezTo>
                                <a:cubicBezTo>
                                  <a:pt x="22098" y="94393"/>
                                  <a:pt x="21241" y="99822"/>
                                  <a:pt x="21241" y="105632"/>
                                </a:cubicBezTo>
                                <a:lnTo>
                                  <a:pt x="21241" y="178689"/>
                                </a:lnTo>
                                <a:lnTo>
                                  <a:pt x="0" y="178689"/>
                                </a:lnTo>
                                <a:lnTo>
                                  <a:pt x="0" y="190"/>
                                </a:lnTo>
                                <a:lnTo>
                                  <a:pt x="21241" y="190"/>
                                </a:lnTo>
                                <a:close/>
                              </a:path>
                            </a:pathLst>
                          </a:custGeom>
                          <a:solidFill>
                            <a:srgbClr val="004288"/>
                          </a:solidFill>
                          <a:ln w="9525" cap="flat">
                            <a:noFill/>
                            <a:prstDash val="solid"/>
                            <a:miter/>
                          </a:ln>
                        </wps:spPr>
                        <wps:bodyPr rtlCol="0" anchor="ctr"/>
                      </wps:wsp>
                      <wps:wsp>
                        <wps:cNvPr id="1930" name="Freeform: Shape 1930">
                          <a:extLst>
                            <a:ext uri="{C183D7F6-B498-43B3-948B-1728B52AA6E4}">
                              <adec:decorative xmlns:adec="http://schemas.microsoft.com/office/drawing/2017/decorative" val="1"/>
                            </a:ext>
                          </a:extLst>
                        </wps:cNvPr>
                        <wps:cNvSpPr/>
                        <wps:spPr>
                          <a:xfrm>
                            <a:off x="2220537" y="2566806"/>
                            <a:ext cx="119253" cy="134874"/>
                          </a:xfrm>
                          <a:custGeom>
                            <a:avLst/>
                            <a:gdLst>
                              <a:gd name="connsiteX0" fmla="*/ 98584 w 119253"/>
                              <a:gd name="connsiteY0" fmla="*/ 123920 h 134874"/>
                              <a:gd name="connsiteX1" fmla="*/ 62103 w 119253"/>
                              <a:gd name="connsiteY1" fmla="*/ 134874 h 134874"/>
                              <a:gd name="connsiteX2" fmla="*/ 35147 w 119253"/>
                              <a:gd name="connsiteY2" fmla="*/ 129921 h 134874"/>
                              <a:gd name="connsiteX3" fmla="*/ 16002 w 119253"/>
                              <a:gd name="connsiteY3" fmla="*/ 115919 h 134874"/>
                              <a:gd name="connsiteX4" fmla="*/ 4382 w 119253"/>
                              <a:gd name="connsiteY4" fmla="*/ 94393 h 134874"/>
                              <a:gd name="connsiteX5" fmla="*/ 0 w 119253"/>
                              <a:gd name="connsiteY5" fmla="*/ 67151 h 134874"/>
                              <a:gd name="connsiteX6" fmla="*/ 4476 w 119253"/>
                              <a:gd name="connsiteY6" fmla="*/ 40196 h 134874"/>
                              <a:gd name="connsiteX7" fmla="*/ 17050 w 119253"/>
                              <a:gd name="connsiteY7" fmla="*/ 18955 h 134874"/>
                              <a:gd name="connsiteX8" fmla="*/ 36290 w 119253"/>
                              <a:gd name="connsiteY8" fmla="*/ 4953 h 134874"/>
                              <a:gd name="connsiteX9" fmla="*/ 60674 w 119253"/>
                              <a:gd name="connsiteY9" fmla="*/ 0 h 134874"/>
                              <a:gd name="connsiteX10" fmla="*/ 89249 w 119253"/>
                              <a:gd name="connsiteY10" fmla="*/ 7144 h 134874"/>
                              <a:gd name="connsiteX11" fmla="*/ 107537 w 119253"/>
                              <a:gd name="connsiteY11" fmla="*/ 25241 h 134874"/>
                              <a:gd name="connsiteX12" fmla="*/ 117062 w 119253"/>
                              <a:gd name="connsiteY12" fmla="*/ 49244 h 134874"/>
                              <a:gd name="connsiteX13" fmla="*/ 119158 w 119253"/>
                              <a:gd name="connsiteY13" fmla="*/ 74009 h 134874"/>
                              <a:gd name="connsiteX14" fmla="*/ 22384 w 119253"/>
                              <a:gd name="connsiteY14" fmla="*/ 74009 h 134874"/>
                              <a:gd name="connsiteX15" fmla="*/ 24384 w 119253"/>
                              <a:gd name="connsiteY15" fmla="*/ 90107 h 134874"/>
                              <a:gd name="connsiteX16" fmla="*/ 31623 w 119253"/>
                              <a:gd name="connsiteY16" fmla="*/ 103632 h 134874"/>
                              <a:gd name="connsiteX17" fmla="*/ 44386 w 119253"/>
                              <a:gd name="connsiteY17" fmla="*/ 112967 h 134874"/>
                              <a:gd name="connsiteX18" fmla="*/ 62675 w 119253"/>
                              <a:gd name="connsiteY18" fmla="*/ 116491 h 134874"/>
                              <a:gd name="connsiteX19" fmla="*/ 84773 w 119253"/>
                              <a:gd name="connsiteY19" fmla="*/ 110300 h 134874"/>
                              <a:gd name="connsiteX20" fmla="*/ 96202 w 119253"/>
                              <a:gd name="connsiteY20" fmla="*/ 91250 h 134874"/>
                              <a:gd name="connsiteX21" fmla="*/ 117157 w 119253"/>
                              <a:gd name="connsiteY21" fmla="*/ 91250 h 134874"/>
                              <a:gd name="connsiteX22" fmla="*/ 98584 w 119253"/>
                              <a:gd name="connsiteY22" fmla="*/ 123920 h 134874"/>
                              <a:gd name="connsiteX23" fmla="*/ 93440 w 119253"/>
                              <a:gd name="connsiteY23" fmla="*/ 40958 h 134874"/>
                              <a:gd name="connsiteX24" fmla="*/ 85630 w 119253"/>
                              <a:gd name="connsiteY24" fmla="*/ 29337 h 134874"/>
                              <a:gd name="connsiteX25" fmla="*/ 74200 w 119253"/>
                              <a:gd name="connsiteY25" fmla="*/ 21527 h 134874"/>
                              <a:gd name="connsiteX26" fmla="*/ 59531 w 119253"/>
                              <a:gd name="connsiteY26" fmla="*/ 18669 h 134874"/>
                              <a:gd name="connsiteX27" fmla="*/ 44672 w 119253"/>
                              <a:gd name="connsiteY27" fmla="*/ 21527 h 134874"/>
                              <a:gd name="connsiteX28" fmla="*/ 33242 w 119253"/>
                              <a:gd name="connsiteY28" fmla="*/ 29337 h 134874"/>
                              <a:gd name="connsiteX29" fmla="*/ 25718 w 119253"/>
                              <a:gd name="connsiteY29" fmla="*/ 40958 h 134874"/>
                              <a:gd name="connsiteX30" fmla="*/ 22479 w 119253"/>
                              <a:gd name="connsiteY30" fmla="*/ 55054 h 134874"/>
                              <a:gd name="connsiteX31" fmla="*/ 96679 w 119253"/>
                              <a:gd name="connsiteY31" fmla="*/ 55054 h 134874"/>
                              <a:gd name="connsiteX32" fmla="*/ 93440 w 119253"/>
                              <a:gd name="connsiteY32" fmla="*/ 40958 h 134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253" h="134874">
                                <a:moveTo>
                                  <a:pt x="98584" y="123920"/>
                                </a:moveTo>
                                <a:cubicBezTo>
                                  <a:pt x="88964" y="131254"/>
                                  <a:pt x="76771" y="134874"/>
                                  <a:pt x="62103" y="134874"/>
                                </a:cubicBezTo>
                                <a:cubicBezTo>
                                  <a:pt x="51721" y="134874"/>
                                  <a:pt x="42767" y="133255"/>
                                  <a:pt x="35147" y="129921"/>
                                </a:cubicBezTo>
                                <a:cubicBezTo>
                                  <a:pt x="27527" y="126587"/>
                                  <a:pt x="21145" y="121920"/>
                                  <a:pt x="16002" y="115919"/>
                                </a:cubicBezTo>
                                <a:cubicBezTo>
                                  <a:pt x="10859" y="109919"/>
                                  <a:pt x="6953" y="102775"/>
                                  <a:pt x="4382" y="94393"/>
                                </a:cubicBezTo>
                                <a:cubicBezTo>
                                  <a:pt x="1810" y="86106"/>
                                  <a:pt x="285" y="76962"/>
                                  <a:pt x="0" y="67151"/>
                                </a:cubicBezTo>
                                <a:cubicBezTo>
                                  <a:pt x="0" y="57341"/>
                                  <a:pt x="1524" y="48292"/>
                                  <a:pt x="4476" y="40196"/>
                                </a:cubicBezTo>
                                <a:cubicBezTo>
                                  <a:pt x="7525" y="32004"/>
                                  <a:pt x="11716" y="24956"/>
                                  <a:pt x="17050" y="18955"/>
                                </a:cubicBezTo>
                                <a:cubicBezTo>
                                  <a:pt x="22479" y="12954"/>
                                  <a:pt x="28956" y="8287"/>
                                  <a:pt x="36290" y="4953"/>
                                </a:cubicBezTo>
                                <a:cubicBezTo>
                                  <a:pt x="43720" y="1619"/>
                                  <a:pt x="51816" y="0"/>
                                  <a:pt x="60674" y="0"/>
                                </a:cubicBezTo>
                                <a:cubicBezTo>
                                  <a:pt x="72200" y="0"/>
                                  <a:pt x="81725" y="2381"/>
                                  <a:pt x="89249" y="7144"/>
                                </a:cubicBezTo>
                                <a:cubicBezTo>
                                  <a:pt x="96869" y="11906"/>
                                  <a:pt x="102965" y="18002"/>
                                  <a:pt x="107537" y="25241"/>
                                </a:cubicBezTo>
                                <a:cubicBezTo>
                                  <a:pt x="112109" y="32576"/>
                                  <a:pt x="115252" y="40577"/>
                                  <a:pt x="117062" y="49244"/>
                                </a:cubicBezTo>
                                <a:cubicBezTo>
                                  <a:pt x="118776" y="57912"/>
                                  <a:pt x="119539" y="66199"/>
                                  <a:pt x="119158" y="74009"/>
                                </a:cubicBezTo>
                                <a:lnTo>
                                  <a:pt x="22384" y="74009"/>
                                </a:lnTo>
                                <a:cubicBezTo>
                                  <a:pt x="22193" y="79724"/>
                                  <a:pt x="22860" y="85058"/>
                                  <a:pt x="24384" y="90107"/>
                                </a:cubicBezTo>
                                <a:cubicBezTo>
                                  <a:pt x="25908" y="95250"/>
                                  <a:pt x="28289" y="99727"/>
                                  <a:pt x="31623" y="103632"/>
                                </a:cubicBezTo>
                                <a:cubicBezTo>
                                  <a:pt x="34957" y="107537"/>
                                  <a:pt x="39243" y="110681"/>
                                  <a:pt x="44386" y="112967"/>
                                </a:cubicBezTo>
                                <a:cubicBezTo>
                                  <a:pt x="49530" y="115348"/>
                                  <a:pt x="55626" y="116491"/>
                                  <a:pt x="62675" y="116491"/>
                                </a:cubicBezTo>
                                <a:cubicBezTo>
                                  <a:pt x="71628" y="116491"/>
                                  <a:pt x="79057" y="114395"/>
                                  <a:pt x="84773" y="110300"/>
                                </a:cubicBezTo>
                                <a:cubicBezTo>
                                  <a:pt x="90488" y="106109"/>
                                  <a:pt x="94298" y="99822"/>
                                  <a:pt x="96202" y="91250"/>
                                </a:cubicBezTo>
                                <a:lnTo>
                                  <a:pt x="117157" y="91250"/>
                                </a:lnTo>
                                <a:cubicBezTo>
                                  <a:pt x="114491" y="105728"/>
                                  <a:pt x="108299" y="116586"/>
                                  <a:pt x="98584" y="123920"/>
                                </a:cubicBezTo>
                                <a:moveTo>
                                  <a:pt x="93440" y="40958"/>
                                </a:moveTo>
                                <a:cubicBezTo>
                                  <a:pt x="91535" y="36481"/>
                                  <a:pt x="88964" y="32576"/>
                                  <a:pt x="85630" y="29337"/>
                                </a:cubicBezTo>
                                <a:cubicBezTo>
                                  <a:pt x="82391" y="26099"/>
                                  <a:pt x="78581" y="23527"/>
                                  <a:pt x="74200" y="21527"/>
                                </a:cubicBezTo>
                                <a:cubicBezTo>
                                  <a:pt x="69723" y="19621"/>
                                  <a:pt x="64865" y="18669"/>
                                  <a:pt x="59531" y="18669"/>
                                </a:cubicBezTo>
                                <a:cubicBezTo>
                                  <a:pt x="54007" y="18669"/>
                                  <a:pt x="49054" y="19621"/>
                                  <a:pt x="44672" y="21527"/>
                                </a:cubicBezTo>
                                <a:cubicBezTo>
                                  <a:pt x="40291" y="23432"/>
                                  <a:pt x="36481" y="26099"/>
                                  <a:pt x="33242" y="29337"/>
                                </a:cubicBezTo>
                                <a:cubicBezTo>
                                  <a:pt x="30099" y="32671"/>
                                  <a:pt x="27527" y="36576"/>
                                  <a:pt x="25718" y="40958"/>
                                </a:cubicBezTo>
                                <a:cubicBezTo>
                                  <a:pt x="23908" y="45339"/>
                                  <a:pt x="22765" y="50102"/>
                                  <a:pt x="22479" y="55054"/>
                                </a:cubicBezTo>
                                <a:lnTo>
                                  <a:pt x="96679" y="55054"/>
                                </a:lnTo>
                                <a:cubicBezTo>
                                  <a:pt x="96584" y="50197"/>
                                  <a:pt x="95441" y="45434"/>
                                  <a:pt x="93440" y="40958"/>
                                </a:cubicBezTo>
                              </a:path>
                            </a:pathLst>
                          </a:custGeom>
                          <a:solidFill>
                            <a:srgbClr val="004288"/>
                          </a:solidFill>
                          <a:ln w="9525" cap="flat">
                            <a:noFill/>
                            <a:prstDash val="solid"/>
                            <a:miter/>
                          </a:ln>
                        </wps:spPr>
                        <wps:bodyPr rtlCol="0" anchor="ctr"/>
                      </wps:wsp>
                      <wps:wsp>
                        <wps:cNvPr id="1931" name="Freeform: Shape 1931">
                          <a:extLst>
                            <a:ext uri="{C183D7F6-B498-43B3-948B-1728B52AA6E4}">
                              <adec:decorative xmlns:adec="http://schemas.microsoft.com/office/drawing/2017/decorative" val="1"/>
                            </a:ext>
                          </a:extLst>
                        </wps:cNvPr>
                        <wps:cNvSpPr/>
                        <wps:spPr>
                          <a:xfrm>
                            <a:off x="2434945" y="2520229"/>
                            <a:ext cx="140589" cy="178593"/>
                          </a:xfrm>
                          <a:custGeom>
                            <a:avLst/>
                            <a:gdLst>
                              <a:gd name="connsiteX0" fmla="*/ 64770 w 140589"/>
                              <a:gd name="connsiteY0" fmla="*/ 190 h 178593"/>
                              <a:gd name="connsiteX1" fmla="*/ 77152 w 140589"/>
                              <a:gd name="connsiteY1" fmla="*/ 286 h 178593"/>
                              <a:gd name="connsiteX2" fmla="*/ 90297 w 140589"/>
                              <a:gd name="connsiteY2" fmla="*/ 1048 h 178593"/>
                              <a:gd name="connsiteX3" fmla="*/ 102394 w 140589"/>
                              <a:gd name="connsiteY3" fmla="*/ 2953 h 178593"/>
                              <a:gd name="connsiteX4" fmla="*/ 112014 w 140589"/>
                              <a:gd name="connsiteY4" fmla="*/ 6667 h 178593"/>
                              <a:gd name="connsiteX5" fmla="*/ 126873 w 140589"/>
                              <a:gd name="connsiteY5" fmla="*/ 21146 h 178593"/>
                              <a:gd name="connsiteX6" fmla="*/ 133064 w 140589"/>
                              <a:gd name="connsiteY6" fmla="*/ 43910 h 178593"/>
                              <a:gd name="connsiteX7" fmla="*/ 126206 w 140589"/>
                              <a:gd name="connsiteY7" fmla="*/ 68485 h 178593"/>
                              <a:gd name="connsiteX8" fmla="*/ 106585 w 140589"/>
                              <a:gd name="connsiteY8" fmla="*/ 83915 h 178593"/>
                              <a:gd name="connsiteX9" fmla="*/ 106585 w 140589"/>
                              <a:gd name="connsiteY9" fmla="*/ 84391 h 178593"/>
                              <a:gd name="connsiteX10" fmla="*/ 131826 w 140589"/>
                              <a:gd name="connsiteY10" fmla="*/ 99346 h 178593"/>
                              <a:gd name="connsiteX11" fmla="*/ 140589 w 140589"/>
                              <a:gd name="connsiteY11" fmla="*/ 127349 h 178593"/>
                              <a:gd name="connsiteX12" fmla="*/ 137065 w 140589"/>
                              <a:gd name="connsiteY12" fmla="*/ 146399 h 178593"/>
                              <a:gd name="connsiteX13" fmla="*/ 126682 w 140589"/>
                              <a:gd name="connsiteY13" fmla="*/ 162782 h 178593"/>
                              <a:gd name="connsiteX14" fmla="*/ 109633 w 140589"/>
                              <a:gd name="connsiteY14" fmla="*/ 174212 h 178593"/>
                              <a:gd name="connsiteX15" fmla="*/ 86296 w 140589"/>
                              <a:gd name="connsiteY15" fmla="*/ 178594 h 178593"/>
                              <a:gd name="connsiteX16" fmla="*/ 0 w 140589"/>
                              <a:gd name="connsiteY16" fmla="*/ 178594 h 178593"/>
                              <a:gd name="connsiteX17" fmla="*/ 0 w 140589"/>
                              <a:gd name="connsiteY17" fmla="*/ 0 h 178593"/>
                              <a:gd name="connsiteX18" fmla="*/ 64770 w 140589"/>
                              <a:gd name="connsiteY18" fmla="*/ 0 h 178593"/>
                              <a:gd name="connsiteX19" fmla="*/ 71247 w 140589"/>
                              <a:gd name="connsiteY19" fmla="*/ 76962 h 178593"/>
                              <a:gd name="connsiteX20" fmla="*/ 100393 w 140589"/>
                              <a:gd name="connsiteY20" fmla="*/ 69818 h 178593"/>
                              <a:gd name="connsiteX21" fmla="*/ 109251 w 140589"/>
                              <a:gd name="connsiteY21" fmla="*/ 48482 h 178593"/>
                              <a:gd name="connsiteX22" fmla="*/ 106203 w 140589"/>
                              <a:gd name="connsiteY22" fmla="*/ 33433 h 178593"/>
                              <a:gd name="connsiteX23" fmla="*/ 97917 w 140589"/>
                              <a:gd name="connsiteY23" fmla="*/ 24955 h 178593"/>
                              <a:gd name="connsiteX24" fmla="*/ 85820 w 140589"/>
                              <a:gd name="connsiteY24" fmla="*/ 21050 h 178593"/>
                              <a:gd name="connsiteX25" fmla="*/ 71247 w 140589"/>
                              <a:gd name="connsiteY25" fmla="*/ 20193 h 178593"/>
                              <a:gd name="connsiteX26" fmla="*/ 23717 w 140589"/>
                              <a:gd name="connsiteY26" fmla="*/ 20193 h 178593"/>
                              <a:gd name="connsiteX27" fmla="*/ 23717 w 140589"/>
                              <a:gd name="connsiteY27" fmla="*/ 76962 h 178593"/>
                              <a:gd name="connsiteX28" fmla="*/ 71247 w 140589"/>
                              <a:gd name="connsiteY28" fmla="*/ 76962 h 178593"/>
                              <a:gd name="connsiteX29" fmla="*/ 83248 w 140589"/>
                              <a:gd name="connsiteY29" fmla="*/ 158782 h 178593"/>
                              <a:gd name="connsiteX30" fmla="*/ 107918 w 140589"/>
                              <a:gd name="connsiteY30" fmla="*/ 150304 h 178593"/>
                              <a:gd name="connsiteX31" fmla="*/ 116777 w 140589"/>
                              <a:gd name="connsiteY31" fmla="*/ 126778 h 178593"/>
                              <a:gd name="connsiteX32" fmla="*/ 113538 w 140589"/>
                              <a:gd name="connsiteY32" fmla="*/ 112300 h 178593"/>
                              <a:gd name="connsiteX33" fmla="*/ 104870 w 140589"/>
                              <a:gd name="connsiteY33" fmla="*/ 103156 h 178593"/>
                              <a:gd name="connsiteX34" fmla="*/ 92487 w 140589"/>
                              <a:gd name="connsiteY34" fmla="*/ 98393 h 178593"/>
                              <a:gd name="connsiteX35" fmla="*/ 78010 w 140589"/>
                              <a:gd name="connsiteY35" fmla="*/ 96964 h 178593"/>
                              <a:gd name="connsiteX36" fmla="*/ 23717 w 140589"/>
                              <a:gd name="connsiteY36" fmla="*/ 96964 h 178593"/>
                              <a:gd name="connsiteX37" fmla="*/ 23717 w 140589"/>
                              <a:gd name="connsiteY37" fmla="*/ 158687 h 178593"/>
                              <a:gd name="connsiteX38" fmla="*/ 83248 w 140589"/>
                              <a:gd name="connsiteY38" fmla="*/ 158687 h 178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40589" h="178593">
                                <a:moveTo>
                                  <a:pt x="64770" y="190"/>
                                </a:moveTo>
                                <a:cubicBezTo>
                                  <a:pt x="68580" y="190"/>
                                  <a:pt x="72676" y="286"/>
                                  <a:pt x="77152" y="286"/>
                                </a:cubicBezTo>
                                <a:cubicBezTo>
                                  <a:pt x="81534" y="381"/>
                                  <a:pt x="85915" y="667"/>
                                  <a:pt x="90297" y="1048"/>
                                </a:cubicBezTo>
                                <a:cubicBezTo>
                                  <a:pt x="94583" y="1429"/>
                                  <a:pt x="98679" y="2096"/>
                                  <a:pt x="102394" y="2953"/>
                                </a:cubicBezTo>
                                <a:cubicBezTo>
                                  <a:pt x="106109" y="3810"/>
                                  <a:pt x="109347" y="5048"/>
                                  <a:pt x="112014" y="6667"/>
                                </a:cubicBezTo>
                                <a:cubicBezTo>
                                  <a:pt x="117824" y="10192"/>
                                  <a:pt x="122872" y="14954"/>
                                  <a:pt x="126873" y="21146"/>
                                </a:cubicBezTo>
                                <a:cubicBezTo>
                                  <a:pt x="130969" y="27337"/>
                                  <a:pt x="133064" y="34862"/>
                                  <a:pt x="133064" y="43910"/>
                                </a:cubicBezTo>
                                <a:cubicBezTo>
                                  <a:pt x="133064" y="53435"/>
                                  <a:pt x="130778" y="61627"/>
                                  <a:pt x="126206" y="68485"/>
                                </a:cubicBezTo>
                                <a:cubicBezTo>
                                  <a:pt x="121634" y="75438"/>
                                  <a:pt x="115062" y="80581"/>
                                  <a:pt x="106585" y="83915"/>
                                </a:cubicBezTo>
                                <a:lnTo>
                                  <a:pt x="106585" y="84391"/>
                                </a:lnTo>
                                <a:cubicBezTo>
                                  <a:pt x="117538" y="86678"/>
                                  <a:pt x="126016" y="91726"/>
                                  <a:pt x="131826" y="99346"/>
                                </a:cubicBezTo>
                                <a:cubicBezTo>
                                  <a:pt x="137636" y="107061"/>
                                  <a:pt x="140589" y="116396"/>
                                  <a:pt x="140589" y="127349"/>
                                </a:cubicBezTo>
                                <a:cubicBezTo>
                                  <a:pt x="140589" y="133921"/>
                                  <a:pt x="139446" y="140208"/>
                                  <a:pt x="137065" y="146399"/>
                                </a:cubicBezTo>
                                <a:cubicBezTo>
                                  <a:pt x="134684" y="152590"/>
                                  <a:pt x="131254" y="158020"/>
                                  <a:pt x="126682" y="162782"/>
                                </a:cubicBezTo>
                                <a:cubicBezTo>
                                  <a:pt x="122111" y="167545"/>
                                  <a:pt x="116395" y="171355"/>
                                  <a:pt x="109633" y="174212"/>
                                </a:cubicBezTo>
                                <a:cubicBezTo>
                                  <a:pt x="102870" y="177165"/>
                                  <a:pt x="95059" y="178594"/>
                                  <a:pt x="86296" y="178594"/>
                                </a:cubicBezTo>
                                <a:lnTo>
                                  <a:pt x="0" y="178594"/>
                                </a:lnTo>
                                <a:lnTo>
                                  <a:pt x="0" y="0"/>
                                </a:lnTo>
                                <a:lnTo>
                                  <a:pt x="64770" y="0"/>
                                </a:lnTo>
                                <a:close/>
                                <a:moveTo>
                                  <a:pt x="71247" y="76962"/>
                                </a:moveTo>
                                <a:cubicBezTo>
                                  <a:pt x="84772" y="76962"/>
                                  <a:pt x="94488" y="74581"/>
                                  <a:pt x="100393" y="69818"/>
                                </a:cubicBezTo>
                                <a:cubicBezTo>
                                  <a:pt x="106299" y="65056"/>
                                  <a:pt x="109251" y="57912"/>
                                  <a:pt x="109251" y="48482"/>
                                </a:cubicBezTo>
                                <a:cubicBezTo>
                                  <a:pt x="109251" y="42196"/>
                                  <a:pt x="108204" y="37147"/>
                                  <a:pt x="106203" y="33433"/>
                                </a:cubicBezTo>
                                <a:cubicBezTo>
                                  <a:pt x="104204" y="29813"/>
                                  <a:pt x="101536" y="26956"/>
                                  <a:pt x="97917" y="24955"/>
                                </a:cubicBezTo>
                                <a:cubicBezTo>
                                  <a:pt x="94392" y="22955"/>
                                  <a:pt x="90392" y="21717"/>
                                  <a:pt x="85820" y="21050"/>
                                </a:cubicBezTo>
                                <a:cubicBezTo>
                                  <a:pt x="81248" y="20479"/>
                                  <a:pt x="76390" y="20193"/>
                                  <a:pt x="71247" y="20193"/>
                                </a:cubicBezTo>
                                <a:lnTo>
                                  <a:pt x="23717" y="20193"/>
                                </a:lnTo>
                                <a:lnTo>
                                  <a:pt x="23717" y="76962"/>
                                </a:lnTo>
                                <a:lnTo>
                                  <a:pt x="71247" y="76962"/>
                                </a:lnTo>
                                <a:close/>
                                <a:moveTo>
                                  <a:pt x="83248" y="158782"/>
                                </a:moveTo>
                                <a:cubicBezTo>
                                  <a:pt x="93726" y="158782"/>
                                  <a:pt x="101918" y="155924"/>
                                  <a:pt x="107918" y="150304"/>
                                </a:cubicBezTo>
                                <a:cubicBezTo>
                                  <a:pt x="113824" y="144589"/>
                                  <a:pt x="116777" y="136779"/>
                                  <a:pt x="116777" y="126778"/>
                                </a:cubicBezTo>
                                <a:cubicBezTo>
                                  <a:pt x="116777" y="120967"/>
                                  <a:pt x="115728" y="116110"/>
                                  <a:pt x="113538" y="112300"/>
                                </a:cubicBezTo>
                                <a:cubicBezTo>
                                  <a:pt x="111347" y="108490"/>
                                  <a:pt x="108490" y="105442"/>
                                  <a:pt x="104870" y="103156"/>
                                </a:cubicBezTo>
                                <a:cubicBezTo>
                                  <a:pt x="101251" y="100870"/>
                                  <a:pt x="97155" y="99346"/>
                                  <a:pt x="92487" y="98393"/>
                                </a:cubicBezTo>
                                <a:cubicBezTo>
                                  <a:pt x="87820" y="97441"/>
                                  <a:pt x="82962" y="96964"/>
                                  <a:pt x="78010" y="96964"/>
                                </a:cubicBezTo>
                                <a:lnTo>
                                  <a:pt x="23717" y="96964"/>
                                </a:lnTo>
                                <a:lnTo>
                                  <a:pt x="23717" y="158687"/>
                                </a:lnTo>
                                <a:lnTo>
                                  <a:pt x="83248" y="158687"/>
                                </a:lnTo>
                                <a:close/>
                              </a:path>
                            </a:pathLst>
                          </a:custGeom>
                          <a:solidFill>
                            <a:srgbClr val="004288"/>
                          </a:solidFill>
                          <a:ln w="9525" cap="flat">
                            <a:noFill/>
                            <a:prstDash val="solid"/>
                            <a:miter/>
                          </a:ln>
                        </wps:spPr>
                        <wps:bodyPr rtlCol="0" anchor="ctr"/>
                      </wps:wsp>
                      <wps:wsp>
                        <wps:cNvPr id="1932" name="Freeform: Shape 1932">
                          <a:extLst>
                            <a:ext uri="{C183D7F6-B498-43B3-948B-1728B52AA6E4}">
                              <adec:decorative xmlns:adec="http://schemas.microsoft.com/office/drawing/2017/decorative" val="1"/>
                            </a:ext>
                          </a:extLst>
                        </wps:cNvPr>
                        <wps:cNvSpPr/>
                        <wps:spPr>
                          <a:xfrm>
                            <a:off x="2598870" y="2566687"/>
                            <a:ext cx="68008" cy="132325"/>
                          </a:xfrm>
                          <a:custGeom>
                            <a:avLst/>
                            <a:gdLst>
                              <a:gd name="connsiteX0" fmla="*/ 20003 w 68008"/>
                              <a:gd name="connsiteY0" fmla="*/ 3072 h 132325"/>
                              <a:gd name="connsiteX1" fmla="*/ 20003 w 68008"/>
                              <a:gd name="connsiteY1" fmla="*/ 30313 h 132325"/>
                              <a:gd name="connsiteX2" fmla="*/ 20479 w 68008"/>
                              <a:gd name="connsiteY2" fmla="*/ 30313 h 132325"/>
                              <a:gd name="connsiteX3" fmla="*/ 39529 w 68008"/>
                              <a:gd name="connsiteY3" fmla="*/ 7072 h 132325"/>
                              <a:gd name="connsiteX4" fmla="*/ 68009 w 68008"/>
                              <a:gd name="connsiteY4" fmla="*/ 24 h 132325"/>
                              <a:gd name="connsiteX5" fmla="*/ 68009 w 68008"/>
                              <a:gd name="connsiteY5" fmla="*/ 22503 h 132325"/>
                              <a:gd name="connsiteX6" fmla="*/ 46197 w 68008"/>
                              <a:gd name="connsiteY6" fmla="*/ 26027 h 132325"/>
                              <a:gd name="connsiteX7" fmla="*/ 31718 w 68008"/>
                              <a:gd name="connsiteY7" fmla="*/ 36314 h 132325"/>
                              <a:gd name="connsiteX8" fmla="*/ 23718 w 68008"/>
                              <a:gd name="connsiteY8" fmla="*/ 52697 h 132325"/>
                              <a:gd name="connsiteX9" fmla="*/ 21241 w 68008"/>
                              <a:gd name="connsiteY9" fmla="*/ 74795 h 132325"/>
                              <a:gd name="connsiteX10" fmla="*/ 21241 w 68008"/>
                              <a:gd name="connsiteY10" fmla="*/ 132326 h 132325"/>
                              <a:gd name="connsiteX11" fmla="*/ 0 w 68008"/>
                              <a:gd name="connsiteY11" fmla="*/ 132326 h 132325"/>
                              <a:gd name="connsiteX12" fmla="*/ 0 w 68008"/>
                              <a:gd name="connsiteY12" fmla="*/ 3072 h 132325"/>
                              <a:gd name="connsiteX13" fmla="*/ 20003 w 68008"/>
                              <a:gd name="connsiteY13" fmla="*/ 3072 h 13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008" h="132325">
                                <a:moveTo>
                                  <a:pt x="20003" y="3072"/>
                                </a:moveTo>
                                <a:lnTo>
                                  <a:pt x="20003" y="30313"/>
                                </a:lnTo>
                                <a:lnTo>
                                  <a:pt x="20479" y="30313"/>
                                </a:lnTo>
                                <a:cubicBezTo>
                                  <a:pt x="25622" y="19836"/>
                                  <a:pt x="32004" y="12025"/>
                                  <a:pt x="39529" y="7072"/>
                                </a:cubicBezTo>
                                <a:cubicBezTo>
                                  <a:pt x="47054" y="2024"/>
                                  <a:pt x="56579" y="-262"/>
                                  <a:pt x="68009" y="24"/>
                                </a:cubicBezTo>
                                <a:lnTo>
                                  <a:pt x="68009" y="22503"/>
                                </a:lnTo>
                                <a:cubicBezTo>
                                  <a:pt x="59531" y="22503"/>
                                  <a:pt x="52293" y="23646"/>
                                  <a:pt x="46197" y="26027"/>
                                </a:cubicBezTo>
                                <a:cubicBezTo>
                                  <a:pt x="40196" y="28408"/>
                                  <a:pt x="35338" y="31742"/>
                                  <a:pt x="31718" y="36314"/>
                                </a:cubicBezTo>
                                <a:cubicBezTo>
                                  <a:pt x="28099" y="40886"/>
                                  <a:pt x="25432" y="46315"/>
                                  <a:pt x="23718" y="52697"/>
                                </a:cubicBezTo>
                                <a:cubicBezTo>
                                  <a:pt x="22098" y="59079"/>
                                  <a:pt x="21241" y="66508"/>
                                  <a:pt x="21241" y="74795"/>
                                </a:cubicBezTo>
                                <a:lnTo>
                                  <a:pt x="21241" y="132326"/>
                                </a:lnTo>
                                <a:lnTo>
                                  <a:pt x="0" y="132326"/>
                                </a:lnTo>
                                <a:lnTo>
                                  <a:pt x="0" y="3072"/>
                                </a:lnTo>
                                <a:lnTo>
                                  <a:pt x="20003" y="3072"/>
                                </a:lnTo>
                                <a:close/>
                              </a:path>
                            </a:pathLst>
                          </a:custGeom>
                          <a:solidFill>
                            <a:srgbClr val="004288"/>
                          </a:solidFill>
                          <a:ln w="9525" cap="flat">
                            <a:noFill/>
                            <a:prstDash val="solid"/>
                            <a:miter/>
                          </a:ln>
                        </wps:spPr>
                        <wps:bodyPr rtlCol="0" anchor="ctr"/>
                      </wps:wsp>
                      <wps:wsp>
                        <wps:cNvPr id="1933" name="Freeform: Shape 1933">
                          <a:extLst>
                            <a:ext uri="{C183D7F6-B498-43B3-948B-1728B52AA6E4}">
                              <adec:decorative xmlns:adec="http://schemas.microsoft.com/office/drawing/2017/decorative" val="1"/>
                            </a:ext>
                          </a:extLst>
                        </wps:cNvPr>
                        <wps:cNvSpPr/>
                        <wps:spPr>
                          <a:xfrm>
                            <a:off x="2681166" y="2520515"/>
                            <a:ext cx="21241" cy="178498"/>
                          </a:xfrm>
                          <a:custGeom>
                            <a:avLst/>
                            <a:gdLst>
                              <a:gd name="connsiteX0" fmla="*/ 0 w 21241"/>
                              <a:gd name="connsiteY0" fmla="*/ 0 h 178498"/>
                              <a:gd name="connsiteX1" fmla="*/ 21241 w 21241"/>
                              <a:gd name="connsiteY1" fmla="*/ 0 h 178498"/>
                              <a:gd name="connsiteX2" fmla="*/ 21241 w 21241"/>
                              <a:gd name="connsiteY2" fmla="*/ 26003 h 178498"/>
                              <a:gd name="connsiteX3" fmla="*/ 0 w 21241"/>
                              <a:gd name="connsiteY3" fmla="*/ 26003 h 178498"/>
                              <a:gd name="connsiteX4" fmla="*/ 0 w 21241"/>
                              <a:gd name="connsiteY4" fmla="*/ 0 h 178498"/>
                              <a:gd name="connsiteX5" fmla="*/ 21241 w 21241"/>
                              <a:gd name="connsiteY5" fmla="*/ 178498 h 178498"/>
                              <a:gd name="connsiteX6" fmla="*/ 0 w 21241"/>
                              <a:gd name="connsiteY6" fmla="*/ 178498 h 178498"/>
                              <a:gd name="connsiteX7" fmla="*/ 0 w 21241"/>
                              <a:gd name="connsiteY7" fmla="*/ 49244 h 178498"/>
                              <a:gd name="connsiteX8" fmla="*/ 21241 w 21241"/>
                              <a:gd name="connsiteY8" fmla="*/ 49244 h 178498"/>
                              <a:gd name="connsiteX9" fmla="*/ 21241 w 21241"/>
                              <a:gd name="connsiteY9" fmla="*/ 178498 h 178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41" h="178498">
                                <a:moveTo>
                                  <a:pt x="0" y="0"/>
                                </a:moveTo>
                                <a:lnTo>
                                  <a:pt x="21241" y="0"/>
                                </a:lnTo>
                                <a:lnTo>
                                  <a:pt x="21241" y="26003"/>
                                </a:lnTo>
                                <a:lnTo>
                                  <a:pt x="0" y="26003"/>
                                </a:lnTo>
                                <a:lnTo>
                                  <a:pt x="0" y="0"/>
                                </a:lnTo>
                                <a:close/>
                                <a:moveTo>
                                  <a:pt x="21241" y="178498"/>
                                </a:moveTo>
                                <a:lnTo>
                                  <a:pt x="0" y="178498"/>
                                </a:lnTo>
                                <a:lnTo>
                                  <a:pt x="0" y="49244"/>
                                </a:lnTo>
                                <a:lnTo>
                                  <a:pt x="21241" y="49244"/>
                                </a:lnTo>
                                <a:lnTo>
                                  <a:pt x="21241" y="178498"/>
                                </a:lnTo>
                                <a:close/>
                              </a:path>
                            </a:pathLst>
                          </a:custGeom>
                          <a:solidFill>
                            <a:srgbClr val="004288"/>
                          </a:solidFill>
                          <a:ln w="9525" cap="flat">
                            <a:noFill/>
                            <a:prstDash val="solid"/>
                            <a:miter/>
                          </a:ln>
                        </wps:spPr>
                        <wps:bodyPr rtlCol="0" anchor="ctr"/>
                      </wps:wsp>
                      <wps:wsp>
                        <wps:cNvPr id="1935" name="Freeform: Shape 1935">
                          <a:extLst>
                            <a:ext uri="{C183D7F6-B498-43B3-948B-1728B52AA6E4}">
                              <adec:decorative xmlns:adec="http://schemas.microsoft.com/office/drawing/2017/decorative" val="1"/>
                            </a:ext>
                          </a:extLst>
                        </wps:cNvPr>
                        <wps:cNvSpPr/>
                        <wps:spPr>
                          <a:xfrm>
                            <a:off x="2717742" y="2530992"/>
                            <a:ext cx="68960" cy="168116"/>
                          </a:xfrm>
                          <a:custGeom>
                            <a:avLst/>
                            <a:gdLst>
                              <a:gd name="connsiteX0" fmla="*/ 68961 w 68960"/>
                              <a:gd name="connsiteY0" fmla="*/ 38767 h 168116"/>
                              <a:gd name="connsiteX1" fmla="*/ 68961 w 68960"/>
                              <a:gd name="connsiteY1" fmla="*/ 57531 h 168116"/>
                              <a:gd name="connsiteX2" fmla="*/ 43243 w 68960"/>
                              <a:gd name="connsiteY2" fmla="*/ 57531 h 168116"/>
                              <a:gd name="connsiteX3" fmla="*/ 43243 w 68960"/>
                              <a:gd name="connsiteY3" fmla="*/ 137827 h 168116"/>
                              <a:gd name="connsiteX4" fmla="*/ 43815 w 68960"/>
                              <a:gd name="connsiteY4" fmla="*/ 143827 h 168116"/>
                              <a:gd name="connsiteX5" fmla="*/ 46196 w 68960"/>
                              <a:gd name="connsiteY5" fmla="*/ 147352 h 168116"/>
                              <a:gd name="connsiteX6" fmla="*/ 51054 w 68960"/>
                              <a:gd name="connsiteY6" fmla="*/ 148971 h 168116"/>
                              <a:gd name="connsiteX7" fmla="*/ 59150 w 68960"/>
                              <a:gd name="connsiteY7" fmla="*/ 149352 h 168116"/>
                              <a:gd name="connsiteX8" fmla="*/ 68961 w 68960"/>
                              <a:gd name="connsiteY8" fmla="*/ 149352 h 168116"/>
                              <a:gd name="connsiteX9" fmla="*/ 68961 w 68960"/>
                              <a:gd name="connsiteY9" fmla="*/ 168116 h 168116"/>
                              <a:gd name="connsiteX10" fmla="*/ 52673 w 68960"/>
                              <a:gd name="connsiteY10" fmla="*/ 168116 h 168116"/>
                              <a:gd name="connsiteX11" fmla="*/ 38576 w 68960"/>
                              <a:gd name="connsiteY11" fmla="*/ 166973 h 168116"/>
                              <a:gd name="connsiteX12" fmla="*/ 29146 w 68960"/>
                              <a:gd name="connsiteY12" fmla="*/ 162782 h 168116"/>
                              <a:gd name="connsiteX13" fmla="*/ 23717 w 68960"/>
                              <a:gd name="connsiteY13" fmla="*/ 154305 h 168116"/>
                              <a:gd name="connsiteX14" fmla="*/ 22003 w 68960"/>
                              <a:gd name="connsiteY14" fmla="*/ 139827 h 168116"/>
                              <a:gd name="connsiteX15" fmla="*/ 22003 w 68960"/>
                              <a:gd name="connsiteY15" fmla="*/ 57531 h 168116"/>
                              <a:gd name="connsiteX16" fmla="*/ 0 w 68960"/>
                              <a:gd name="connsiteY16" fmla="*/ 57531 h 168116"/>
                              <a:gd name="connsiteX17" fmla="*/ 0 w 68960"/>
                              <a:gd name="connsiteY17" fmla="*/ 38767 h 168116"/>
                              <a:gd name="connsiteX18" fmla="*/ 22003 w 68960"/>
                              <a:gd name="connsiteY18" fmla="*/ 38767 h 168116"/>
                              <a:gd name="connsiteX19" fmla="*/ 22003 w 68960"/>
                              <a:gd name="connsiteY19" fmla="*/ 0 h 168116"/>
                              <a:gd name="connsiteX20" fmla="*/ 43243 w 68960"/>
                              <a:gd name="connsiteY20" fmla="*/ 0 h 168116"/>
                              <a:gd name="connsiteX21" fmla="*/ 43243 w 68960"/>
                              <a:gd name="connsiteY21" fmla="*/ 38767 h 168116"/>
                              <a:gd name="connsiteX22" fmla="*/ 68961 w 68960"/>
                              <a:gd name="connsiteY22" fmla="*/ 38767 h 168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8960" h="168116">
                                <a:moveTo>
                                  <a:pt x="68961" y="38767"/>
                                </a:moveTo>
                                <a:lnTo>
                                  <a:pt x="68961" y="57531"/>
                                </a:lnTo>
                                <a:lnTo>
                                  <a:pt x="43243" y="57531"/>
                                </a:lnTo>
                                <a:lnTo>
                                  <a:pt x="43243" y="137827"/>
                                </a:lnTo>
                                <a:cubicBezTo>
                                  <a:pt x="43243" y="140303"/>
                                  <a:pt x="43434" y="142304"/>
                                  <a:pt x="43815" y="143827"/>
                                </a:cubicBezTo>
                                <a:cubicBezTo>
                                  <a:pt x="44196" y="145351"/>
                                  <a:pt x="45053" y="146495"/>
                                  <a:pt x="46196" y="147352"/>
                                </a:cubicBezTo>
                                <a:cubicBezTo>
                                  <a:pt x="47339" y="148209"/>
                                  <a:pt x="48959" y="148685"/>
                                  <a:pt x="51054" y="148971"/>
                                </a:cubicBezTo>
                                <a:cubicBezTo>
                                  <a:pt x="53149" y="149257"/>
                                  <a:pt x="55816" y="149352"/>
                                  <a:pt x="59150" y="149352"/>
                                </a:cubicBezTo>
                                <a:lnTo>
                                  <a:pt x="68961" y="149352"/>
                                </a:lnTo>
                                <a:lnTo>
                                  <a:pt x="68961" y="168116"/>
                                </a:lnTo>
                                <a:lnTo>
                                  <a:pt x="52673" y="168116"/>
                                </a:lnTo>
                                <a:cubicBezTo>
                                  <a:pt x="47149" y="168116"/>
                                  <a:pt x="42481" y="167735"/>
                                  <a:pt x="38576" y="166973"/>
                                </a:cubicBezTo>
                                <a:cubicBezTo>
                                  <a:pt x="34671" y="166211"/>
                                  <a:pt x="31528" y="164878"/>
                                  <a:pt x="29146" y="162782"/>
                                </a:cubicBezTo>
                                <a:cubicBezTo>
                                  <a:pt x="26670" y="160782"/>
                                  <a:pt x="24955" y="158020"/>
                                  <a:pt x="23717" y="154305"/>
                                </a:cubicBezTo>
                                <a:cubicBezTo>
                                  <a:pt x="22574" y="150590"/>
                                  <a:pt x="22003" y="145828"/>
                                  <a:pt x="22003" y="139827"/>
                                </a:cubicBezTo>
                                <a:lnTo>
                                  <a:pt x="22003" y="57531"/>
                                </a:lnTo>
                                <a:lnTo>
                                  <a:pt x="0" y="57531"/>
                                </a:lnTo>
                                <a:lnTo>
                                  <a:pt x="0" y="38767"/>
                                </a:lnTo>
                                <a:lnTo>
                                  <a:pt x="22003" y="38767"/>
                                </a:lnTo>
                                <a:lnTo>
                                  <a:pt x="22003" y="0"/>
                                </a:lnTo>
                                <a:lnTo>
                                  <a:pt x="43243" y="0"/>
                                </a:lnTo>
                                <a:lnTo>
                                  <a:pt x="43243" y="38767"/>
                                </a:lnTo>
                                <a:lnTo>
                                  <a:pt x="68961" y="38767"/>
                                </a:lnTo>
                                <a:close/>
                              </a:path>
                            </a:pathLst>
                          </a:custGeom>
                          <a:solidFill>
                            <a:srgbClr val="004288"/>
                          </a:solidFill>
                          <a:ln w="9525" cap="flat">
                            <a:noFill/>
                            <a:prstDash val="solid"/>
                            <a:miter/>
                          </a:ln>
                        </wps:spPr>
                        <wps:bodyPr rtlCol="0" anchor="ctr"/>
                      </wps:wsp>
                      <wps:wsp>
                        <wps:cNvPr id="1937" name="Freeform: Shape 1937">
                          <a:extLst>
                            <a:ext uri="{C183D7F6-B498-43B3-948B-1728B52AA6E4}">
                              <adec:decorative xmlns:adec="http://schemas.microsoft.com/office/drawing/2017/decorative" val="1"/>
                            </a:ext>
                          </a:extLst>
                        </wps:cNvPr>
                        <wps:cNvSpPr/>
                        <wps:spPr>
                          <a:xfrm>
                            <a:off x="2806134" y="2520515"/>
                            <a:ext cx="21241" cy="178498"/>
                          </a:xfrm>
                          <a:custGeom>
                            <a:avLst/>
                            <a:gdLst>
                              <a:gd name="connsiteX0" fmla="*/ 0 w 21241"/>
                              <a:gd name="connsiteY0" fmla="*/ 0 h 178498"/>
                              <a:gd name="connsiteX1" fmla="*/ 21241 w 21241"/>
                              <a:gd name="connsiteY1" fmla="*/ 0 h 178498"/>
                              <a:gd name="connsiteX2" fmla="*/ 21241 w 21241"/>
                              <a:gd name="connsiteY2" fmla="*/ 26003 h 178498"/>
                              <a:gd name="connsiteX3" fmla="*/ 0 w 21241"/>
                              <a:gd name="connsiteY3" fmla="*/ 26003 h 178498"/>
                              <a:gd name="connsiteX4" fmla="*/ 0 w 21241"/>
                              <a:gd name="connsiteY4" fmla="*/ 0 h 178498"/>
                              <a:gd name="connsiteX5" fmla="*/ 21241 w 21241"/>
                              <a:gd name="connsiteY5" fmla="*/ 178498 h 178498"/>
                              <a:gd name="connsiteX6" fmla="*/ 0 w 21241"/>
                              <a:gd name="connsiteY6" fmla="*/ 178498 h 178498"/>
                              <a:gd name="connsiteX7" fmla="*/ 0 w 21241"/>
                              <a:gd name="connsiteY7" fmla="*/ 49244 h 178498"/>
                              <a:gd name="connsiteX8" fmla="*/ 21241 w 21241"/>
                              <a:gd name="connsiteY8" fmla="*/ 49244 h 178498"/>
                              <a:gd name="connsiteX9" fmla="*/ 21241 w 21241"/>
                              <a:gd name="connsiteY9" fmla="*/ 178498 h 178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41" h="178498">
                                <a:moveTo>
                                  <a:pt x="0" y="0"/>
                                </a:moveTo>
                                <a:lnTo>
                                  <a:pt x="21241" y="0"/>
                                </a:lnTo>
                                <a:lnTo>
                                  <a:pt x="21241" y="26003"/>
                                </a:lnTo>
                                <a:lnTo>
                                  <a:pt x="0" y="26003"/>
                                </a:lnTo>
                                <a:lnTo>
                                  <a:pt x="0" y="0"/>
                                </a:lnTo>
                                <a:close/>
                                <a:moveTo>
                                  <a:pt x="21241" y="178498"/>
                                </a:moveTo>
                                <a:lnTo>
                                  <a:pt x="0" y="178498"/>
                                </a:lnTo>
                                <a:lnTo>
                                  <a:pt x="0" y="49244"/>
                                </a:lnTo>
                                <a:lnTo>
                                  <a:pt x="21241" y="49244"/>
                                </a:lnTo>
                                <a:lnTo>
                                  <a:pt x="21241" y="178498"/>
                                </a:lnTo>
                                <a:close/>
                              </a:path>
                            </a:pathLst>
                          </a:custGeom>
                          <a:solidFill>
                            <a:srgbClr val="004288"/>
                          </a:solidFill>
                          <a:ln w="9525" cap="flat">
                            <a:noFill/>
                            <a:prstDash val="solid"/>
                            <a:miter/>
                          </a:ln>
                        </wps:spPr>
                        <wps:bodyPr rtlCol="0" anchor="ctr"/>
                      </wps:wsp>
                      <wps:wsp>
                        <wps:cNvPr id="1938" name="Freeform: Shape 1938">
                          <a:extLst>
                            <a:ext uri="{C183D7F6-B498-43B3-948B-1728B52AA6E4}">
                              <adec:decorative xmlns:adec="http://schemas.microsoft.com/office/drawing/2017/decorative" val="1"/>
                            </a:ext>
                          </a:extLst>
                        </wps:cNvPr>
                        <wps:cNvSpPr/>
                        <wps:spPr>
                          <a:xfrm>
                            <a:off x="2849472" y="2566711"/>
                            <a:ext cx="109728" cy="135159"/>
                          </a:xfrm>
                          <a:custGeom>
                            <a:avLst/>
                            <a:gdLst>
                              <a:gd name="connsiteX0" fmla="*/ 24194 w 109728"/>
                              <a:gd name="connsiteY0" fmla="*/ 103441 h 135159"/>
                              <a:gd name="connsiteX1" fmla="*/ 32100 w 109728"/>
                              <a:gd name="connsiteY1" fmla="*/ 111252 h 135159"/>
                              <a:gd name="connsiteX2" fmla="*/ 43053 w 109728"/>
                              <a:gd name="connsiteY2" fmla="*/ 115348 h 135159"/>
                              <a:gd name="connsiteX3" fmla="*/ 55626 w 109728"/>
                              <a:gd name="connsiteY3" fmla="*/ 116586 h 135159"/>
                              <a:gd name="connsiteX4" fmla="*/ 66104 w 109728"/>
                              <a:gd name="connsiteY4" fmla="*/ 115824 h 135159"/>
                              <a:gd name="connsiteX5" fmla="*/ 76200 w 109728"/>
                              <a:gd name="connsiteY5" fmla="*/ 113062 h 135159"/>
                              <a:gd name="connsiteX6" fmla="*/ 83820 w 109728"/>
                              <a:gd name="connsiteY6" fmla="*/ 107156 h 135159"/>
                              <a:gd name="connsiteX7" fmla="*/ 86869 w 109728"/>
                              <a:gd name="connsiteY7" fmla="*/ 97250 h 135159"/>
                              <a:gd name="connsiteX8" fmla="*/ 80677 w 109728"/>
                              <a:gd name="connsiteY8" fmla="*/ 84772 h 135159"/>
                              <a:gd name="connsiteX9" fmla="*/ 65056 w 109728"/>
                              <a:gd name="connsiteY9" fmla="*/ 77914 h 135159"/>
                              <a:gd name="connsiteX10" fmla="*/ 44672 w 109728"/>
                              <a:gd name="connsiteY10" fmla="*/ 73152 h 135159"/>
                              <a:gd name="connsiteX11" fmla="*/ 24289 w 109728"/>
                              <a:gd name="connsiteY11" fmla="*/ 67151 h 135159"/>
                              <a:gd name="connsiteX12" fmla="*/ 8668 w 109728"/>
                              <a:gd name="connsiteY12" fmla="*/ 56293 h 135159"/>
                              <a:gd name="connsiteX13" fmla="*/ 2477 w 109728"/>
                              <a:gd name="connsiteY13" fmla="*/ 36766 h 135159"/>
                              <a:gd name="connsiteX14" fmla="*/ 6858 w 109728"/>
                              <a:gd name="connsiteY14" fmla="*/ 20002 h 135159"/>
                              <a:gd name="connsiteX15" fmla="*/ 18098 w 109728"/>
                              <a:gd name="connsiteY15" fmla="*/ 8572 h 135159"/>
                              <a:gd name="connsiteX16" fmla="*/ 33624 w 109728"/>
                              <a:gd name="connsiteY16" fmla="*/ 2096 h 135159"/>
                              <a:gd name="connsiteX17" fmla="*/ 50768 w 109728"/>
                              <a:gd name="connsiteY17" fmla="*/ 0 h 135159"/>
                              <a:gd name="connsiteX18" fmla="*/ 70961 w 109728"/>
                              <a:gd name="connsiteY18" fmla="*/ 1810 h 135159"/>
                              <a:gd name="connsiteX19" fmla="*/ 87345 w 109728"/>
                              <a:gd name="connsiteY19" fmla="*/ 8382 h 135159"/>
                              <a:gd name="connsiteX20" fmla="*/ 98775 w 109728"/>
                              <a:gd name="connsiteY20" fmla="*/ 20860 h 135159"/>
                              <a:gd name="connsiteX21" fmla="*/ 103823 w 109728"/>
                              <a:gd name="connsiteY21" fmla="*/ 40481 h 135159"/>
                              <a:gd name="connsiteX22" fmla="*/ 82582 w 109728"/>
                              <a:gd name="connsiteY22" fmla="*/ 40481 h 135159"/>
                              <a:gd name="connsiteX23" fmla="*/ 79343 w 109728"/>
                              <a:gd name="connsiteY23" fmla="*/ 30099 h 135159"/>
                              <a:gd name="connsiteX24" fmla="*/ 72390 w 109728"/>
                              <a:gd name="connsiteY24" fmla="*/ 23431 h 135159"/>
                              <a:gd name="connsiteX25" fmla="*/ 63056 w 109728"/>
                              <a:gd name="connsiteY25" fmla="*/ 19812 h 135159"/>
                              <a:gd name="connsiteX26" fmla="*/ 52674 w 109728"/>
                              <a:gd name="connsiteY26" fmla="*/ 18764 h 135159"/>
                              <a:gd name="connsiteX27" fmla="*/ 43053 w 109728"/>
                              <a:gd name="connsiteY27" fmla="*/ 19526 h 135159"/>
                              <a:gd name="connsiteX28" fmla="*/ 34195 w 109728"/>
                              <a:gd name="connsiteY28" fmla="*/ 22098 h 135159"/>
                              <a:gd name="connsiteX29" fmla="*/ 27623 w 109728"/>
                              <a:gd name="connsiteY29" fmla="*/ 27051 h 135159"/>
                              <a:gd name="connsiteX30" fmla="*/ 25146 w 109728"/>
                              <a:gd name="connsiteY30" fmla="*/ 35242 h 135159"/>
                              <a:gd name="connsiteX31" fmla="*/ 29052 w 109728"/>
                              <a:gd name="connsiteY31" fmla="*/ 44387 h 135159"/>
                              <a:gd name="connsiteX32" fmla="*/ 38862 w 109728"/>
                              <a:gd name="connsiteY32" fmla="*/ 50387 h 135159"/>
                              <a:gd name="connsiteX33" fmla="*/ 52388 w 109728"/>
                              <a:gd name="connsiteY33" fmla="*/ 54388 h 135159"/>
                              <a:gd name="connsiteX34" fmla="*/ 67437 w 109728"/>
                              <a:gd name="connsiteY34" fmla="*/ 57817 h 135159"/>
                              <a:gd name="connsiteX35" fmla="*/ 83058 w 109728"/>
                              <a:gd name="connsiteY35" fmla="*/ 62008 h 135159"/>
                              <a:gd name="connsiteX36" fmla="*/ 96584 w 109728"/>
                              <a:gd name="connsiteY36" fmla="*/ 68675 h 135159"/>
                              <a:gd name="connsiteX37" fmla="*/ 106109 w 109728"/>
                              <a:gd name="connsiteY37" fmla="*/ 79057 h 135159"/>
                              <a:gd name="connsiteX38" fmla="*/ 109728 w 109728"/>
                              <a:gd name="connsiteY38" fmla="*/ 94583 h 135159"/>
                              <a:gd name="connsiteX39" fmla="*/ 104870 w 109728"/>
                              <a:gd name="connsiteY39" fmla="*/ 114109 h 135159"/>
                              <a:gd name="connsiteX40" fmla="*/ 92107 w 109728"/>
                              <a:gd name="connsiteY40" fmla="*/ 126587 h 135159"/>
                              <a:gd name="connsiteX41" fmla="*/ 74391 w 109728"/>
                              <a:gd name="connsiteY41" fmla="*/ 133255 h 135159"/>
                              <a:gd name="connsiteX42" fmla="*/ 54769 w 109728"/>
                              <a:gd name="connsiteY42" fmla="*/ 135160 h 135159"/>
                              <a:gd name="connsiteX43" fmla="*/ 34290 w 109728"/>
                              <a:gd name="connsiteY43" fmla="*/ 132969 h 135159"/>
                              <a:gd name="connsiteX44" fmla="*/ 17050 w 109728"/>
                              <a:gd name="connsiteY44" fmla="*/ 125539 h 135159"/>
                              <a:gd name="connsiteX45" fmla="*/ 5049 w 109728"/>
                              <a:gd name="connsiteY45" fmla="*/ 112014 h 135159"/>
                              <a:gd name="connsiteX46" fmla="*/ 0 w 109728"/>
                              <a:gd name="connsiteY46" fmla="*/ 91630 h 135159"/>
                              <a:gd name="connsiteX47" fmla="*/ 21241 w 109728"/>
                              <a:gd name="connsiteY47" fmla="*/ 91630 h 135159"/>
                              <a:gd name="connsiteX48" fmla="*/ 24194 w 109728"/>
                              <a:gd name="connsiteY48" fmla="*/ 103441 h 135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09728" h="135159">
                                <a:moveTo>
                                  <a:pt x="24194" y="103441"/>
                                </a:moveTo>
                                <a:cubicBezTo>
                                  <a:pt x="26194" y="106680"/>
                                  <a:pt x="28861" y="109252"/>
                                  <a:pt x="32100" y="111252"/>
                                </a:cubicBezTo>
                                <a:cubicBezTo>
                                  <a:pt x="35338" y="113157"/>
                                  <a:pt x="38958" y="114490"/>
                                  <a:pt x="43053" y="115348"/>
                                </a:cubicBezTo>
                                <a:cubicBezTo>
                                  <a:pt x="47149" y="116205"/>
                                  <a:pt x="51340" y="116586"/>
                                  <a:pt x="55626" y="116586"/>
                                </a:cubicBezTo>
                                <a:cubicBezTo>
                                  <a:pt x="58960" y="116586"/>
                                  <a:pt x="62485" y="116300"/>
                                  <a:pt x="66104" y="115824"/>
                                </a:cubicBezTo>
                                <a:cubicBezTo>
                                  <a:pt x="69723" y="115252"/>
                                  <a:pt x="73153" y="114395"/>
                                  <a:pt x="76200" y="113062"/>
                                </a:cubicBezTo>
                                <a:cubicBezTo>
                                  <a:pt x="79343" y="111728"/>
                                  <a:pt x="81820" y="109728"/>
                                  <a:pt x="83820" y="107156"/>
                                </a:cubicBezTo>
                                <a:cubicBezTo>
                                  <a:pt x="85820" y="104584"/>
                                  <a:pt x="86869" y="101251"/>
                                  <a:pt x="86869" y="97250"/>
                                </a:cubicBezTo>
                                <a:cubicBezTo>
                                  <a:pt x="86869" y="91726"/>
                                  <a:pt x="84773" y="87630"/>
                                  <a:pt x="80677" y="84772"/>
                                </a:cubicBezTo>
                                <a:cubicBezTo>
                                  <a:pt x="76486" y="81915"/>
                                  <a:pt x="71343" y="79629"/>
                                  <a:pt x="65056" y="77914"/>
                                </a:cubicBezTo>
                                <a:cubicBezTo>
                                  <a:pt x="58865" y="76200"/>
                                  <a:pt x="52007" y="74581"/>
                                  <a:pt x="44672" y="73152"/>
                                </a:cubicBezTo>
                                <a:cubicBezTo>
                                  <a:pt x="37338" y="71723"/>
                                  <a:pt x="30575" y="69723"/>
                                  <a:pt x="24289" y="67151"/>
                                </a:cubicBezTo>
                                <a:cubicBezTo>
                                  <a:pt x="18098" y="64579"/>
                                  <a:pt x="12859" y="60960"/>
                                  <a:pt x="8668" y="56293"/>
                                </a:cubicBezTo>
                                <a:cubicBezTo>
                                  <a:pt x="4477" y="51625"/>
                                  <a:pt x="2477" y="45148"/>
                                  <a:pt x="2477" y="36766"/>
                                </a:cubicBezTo>
                                <a:cubicBezTo>
                                  <a:pt x="2477" y="30289"/>
                                  <a:pt x="4001" y="24670"/>
                                  <a:pt x="6858" y="20002"/>
                                </a:cubicBezTo>
                                <a:cubicBezTo>
                                  <a:pt x="9716" y="15335"/>
                                  <a:pt x="13526" y="11525"/>
                                  <a:pt x="18098" y="8572"/>
                                </a:cubicBezTo>
                                <a:cubicBezTo>
                                  <a:pt x="22670" y="5620"/>
                                  <a:pt x="27813" y="3524"/>
                                  <a:pt x="33624" y="2096"/>
                                </a:cubicBezTo>
                                <a:cubicBezTo>
                                  <a:pt x="39338" y="667"/>
                                  <a:pt x="45054" y="0"/>
                                  <a:pt x="50768" y="0"/>
                                </a:cubicBezTo>
                                <a:cubicBezTo>
                                  <a:pt x="58103" y="0"/>
                                  <a:pt x="64770" y="571"/>
                                  <a:pt x="70961" y="1810"/>
                                </a:cubicBezTo>
                                <a:cubicBezTo>
                                  <a:pt x="77153" y="3048"/>
                                  <a:pt x="82582" y="5239"/>
                                  <a:pt x="87345" y="8382"/>
                                </a:cubicBezTo>
                                <a:cubicBezTo>
                                  <a:pt x="92107" y="11430"/>
                                  <a:pt x="95917" y="15621"/>
                                  <a:pt x="98775" y="20860"/>
                                </a:cubicBezTo>
                                <a:cubicBezTo>
                                  <a:pt x="101632" y="26098"/>
                                  <a:pt x="103347" y="32671"/>
                                  <a:pt x="103823" y="40481"/>
                                </a:cubicBezTo>
                                <a:lnTo>
                                  <a:pt x="82582" y="40481"/>
                                </a:lnTo>
                                <a:cubicBezTo>
                                  <a:pt x="82201" y="36290"/>
                                  <a:pt x="81153" y="32861"/>
                                  <a:pt x="79343" y="30099"/>
                                </a:cubicBezTo>
                                <a:cubicBezTo>
                                  <a:pt x="77534" y="27337"/>
                                  <a:pt x="75152" y="25146"/>
                                  <a:pt x="72390" y="23431"/>
                                </a:cubicBezTo>
                                <a:cubicBezTo>
                                  <a:pt x="69533" y="21812"/>
                                  <a:pt x="66390" y="20574"/>
                                  <a:pt x="63056" y="19812"/>
                                </a:cubicBezTo>
                                <a:cubicBezTo>
                                  <a:pt x="59627" y="19050"/>
                                  <a:pt x="56198" y="18764"/>
                                  <a:pt x="52674" y="18764"/>
                                </a:cubicBezTo>
                                <a:cubicBezTo>
                                  <a:pt x="49530" y="18764"/>
                                  <a:pt x="46292" y="18955"/>
                                  <a:pt x="43053" y="19526"/>
                                </a:cubicBezTo>
                                <a:cubicBezTo>
                                  <a:pt x="39815" y="20002"/>
                                  <a:pt x="36862" y="20860"/>
                                  <a:pt x="34195" y="22098"/>
                                </a:cubicBezTo>
                                <a:cubicBezTo>
                                  <a:pt x="31528" y="23336"/>
                                  <a:pt x="29337" y="25051"/>
                                  <a:pt x="27623" y="27051"/>
                                </a:cubicBezTo>
                                <a:cubicBezTo>
                                  <a:pt x="26004" y="29146"/>
                                  <a:pt x="25146" y="31909"/>
                                  <a:pt x="25146" y="35242"/>
                                </a:cubicBezTo>
                                <a:cubicBezTo>
                                  <a:pt x="25146" y="38862"/>
                                  <a:pt x="26480" y="42005"/>
                                  <a:pt x="29052" y="44387"/>
                                </a:cubicBezTo>
                                <a:cubicBezTo>
                                  <a:pt x="31623" y="46863"/>
                                  <a:pt x="34957" y="48768"/>
                                  <a:pt x="38862" y="50387"/>
                                </a:cubicBezTo>
                                <a:cubicBezTo>
                                  <a:pt x="42863" y="51911"/>
                                  <a:pt x="47340" y="53340"/>
                                  <a:pt x="52388" y="54388"/>
                                </a:cubicBezTo>
                                <a:cubicBezTo>
                                  <a:pt x="57436" y="55435"/>
                                  <a:pt x="62389" y="56579"/>
                                  <a:pt x="67437" y="57817"/>
                                </a:cubicBezTo>
                                <a:cubicBezTo>
                                  <a:pt x="72771" y="58960"/>
                                  <a:pt x="78010" y="60388"/>
                                  <a:pt x="83058" y="62008"/>
                                </a:cubicBezTo>
                                <a:cubicBezTo>
                                  <a:pt x="88202" y="63627"/>
                                  <a:pt x="92679" y="65913"/>
                                  <a:pt x="96584" y="68675"/>
                                </a:cubicBezTo>
                                <a:cubicBezTo>
                                  <a:pt x="100489" y="71438"/>
                                  <a:pt x="103632" y="74866"/>
                                  <a:pt x="106109" y="79057"/>
                                </a:cubicBezTo>
                                <a:cubicBezTo>
                                  <a:pt x="108490" y="83248"/>
                                  <a:pt x="109728" y="88392"/>
                                  <a:pt x="109728" y="94583"/>
                                </a:cubicBezTo>
                                <a:cubicBezTo>
                                  <a:pt x="109728" y="102394"/>
                                  <a:pt x="108109" y="108966"/>
                                  <a:pt x="104870" y="114109"/>
                                </a:cubicBezTo>
                                <a:cubicBezTo>
                                  <a:pt x="101632" y="119253"/>
                                  <a:pt x="97346" y="123444"/>
                                  <a:pt x="92107" y="126587"/>
                                </a:cubicBezTo>
                                <a:cubicBezTo>
                                  <a:pt x="86869" y="129730"/>
                                  <a:pt x="80963" y="132016"/>
                                  <a:pt x="74391" y="133255"/>
                                </a:cubicBezTo>
                                <a:cubicBezTo>
                                  <a:pt x="67819" y="134493"/>
                                  <a:pt x="61246" y="135160"/>
                                  <a:pt x="54769" y="135160"/>
                                </a:cubicBezTo>
                                <a:cubicBezTo>
                                  <a:pt x="47530" y="135160"/>
                                  <a:pt x="40767" y="134398"/>
                                  <a:pt x="34290" y="132969"/>
                                </a:cubicBezTo>
                                <a:cubicBezTo>
                                  <a:pt x="27718" y="131445"/>
                                  <a:pt x="22003" y="128968"/>
                                  <a:pt x="17050" y="125539"/>
                                </a:cubicBezTo>
                                <a:cubicBezTo>
                                  <a:pt x="12002" y="122110"/>
                                  <a:pt x="8097" y="117634"/>
                                  <a:pt x="5049" y="112014"/>
                                </a:cubicBezTo>
                                <a:cubicBezTo>
                                  <a:pt x="2000" y="106394"/>
                                  <a:pt x="381" y="99631"/>
                                  <a:pt x="0" y="91630"/>
                                </a:cubicBezTo>
                                <a:lnTo>
                                  <a:pt x="21241" y="91630"/>
                                </a:lnTo>
                                <a:cubicBezTo>
                                  <a:pt x="21050" y="96202"/>
                                  <a:pt x="22193" y="100203"/>
                                  <a:pt x="24194" y="103441"/>
                                </a:cubicBezTo>
                              </a:path>
                            </a:pathLst>
                          </a:custGeom>
                          <a:solidFill>
                            <a:srgbClr val="004288"/>
                          </a:solidFill>
                          <a:ln w="9525" cap="flat">
                            <a:noFill/>
                            <a:prstDash val="solid"/>
                            <a:miter/>
                          </a:ln>
                        </wps:spPr>
                        <wps:bodyPr rtlCol="0" anchor="ctr"/>
                      </wps:wsp>
                      <wps:wsp>
                        <wps:cNvPr id="1939" name="Freeform: Shape 1939">
                          <a:extLst>
                            <a:ext uri="{C183D7F6-B498-43B3-948B-1728B52AA6E4}">
                              <adec:decorative xmlns:adec="http://schemas.microsoft.com/office/drawing/2017/decorative" val="1"/>
                            </a:ext>
                          </a:extLst>
                        </wps:cNvPr>
                        <wps:cNvSpPr/>
                        <wps:spPr>
                          <a:xfrm>
                            <a:off x="2979394" y="2520515"/>
                            <a:ext cx="107060" cy="178689"/>
                          </a:xfrm>
                          <a:custGeom>
                            <a:avLst/>
                            <a:gdLst>
                              <a:gd name="connsiteX0" fmla="*/ 21241 w 107060"/>
                              <a:gd name="connsiteY0" fmla="*/ 0 h 178689"/>
                              <a:gd name="connsiteX1" fmla="*/ 21241 w 107060"/>
                              <a:gd name="connsiteY1" fmla="*/ 68294 h 178689"/>
                              <a:gd name="connsiteX2" fmla="*/ 21717 w 107060"/>
                              <a:gd name="connsiteY2" fmla="*/ 68294 h 178689"/>
                              <a:gd name="connsiteX3" fmla="*/ 28766 w 107060"/>
                              <a:gd name="connsiteY3" fmla="*/ 58198 h 178689"/>
                              <a:gd name="connsiteX4" fmla="*/ 38862 w 107060"/>
                              <a:gd name="connsiteY4" fmla="*/ 51435 h 178689"/>
                              <a:gd name="connsiteX5" fmla="*/ 50673 w 107060"/>
                              <a:gd name="connsiteY5" fmla="*/ 47530 h 178689"/>
                              <a:gd name="connsiteX6" fmla="*/ 62579 w 107060"/>
                              <a:gd name="connsiteY6" fmla="*/ 46291 h 178689"/>
                              <a:gd name="connsiteX7" fmla="*/ 83820 w 107060"/>
                              <a:gd name="connsiteY7" fmla="*/ 49816 h 178689"/>
                              <a:gd name="connsiteX8" fmla="*/ 97536 w 107060"/>
                              <a:gd name="connsiteY8" fmla="*/ 59627 h 178689"/>
                              <a:gd name="connsiteX9" fmla="*/ 104966 w 107060"/>
                              <a:gd name="connsiteY9" fmla="*/ 74486 h 178689"/>
                              <a:gd name="connsiteX10" fmla="*/ 107061 w 107060"/>
                              <a:gd name="connsiteY10" fmla="*/ 93631 h 178689"/>
                              <a:gd name="connsiteX11" fmla="*/ 107061 w 107060"/>
                              <a:gd name="connsiteY11" fmla="*/ 178689 h 178689"/>
                              <a:gd name="connsiteX12" fmla="*/ 85820 w 107060"/>
                              <a:gd name="connsiteY12" fmla="*/ 178689 h 178689"/>
                              <a:gd name="connsiteX13" fmla="*/ 85820 w 107060"/>
                              <a:gd name="connsiteY13" fmla="*/ 91154 h 178689"/>
                              <a:gd name="connsiteX14" fmla="*/ 78772 w 107060"/>
                              <a:gd name="connsiteY14" fmla="*/ 72104 h 178689"/>
                              <a:gd name="connsiteX15" fmla="*/ 59531 w 107060"/>
                              <a:gd name="connsiteY15" fmla="*/ 65151 h 178689"/>
                              <a:gd name="connsiteX16" fmla="*/ 42672 w 107060"/>
                              <a:gd name="connsiteY16" fmla="*/ 68104 h 178689"/>
                              <a:gd name="connsiteX17" fmla="*/ 30766 w 107060"/>
                              <a:gd name="connsiteY17" fmla="*/ 76581 h 178689"/>
                              <a:gd name="connsiteX18" fmla="*/ 23622 w 107060"/>
                              <a:gd name="connsiteY18" fmla="*/ 89535 h 178689"/>
                              <a:gd name="connsiteX19" fmla="*/ 21241 w 107060"/>
                              <a:gd name="connsiteY19" fmla="*/ 105632 h 178689"/>
                              <a:gd name="connsiteX20" fmla="*/ 21241 w 107060"/>
                              <a:gd name="connsiteY20" fmla="*/ 178689 h 178689"/>
                              <a:gd name="connsiteX21" fmla="*/ 0 w 107060"/>
                              <a:gd name="connsiteY21" fmla="*/ 178689 h 178689"/>
                              <a:gd name="connsiteX22" fmla="*/ 0 w 107060"/>
                              <a:gd name="connsiteY22" fmla="*/ 190 h 178689"/>
                              <a:gd name="connsiteX23" fmla="*/ 21241 w 107060"/>
                              <a:gd name="connsiteY23" fmla="*/ 190 h 178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7060" h="178689">
                                <a:moveTo>
                                  <a:pt x="21241" y="0"/>
                                </a:moveTo>
                                <a:lnTo>
                                  <a:pt x="21241" y="68294"/>
                                </a:lnTo>
                                <a:lnTo>
                                  <a:pt x="21717" y="68294"/>
                                </a:lnTo>
                                <a:cubicBezTo>
                                  <a:pt x="23432" y="64294"/>
                                  <a:pt x="25718" y="60960"/>
                                  <a:pt x="28766" y="58198"/>
                                </a:cubicBezTo>
                                <a:cubicBezTo>
                                  <a:pt x="31814" y="55436"/>
                                  <a:pt x="35147" y="53149"/>
                                  <a:pt x="38862" y="51435"/>
                                </a:cubicBezTo>
                                <a:cubicBezTo>
                                  <a:pt x="42577" y="49721"/>
                                  <a:pt x="46577" y="48387"/>
                                  <a:pt x="50673" y="47530"/>
                                </a:cubicBezTo>
                                <a:cubicBezTo>
                                  <a:pt x="54769" y="46672"/>
                                  <a:pt x="58674" y="46291"/>
                                  <a:pt x="62579" y="46291"/>
                                </a:cubicBezTo>
                                <a:cubicBezTo>
                                  <a:pt x="71057" y="46291"/>
                                  <a:pt x="78105" y="47435"/>
                                  <a:pt x="83820" y="49816"/>
                                </a:cubicBezTo>
                                <a:cubicBezTo>
                                  <a:pt x="89535" y="52102"/>
                                  <a:pt x="94107" y="55436"/>
                                  <a:pt x="97536" y="59627"/>
                                </a:cubicBezTo>
                                <a:cubicBezTo>
                                  <a:pt x="101060" y="63817"/>
                                  <a:pt x="103537" y="68771"/>
                                  <a:pt x="104966" y="74486"/>
                                </a:cubicBezTo>
                                <a:cubicBezTo>
                                  <a:pt x="106395" y="80200"/>
                                  <a:pt x="107061" y="86582"/>
                                  <a:pt x="107061" y="93631"/>
                                </a:cubicBezTo>
                                <a:lnTo>
                                  <a:pt x="107061" y="178689"/>
                                </a:lnTo>
                                <a:lnTo>
                                  <a:pt x="85820" y="178689"/>
                                </a:lnTo>
                                <a:lnTo>
                                  <a:pt x="85820" y="91154"/>
                                </a:lnTo>
                                <a:cubicBezTo>
                                  <a:pt x="85820" y="83153"/>
                                  <a:pt x="83439" y="76771"/>
                                  <a:pt x="78772" y="72104"/>
                                </a:cubicBezTo>
                                <a:cubicBezTo>
                                  <a:pt x="74105" y="67437"/>
                                  <a:pt x="67723" y="65151"/>
                                  <a:pt x="59531" y="65151"/>
                                </a:cubicBezTo>
                                <a:cubicBezTo>
                                  <a:pt x="53054" y="65151"/>
                                  <a:pt x="47435" y="66104"/>
                                  <a:pt x="42672" y="68104"/>
                                </a:cubicBezTo>
                                <a:cubicBezTo>
                                  <a:pt x="37910" y="70104"/>
                                  <a:pt x="33909" y="72962"/>
                                  <a:pt x="30766" y="76581"/>
                                </a:cubicBezTo>
                                <a:cubicBezTo>
                                  <a:pt x="27623" y="80200"/>
                                  <a:pt x="25241" y="84582"/>
                                  <a:pt x="23622" y="89535"/>
                                </a:cubicBezTo>
                                <a:cubicBezTo>
                                  <a:pt x="22098" y="94393"/>
                                  <a:pt x="21241" y="99822"/>
                                  <a:pt x="21241" y="105632"/>
                                </a:cubicBezTo>
                                <a:lnTo>
                                  <a:pt x="21241" y="178689"/>
                                </a:lnTo>
                                <a:lnTo>
                                  <a:pt x="0" y="178689"/>
                                </a:lnTo>
                                <a:lnTo>
                                  <a:pt x="0" y="190"/>
                                </a:lnTo>
                                <a:lnTo>
                                  <a:pt x="21241" y="190"/>
                                </a:lnTo>
                                <a:close/>
                              </a:path>
                            </a:pathLst>
                          </a:custGeom>
                          <a:solidFill>
                            <a:srgbClr val="004288"/>
                          </a:solidFill>
                          <a:ln w="9525" cap="flat">
                            <a:noFill/>
                            <a:prstDash val="solid"/>
                            <a:miter/>
                          </a:ln>
                        </wps:spPr>
                        <wps:bodyPr rtlCol="0" anchor="ctr"/>
                      </wps:wsp>
                      <wps:wsp>
                        <wps:cNvPr id="1940" name="Freeform: Shape 1940">
                          <a:extLst>
                            <a:ext uri="{C183D7F6-B498-43B3-948B-1728B52AA6E4}">
                              <adec:decorative xmlns:adec="http://schemas.microsoft.com/office/drawing/2017/decorative" val="1"/>
                            </a:ext>
                          </a:extLst>
                        </wps:cNvPr>
                        <wps:cNvSpPr/>
                        <wps:spPr>
                          <a:xfrm>
                            <a:off x="3188754" y="2566806"/>
                            <a:ext cx="122396" cy="181356"/>
                          </a:xfrm>
                          <a:custGeom>
                            <a:avLst/>
                            <a:gdLst>
                              <a:gd name="connsiteX0" fmla="*/ 21241 w 122396"/>
                              <a:gd name="connsiteY0" fmla="*/ 2953 h 181356"/>
                              <a:gd name="connsiteX1" fmla="*/ 21241 w 122396"/>
                              <a:gd name="connsiteY1" fmla="*/ 20479 h 181356"/>
                              <a:gd name="connsiteX2" fmla="*/ 21717 w 122396"/>
                              <a:gd name="connsiteY2" fmla="*/ 20479 h 181356"/>
                              <a:gd name="connsiteX3" fmla="*/ 38195 w 122396"/>
                              <a:gd name="connsiteY3" fmla="*/ 4858 h 181356"/>
                              <a:gd name="connsiteX4" fmla="*/ 62960 w 122396"/>
                              <a:gd name="connsiteY4" fmla="*/ 0 h 181356"/>
                              <a:gd name="connsiteX5" fmla="*/ 89059 w 122396"/>
                              <a:gd name="connsiteY5" fmla="*/ 5525 h 181356"/>
                              <a:gd name="connsiteX6" fmla="*/ 107537 w 122396"/>
                              <a:gd name="connsiteY6" fmla="*/ 20384 h 181356"/>
                              <a:gd name="connsiteX7" fmla="*/ 118681 w 122396"/>
                              <a:gd name="connsiteY7" fmla="*/ 42005 h 181356"/>
                              <a:gd name="connsiteX8" fmla="*/ 122396 w 122396"/>
                              <a:gd name="connsiteY8" fmla="*/ 68009 h 181356"/>
                              <a:gd name="connsiteX9" fmla="*/ 118776 w 122396"/>
                              <a:gd name="connsiteY9" fmla="*/ 94012 h 181356"/>
                              <a:gd name="connsiteX10" fmla="*/ 107822 w 122396"/>
                              <a:gd name="connsiteY10" fmla="*/ 115348 h 181356"/>
                              <a:gd name="connsiteX11" fmla="*/ 89344 w 122396"/>
                              <a:gd name="connsiteY11" fmla="*/ 129731 h 181356"/>
                              <a:gd name="connsiteX12" fmla="*/ 63436 w 122396"/>
                              <a:gd name="connsiteY12" fmla="*/ 134969 h 181356"/>
                              <a:gd name="connsiteX13" fmla="*/ 52864 w 122396"/>
                              <a:gd name="connsiteY13" fmla="*/ 133921 h 181356"/>
                              <a:gd name="connsiteX14" fmla="*/ 41243 w 122396"/>
                              <a:gd name="connsiteY14" fmla="*/ 130683 h 181356"/>
                              <a:gd name="connsiteX15" fmla="*/ 30385 w 122396"/>
                              <a:gd name="connsiteY15" fmla="*/ 124492 h 181356"/>
                              <a:gd name="connsiteX16" fmla="*/ 21717 w 122396"/>
                              <a:gd name="connsiteY16" fmla="*/ 114871 h 181356"/>
                              <a:gd name="connsiteX17" fmla="*/ 21241 w 122396"/>
                              <a:gd name="connsiteY17" fmla="*/ 114871 h 181356"/>
                              <a:gd name="connsiteX18" fmla="*/ 21241 w 122396"/>
                              <a:gd name="connsiteY18" fmla="*/ 181356 h 181356"/>
                              <a:gd name="connsiteX19" fmla="*/ 0 w 122396"/>
                              <a:gd name="connsiteY19" fmla="*/ 181356 h 181356"/>
                              <a:gd name="connsiteX20" fmla="*/ 0 w 122396"/>
                              <a:gd name="connsiteY20" fmla="*/ 2858 h 181356"/>
                              <a:gd name="connsiteX21" fmla="*/ 21241 w 122396"/>
                              <a:gd name="connsiteY21" fmla="*/ 2858 h 181356"/>
                              <a:gd name="connsiteX22" fmla="*/ 97631 w 122396"/>
                              <a:gd name="connsiteY22" fmla="*/ 48768 h 181356"/>
                              <a:gd name="connsiteX23" fmla="*/ 90392 w 122396"/>
                              <a:gd name="connsiteY23" fmla="*/ 33338 h 181356"/>
                              <a:gd name="connsiteX24" fmla="*/ 77914 w 122396"/>
                              <a:gd name="connsiteY24" fmla="*/ 22574 h 181356"/>
                              <a:gd name="connsiteX25" fmla="*/ 60007 w 122396"/>
                              <a:gd name="connsiteY25" fmla="*/ 18574 h 181356"/>
                              <a:gd name="connsiteX26" fmla="*/ 41814 w 122396"/>
                              <a:gd name="connsiteY26" fmla="*/ 22860 h 181356"/>
                              <a:gd name="connsiteX27" fmla="*/ 29527 w 122396"/>
                              <a:gd name="connsiteY27" fmla="*/ 34004 h 181356"/>
                              <a:gd name="connsiteX28" fmla="*/ 22669 w 122396"/>
                              <a:gd name="connsiteY28" fmla="*/ 49625 h 181356"/>
                              <a:gd name="connsiteX29" fmla="*/ 20574 w 122396"/>
                              <a:gd name="connsiteY29" fmla="*/ 67342 h 181356"/>
                              <a:gd name="connsiteX30" fmla="*/ 22860 w 122396"/>
                              <a:gd name="connsiteY30" fmla="*/ 85725 h 181356"/>
                              <a:gd name="connsiteX31" fmla="*/ 30003 w 122396"/>
                              <a:gd name="connsiteY31" fmla="*/ 101346 h 181356"/>
                              <a:gd name="connsiteX32" fmla="*/ 42672 w 122396"/>
                              <a:gd name="connsiteY32" fmla="*/ 112204 h 181356"/>
                              <a:gd name="connsiteX33" fmla="*/ 61436 w 122396"/>
                              <a:gd name="connsiteY33" fmla="*/ 116396 h 181356"/>
                              <a:gd name="connsiteX34" fmla="*/ 79819 w 122396"/>
                              <a:gd name="connsiteY34" fmla="*/ 112109 h 181356"/>
                              <a:gd name="connsiteX35" fmla="*/ 91725 w 122396"/>
                              <a:gd name="connsiteY35" fmla="*/ 100870 h 181356"/>
                              <a:gd name="connsiteX36" fmla="*/ 98297 w 122396"/>
                              <a:gd name="connsiteY36" fmla="*/ 84868 h 181356"/>
                              <a:gd name="connsiteX37" fmla="*/ 100298 w 122396"/>
                              <a:gd name="connsiteY37" fmla="*/ 66389 h 181356"/>
                              <a:gd name="connsiteX38" fmla="*/ 97631 w 122396"/>
                              <a:gd name="connsiteY38" fmla="*/ 48768 h 181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2396" h="181356">
                                <a:moveTo>
                                  <a:pt x="21241" y="2953"/>
                                </a:moveTo>
                                <a:lnTo>
                                  <a:pt x="21241" y="20479"/>
                                </a:lnTo>
                                <a:lnTo>
                                  <a:pt x="21717" y="20479"/>
                                </a:lnTo>
                                <a:cubicBezTo>
                                  <a:pt x="25241" y="13335"/>
                                  <a:pt x="30766" y="8096"/>
                                  <a:pt x="38195" y="4858"/>
                                </a:cubicBezTo>
                                <a:cubicBezTo>
                                  <a:pt x="45720" y="1619"/>
                                  <a:pt x="54007" y="0"/>
                                  <a:pt x="62960" y="0"/>
                                </a:cubicBezTo>
                                <a:cubicBezTo>
                                  <a:pt x="72961" y="0"/>
                                  <a:pt x="81629" y="1810"/>
                                  <a:pt x="89059" y="5525"/>
                                </a:cubicBezTo>
                                <a:cubicBezTo>
                                  <a:pt x="96488" y="9239"/>
                                  <a:pt x="102679" y="14192"/>
                                  <a:pt x="107537" y="20384"/>
                                </a:cubicBezTo>
                                <a:cubicBezTo>
                                  <a:pt x="112490" y="26670"/>
                                  <a:pt x="116205" y="33909"/>
                                  <a:pt x="118681" y="42005"/>
                                </a:cubicBezTo>
                                <a:cubicBezTo>
                                  <a:pt x="121253" y="50197"/>
                                  <a:pt x="122396" y="58865"/>
                                  <a:pt x="122396" y="68009"/>
                                </a:cubicBezTo>
                                <a:cubicBezTo>
                                  <a:pt x="122396" y="77153"/>
                                  <a:pt x="121253" y="85820"/>
                                  <a:pt x="118776" y="94012"/>
                                </a:cubicBezTo>
                                <a:cubicBezTo>
                                  <a:pt x="116395" y="102203"/>
                                  <a:pt x="112680" y="109252"/>
                                  <a:pt x="107822" y="115348"/>
                                </a:cubicBezTo>
                                <a:cubicBezTo>
                                  <a:pt x="102870" y="121444"/>
                                  <a:pt x="96774" y="126206"/>
                                  <a:pt x="89344" y="129731"/>
                                </a:cubicBezTo>
                                <a:cubicBezTo>
                                  <a:pt x="81915" y="133255"/>
                                  <a:pt x="73247" y="134969"/>
                                  <a:pt x="63436" y="134969"/>
                                </a:cubicBezTo>
                                <a:cubicBezTo>
                                  <a:pt x="60293" y="134969"/>
                                  <a:pt x="56769" y="134588"/>
                                  <a:pt x="52864" y="133921"/>
                                </a:cubicBezTo>
                                <a:cubicBezTo>
                                  <a:pt x="48958" y="133255"/>
                                  <a:pt x="45053" y="132207"/>
                                  <a:pt x="41243" y="130683"/>
                                </a:cubicBezTo>
                                <a:cubicBezTo>
                                  <a:pt x="37433" y="129159"/>
                                  <a:pt x="33814" y="127063"/>
                                  <a:pt x="30385" y="124492"/>
                                </a:cubicBezTo>
                                <a:cubicBezTo>
                                  <a:pt x="26955" y="121920"/>
                                  <a:pt x="24098" y="118682"/>
                                  <a:pt x="21717" y="114871"/>
                                </a:cubicBezTo>
                                <a:lnTo>
                                  <a:pt x="21241" y="114871"/>
                                </a:lnTo>
                                <a:lnTo>
                                  <a:pt x="21241" y="181356"/>
                                </a:lnTo>
                                <a:lnTo>
                                  <a:pt x="0" y="181356"/>
                                </a:lnTo>
                                <a:lnTo>
                                  <a:pt x="0" y="2858"/>
                                </a:lnTo>
                                <a:lnTo>
                                  <a:pt x="21241" y="2858"/>
                                </a:lnTo>
                                <a:close/>
                                <a:moveTo>
                                  <a:pt x="97631" y="48768"/>
                                </a:moveTo>
                                <a:cubicBezTo>
                                  <a:pt x="96107" y="43053"/>
                                  <a:pt x="93630" y="37910"/>
                                  <a:pt x="90392" y="33338"/>
                                </a:cubicBezTo>
                                <a:cubicBezTo>
                                  <a:pt x="87153" y="28861"/>
                                  <a:pt x="82962" y="25241"/>
                                  <a:pt x="77914" y="22574"/>
                                </a:cubicBezTo>
                                <a:cubicBezTo>
                                  <a:pt x="72771" y="19907"/>
                                  <a:pt x="66865" y="18574"/>
                                  <a:pt x="60007" y="18574"/>
                                </a:cubicBezTo>
                                <a:cubicBezTo>
                                  <a:pt x="52864" y="18574"/>
                                  <a:pt x="46767" y="20003"/>
                                  <a:pt x="41814" y="22860"/>
                                </a:cubicBezTo>
                                <a:cubicBezTo>
                                  <a:pt x="36766" y="25718"/>
                                  <a:pt x="32671" y="29432"/>
                                  <a:pt x="29527" y="34004"/>
                                </a:cubicBezTo>
                                <a:cubicBezTo>
                                  <a:pt x="26384" y="38576"/>
                                  <a:pt x="24098" y="43815"/>
                                  <a:pt x="22669" y="49625"/>
                                </a:cubicBezTo>
                                <a:cubicBezTo>
                                  <a:pt x="21241" y="55436"/>
                                  <a:pt x="20574" y="61436"/>
                                  <a:pt x="20574" y="67342"/>
                                </a:cubicBezTo>
                                <a:cubicBezTo>
                                  <a:pt x="20574" y="73628"/>
                                  <a:pt x="21336" y="79820"/>
                                  <a:pt x="22860" y="85725"/>
                                </a:cubicBezTo>
                                <a:cubicBezTo>
                                  <a:pt x="24384" y="91631"/>
                                  <a:pt x="26765" y="96869"/>
                                  <a:pt x="30003" y="101346"/>
                                </a:cubicBezTo>
                                <a:cubicBezTo>
                                  <a:pt x="33242" y="105823"/>
                                  <a:pt x="37433" y="109442"/>
                                  <a:pt x="42672" y="112204"/>
                                </a:cubicBezTo>
                                <a:cubicBezTo>
                                  <a:pt x="47815" y="114967"/>
                                  <a:pt x="54102" y="116396"/>
                                  <a:pt x="61436" y="116396"/>
                                </a:cubicBezTo>
                                <a:cubicBezTo>
                                  <a:pt x="68770" y="116396"/>
                                  <a:pt x="74962" y="114967"/>
                                  <a:pt x="79819" y="112109"/>
                                </a:cubicBezTo>
                                <a:cubicBezTo>
                                  <a:pt x="84772" y="109252"/>
                                  <a:pt x="88678" y="105537"/>
                                  <a:pt x="91725" y="100870"/>
                                </a:cubicBezTo>
                                <a:cubicBezTo>
                                  <a:pt x="94773" y="96203"/>
                                  <a:pt x="96964" y="90869"/>
                                  <a:pt x="98297" y="84868"/>
                                </a:cubicBezTo>
                                <a:cubicBezTo>
                                  <a:pt x="99631" y="78867"/>
                                  <a:pt x="100298" y="72676"/>
                                  <a:pt x="100298" y="66389"/>
                                </a:cubicBezTo>
                                <a:cubicBezTo>
                                  <a:pt x="99917" y="60484"/>
                                  <a:pt x="99155" y="54578"/>
                                  <a:pt x="97631" y="48768"/>
                                </a:cubicBezTo>
                              </a:path>
                            </a:pathLst>
                          </a:custGeom>
                          <a:solidFill>
                            <a:srgbClr val="004288"/>
                          </a:solidFill>
                          <a:ln w="9525" cap="flat">
                            <a:noFill/>
                            <a:prstDash val="solid"/>
                            <a:miter/>
                          </a:ln>
                        </wps:spPr>
                        <wps:bodyPr rtlCol="0" anchor="ctr"/>
                      </wps:wsp>
                      <wps:wsp>
                        <wps:cNvPr id="1941" name="Freeform: Shape 1941">
                          <a:extLst>
                            <a:ext uri="{C183D7F6-B498-43B3-948B-1728B52AA6E4}">
                              <adec:decorative xmlns:adec="http://schemas.microsoft.com/office/drawing/2017/decorative" val="1"/>
                            </a:ext>
                          </a:extLst>
                        </wps:cNvPr>
                        <wps:cNvSpPr/>
                        <wps:spPr>
                          <a:xfrm>
                            <a:off x="3325818" y="2566806"/>
                            <a:ext cx="119254" cy="134874"/>
                          </a:xfrm>
                          <a:custGeom>
                            <a:avLst/>
                            <a:gdLst>
                              <a:gd name="connsiteX0" fmla="*/ 98584 w 119254"/>
                              <a:gd name="connsiteY0" fmla="*/ 123920 h 134874"/>
                              <a:gd name="connsiteX1" fmla="*/ 62103 w 119254"/>
                              <a:gd name="connsiteY1" fmla="*/ 134874 h 134874"/>
                              <a:gd name="connsiteX2" fmla="*/ 35147 w 119254"/>
                              <a:gd name="connsiteY2" fmla="*/ 129921 h 134874"/>
                              <a:gd name="connsiteX3" fmla="*/ 16002 w 119254"/>
                              <a:gd name="connsiteY3" fmla="*/ 115919 h 134874"/>
                              <a:gd name="connsiteX4" fmla="*/ 4382 w 119254"/>
                              <a:gd name="connsiteY4" fmla="*/ 94393 h 134874"/>
                              <a:gd name="connsiteX5" fmla="*/ 0 w 119254"/>
                              <a:gd name="connsiteY5" fmla="*/ 67151 h 134874"/>
                              <a:gd name="connsiteX6" fmla="*/ 4477 w 119254"/>
                              <a:gd name="connsiteY6" fmla="*/ 40196 h 134874"/>
                              <a:gd name="connsiteX7" fmla="*/ 17050 w 119254"/>
                              <a:gd name="connsiteY7" fmla="*/ 18955 h 134874"/>
                              <a:gd name="connsiteX8" fmla="*/ 36290 w 119254"/>
                              <a:gd name="connsiteY8" fmla="*/ 4953 h 134874"/>
                              <a:gd name="connsiteX9" fmla="*/ 60674 w 119254"/>
                              <a:gd name="connsiteY9" fmla="*/ 0 h 134874"/>
                              <a:gd name="connsiteX10" fmla="*/ 89249 w 119254"/>
                              <a:gd name="connsiteY10" fmla="*/ 7144 h 134874"/>
                              <a:gd name="connsiteX11" fmla="*/ 107538 w 119254"/>
                              <a:gd name="connsiteY11" fmla="*/ 25241 h 134874"/>
                              <a:gd name="connsiteX12" fmla="*/ 117063 w 119254"/>
                              <a:gd name="connsiteY12" fmla="*/ 49244 h 134874"/>
                              <a:gd name="connsiteX13" fmla="*/ 119158 w 119254"/>
                              <a:gd name="connsiteY13" fmla="*/ 74009 h 134874"/>
                              <a:gd name="connsiteX14" fmla="*/ 22384 w 119254"/>
                              <a:gd name="connsiteY14" fmla="*/ 74009 h 134874"/>
                              <a:gd name="connsiteX15" fmla="*/ 24384 w 119254"/>
                              <a:gd name="connsiteY15" fmla="*/ 90107 h 134874"/>
                              <a:gd name="connsiteX16" fmla="*/ 31623 w 119254"/>
                              <a:gd name="connsiteY16" fmla="*/ 103632 h 134874"/>
                              <a:gd name="connsiteX17" fmla="*/ 44387 w 119254"/>
                              <a:gd name="connsiteY17" fmla="*/ 112967 h 134874"/>
                              <a:gd name="connsiteX18" fmla="*/ 62675 w 119254"/>
                              <a:gd name="connsiteY18" fmla="*/ 116491 h 134874"/>
                              <a:gd name="connsiteX19" fmla="*/ 84773 w 119254"/>
                              <a:gd name="connsiteY19" fmla="*/ 110300 h 134874"/>
                              <a:gd name="connsiteX20" fmla="*/ 96203 w 119254"/>
                              <a:gd name="connsiteY20" fmla="*/ 91250 h 134874"/>
                              <a:gd name="connsiteX21" fmla="*/ 117158 w 119254"/>
                              <a:gd name="connsiteY21" fmla="*/ 91250 h 134874"/>
                              <a:gd name="connsiteX22" fmla="*/ 98584 w 119254"/>
                              <a:gd name="connsiteY22" fmla="*/ 123920 h 134874"/>
                              <a:gd name="connsiteX23" fmla="*/ 93536 w 119254"/>
                              <a:gd name="connsiteY23" fmla="*/ 40958 h 134874"/>
                              <a:gd name="connsiteX24" fmla="*/ 85725 w 119254"/>
                              <a:gd name="connsiteY24" fmla="*/ 29337 h 134874"/>
                              <a:gd name="connsiteX25" fmla="*/ 74200 w 119254"/>
                              <a:gd name="connsiteY25" fmla="*/ 21527 h 134874"/>
                              <a:gd name="connsiteX26" fmla="*/ 59627 w 119254"/>
                              <a:gd name="connsiteY26" fmla="*/ 18669 h 134874"/>
                              <a:gd name="connsiteX27" fmla="*/ 44768 w 119254"/>
                              <a:gd name="connsiteY27" fmla="*/ 21527 h 134874"/>
                              <a:gd name="connsiteX28" fmla="*/ 33338 w 119254"/>
                              <a:gd name="connsiteY28" fmla="*/ 29337 h 134874"/>
                              <a:gd name="connsiteX29" fmla="*/ 25813 w 119254"/>
                              <a:gd name="connsiteY29" fmla="*/ 40958 h 134874"/>
                              <a:gd name="connsiteX30" fmla="*/ 22574 w 119254"/>
                              <a:gd name="connsiteY30" fmla="*/ 55054 h 134874"/>
                              <a:gd name="connsiteX31" fmla="*/ 96774 w 119254"/>
                              <a:gd name="connsiteY31" fmla="*/ 55054 h 134874"/>
                              <a:gd name="connsiteX32" fmla="*/ 93536 w 119254"/>
                              <a:gd name="connsiteY32" fmla="*/ 40958 h 134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254" h="134874">
                                <a:moveTo>
                                  <a:pt x="98584" y="123920"/>
                                </a:moveTo>
                                <a:cubicBezTo>
                                  <a:pt x="88964" y="131254"/>
                                  <a:pt x="76771" y="134874"/>
                                  <a:pt x="62103" y="134874"/>
                                </a:cubicBezTo>
                                <a:cubicBezTo>
                                  <a:pt x="51721" y="134874"/>
                                  <a:pt x="42767" y="133255"/>
                                  <a:pt x="35147" y="129921"/>
                                </a:cubicBezTo>
                                <a:cubicBezTo>
                                  <a:pt x="27527" y="126587"/>
                                  <a:pt x="21146" y="121920"/>
                                  <a:pt x="16002" y="115919"/>
                                </a:cubicBezTo>
                                <a:cubicBezTo>
                                  <a:pt x="10859" y="109919"/>
                                  <a:pt x="6954" y="102775"/>
                                  <a:pt x="4382" y="94393"/>
                                </a:cubicBezTo>
                                <a:cubicBezTo>
                                  <a:pt x="1810" y="86106"/>
                                  <a:pt x="286" y="76962"/>
                                  <a:pt x="0" y="67151"/>
                                </a:cubicBezTo>
                                <a:cubicBezTo>
                                  <a:pt x="0" y="57341"/>
                                  <a:pt x="1524" y="48292"/>
                                  <a:pt x="4477" y="40196"/>
                                </a:cubicBezTo>
                                <a:cubicBezTo>
                                  <a:pt x="7525" y="32004"/>
                                  <a:pt x="11716" y="24956"/>
                                  <a:pt x="17050" y="18955"/>
                                </a:cubicBezTo>
                                <a:cubicBezTo>
                                  <a:pt x="22479" y="12954"/>
                                  <a:pt x="28956" y="8287"/>
                                  <a:pt x="36290" y="4953"/>
                                </a:cubicBezTo>
                                <a:cubicBezTo>
                                  <a:pt x="43720" y="1619"/>
                                  <a:pt x="51816" y="0"/>
                                  <a:pt x="60674" y="0"/>
                                </a:cubicBezTo>
                                <a:cubicBezTo>
                                  <a:pt x="72200" y="0"/>
                                  <a:pt x="81725" y="2381"/>
                                  <a:pt x="89249" y="7144"/>
                                </a:cubicBezTo>
                                <a:cubicBezTo>
                                  <a:pt x="96870" y="11906"/>
                                  <a:pt x="102965" y="18002"/>
                                  <a:pt x="107538" y="25241"/>
                                </a:cubicBezTo>
                                <a:cubicBezTo>
                                  <a:pt x="112109" y="32576"/>
                                  <a:pt x="115253" y="40577"/>
                                  <a:pt x="117063" y="49244"/>
                                </a:cubicBezTo>
                                <a:cubicBezTo>
                                  <a:pt x="118777" y="57912"/>
                                  <a:pt x="119539" y="66199"/>
                                  <a:pt x="119158" y="74009"/>
                                </a:cubicBezTo>
                                <a:lnTo>
                                  <a:pt x="22384" y="74009"/>
                                </a:lnTo>
                                <a:cubicBezTo>
                                  <a:pt x="22193" y="79724"/>
                                  <a:pt x="22860" y="85058"/>
                                  <a:pt x="24384" y="90107"/>
                                </a:cubicBezTo>
                                <a:cubicBezTo>
                                  <a:pt x="25908" y="95250"/>
                                  <a:pt x="28290" y="99727"/>
                                  <a:pt x="31623" y="103632"/>
                                </a:cubicBezTo>
                                <a:cubicBezTo>
                                  <a:pt x="34957" y="107537"/>
                                  <a:pt x="39243" y="110681"/>
                                  <a:pt x="44387" y="112967"/>
                                </a:cubicBezTo>
                                <a:cubicBezTo>
                                  <a:pt x="49625" y="115348"/>
                                  <a:pt x="55626" y="116491"/>
                                  <a:pt x="62675" y="116491"/>
                                </a:cubicBezTo>
                                <a:cubicBezTo>
                                  <a:pt x="71628" y="116491"/>
                                  <a:pt x="79058" y="114395"/>
                                  <a:pt x="84773" y="110300"/>
                                </a:cubicBezTo>
                                <a:cubicBezTo>
                                  <a:pt x="90488" y="106109"/>
                                  <a:pt x="94298" y="99822"/>
                                  <a:pt x="96203" y="91250"/>
                                </a:cubicBezTo>
                                <a:lnTo>
                                  <a:pt x="117158" y="91250"/>
                                </a:lnTo>
                                <a:cubicBezTo>
                                  <a:pt x="114491" y="105728"/>
                                  <a:pt x="108299" y="116586"/>
                                  <a:pt x="98584" y="123920"/>
                                </a:cubicBezTo>
                                <a:moveTo>
                                  <a:pt x="93536" y="40958"/>
                                </a:moveTo>
                                <a:cubicBezTo>
                                  <a:pt x="91630" y="36481"/>
                                  <a:pt x="89059" y="32576"/>
                                  <a:pt x="85725" y="29337"/>
                                </a:cubicBezTo>
                                <a:cubicBezTo>
                                  <a:pt x="82487" y="26099"/>
                                  <a:pt x="78677" y="23527"/>
                                  <a:pt x="74200" y="21527"/>
                                </a:cubicBezTo>
                                <a:cubicBezTo>
                                  <a:pt x="69818" y="19621"/>
                                  <a:pt x="64865" y="18669"/>
                                  <a:pt x="59627" y="18669"/>
                                </a:cubicBezTo>
                                <a:cubicBezTo>
                                  <a:pt x="54102" y="18669"/>
                                  <a:pt x="49149" y="19621"/>
                                  <a:pt x="44768" y="21527"/>
                                </a:cubicBezTo>
                                <a:cubicBezTo>
                                  <a:pt x="40386" y="23432"/>
                                  <a:pt x="36576" y="26099"/>
                                  <a:pt x="33338" y="29337"/>
                                </a:cubicBezTo>
                                <a:cubicBezTo>
                                  <a:pt x="30195" y="32671"/>
                                  <a:pt x="27623" y="36576"/>
                                  <a:pt x="25813" y="40958"/>
                                </a:cubicBezTo>
                                <a:cubicBezTo>
                                  <a:pt x="24003" y="45339"/>
                                  <a:pt x="22860" y="50102"/>
                                  <a:pt x="22574" y="55054"/>
                                </a:cubicBezTo>
                                <a:lnTo>
                                  <a:pt x="96774" y="55054"/>
                                </a:lnTo>
                                <a:cubicBezTo>
                                  <a:pt x="96584" y="50197"/>
                                  <a:pt x="95441" y="45434"/>
                                  <a:pt x="93536" y="40958"/>
                                </a:cubicBezTo>
                              </a:path>
                            </a:pathLst>
                          </a:custGeom>
                          <a:solidFill>
                            <a:srgbClr val="004288"/>
                          </a:solidFill>
                          <a:ln w="9525" cap="flat">
                            <a:noFill/>
                            <a:prstDash val="solid"/>
                            <a:miter/>
                          </a:ln>
                        </wps:spPr>
                        <wps:bodyPr rtlCol="0" anchor="ctr"/>
                      </wps:wsp>
                      <wps:wsp>
                        <wps:cNvPr id="1942" name="Freeform: Shape 1942">
                          <a:extLst>
                            <a:ext uri="{C183D7F6-B498-43B3-948B-1728B52AA6E4}">
                              <adec:decorative xmlns:adec="http://schemas.microsoft.com/office/drawing/2017/decorative" val="1"/>
                            </a:ext>
                          </a:extLst>
                        </wps:cNvPr>
                        <wps:cNvSpPr/>
                        <wps:spPr>
                          <a:xfrm>
                            <a:off x="3458687" y="2566711"/>
                            <a:ext cx="125448" cy="134969"/>
                          </a:xfrm>
                          <a:custGeom>
                            <a:avLst/>
                            <a:gdLst>
                              <a:gd name="connsiteX0" fmla="*/ 4005 w 125448"/>
                              <a:gd name="connsiteY0" fmla="*/ 41148 h 134969"/>
                              <a:gd name="connsiteX1" fmla="*/ 16006 w 125448"/>
                              <a:gd name="connsiteY1" fmla="*/ 19621 h 134969"/>
                              <a:gd name="connsiteX2" fmla="*/ 35723 w 125448"/>
                              <a:gd name="connsiteY2" fmla="*/ 5239 h 134969"/>
                              <a:gd name="connsiteX3" fmla="*/ 62679 w 125448"/>
                              <a:gd name="connsiteY3" fmla="*/ 0 h 134969"/>
                              <a:gd name="connsiteX4" fmla="*/ 89825 w 125448"/>
                              <a:gd name="connsiteY4" fmla="*/ 5239 h 134969"/>
                              <a:gd name="connsiteX5" fmla="*/ 109447 w 125448"/>
                              <a:gd name="connsiteY5" fmla="*/ 19621 h 134969"/>
                              <a:gd name="connsiteX6" fmla="*/ 121448 w 125448"/>
                              <a:gd name="connsiteY6" fmla="*/ 41148 h 134969"/>
                              <a:gd name="connsiteX7" fmla="*/ 125449 w 125448"/>
                              <a:gd name="connsiteY7" fmla="*/ 67723 h 134969"/>
                              <a:gd name="connsiteX8" fmla="*/ 121448 w 125448"/>
                              <a:gd name="connsiteY8" fmla="*/ 94202 h 134969"/>
                              <a:gd name="connsiteX9" fmla="*/ 109447 w 125448"/>
                              <a:gd name="connsiteY9" fmla="*/ 115538 h 134969"/>
                              <a:gd name="connsiteX10" fmla="*/ 89825 w 125448"/>
                              <a:gd name="connsiteY10" fmla="*/ 129826 h 134969"/>
                              <a:gd name="connsiteX11" fmla="*/ 62679 w 125448"/>
                              <a:gd name="connsiteY11" fmla="*/ 134969 h 134969"/>
                              <a:gd name="connsiteX12" fmla="*/ 35723 w 125448"/>
                              <a:gd name="connsiteY12" fmla="*/ 129826 h 134969"/>
                              <a:gd name="connsiteX13" fmla="*/ 16006 w 125448"/>
                              <a:gd name="connsiteY13" fmla="*/ 115538 h 134969"/>
                              <a:gd name="connsiteX14" fmla="*/ 4005 w 125448"/>
                              <a:gd name="connsiteY14" fmla="*/ 94202 h 134969"/>
                              <a:gd name="connsiteX15" fmla="*/ 4 w 125448"/>
                              <a:gd name="connsiteY15" fmla="*/ 67723 h 134969"/>
                              <a:gd name="connsiteX16" fmla="*/ 4005 w 125448"/>
                              <a:gd name="connsiteY16" fmla="*/ 41148 h 134969"/>
                              <a:gd name="connsiteX17" fmla="*/ 25627 w 125448"/>
                              <a:gd name="connsiteY17" fmla="*/ 88678 h 134969"/>
                              <a:gd name="connsiteX18" fmla="*/ 34295 w 125448"/>
                              <a:gd name="connsiteY18" fmla="*/ 103918 h 134969"/>
                              <a:gd name="connsiteX19" fmla="*/ 47153 w 125448"/>
                              <a:gd name="connsiteY19" fmla="*/ 113252 h 134969"/>
                              <a:gd name="connsiteX20" fmla="*/ 62774 w 125448"/>
                              <a:gd name="connsiteY20" fmla="*/ 116491 h 134969"/>
                              <a:gd name="connsiteX21" fmla="*/ 78395 w 125448"/>
                              <a:gd name="connsiteY21" fmla="*/ 113252 h 134969"/>
                              <a:gd name="connsiteX22" fmla="*/ 91254 w 125448"/>
                              <a:gd name="connsiteY22" fmla="*/ 103918 h 134969"/>
                              <a:gd name="connsiteX23" fmla="*/ 99922 w 125448"/>
                              <a:gd name="connsiteY23" fmla="*/ 88678 h 134969"/>
                              <a:gd name="connsiteX24" fmla="*/ 103065 w 125448"/>
                              <a:gd name="connsiteY24" fmla="*/ 67818 h 134969"/>
                              <a:gd name="connsiteX25" fmla="*/ 99922 w 125448"/>
                              <a:gd name="connsiteY25" fmla="*/ 46958 h 134969"/>
                              <a:gd name="connsiteX26" fmla="*/ 91254 w 125448"/>
                              <a:gd name="connsiteY26" fmla="*/ 31528 h 134969"/>
                              <a:gd name="connsiteX27" fmla="*/ 78395 w 125448"/>
                              <a:gd name="connsiteY27" fmla="*/ 22003 h 134969"/>
                              <a:gd name="connsiteX28" fmla="*/ 62774 w 125448"/>
                              <a:gd name="connsiteY28" fmla="*/ 18764 h 134969"/>
                              <a:gd name="connsiteX29" fmla="*/ 47153 w 125448"/>
                              <a:gd name="connsiteY29" fmla="*/ 22003 h 134969"/>
                              <a:gd name="connsiteX30" fmla="*/ 34295 w 125448"/>
                              <a:gd name="connsiteY30" fmla="*/ 31528 h 134969"/>
                              <a:gd name="connsiteX31" fmla="*/ 25627 w 125448"/>
                              <a:gd name="connsiteY31" fmla="*/ 46958 h 134969"/>
                              <a:gd name="connsiteX32" fmla="*/ 22483 w 125448"/>
                              <a:gd name="connsiteY32" fmla="*/ 67818 h 134969"/>
                              <a:gd name="connsiteX33" fmla="*/ 25627 w 125448"/>
                              <a:gd name="connsiteY33" fmla="*/ 88678 h 134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25448" h="134969">
                                <a:moveTo>
                                  <a:pt x="4005" y="41148"/>
                                </a:moveTo>
                                <a:cubicBezTo>
                                  <a:pt x="6672" y="32861"/>
                                  <a:pt x="10672" y="25717"/>
                                  <a:pt x="16006" y="19621"/>
                                </a:cubicBezTo>
                                <a:cubicBezTo>
                                  <a:pt x="21340" y="13525"/>
                                  <a:pt x="27913" y="8763"/>
                                  <a:pt x="35723" y="5239"/>
                                </a:cubicBezTo>
                                <a:cubicBezTo>
                                  <a:pt x="43534" y="1714"/>
                                  <a:pt x="52583" y="0"/>
                                  <a:pt x="62679" y="0"/>
                                </a:cubicBezTo>
                                <a:cubicBezTo>
                                  <a:pt x="73061" y="0"/>
                                  <a:pt x="82110" y="1714"/>
                                  <a:pt x="89825" y="5239"/>
                                </a:cubicBezTo>
                                <a:cubicBezTo>
                                  <a:pt x="97636" y="8763"/>
                                  <a:pt x="104113" y="13525"/>
                                  <a:pt x="109447" y="19621"/>
                                </a:cubicBezTo>
                                <a:cubicBezTo>
                                  <a:pt x="114781" y="25717"/>
                                  <a:pt x="118782" y="32861"/>
                                  <a:pt x="121448" y="41148"/>
                                </a:cubicBezTo>
                                <a:cubicBezTo>
                                  <a:pt x="124116" y="49435"/>
                                  <a:pt x="125449" y="58293"/>
                                  <a:pt x="125449" y="67723"/>
                                </a:cubicBezTo>
                                <a:cubicBezTo>
                                  <a:pt x="125449" y="77248"/>
                                  <a:pt x="124116" y="86106"/>
                                  <a:pt x="121448" y="94202"/>
                                </a:cubicBezTo>
                                <a:cubicBezTo>
                                  <a:pt x="118782" y="102394"/>
                                  <a:pt x="114781" y="109538"/>
                                  <a:pt x="109447" y="115538"/>
                                </a:cubicBezTo>
                                <a:cubicBezTo>
                                  <a:pt x="104113" y="121634"/>
                                  <a:pt x="97540" y="126397"/>
                                  <a:pt x="89825" y="129826"/>
                                </a:cubicBezTo>
                                <a:cubicBezTo>
                                  <a:pt x="82110" y="133255"/>
                                  <a:pt x="73061" y="134969"/>
                                  <a:pt x="62679" y="134969"/>
                                </a:cubicBezTo>
                                <a:cubicBezTo>
                                  <a:pt x="52487" y="134969"/>
                                  <a:pt x="43534" y="133255"/>
                                  <a:pt x="35723" y="129826"/>
                                </a:cubicBezTo>
                                <a:cubicBezTo>
                                  <a:pt x="27913" y="126397"/>
                                  <a:pt x="21340" y="121634"/>
                                  <a:pt x="16006" y="115538"/>
                                </a:cubicBezTo>
                                <a:cubicBezTo>
                                  <a:pt x="10672" y="109442"/>
                                  <a:pt x="6672" y="102298"/>
                                  <a:pt x="4005" y="94202"/>
                                </a:cubicBezTo>
                                <a:cubicBezTo>
                                  <a:pt x="1338" y="86011"/>
                                  <a:pt x="4" y="77152"/>
                                  <a:pt x="4" y="67723"/>
                                </a:cubicBezTo>
                                <a:cubicBezTo>
                                  <a:pt x="-91" y="58293"/>
                                  <a:pt x="1338" y="49435"/>
                                  <a:pt x="4005" y="41148"/>
                                </a:cubicBezTo>
                                <a:moveTo>
                                  <a:pt x="25627" y="88678"/>
                                </a:moveTo>
                                <a:cubicBezTo>
                                  <a:pt x="27723" y="94774"/>
                                  <a:pt x="30580" y="99822"/>
                                  <a:pt x="34295" y="103918"/>
                                </a:cubicBezTo>
                                <a:cubicBezTo>
                                  <a:pt x="37914" y="108013"/>
                                  <a:pt x="42200" y="111157"/>
                                  <a:pt x="47153" y="113252"/>
                                </a:cubicBezTo>
                                <a:cubicBezTo>
                                  <a:pt x="52107" y="115348"/>
                                  <a:pt x="57250" y="116491"/>
                                  <a:pt x="62774" y="116491"/>
                                </a:cubicBezTo>
                                <a:cubicBezTo>
                                  <a:pt x="68299" y="116491"/>
                                  <a:pt x="73538" y="115443"/>
                                  <a:pt x="78395" y="113252"/>
                                </a:cubicBezTo>
                                <a:cubicBezTo>
                                  <a:pt x="83253" y="111062"/>
                                  <a:pt x="87635" y="107918"/>
                                  <a:pt x="91254" y="103918"/>
                                </a:cubicBezTo>
                                <a:cubicBezTo>
                                  <a:pt x="94874" y="99822"/>
                                  <a:pt x="97826" y="94774"/>
                                  <a:pt x="99922" y="88678"/>
                                </a:cubicBezTo>
                                <a:cubicBezTo>
                                  <a:pt x="102017" y="82582"/>
                                  <a:pt x="103065" y="75629"/>
                                  <a:pt x="103065" y="67818"/>
                                </a:cubicBezTo>
                                <a:cubicBezTo>
                                  <a:pt x="103065" y="60007"/>
                                  <a:pt x="102017" y="53054"/>
                                  <a:pt x="99922" y="46958"/>
                                </a:cubicBezTo>
                                <a:cubicBezTo>
                                  <a:pt x="97826" y="40862"/>
                                  <a:pt x="94969" y="35719"/>
                                  <a:pt x="91254" y="31528"/>
                                </a:cubicBezTo>
                                <a:cubicBezTo>
                                  <a:pt x="87635" y="27337"/>
                                  <a:pt x="83253" y="24193"/>
                                  <a:pt x="78395" y="22003"/>
                                </a:cubicBezTo>
                                <a:cubicBezTo>
                                  <a:pt x="73442" y="19907"/>
                                  <a:pt x="68204" y="18764"/>
                                  <a:pt x="62774" y="18764"/>
                                </a:cubicBezTo>
                                <a:cubicBezTo>
                                  <a:pt x="57250" y="18764"/>
                                  <a:pt x="52107" y="19812"/>
                                  <a:pt x="47153" y="22003"/>
                                </a:cubicBezTo>
                                <a:cubicBezTo>
                                  <a:pt x="42200" y="24193"/>
                                  <a:pt x="37914" y="27337"/>
                                  <a:pt x="34295" y="31528"/>
                                </a:cubicBezTo>
                                <a:cubicBezTo>
                                  <a:pt x="30675" y="35719"/>
                                  <a:pt x="27723" y="40862"/>
                                  <a:pt x="25627" y="46958"/>
                                </a:cubicBezTo>
                                <a:cubicBezTo>
                                  <a:pt x="23532" y="53054"/>
                                  <a:pt x="22483" y="60007"/>
                                  <a:pt x="22483" y="67818"/>
                                </a:cubicBezTo>
                                <a:cubicBezTo>
                                  <a:pt x="22483" y="75629"/>
                                  <a:pt x="23532" y="82582"/>
                                  <a:pt x="25627" y="88678"/>
                                </a:cubicBezTo>
                              </a:path>
                            </a:pathLst>
                          </a:custGeom>
                          <a:solidFill>
                            <a:srgbClr val="004288"/>
                          </a:solidFill>
                          <a:ln w="9525" cap="flat">
                            <a:noFill/>
                            <a:prstDash val="solid"/>
                            <a:miter/>
                          </a:ln>
                        </wps:spPr>
                        <wps:bodyPr rtlCol="0" anchor="ctr"/>
                      </wps:wsp>
                      <wps:wsp>
                        <wps:cNvPr id="1943" name="Freeform: Shape 1943">
                          <a:extLst>
                            <a:ext uri="{C183D7F6-B498-43B3-948B-1728B52AA6E4}">
                              <adec:decorative xmlns:adec="http://schemas.microsoft.com/office/drawing/2017/decorative" val="1"/>
                            </a:ext>
                          </a:extLst>
                        </wps:cNvPr>
                        <wps:cNvSpPr/>
                        <wps:spPr>
                          <a:xfrm>
                            <a:off x="3606234" y="2566806"/>
                            <a:ext cx="122396" cy="181356"/>
                          </a:xfrm>
                          <a:custGeom>
                            <a:avLst/>
                            <a:gdLst>
                              <a:gd name="connsiteX0" fmla="*/ 21241 w 122396"/>
                              <a:gd name="connsiteY0" fmla="*/ 2953 h 181356"/>
                              <a:gd name="connsiteX1" fmla="*/ 21241 w 122396"/>
                              <a:gd name="connsiteY1" fmla="*/ 20479 h 181356"/>
                              <a:gd name="connsiteX2" fmla="*/ 21716 w 122396"/>
                              <a:gd name="connsiteY2" fmla="*/ 20479 h 181356"/>
                              <a:gd name="connsiteX3" fmla="*/ 38195 w 122396"/>
                              <a:gd name="connsiteY3" fmla="*/ 4858 h 181356"/>
                              <a:gd name="connsiteX4" fmla="*/ 62960 w 122396"/>
                              <a:gd name="connsiteY4" fmla="*/ 0 h 181356"/>
                              <a:gd name="connsiteX5" fmla="*/ 89059 w 122396"/>
                              <a:gd name="connsiteY5" fmla="*/ 5525 h 181356"/>
                              <a:gd name="connsiteX6" fmla="*/ 107536 w 122396"/>
                              <a:gd name="connsiteY6" fmla="*/ 20384 h 181356"/>
                              <a:gd name="connsiteX7" fmla="*/ 118681 w 122396"/>
                              <a:gd name="connsiteY7" fmla="*/ 42005 h 181356"/>
                              <a:gd name="connsiteX8" fmla="*/ 122396 w 122396"/>
                              <a:gd name="connsiteY8" fmla="*/ 68009 h 181356"/>
                              <a:gd name="connsiteX9" fmla="*/ 118776 w 122396"/>
                              <a:gd name="connsiteY9" fmla="*/ 94012 h 181356"/>
                              <a:gd name="connsiteX10" fmla="*/ 107822 w 122396"/>
                              <a:gd name="connsiteY10" fmla="*/ 115348 h 181356"/>
                              <a:gd name="connsiteX11" fmla="*/ 89345 w 122396"/>
                              <a:gd name="connsiteY11" fmla="*/ 129731 h 181356"/>
                              <a:gd name="connsiteX12" fmla="*/ 63436 w 122396"/>
                              <a:gd name="connsiteY12" fmla="*/ 134969 h 181356"/>
                              <a:gd name="connsiteX13" fmla="*/ 52863 w 122396"/>
                              <a:gd name="connsiteY13" fmla="*/ 133921 h 181356"/>
                              <a:gd name="connsiteX14" fmla="*/ 41243 w 122396"/>
                              <a:gd name="connsiteY14" fmla="*/ 130683 h 181356"/>
                              <a:gd name="connsiteX15" fmla="*/ 30384 w 122396"/>
                              <a:gd name="connsiteY15" fmla="*/ 124492 h 181356"/>
                              <a:gd name="connsiteX16" fmla="*/ 21716 w 122396"/>
                              <a:gd name="connsiteY16" fmla="*/ 114871 h 181356"/>
                              <a:gd name="connsiteX17" fmla="*/ 21241 w 122396"/>
                              <a:gd name="connsiteY17" fmla="*/ 114871 h 181356"/>
                              <a:gd name="connsiteX18" fmla="*/ 21241 w 122396"/>
                              <a:gd name="connsiteY18" fmla="*/ 181356 h 181356"/>
                              <a:gd name="connsiteX19" fmla="*/ 0 w 122396"/>
                              <a:gd name="connsiteY19" fmla="*/ 181356 h 181356"/>
                              <a:gd name="connsiteX20" fmla="*/ 0 w 122396"/>
                              <a:gd name="connsiteY20" fmla="*/ 2858 h 181356"/>
                              <a:gd name="connsiteX21" fmla="*/ 21241 w 122396"/>
                              <a:gd name="connsiteY21" fmla="*/ 2858 h 181356"/>
                              <a:gd name="connsiteX22" fmla="*/ 97536 w 122396"/>
                              <a:gd name="connsiteY22" fmla="*/ 48768 h 181356"/>
                              <a:gd name="connsiteX23" fmla="*/ 90297 w 122396"/>
                              <a:gd name="connsiteY23" fmla="*/ 33338 h 181356"/>
                              <a:gd name="connsiteX24" fmla="*/ 77819 w 122396"/>
                              <a:gd name="connsiteY24" fmla="*/ 22574 h 181356"/>
                              <a:gd name="connsiteX25" fmla="*/ 59911 w 122396"/>
                              <a:gd name="connsiteY25" fmla="*/ 18574 h 181356"/>
                              <a:gd name="connsiteX26" fmla="*/ 41720 w 122396"/>
                              <a:gd name="connsiteY26" fmla="*/ 22860 h 181356"/>
                              <a:gd name="connsiteX27" fmla="*/ 29432 w 122396"/>
                              <a:gd name="connsiteY27" fmla="*/ 34004 h 181356"/>
                              <a:gd name="connsiteX28" fmla="*/ 22574 w 122396"/>
                              <a:gd name="connsiteY28" fmla="*/ 49625 h 181356"/>
                              <a:gd name="connsiteX29" fmla="*/ 20478 w 122396"/>
                              <a:gd name="connsiteY29" fmla="*/ 67342 h 181356"/>
                              <a:gd name="connsiteX30" fmla="*/ 22765 w 122396"/>
                              <a:gd name="connsiteY30" fmla="*/ 85725 h 181356"/>
                              <a:gd name="connsiteX31" fmla="*/ 29909 w 122396"/>
                              <a:gd name="connsiteY31" fmla="*/ 101346 h 181356"/>
                              <a:gd name="connsiteX32" fmla="*/ 42576 w 122396"/>
                              <a:gd name="connsiteY32" fmla="*/ 112204 h 181356"/>
                              <a:gd name="connsiteX33" fmla="*/ 61340 w 122396"/>
                              <a:gd name="connsiteY33" fmla="*/ 116396 h 181356"/>
                              <a:gd name="connsiteX34" fmla="*/ 79724 w 122396"/>
                              <a:gd name="connsiteY34" fmla="*/ 112109 h 181356"/>
                              <a:gd name="connsiteX35" fmla="*/ 91630 w 122396"/>
                              <a:gd name="connsiteY35" fmla="*/ 100870 h 181356"/>
                              <a:gd name="connsiteX36" fmla="*/ 98202 w 122396"/>
                              <a:gd name="connsiteY36" fmla="*/ 84868 h 181356"/>
                              <a:gd name="connsiteX37" fmla="*/ 100202 w 122396"/>
                              <a:gd name="connsiteY37" fmla="*/ 66389 h 181356"/>
                              <a:gd name="connsiteX38" fmla="*/ 97536 w 122396"/>
                              <a:gd name="connsiteY38" fmla="*/ 48768 h 181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2396" h="181356">
                                <a:moveTo>
                                  <a:pt x="21241" y="2953"/>
                                </a:moveTo>
                                <a:lnTo>
                                  <a:pt x="21241" y="20479"/>
                                </a:lnTo>
                                <a:lnTo>
                                  <a:pt x="21716" y="20479"/>
                                </a:lnTo>
                                <a:cubicBezTo>
                                  <a:pt x="25240" y="13335"/>
                                  <a:pt x="30670" y="8096"/>
                                  <a:pt x="38195" y="4858"/>
                                </a:cubicBezTo>
                                <a:cubicBezTo>
                                  <a:pt x="45719" y="1619"/>
                                  <a:pt x="54006" y="0"/>
                                  <a:pt x="62960" y="0"/>
                                </a:cubicBezTo>
                                <a:cubicBezTo>
                                  <a:pt x="72961" y="0"/>
                                  <a:pt x="81629" y="1810"/>
                                  <a:pt x="89059" y="5525"/>
                                </a:cubicBezTo>
                                <a:cubicBezTo>
                                  <a:pt x="96488" y="9239"/>
                                  <a:pt x="102679" y="14192"/>
                                  <a:pt x="107536" y="20384"/>
                                </a:cubicBezTo>
                                <a:cubicBezTo>
                                  <a:pt x="112490" y="26670"/>
                                  <a:pt x="116205" y="33909"/>
                                  <a:pt x="118681" y="42005"/>
                                </a:cubicBezTo>
                                <a:cubicBezTo>
                                  <a:pt x="121253" y="50197"/>
                                  <a:pt x="122396" y="58865"/>
                                  <a:pt x="122396" y="68009"/>
                                </a:cubicBezTo>
                                <a:cubicBezTo>
                                  <a:pt x="122396" y="77153"/>
                                  <a:pt x="121253" y="85820"/>
                                  <a:pt x="118776" y="94012"/>
                                </a:cubicBezTo>
                                <a:cubicBezTo>
                                  <a:pt x="116395" y="102203"/>
                                  <a:pt x="112680" y="109252"/>
                                  <a:pt x="107822" y="115348"/>
                                </a:cubicBezTo>
                                <a:cubicBezTo>
                                  <a:pt x="102869" y="121444"/>
                                  <a:pt x="96773" y="126206"/>
                                  <a:pt x="89345" y="129731"/>
                                </a:cubicBezTo>
                                <a:cubicBezTo>
                                  <a:pt x="81915" y="133255"/>
                                  <a:pt x="73247" y="134969"/>
                                  <a:pt x="63436" y="134969"/>
                                </a:cubicBezTo>
                                <a:cubicBezTo>
                                  <a:pt x="60293" y="134969"/>
                                  <a:pt x="56769" y="134588"/>
                                  <a:pt x="52863" y="133921"/>
                                </a:cubicBezTo>
                                <a:cubicBezTo>
                                  <a:pt x="48959" y="133255"/>
                                  <a:pt x="45053" y="132207"/>
                                  <a:pt x="41243" y="130683"/>
                                </a:cubicBezTo>
                                <a:cubicBezTo>
                                  <a:pt x="37433" y="129159"/>
                                  <a:pt x="33813" y="127063"/>
                                  <a:pt x="30384" y="124492"/>
                                </a:cubicBezTo>
                                <a:cubicBezTo>
                                  <a:pt x="26955" y="121920"/>
                                  <a:pt x="24097" y="118682"/>
                                  <a:pt x="21716" y="114871"/>
                                </a:cubicBezTo>
                                <a:lnTo>
                                  <a:pt x="21241" y="114871"/>
                                </a:lnTo>
                                <a:lnTo>
                                  <a:pt x="21241" y="181356"/>
                                </a:lnTo>
                                <a:lnTo>
                                  <a:pt x="0" y="181356"/>
                                </a:lnTo>
                                <a:lnTo>
                                  <a:pt x="0" y="2858"/>
                                </a:lnTo>
                                <a:lnTo>
                                  <a:pt x="21241" y="2858"/>
                                </a:lnTo>
                                <a:close/>
                                <a:moveTo>
                                  <a:pt x="97536" y="48768"/>
                                </a:moveTo>
                                <a:cubicBezTo>
                                  <a:pt x="96012" y="43053"/>
                                  <a:pt x="93535" y="37910"/>
                                  <a:pt x="90297" y="33338"/>
                                </a:cubicBezTo>
                                <a:cubicBezTo>
                                  <a:pt x="87059" y="28861"/>
                                  <a:pt x="82867" y="25241"/>
                                  <a:pt x="77819" y="22574"/>
                                </a:cubicBezTo>
                                <a:cubicBezTo>
                                  <a:pt x="72676" y="19907"/>
                                  <a:pt x="66770" y="18574"/>
                                  <a:pt x="59911" y="18574"/>
                                </a:cubicBezTo>
                                <a:cubicBezTo>
                                  <a:pt x="52768" y="18574"/>
                                  <a:pt x="46672" y="20003"/>
                                  <a:pt x="41720" y="22860"/>
                                </a:cubicBezTo>
                                <a:cubicBezTo>
                                  <a:pt x="36671" y="25718"/>
                                  <a:pt x="32575" y="29432"/>
                                  <a:pt x="29432" y="34004"/>
                                </a:cubicBezTo>
                                <a:cubicBezTo>
                                  <a:pt x="26289" y="38576"/>
                                  <a:pt x="24002" y="43815"/>
                                  <a:pt x="22574" y="49625"/>
                                </a:cubicBezTo>
                                <a:cubicBezTo>
                                  <a:pt x="21145" y="55436"/>
                                  <a:pt x="20478" y="61436"/>
                                  <a:pt x="20478" y="67342"/>
                                </a:cubicBezTo>
                                <a:cubicBezTo>
                                  <a:pt x="20478" y="73628"/>
                                  <a:pt x="21241" y="79820"/>
                                  <a:pt x="22765" y="85725"/>
                                </a:cubicBezTo>
                                <a:cubicBezTo>
                                  <a:pt x="24288" y="91631"/>
                                  <a:pt x="26669" y="96869"/>
                                  <a:pt x="29909" y="101346"/>
                                </a:cubicBezTo>
                                <a:cubicBezTo>
                                  <a:pt x="33147" y="105823"/>
                                  <a:pt x="37337" y="109442"/>
                                  <a:pt x="42576" y="112204"/>
                                </a:cubicBezTo>
                                <a:cubicBezTo>
                                  <a:pt x="47720" y="114967"/>
                                  <a:pt x="54006" y="116396"/>
                                  <a:pt x="61340" y="116396"/>
                                </a:cubicBezTo>
                                <a:cubicBezTo>
                                  <a:pt x="68675" y="116396"/>
                                  <a:pt x="74866" y="114967"/>
                                  <a:pt x="79724" y="112109"/>
                                </a:cubicBezTo>
                                <a:cubicBezTo>
                                  <a:pt x="84677" y="109252"/>
                                  <a:pt x="88582" y="105537"/>
                                  <a:pt x="91630" y="100870"/>
                                </a:cubicBezTo>
                                <a:cubicBezTo>
                                  <a:pt x="94678" y="96203"/>
                                  <a:pt x="96869" y="90869"/>
                                  <a:pt x="98202" y="84868"/>
                                </a:cubicBezTo>
                                <a:cubicBezTo>
                                  <a:pt x="99536" y="78867"/>
                                  <a:pt x="100202" y="72676"/>
                                  <a:pt x="100202" y="66389"/>
                                </a:cubicBezTo>
                                <a:cubicBezTo>
                                  <a:pt x="99917" y="60484"/>
                                  <a:pt x="99154" y="54578"/>
                                  <a:pt x="97536" y="48768"/>
                                </a:cubicBezTo>
                              </a:path>
                            </a:pathLst>
                          </a:custGeom>
                          <a:solidFill>
                            <a:srgbClr val="004288"/>
                          </a:solidFill>
                          <a:ln w="9525" cap="flat">
                            <a:noFill/>
                            <a:prstDash val="solid"/>
                            <a:miter/>
                          </a:ln>
                        </wps:spPr>
                        <wps:bodyPr rtlCol="0" anchor="ctr"/>
                      </wps:wsp>
                      <wps:wsp>
                        <wps:cNvPr id="1944" name="Freeform: Shape 1944">
                          <a:extLst>
                            <a:ext uri="{C183D7F6-B498-43B3-948B-1728B52AA6E4}">
                              <adec:decorative xmlns:adec="http://schemas.microsoft.com/office/drawing/2017/decorative" val="1"/>
                            </a:ext>
                          </a:extLst>
                        </wps:cNvPr>
                        <wps:cNvSpPr/>
                        <wps:spPr>
                          <a:xfrm>
                            <a:off x="3751205" y="2520515"/>
                            <a:ext cx="21240" cy="178498"/>
                          </a:xfrm>
                          <a:custGeom>
                            <a:avLst/>
                            <a:gdLst>
                              <a:gd name="connsiteX0" fmla="*/ 0 w 21240"/>
                              <a:gd name="connsiteY0" fmla="*/ 0 h 178498"/>
                              <a:gd name="connsiteX1" fmla="*/ 21241 w 21240"/>
                              <a:gd name="connsiteY1" fmla="*/ 0 h 178498"/>
                              <a:gd name="connsiteX2" fmla="*/ 21241 w 21240"/>
                              <a:gd name="connsiteY2" fmla="*/ 178498 h 178498"/>
                              <a:gd name="connsiteX3" fmla="*/ 0 w 21240"/>
                              <a:gd name="connsiteY3" fmla="*/ 178498 h 178498"/>
                            </a:gdLst>
                            <a:ahLst/>
                            <a:cxnLst>
                              <a:cxn ang="0">
                                <a:pos x="connsiteX0" y="connsiteY0"/>
                              </a:cxn>
                              <a:cxn ang="0">
                                <a:pos x="connsiteX1" y="connsiteY1"/>
                              </a:cxn>
                              <a:cxn ang="0">
                                <a:pos x="connsiteX2" y="connsiteY2"/>
                              </a:cxn>
                              <a:cxn ang="0">
                                <a:pos x="connsiteX3" y="connsiteY3"/>
                              </a:cxn>
                            </a:cxnLst>
                            <a:rect l="l" t="t" r="r" b="b"/>
                            <a:pathLst>
                              <a:path w="21240" h="178498">
                                <a:moveTo>
                                  <a:pt x="0" y="0"/>
                                </a:moveTo>
                                <a:lnTo>
                                  <a:pt x="21241" y="0"/>
                                </a:lnTo>
                                <a:lnTo>
                                  <a:pt x="21241" y="178498"/>
                                </a:lnTo>
                                <a:lnTo>
                                  <a:pt x="0" y="178498"/>
                                </a:lnTo>
                                <a:close/>
                              </a:path>
                            </a:pathLst>
                          </a:custGeom>
                          <a:solidFill>
                            <a:srgbClr val="004288"/>
                          </a:solidFill>
                          <a:ln w="9525" cap="flat">
                            <a:noFill/>
                            <a:prstDash val="solid"/>
                            <a:miter/>
                          </a:ln>
                        </wps:spPr>
                        <wps:bodyPr rtlCol="0" anchor="ctr"/>
                      </wps:wsp>
                      <wps:wsp>
                        <wps:cNvPr id="1945" name="Freeform: Shape 1945">
                          <a:extLst>
                            <a:ext uri="{C183D7F6-B498-43B3-948B-1728B52AA6E4}">
                              <adec:decorative xmlns:adec="http://schemas.microsoft.com/office/drawing/2017/decorative" val="1"/>
                            </a:ext>
                          </a:extLst>
                        </wps:cNvPr>
                        <wps:cNvSpPr/>
                        <wps:spPr>
                          <a:xfrm>
                            <a:off x="3794733" y="2566806"/>
                            <a:ext cx="119254" cy="134874"/>
                          </a:xfrm>
                          <a:custGeom>
                            <a:avLst/>
                            <a:gdLst>
                              <a:gd name="connsiteX0" fmla="*/ 98585 w 119254"/>
                              <a:gd name="connsiteY0" fmla="*/ 123920 h 134874"/>
                              <a:gd name="connsiteX1" fmla="*/ 62103 w 119254"/>
                              <a:gd name="connsiteY1" fmla="*/ 134874 h 134874"/>
                              <a:gd name="connsiteX2" fmla="*/ 35148 w 119254"/>
                              <a:gd name="connsiteY2" fmla="*/ 129921 h 134874"/>
                              <a:gd name="connsiteX3" fmla="*/ 16003 w 119254"/>
                              <a:gd name="connsiteY3" fmla="*/ 115919 h 134874"/>
                              <a:gd name="connsiteX4" fmla="*/ 4382 w 119254"/>
                              <a:gd name="connsiteY4" fmla="*/ 94393 h 134874"/>
                              <a:gd name="connsiteX5" fmla="*/ 0 w 119254"/>
                              <a:gd name="connsiteY5" fmla="*/ 67151 h 134874"/>
                              <a:gd name="connsiteX6" fmla="*/ 4478 w 119254"/>
                              <a:gd name="connsiteY6" fmla="*/ 40196 h 134874"/>
                              <a:gd name="connsiteX7" fmla="*/ 17050 w 119254"/>
                              <a:gd name="connsiteY7" fmla="*/ 18955 h 134874"/>
                              <a:gd name="connsiteX8" fmla="*/ 36291 w 119254"/>
                              <a:gd name="connsiteY8" fmla="*/ 4953 h 134874"/>
                              <a:gd name="connsiteX9" fmla="*/ 60674 w 119254"/>
                              <a:gd name="connsiteY9" fmla="*/ 0 h 134874"/>
                              <a:gd name="connsiteX10" fmla="*/ 89249 w 119254"/>
                              <a:gd name="connsiteY10" fmla="*/ 7144 h 134874"/>
                              <a:gd name="connsiteX11" fmla="*/ 107538 w 119254"/>
                              <a:gd name="connsiteY11" fmla="*/ 25241 h 134874"/>
                              <a:gd name="connsiteX12" fmla="*/ 117063 w 119254"/>
                              <a:gd name="connsiteY12" fmla="*/ 49244 h 134874"/>
                              <a:gd name="connsiteX13" fmla="*/ 119158 w 119254"/>
                              <a:gd name="connsiteY13" fmla="*/ 74009 h 134874"/>
                              <a:gd name="connsiteX14" fmla="*/ 22385 w 119254"/>
                              <a:gd name="connsiteY14" fmla="*/ 74009 h 134874"/>
                              <a:gd name="connsiteX15" fmla="*/ 24385 w 119254"/>
                              <a:gd name="connsiteY15" fmla="*/ 90107 h 134874"/>
                              <a:gd name="connsiteX16" fmla="*/ 31624 w 119254"/>
                              <a:gd name="connsiteY16" fmla="*/ 103632 h 134874"/>
                              <a:gd name="connsiteX17" fmla="*/ 44387 w 119254"/>
                              <a:gd name="connsiteY17" fmla="*/ 112967 h 134874"/>
                              <a:gd name="connsiteX18" fmla="*/ 62675 w 119254"/>
                              <a:gd name="connsiteY18" fmla="*/ 116491 h 134874"/>
                              <a:gd name="connsiteX19" fmla="*/ 84773 w 119254"/>
                              <a:gd name="connsiteY19" fmla="*/ 110300 h 134874"/>
                              <a:gd name="connsiteX20" fmla="*/ 96203 w 119254"/>
                              <a:gd name="connsiteY20" fmla="*/ 91250 h 134874"/>
                              <a:gd name="connsiteX21" fmla="*/ 117158 w 119254"/>
                              <a:gd name="connsiteY21" fmla="*/ 91250 h 134874"/>
                              <a:gd name="connsiteX22" fmla="*/ 98585 w 119254"/>
                              <a:gd name="connsiteY22" fmla="*/ 123920 h 134874"/>
                              <a:gd name="connsiteX23" fmla="*/ 93441 w 119254"/>
                              <a:gd name="connsiteY23" fmla="*/ 40958 h 134874"/>
                              <a:gd name="connsiteX24" fmla="*/ 85630 w 119254"/>
                              <a:gd name="connsiteY24" fmla="*/ 29337 h 134874"/>
                              <a:gd name="connsiteX25" fmla="*/ 74200 w 119254"/>
                              <a:gd name="connsiteY25" fmla="*/ 21527 h 134874"/>
                              <a:gd name="connsiteX26" fmla="*/ 59531 w 119254"/>
                              <a:gd name="connsiteY26" fmla="*/ 18669 h 134874"/>
                              <a:gd name="connsiteX27" fmla="*/ 44673 w 119254"/>
                              <a:gd name="connsiteY27" fmla="*/ 21527 h 134874"/>
                              <a:gd name="connsiteX28" fmla="*/ 33242 w 119254"/>
                              <a:gd name="connsiteY28" fmla="*/ 29337 h 134874"/>
                              <a:gd name="connsiteX29" fmla="*/ 25718 w 119254"/>
                              <a:gd name="connsiteY29" fmla="*/ 40958 h 134874"/>
                              <a:gd name="connsiteX30" fmla="*/ 22479 w 119254"/>
                              <a:gd name="connsiteY30" fmla="*/ 55054 h 134874"/>
                              <a:gd name="connsiteX31" fmla="*/ 96679 w 119254"/>
                              <a:gd name="connsiteY31" fmla="*/ 55054 h 134874"/>
                              <a:gd name="connsiteX32" fmla="*/ 93441 w 119254"/>
                              <a:gd name="connsiteY32" fmla="*/ 40958 h 134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254" h="134874">
                                <a:moveTo>
                                  <a:pt x="98585" y="123920"/>
                                </a:moveTo>
                                <a:cubicBezTo>
                                  <a:pt x="88964" y="131254"/>
                                  <a:pt x="76772" y="134874"/>
                                  <a:pt x="62103" y="134874"/>
                                </a:cubicBezTo>
                                <a:cubicBezTo>
                                  <a:pt x="51721" y="134874"/>
                                  <a:pt x="42767" y="133255"/>
                                  <a:pt x="35148" y="129921"/>
                                </a:cubicBezTo>
                                <a:cubicBezTo>
                                  <a:pt x="27527" y="126587"/>
                                  <a:pt x="21146" y="121920"/>
                                  <a:pt x="16003" y="115919"/>
                                </a:cubicBezTo>
                                <a:cubicBezTo>
                                  <a:pt x="10859" y="109919"/>
                                  <a:pt x="6953" y="102775"/>
                                  <a:pt x="4382" y="94393"/>
                                </a:cubicBezTo>
                                <a:cubicBezTo>
                                  <a:pt x="1810" y="86106"/>
                                  <a:pt x="286" y="76962"/>
                                  <a:pt x="0" y="67151"/>
                                </a:cubicBezTo>
                                <a:cubicBezTo>
                                  <a:pt x="0" y="57341"/>
                                  <a:pt x="1524" y="48292"/>
                                  <a:pt x="4478" y="40196"/>
                                </a:cubicBezTo>
                                <a:cubicBezTo>
                                  <a:pt x="7525" y="32004"/>
                                  <a:pt x="11716" y="24956"/>
                                  <a:pt x="17050" y="18955"/>
                                </a:cubicBezTo>
                                <a:cubicBezTo>
                                  <a:pt x="22479" y="12954"/>
                                  <a:pt x="28956" y="8287"/>
                                  <a:pt x="36291" y="4953"/>
                                </a:cubicBezTo>
                                <a:cubicBezTo>
                                  <a:pt x="43721" y="1619"/>
                                  <a:pt x="51817" y="0"/>
                                  <a:pt x="60674" y="0"/>
                                </a:cubicBezTo>
                                <a:cubicBezTo>
                                  <a:pt x="72200" y="0"/>
                                  <a:pt x="81725" y="2381"/>
                                  <a:pt x="89249" y="7144"/>
                                </a:cubicBezTo>
                                <a:cubicBezTo>
                                  <a:pt x="96870" y="11906"/>
                                  <a:pt x="102966" y="18002"/>
                                  <a:pt x="107538" y="25241"/>
                                </a:cubicBezTo>
                                <a:cubicBezTo>
                                  <a:pt x="112109" y="32576"/>
                                  <a:pt x="115253" y="40577"/>
                                  <a:pt x="117063" y="49244"/>
                                </a:cubicBezTo>
                                <a:cubicBezTo>
                                  <a:pt x="118778" y="57912"/>
                                  <a:pt x="119539" y="66199"/>
                                  <a:pt x="119158" y="74009"/>
                                </a:cubicBezTo>
                                <a:lnTo>
                                  <a:pt x="22385" y="74009"/>
                                </a:lnTo>
                                <a:cubicBezTo>
                                  <a:pt x="22194" y="79724"/>
                                  <a:pt x="22860" y="85058"/>
                                  <a:pt x="24385" y="90107"/>
                                </a:cubicBezTo>
                                <a:cubicBezTo>
                                  <a:pt x="25909" y="95250"/>
                                  <a:pt x="28290" y="99727"/>
                                  <a:pt x="31624" y="103632"/>
                                </a:cubicBezTo>
                                <a:cubicBezTo>
                                  <a:pt x="34957" y="107537"/>
                                  <a:pt x="39243" y="110681"/>
                                  <a:pt x="44387" y="112967"/>
                                </a:cubicBezTo>
                                <a:cubicBezTo>
                                  <a:pt x="49626" y="115348"/>
                                  <a:pt x="55627" y="116491"/>
                                  <a:pt x="62675" y="116491"/>
                                </a:cubicBezTo>
                                <a:cubicBezTo>
                                  <a:pt x="71628" y="116491"/>
                                  <a:pt x="79058" y="114395"/>
                                  <a:pt x="84773" y="110300"/>
                                </a:cubicBezTo>
                                <a:cubicBezTo>
                                  <a:pt x="90488" y="106109"/>
                                  <a:pt x="94298" y="99822"/>
                                  <a:pt x="96203" y="91250"/>
                                </a:cubicBezTo>
                                <a:lnTo>
                                  <a:pt x="117158" y="91250"/>
                                </a:lnTo>
                                <a:cubicBezTo>
                                  <a:pt x="114491" y="105728"/>
                                  <a:pt x="108204" y="116586"/>
                                  <a:pt x="98585" y="123920"/>
                                </a:cubicBezTo>
                                <a:moveTo>
                                  <a:pt x="93441" y="40958"/>
                                </a:moveTo>
                                <a:cubicBezTo>
                                  <a:pt x="91535" y="36481"/>
                                  <a:pt x="88964" y="32576"/>
                                  <a:pt x="85630" y="29337"/>
                                </a:cubicBezTo>
                                <a:cubicBezTo>
                                  <a:pt x="82391" y="26099"/>
                                  <a:pt x="78581" y="23527"/>
                                  <a:pt x="74200" y="21527"/>
                                </a:cubicBezTo>
                                <a:cubicBezTo>
                                  <a:pt x="69724" y="19621"/>
                                  <a:pt x="64866" y="18669"/>
                                  <a:pt x="59531" y="18669"/>
                                </a:cubicBezTo>
                                <a:cubicBezTo>
                                  <a:pt x="54007" y="18669"/>
                                  <a:pt x="49054" y="19621"/>
                                  <a:pt x="44673" y="21527"/>
                                </a:cubicBezTo>
                                <a:cubicBezTo>
                                  <a:pt x="40291" y="23432"/>
                                  <a:pt x="36481" y="26099"/>
                                  <a:pt x="33242" y="29337"/>
                                </a:cubicBezTo>
                                <a:cubicBezTo>
                                  <a:pt x="30099" y="32671"/>
                                  <a:pt x="27527" y="36576"/>
                                  <a:pt x="25718" y="40958"/>
                                </a:cubicBezTo>
                                <a:cubicBezTo>
                                  <a:pt x="23908" y="45339"/>
                                  <a:pt x="22765" y="50102"/>
                                  <a:pt x="22479" y="55054"/>
                                </a:cubicBezTo>
                                <a:lnTo>
                                  <a:pt x="96679" y="55054"/>
                                </a:lnTo>
                                <a:cubicBezTo>
                                  <a:pt x="96488" y="50197"/>
                                  <a:pt x="95345" y="45434"/>
                                  <a:pt x="93441" y="40958"/>
                                </a:cubicBezTo>
                              </a:path>
                            </a:pathLst>
                          </a:custGeom>
                          <a:solidFill>
                            <a:srgbClr val="004288"/>
                          </a:solidFill>
                          <a:ln w="9525" cap="flat">
                            <a:noFill/>
                            <a:prstDash val="solid"/>
                            <a:miter/>
                          </a:ln>
                        </wps:spPr>
                        <wps:bodyPr rtlCol="0" anchor="ctr"/>
                      </wps:wsp>
                    </wpg:grpSp>
                    <wpg:grpSp>
                      <wpg:cNvPr id="1946" name="Group 1946"/>
                      <wpg:cNvGrpSpPr/>
                      <wpg:grpSpPr>
                        <a:xfrm>
                          <a:off x="-1" y="87111"/>
                          <a:ext cx="1104225" cy="358577"/>
                          <a:chOff x="-1" y="87111"/>
                          <a:chExt cx="1104225" cy="358577"/>
                        </a:xfrm>
                      </wpg:grpSpPr>
                      <wpg:grpSp>
                        <wpg:cNvPr id="1947" name="Graphic 17"/>
                        <wpg:cNvGrpSpPr/>
                        <wpg:grpSpPr>
                          <a:xfrm>
                            <a:off x="-1" y="87111"/>
                            <a:ext cx="358590" cy="358577"/>
                            <a:chOff x="0" y="87111"/>
                            <a:chExt cx="1897563" cy="1897516"/>
                          </a:xfrm>
                          <a:solidFill>
                            <a:schemeClr val="accent1"/>
                          </a:solidFill>
                        </wpg:grpSpPr>
                        <wps:wsp>
                          <wps:cNvPr id="193" name="Freeform: Shape 193">
                            <a:extLst>
                              <a:ext uri="{C183D7F6-B498-43B3-948B-1728B52AA6E4}">
                                <adec:decorative xmlns:adec="http://schemas.microsoft.com/office/drawing/2017/decorative" val="1"/>
                              </a:ext>
                            </a:extLst>
                          </wps:cNvPr>
                          <wps:cNvSpPr/>
                          <wps:spPr>
                            <a:xfrm>
                              <a:off x="408340" y="1425189"/>
                              <a:ext cx="392923" cy="388524"/>
                            </a:xfrm>
                            <a:custGeom>
                              <a:avLst/>
                              <a:gdLst>
                                <a:gd name="connsiteX0" fmla="*/ 198224 w 392923"/>
                                <a:gd name="connsiteY0" fmla="*/ 0 h 388524"/>
                                <a:gd name="connsiteX1" fmla="*/ 196414 w 392923"/>
                                <a:gd name="connsiteY1" fmla="*/ 0 h 388524"/>
                                <a:gd name="connsiteX2" fmla="*/ 58778 w 392923"/>
                                <a:gd name="connsiteY2" fmla="*/ 55721 h 388524"/>
                                <a:gd name="connsiteX3" fmla="*/ 8 w 392923"/>
                                <a:gd name="connsiteY3" fmla="*/ 192596 h 388524"/>
                                <a:gd name="connsiteX4" fmla="*/ 56301 w 392923"/>
                                <a:gd name="connsiteY4" fmla="*/ 330422 h 388524"/>
                                <a:gd name="connsiteX5" fmla="*/ 194699 w 392923"/>
                                <a:gd name="connsiteY5" fmla="*/ 388525 h 388524"/>
                                <a:gd name="connsiteX6" fmla="*/ 196509 w 392923"/>
                                <a:gd name="connsiteY6" fmla="*/ 388525 h 388524"/>
                                <a:gd name="connsiteX7" fmla="*/ 334145 w 392923"/>
                                <a:gd name="connsiteY7" fmla="*/ 332804 h 388524"/>
                                <a:gd name="connsiteX8" fmla="*/ 392915 w 392923"/>
                                <a:gd name="connsiteY8" fmla="*/ 195929 h 388524"/>
                                <a:gd name="connsiteX9" fmla="*/ 198224 w 392923"/>
                                <a:gd name="connsiteY9" fmla="*/ 0 h 388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2923" h="388524">
                                  <a:moveTo>
                                    <a:pt x="198224" y="0"/>
                                  </a:moveTo>
                                  <a:cubicBezTo>
                                    <a:pt x="197652" y="0"/>
                                    <a:pt x="196985" y="0"/>
                                    <a:pt x="196414" y="0"/>
                                  </a:cubicBezTo>
                                  <a:cubicBezTo>
                                    <a:pt x="144598" y="0"/>
                                    <a:pt x="95735" y="19717"/>
                                    <a:pt x="58778" y="55721"/>
                                  </a:cubicBezTo>
                                  <a:cubicBezTo>
                                    <a:pt x="21344" y="92107"/>
                                    <a:pt x="485" y="140684"/>
                                    <a:pt x="8" y="192596"/>
                                  </a:cubicBezTo>
                                  <a:cubicBezTo>
                                    <a:pt x="-468" y="244507"/>
                                    <a:pt x="19535" y="293465"/>
                                    <a:pt x="56301" y="330422"/>
                                  </a:cubicBezTo>
                                  <a:cubicBezTo>
                                    <a:pt x="93068" y="367475"/>
                                    <a:pt x="142217" y="388144"/>
                                    <a:pt x="194699" y="388525"/>
                                  </a:cubicBezTo>
                                  <a:cubicBezTo>
                                    <a:pt x="195271" y="388525"/>
                                    <a:pt x="195938" y="388525"/>
                                    <a:pt x="196509" y="388525"/>
                                  </a:cubicBezTo>
                                  <a:cubicBezTo>
                                    <a:pt x="248325" y="388525"/>
                                    <a:pt x="297093" y="368808"/>
                                    <a:pt x="334145" y="332804"/>
                                  </a:cubicBezTo>
                                  <a:cubicBezTo>
                                    <a:pt x="371579" y="296418"/>
                                    <a:pt x="392438" y="247840"/>
                                    <a:pt x="392915" y="195929"/>
                                  </a:cubicBezTo>
                                  <a:cubicBezTo>
                                    <a:pt x="393962" y="88868"/>
                                    <a:pt x="306618" y="952"/>
                                    <a:pt x="198224" y="0"/>
                                  </a:cubicBezTo>
                                </a:path>
                              </a:pathLst>
                            </a:custGeom>
                            <a:solidFill>
                              <a:srgbClr val="094985"/>
                            </a:solidFill>
                            <a:ln w="9525" cap="flat">
                              <a:noFill/>
                              <a:prstDash val="solid"/>
                              <a:miter/>
                            </a:ln>
                          </wps:spPr>
                          <wps:bodyPr rtlCol="0" anchor="ctr"/>
                        </wps:wsp>
                        <wps:wsp>
                          <wps:cNvPr id="194" name="Freeform: Shape 194">
                            <a:extLst>
                              <a:ext uri="{C183D7F6-B498-43B3-948B-1728B52AA6E4}">
                                <adec:decorative xmlns:adec="http://schemas.microsoft.com/office/drawing/2017/decorative" val="1"/>
                              </a:ext>
                            </a:extLst>
                          </wps:cNvPr>
                          <wps:cNvSpPr/>
                          <wps:spPr>
                            <a:xfrm>
                              <a:off x="1504367" y="847974"/>
                              <a:ext cx="393196" cy="388693"/>
                            </a:xfrm>
                            <a:custGeom>
                              <a:avLst/>
                              <a:gdLst>
                                <a:gd name="connsiteX0" fmla="*/ 28027 w 393196"/>
                                <a:gd name="connsiteY0" fmla="*/ 94488 h 388693"/>
                                <a:gd name="connsiteX1" fmla="*/ 6024 w 393196"/>
                                <a:gd name="connsiteY1" fmla="*/ 241554 h 388693"/>
                                <a:gd name="connsiteX2" fmla="*/ 95654 w 393196"/>
                                <a:gd name="connsiteY2" fmla="*/ 360997 h 388693"/>
                                <a:gd name="connsiteX3" fmla="*/ 244435 w 393196"/>
                                <a:gd name="connsiteY3" fmla="*/ 382810 h 388693"/>
                                <a:gd name="connsiteX4" fmla="*/ 365212 w 393196"/>
                                <a:gd name="connsiteY4" fmla="*/ 294227 h 388693"/>
                                <a:gd name="connsiteX5" fmla="*/ 387215 w 393196"/>
                                <a:gd name="connsiteY5" fmla="*/ 147161 h 388693"/>
                                <a:gd name="connsiteX6" fmla="*/ 297584 w 393196"/>
                                <a:gd name="connsiteY6" fmla="*/ 27718 h 388693"/>
                                <a:gd name="connsiteX7" fmla="*/ 196905 w 393196"/>
                                <a:gd name="connsiteY7" fmla="*/ 0 h 388693"/>
                                <a:gd name="connsiteX8" fmla="*/ 148804 w 393196"/>
                                <a:gd name="connsiteY8" fmla="*/ 5906 h 388693"/>
                                <a:gd name="connsiteX9" fmla="*/ 28027 w 393196"/>
                                <a:gd name="connsiteY9" fmla="*/ 94488 h 388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3196" h="388693">
                                  <a:moveTo>
                                    <a:pt x="28027" y="94488"/>
                                  </a:moveTo>
                                  <a:cubicBezTo>
                                    <a:pt x="1071" y="138970"/>
                                    <a:pt x="-6835" y="191262"/>
                                    <a:pt x="6024" y="241554"/>
                                  </a:cubicBezTo>
                                  <a:cubicBezTo>
                                    <a:pt x="18788" y="291941"/>
                                    <a:pt x="50601" y="334328"/>
                                    <a:pt x="95654" y="360997"/>
                                  </a:cubicBezTo>
                                  <a:cubicBezTo>
                                    <a:pt x="140708" y="387667"/>
                                    <a:pt x="193571" y="395383"/>
                                    <a:pt x="244435" y="382810"/>
                                  </a:cubicBezTo>
                                  <a:cubicBezTo>
                                    <a:pt x="295394" y="370237"/>
                                    <a:pt x="338256" y="338709"/>
                                    <a:pt x="365212" y="294227"/>
                                  </a:cubicBezTo>
                                  <a:cubicBezTo>
                                    <a:pt x="392168" y="249746"/>
                                    <a:pt x="399978" y="197453"/>
                                    <a:pt x="387215" y="147161"/>
                                  </a:cubicBezTo>
                                  <a:cubicBezTo>
                                    <a:pt x="374451" y="96774"/>
                                    <a:pt x="342638" y="54388"/>
                                    <a:pt x="297584" y="27718"/>
                                  </a:cubicBezTo>
                                  <a:cubicBezTo>
                                    <a:pt x="266628" y="9430"/>
                                    <a:pt x="232052" y="0"/>
                                    <a:pt x="196905" y="0"/>
                                  </a:cubicBezTo>
                                  <a:cubicBezTo>
                                    <a:pt x="180903" y="0"/>
                                    <a:pt x="164711" y="2000"/>
                                    <a:pt x="148804" y="5906"/>
                                  </a:cubicBezTo>
                                  <a:cubicBezTo>
                                    <a:pt x="97845" y="18479"/>
                                    <a:pt x="54983" y="49911"/>
                                    <a:pt x="28027" y="94488"/>
                                  </a:cubicBezTo>
                                </a:path>
                              </a:pathLst>
                            </a:custGeom>
                            <a:solidFill>
                              <a:srgbClr val="5692CE"/>
                            </a:solidFill>
                            <a:ln w="9525" cap="flat">
                              <a:noFill/>
                              <a:prstDash val="solid"/>
                              <a:miter/>
                            </a:ln>
                          </wps:spPr>
                          <wps:bodyPr rtlCol="0" anchor="ctr"/>
                        </wps:wsp>
                        <wps:wsp>
                          <wps:cNvPr id="195" name="Freeform: Shape 195">
                            <a:extLst>
                              <a:ext uri="{C183D7F6-B498-43B3-948B-1728B52AA6E4}">
                                <adec:decorative xmlns:adec="http://schemas.microsoft.com/office/drawing/2017/decorative" val="1"/>
                              </a:ext>
                            </a:extLst>
                          </wps:cNvPr>
                          <wps:cNvSpPr/>
                          <wps:spPr>
                            <a:xfrm>
                              <a:off x="1066809" y="277291"/>
                              <a:ext cx="634180" cy="1548122"/>
                            </a:xfrm>
                            <a:custGeom>
                              <a:avLst/>
                              <a:gdLst>
                                <a:gd name="connsiteX0" fmla="*/ 502732 w 634180"/>
                                <a:gd name="connsiteY0" fmla="*/ 981878 h 1548122"/>
                                <a:gd name="connsiteX1" fmla="*/ 386146 w 634180"/>
                                <a:gd name="connsiteY1" fmla="*/ 826525 h 1548122"/>
                                <a:gd name="connsiteX2" fmla="*/ 414817 w 634180"/>
                                <a:gd name="connsiteY2" fmla="*/ 635168 h 1548122"/>
                                <a:gd name="connsiteX3" fmla="*/ 571979 w 634180"/>
                                <a:gd name="connsiteY3" fmla="*/ 519915 h 1548122"/>
                                <a:gd name="connsiteX4" fmla="*/ 631605 w 634180"/>
                                <a:gd name="connsiteY4" fmla="*/ 512581 h 1548122"/>
                                <a:gd name="connsiteX5" fmla="*/ 634177 w 634180"/>
                                <a:gd name="connsiteY5" fmla="*/ 124151 h 1548122"/>
                                <a:gd name="connsiteX6" fmla="*/ 402243 w 634180"/>
                                <a:gd name="connsiteY6" fmla="*/ 61000 h 1548122"/>
                                <a:gd name="connsiteX7" fmla="*/ 17148 w 634180"/>
                                <a:gd name="connsiteY7" fmla="*/ 709177 h 1548122"/>
                                <a:gd name="connsiteX8" fmla="*/ 16290 w 634180"/>
                                <a:gd name="connsiteY8" fmla="*/ 832526 h 1548122"/>
                                <a:gd name="connsiteX9" fmla="*/ 392718 w 634180"/>
                                <a:gd name="connsiteY9" fmla="*/ 1485750 h 1548122"/>
                                <a:gd name="connsiteX10" fmla="*/ 625510 w 634180"/>
                                <a:gd name="connsiteY10" fmla="*/ 1425552 h 1548122"/>
                                <a:gd name="connsiteX11" fmla="*/ 628272 w 634180"/>
                                <a:gd name="connsiteY11" fmla="*/ 1017692 h 1548122"/>
                                <a:gd name="connsiteX12" fmla="*/ 502732 w 634180"/>
                                <a:gd name="connsiteY12" fmla="*/ 981878 h 1548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4180" h="1548122">
                                  <a:moveTo>
                                    <a:pt x="502732" y="981878"/>
                                  </a:moveTo>
                                  <a:cubicBezTo>
                                    <a:pt x="444154" y="947207"/>
                                    <a:pt x="402720" y="891961"/>
                                    <a:pt x="386146" y="826525"/>
                                  </a:cubicBezTo>
                                  <a:cubicBezTo>
                                    <a:pt x="369573" y="760993"/>
                                    <a:pt x="379669" y="693080"/>
                                    <a:pt x="414817" y="635168"/>
                                  </a:cubicBezTo>
                                  <a:cubicBezTo>
                                    <a:pt x="449964" y="577256"/>
                                    <a:pt x="505685" y="536298"/>
                                    <a:pt x="571979" y="519915"/>
                                  </a:cubicBezTo>
                                  <a:cubicBezTo>
                                    <a:pt x="591791" y="515057"/>
                                    <a:pt x="611698" y="512771"/>
                                    <a:pt x="631605" y="512581"/>
                                  </a:cubicBezTo>
                                  <a:lnTo>
                                    <a:pt x="634177" y="124151"/>
                                  </a:lnTo>
                                  <a:cubicBezTo>
                                    <a:pt x="635035" y="-1769"/>
                                    <a:pt x="466728" y="-47584"/>
                                    <a:pt x="402243" y="61000"/>
                                  </a:cubicBezTo>
                                  <a:lnTo>
                                    <a:pt x="17148" y="709177"/>
                                  </a:lnTo>
                                  <a:cubicBezTo>
                                    <a:pt x="-5427" y="747182"/>
                                    <a:pt x="-5712" y="794235"/>
                                    <a:pt x="16290" y="832526"/>
                                  </a:cubicBezTo>
                                  <a:lnTo>
                                    <a:pt x="392718" y="1485750"/>
                                  </a:lnTo>
                                  <a:cubicBezTo>
                                    <a:pt x="455774" y="1595192"/>
                                    <a:pt x="624652" y="1551473"/>
                                    <a:pt x="625510" y="1425552"/>
                                  </a:cubicBezTo>
                                  <a:lnTo>
                                    <a:pt x="628272" y="1017692"/>
                                  </a:lnTo>
                                  <a:cubicBezTo>
                                    <a:pt x="584362" y="1016549"/>
                                    <a:pt x="541309" y="1004738"/>
                                    <a:pt x="502732" y="981878"/>
                                  </a:cubicBezTo>
                                </a:path>
                              </a:pathLst>
                            </a:custGeom>
                            <a:solidFill>
                              <a:srgbClr val="5692CE"/>
                            </a:solidFill>
                            <a:ln w="9525" cap="flat">
                              <a:noFill/>
                              <a:prstDash val="solid"/>
                              <a:miter/>
                            </a:ln>
                          </wps:spPr>
                          <wps:bodyPr rtlCol="0" anchor="ctr"/>
                        </wps:wsp>
                        <wps:wsp>
                          <wps:cNvPr id="196" name="Freeform: Shape 196">
                            <a:extLst>
                              <a:ext uri="{C183D7F6-B498-43B3-948B-1728B52AA6E4}">
                                <adec:decorative xmlns:adec="http://schemas.microsoft.com/office/drawing/2017/decorative" val="1"/>
                              </a:ext>
                            </a:extLst>
                          </wps:cNvPr>
                          <wps:cNvSpPr/>
                          <wps:spPr>
                            <a:xfrm>
                              <a:off x="0" y="1066073"/>
                              <a:ext cx="1377541" cy="918554"/>
                            </a:xfrm>
                            <a:custGeom>
                              <a:avLst/>
                              <a:gdLst>
                                <a:gd name="connsiteX0" fmla="*/ 1361325 w 1377541"/>
                                <a:gd name="connsiteY0" fmla="*/ 735163 h 918554"/>
                                <a:gd name="connsiteX1" fmla="*/ 994041 w 1377541"/>
                                <a:gd name="connsiteY1" fmla="*/ 76890 h 918554"/>
                                <a:gd name="connsiteX2" fmla="*/ 887170 w 1377541"/>
                                <a:gd name="connsiteY2" fmla="*/ 13263 h 918554"/>
                                <a:gd name="connsiteX3" fmla="*/ 126980 w 1377541"/>
                                <a:gd name="connsiteY3" fmla="*/ 23 h 918554"/>
                                <a:gd name="connsiteX4" fmla="*/ 60496 w 1377541"/>
                                <a:gd name="connsiteY4" fmla="*/ 228623 h 918554"/>
                                <a:gd name="connsiteX5" fmla="*/ 386346 w 1377541"/>
                                <a:gd name="connsiteY5" fmla="*/ 422648 h 918554"/>
                                <a:gd name="connsiteX6" fmla="*/ 607135 w 1377541"/>
                                <a:gd name="connsiteY6" fmla="*/ 300537 h 918554"/>
                                <a:gd name="connsiteX7" fmla="*/ 860500 w 1377541"/>
                                <a:gd name="connsiteY7" fmla="*/ 555617 h 918554"/>
                                <a:gd name="connsiteX8" fmla="*/ 823924 w 1377541"/>
                                <a:gd name="connsiteY8" fmla="*/ 683252 h 918554"/>
                                <a:gd name="connsiteX9" fmla="*/ 1188065 w 1377541"/>
                                <a:gd name="connsiteY9" fmla="*/ 900136 h 918554"/>
                                <a:gd name="connsiteX10" fmla="*/ 1361325 w 1377541"/>
                                <a:gd name="connsiteY10" fmla="*/ 735163 h 918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77541" h="918554">
                                  <a:moveTo>
                                    <a:pt x="1361325" y="735163"/>
                                  </a:moveTo>
                                  <a:lnTo>
                                    <a:pt x="994041" y="76890"/>
                                  </a:lnTo>
                                  <a:cubicBezTo>
                                    <a:pt x="972514" y="38314"/>
                                    <a:pt x="931747" y="14025"/>
                                    <a:pt x="887170" y="13263"/>
                                  </a:cubicBezTo>
                                  <a:lnTo>
                                    <a:pt x="126980" y="23"/>
                                  </a:lnTo>
                                  <a:cubicBezTo>
                                    <a:pt x="-369" y="-2263"/>
                                    <a:pt x="-48566" y="163663"/>
                                    <a:pt x="60496" y="228623"/>
                                  </a:cubicBezTo>
                                  <a:lnTo>
                                    <a:pt x="386346" y="422648"/>
                                  </a:lnTo>
                                  <a:cubicBezTo>
                                    <a:pt x="431685" y="348829"/>
                                    <a:pt x="513790" y="299585"/>
                                    <a:pt x="607135" y="300537"/>
                                  </a:cubicBezTo>
                                  <a:cubicBezTo>
                                    <a:pt x="748105" y="301775"/>
                                    <a:pt x="861739" y="416266"/>
                                    <a:pt x="860500" y="555617"/>
                                  </a:cubicBezTo>
                                  <a:cubicBezTo>
                                    <a:pt x="860119" y="601337"/>
                                    <a:pt x="847165" y="645056"/>
                                    <a:pt x="823924" y="683252"/>
                                  </a:cubicBezTo>
                                  <a:lnTo>
                                    <a:pt x="1188065" y="900136"/>
                                  </a:lnTo>
                                  <a:cubicBezTo>
                                    <a:pt x="1297126" y="965192"/>
                                    <a:pt x="1422856" y="845463"/>
                                    <a:pt x="1361325" y="735163"/>
                                  </a:cubicBezTo>
                                </a:path>
                              </a:pathLst>
                            </a:custGeom>
                            <a:solidFill>
                              <a:srgbClr val="094985"/>
                            </a:solidFill>
                            <a:ln w="9525" cap="flat">
                              <a:noFill/>
                              <a:prstDash val="solid"/>
                              <a:miter/>
                            </a:ln>
                          </wps:spPr>
                          <wps:bodyPr rtlCol="0" anchor="ctr"/>
                        </wps:wsp>
                        <wps:wsp>
                          <wps:cNvPr id="197" name="Freeform: Shape 197">
                            <a:extLst>
                              <a:ext uri="{C183D7F6-B498-43B3-948B-1728B52AA6E4}">
                                <adec:decorative xmlns:adec="http://schemas.microsoft.com/office/drawing/2017/decorative" val="1"/>
                              </a:ext>
                            </a:extLst>
                          </wps:cNvPr>
                          <wps:cNvSpPr/>
                          <wps:spPr>
                            <a:xfrm>
                              <a:off x="18930" y="87111"/>
                              <a:ext cx="1396527" cy="894696"/>
                            </a:xfrm>
                            <a:custGeom>
                              <a:avLst/>
                              <a:gdLst>
                                <a:gd name="connsiteX0" fmla="*/ 1210092 w 1396527"/>
                                <a:gd name="connsiteY0" fmla="*/ 16580 h 894696"/>
                                <a:gd name="connsiteX1" fmla="*/ 856905 w 1396527"/>
                                <a:gd name="connsiteY1" fmla="*/ 213557 h 894696"/>
                                <a:gd name="connsiteX2" fmla="*/ 853095 w 1396527"/>
                                <a:gd name="connsiteY2" fmla="*/ 459207 h 894696"/>
                                <a:gd name="connsiteX3" fmla="*/ 631258 w 1396527"/>
                                <a:gd name="connsiteY3" fmla="*/ 585413 h 894696"/>
                                <a:gd name="connsiteX4" fmla="*/ 503718 w 1396527"/>
                                <a:gd name="connsiteY4" fmla="*/ 551599 h 894696"/>
                                <a:gd name="connsiteX5" fmla="*/ 411993 w 1396527"/>
                                <a:gd name="connsiteY5" fmla="*/ 461683 h 894696"/>
                                <a:gd name="connsiteX6" fmla="*/ 63568 w 1396527"/>
                                <a:gd name="connsiteY6" fmla="*/ 655993 h 894696"/>
                                <a:gd name="connsiteX7" fmla="*/ 123385 w 1396527"/>
                                <a:gd name="connsiteY7" fmla="*/ 886403 h 894696"/>
                                <a:gd name="connsiteX8" fmla="*/ 883671 w 1396527"/>
                                <a:gd name="connsiteY8" fmla="*/ 894690 h 894696"/>
                                <a:gd name="connsiteX9" fmla="*/ 992351 w 1396527"/>
                                <a:gd name="connsiteY9" fmla="*/ 834111 h 894696"/>
                                <a:gd name="connsiteX10" fmla="*/ 1378494 w 1396527"/>
                                <a:gd name="connsiteY10" fmla="*/ 186506 h 894696"/>
                                <a:gd name="connsiteX11" fmla="*/ 1210092 w 1396527"/>
                                <a:gd name="connsiteY11" fmla="*/ 16580 h 894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96527" h="894696">
                                  <a:moveTo>
                                    <a:pt x="1210092" y="16580"/>
                                  </a:moveTo>
                                  <a:lnTo>
                                    <a:pt x="856905" y="213557"/>
                                  </a:lnTo>
                                  <a:cubicBezTo>
                                    <a:pt x="897101" y="288138"/>
                                    <a:pt x="899006" y="380816"/>
                                    <a:pt x="853095" y="459207"/>
                                  </a:cubicBezTo>
                                  <a:cubicBezTo>
                                    <a:pt x="805756" y="540169"/>
                                    <a:pt x="719745" y="585413"/>
                                    <a:pt x="631258" y="585413"/>
                                  </a:cubicBezTo>
                                  <a:cubicBezTo>
                                    <a:pt x="587919" y="585413"/>
                                    <a:pt x="544009" y="574459"/>
                                    <a:pt x="503718" y="551599"/>
                                  </a:cubicBezTo>
                                  <a:cubicBezTo>
                                    <a:pt x="464380" y="529120"/>
                                    <a:pt x="433519" y="497783"/>
                                    <a:pt x="411993" y="461683"/>
                                  </a:cubicBezTo>
                                  <a:lnTo>
                                    <a:pt x="63568" y="655993"/>
                                  </a:lnTo>
                                  <a:cubicBezTo>
                                    <a:pt x="-47398" y="717906"/>
                                    <a:pt x="-3964" y="884974"/>
                                    <a:pt x="123385" y="886403"/>
                                  </a:cubicBezTo>
                                  <a:lnTo>
                                    <a:pt x="883671" y="894690"/>
                                  </a:lnTo>
                                  <a:cubicBezTo>
                                    <a:pt x="928248" y="895166"/>
                                    <a:pt x="969681" y="872020"/>
                                    <a:pt x="992351" y="834111"/>
                                  </a:cubicBezTo>
                                  <a:lnTo>
                                    <a:pt x="1378494" y="186506"/>
                                  </a:lnTo>
                                  <a:cubicBezTo>
                                    <a:pt x="1443264" y="77921"/>
                                    <a:pt x="1321059" y="-45237"/>
                                    <a:pt x="1210092" y="16580"/>
                                  </a:cubicBezTo>
                                </a:path>
                              </a:pathLst>
                            </a:custGeom>
                            <a:solidFill>
                              <a:srgbClr val="1C7E88"/>
                            </a:solidFill>
                            <a:ln w="9525" cap="flat">
                              <a:noFill/>
                              <a:prstDash val="solid"/>
                              <a:miter/>
                            </a:ln>
                          </wps:spPr>
                          <wps:bodyPr rtlCol="0" anchor="ctr"/>
                        </wps:wsp>
                        <wps:wsp>
                          <wps:cNvPr id="198" name="Freeform: Shape 198">
                            <a:extLst>
                              <a:ext uri="{C183D7F6-B498-43B3-948B-1728B52AA6E4}">
                                <adec:decorative xmlns:adec="http://schemas.microsoft.com/office/drawing/2017/decorative" val="1"/>
                              </a:ext>
                            </a:extLst>
                          </wps:cNvPr>
                          <wps:cNvSpPr/>
                          <wps:spPr>
                            <a:xfrm>
                              <a:off x="454227" y="225611"/>
                              <a:ext cx="392970" cy="388461"/>
                            </a:xfrm>
                            <a:custGeom>
                              <a:avLst/>
                              <a:gdLst>
                                <a:gd name="connsiteX0" fmla="*/ 98140 w 392970"/>
                                <a:gd name="connsiteY0" fmla="*/ 362426 h 388461"/>
                                <a:gd name="connsiteX1" fmla="*/ 366649 w 392970"/>
                                <a:gd name="connsiteY1" fmla="*/ 291465 h 388461"/>
                                <a:gd name="connsiteX2" fmla="*/ 294831 w 392970"/>
                                <a:gd name="connsiteY2" fmla="*/ 26003 h 388461"/>
                                <a:gd name="connsiteX3" fmla="*/ 196819 w 392970"/>
                                <a:gd name="connsiteY3" fmla="*/ 0 h 388461"/>
                                <a:gd name="connsiteX4" fmla="*/ 26321 w 392970"/>
                                <a:gd name="connsiteY4" fmla="*/ 97060 h 388461"/>
                                <a:gd name="connsiteX5" fmla="*/ 98140 w 392970"/>
                                <a:gd name="connsiteY5" fmla="*/ 362426 h 3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70" h="388461">
                                  <a:moveTo>
                                    <a:pt x="98140" y="362426"/>
                                  </a:moveTo>
                                  <a:cubicBezTo>
                                    <a:pt x="191961" y="416052"/>
                                    <a:pt x="312357" y="384143"/>
                                    <a:pt x="366649" y="291465"/>
                                  </a:cubicBezTo>
                                  <a:cubicBezTo>
                                    <a:pt x="420847" y="198692"/>
                                    <a:pt x="388652" y="79629"/>
                                    <a:pt x="294831" y="26003"/>
                                  </a:cubicBezTo>
                                  <a:cubicBezTo>
                                    <a:pt x="263970" y="8382"/>
                                    <a:pt x="230156" y="0"/>
                                    <a:pt x="196819" y="0"/>
                                  </a:cubicBezTo>
                                  <a:cubicBezTo>
                                    <a:pt x="128905" y="0"/>
                                    <a:pt x="62707" y="34766"/>
                                    <a:pt x="26321" y="97060"/>
                                  </a:cubicBezTo>
                                  <a:cubicBezTo>
                                    <a:pt x="-27876" y="189738"/>
                                    <a:pt x="4318" y="308801"/>
                                    <a:pt x="98140" y="362426"/>
                                  </a:cubicBezTo>
                                </a:path>
                              </a:pathLst>
                            </a:custGeom>
                            <a:solidFill>
                              <a:srgbClr val="1C7E88"/>
                            </a:solidFill>
                            <a:ln w="9525" cap="flat">
                              <a:noFill/>
                              <a:prstDash val="solid"/>
                              <a:miter/>
                            </a:ln>
                          </wps:spPr>
                          <wps:bodyPr rtlCol="0" anchor="ctr"/>
                        </wps:wsp>
                      </wpg:grpSp>
                      <wps:wsp>
                        <wps:cNvPr id="199" name="Freeform: Shape 199">
                          <a:extLst>
                            <a:ext uri="{C183D7F6-B498-43B3-948B-1728B52AA6E4}">
                              <adec:decorative xmlns:adec="http://schemas.microsoft.com/office/drawing/2017/decorative" val="1"/>
                            </a:ext>
                          </a:extLst>
                        </wps:cNvPr>
                        <wps:cNvSpPr/>
                        <wps:spPr>
                          <a:xfrm>
                            <a:off x="432876" y="131518"/>
                            <a:ext cx="51569" cy="115180"/>
                          </a:xfrm>
                          <a:custGeom>
                            <a:avLst/>
                            <a:gdLst>
                              <a:gd name="connsiteX0" fmla="*/ 0 w 272891"/>
                              <a:gd name="connsiteY0" fmla="*/ 609505 h 609504"/>
                              <a:gd name="connsiteX1" fmla="*/ 0 w 272891"/>
                              <a:gd name="connsiteY1" fmla="*/ 493586 h 609504"/>
                              <a:gd name="connsiteX2" fmla="*/ 67246 w 272891"/>
                              <a:gd name="connsiteY2" fmla="*/ 493586 h 609504"/>
                              <a:gd name="connsiteX3" fmla="*/ 67246 w 272891"/>
                              <a:gd name="connsiteY3" fmla="*/ 115919 h 609504"/>
                              <a:gd name="connsiteX4" fmla="*/ 0 w 272891"/>
                              <a:gd name="connsiteY4" fmla="*/ 115919 h 609504"/>
                              <a:gd name="connsiteX5" fmla="*/ 0 w 272891"/>
                              <a:gd name="connsiteY5" fmla="*/ 0 h 609504"/>
                              <a:gd name="connsiteX6" fmla="*/ 272891 w 272891"/>
                              <a:gd name="connsiteY6" fmla="*/ 0 h 609504"/>
                              <a:gd name="connsiteX7" fmla="*/ 272891 w 272891"/>
                              <a:gd name="connsiteY7" fmla="*/ 115919 h 609504"/>
                              <a:gd name="connsiteX8" fmla="*/ 204692 w 272891"/>
                              <a:gd name="connsiteY8" fmla="*/ 115919 h 609504"/>
                              <a:gd name="connsiteX9" fmla="*/ 204692 w 272891"/>
                              <a:gd name="connsiteY9" fmla="*/ 493586 h 609504"/>
                              <a:gd name="connsiteX10" fmla="*/ 272891 w 272891"/>
                              <a:gd name="connsiteY10" fmla="*/ 493586 h 609504"/>
                              <a:gd name="connsiteX11" fmla="*/ 272891 w 272891"/>
                              <a:gd name="connsiteY11" fmla="*/ 609505 h 609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2891" h="609504">
                                <a:moveTo>
                                  <a:pt x="0" y="609505"/>
                                </a:moveTo>
                                <a:lnTo>
                                  <a:pt x="0" y="493586"/>
                                </a:lnTo>
                                <a:lnTo>
                                  <a:pt x="67246" y="493586"/>
                                </a:lnTo>
                                <a:lnTo>
                                  <a:pt x="67246" y="115919"/>
                                </a:lnTo>
                                <a:lnTo>
                                  <a:pt x="0" y="115919"/>
                                </a:lnTo>
                                <a:lnTo>
                                  <a:pt x="0" y="0"/>
                                </a:lnTo>
                                <a:lnTo>
                                  <a:pt x="272891" y="0"/>
                                </a:lnTo>
                                <a:lnTo>
                                  <a:pt x="272891" y="115919"/>
                                </a:lnTo>
                                <a:lnTo>
                                  <a:pt x="204692" y="115919"/>
                                </a:lnTo>
                                <a:lnTo>
                                  <a:pt x="204692" y="493586"/>
                                </a:lnTo>
                                <a:lnTo>
                                  <a:pt x="272891" y="493586"/>
                                </a:lnTo>
                                <a:lnTo>
                                  <a:pt x="272891" y="609505"/>
                                </a:lnTo>
                                <a:close/>
                              </a:path>
                            </a:pathLst>
                          </a:custGeom>
                          <a:solidFill>
                            <a:srgbClr val="000000"/>
                          </a:solidFill>
                          <a:ln w="9525" cap="flat">
                            <a:noFill/>
                            <a:prstDash val="solid"/>
                            <a:miter/>
                          </a:ln>
                        </wps:spPr>
                        <wps:bodyPr rtlCol="0" anchor="ctr"/>
                      </wps:wsp>
                      <wpg:grpSp>
                        <wpg:cNvPr id="200" name="Graphic 17"/>
                        <wpg:cNvGrpSpPr/>
                        <wpg:grpSpPr>
                          <a:xfrm>
                            <a:off x="501238" y="119152"/>
                            <a:ext cx="602986" cy="129671"/>
                            <a:chOff x="501238" y="119152"/>
                            <a:chExt cx="3190874" cy="686181"/>
                          </a:xfrm>
                          <a:solidFill>
                            <a:srgbClr val="000000"/>
                          </a:solidFill>
                        </wpg:grpSpPr>
                        <wps:wsp>
                          <wps:cNvPr id="201" name="Freeform: Shape 201">
                            <a:extLst>
                              <a:ext uri="{C183D7F6-B498-43B3-948B-1728B52AA6E4}">
                                <adec:decorative xmlns:adec="http://schemas.microsoft.com/office/drawing/2017/decorative" val="1"/>
                              </a:ext>
                            </a:extLst>
                          </wps:cNvPr>
                          <wps:cNvSpPr/>
                          <wps:spPr>
                            <a:xfrm>
                              <a:off x="501238" y="319177"/>
                              <a:ext cx="417861" cy="474916"/>
                            </a:xfrm>
                            <a:custGeom>
                              <a:avLst/>
                              <a:gdLst>
                                <a:gd name="connsiteX0" fmla="*/ 0 w 417861"/>
                                <a:gd name="connsiteY0" fmla="*/ 474917 h 474916"/>
                                <a:gd name="connsiteX1" fmla="*/ 0 w 417861"/>
                                <a:gd name="connsiteY1" fmla="*/ 11240 h 474916"/>
                                <a:gd name="connsiteX2" fmla="*/ 112204 w 417861"/>
                                <a:gd name="connsiteY2" fmla="*/ 11240 h 474916"/>
                                <a:gd name="connsiteX3" fmla="*/ 121539 w 417861"/>
                                <a:gd name="connsiteY3" fmla="*/ 70104 h 474916"/>
                                <a:gd name="connsiteX4" fmla="*/ 125254 w 417861"/>
                                <a:gd name="connsiteY4" fmla="*/ 70104 h 474916"/>
                                <a:gd name="connsiteX5" fmla="*/ 190690 w 417861"/>
                                <a:gd name="connsiteY5" fmla="*/ 21050 h 474916"/>
                                <a:gd name="connsiteX6" fmla="*/ 273939 w 417861"/>
                                <a:gd name="connsiteY6" fmla="*/ 0 h 474916"/>
                                <a:gd name="connsiteX7" fmla="*/ 383762 w 417861"/>
                                <a:gd name="connsiteY7" fmla="*/ 49530 h 474916"/>
                                <a:gd name="connsiteX8" fmla="*/ 417862 w 417861"/>
                                <a:gd name="connsiteY8" fmla="*/ 186976 h 474916"/>
                                <a:gd name="connsiteX9" fmla="*/ 417862 w 417861"/>
                                <a:gd name="connsiteY9" fmla="*/ 474917 h 474916"/>
                                <a:gd name="connsiteX10" fmla="*/ 280416 w 417861"/>
                                <a:gd name="connsiteY10" fmla="*/ 474917 h 474916"/>
                                <a:gd name="connsiteX11" fmla="*/ 280416 w 417861"/>
                                <a:gd name="connsiteY11" fmla="*/ 204692 h 474916"/>
                                <a:gd name="connsiteX12" fmla="*/ 266890 w 417861"/>
                                <a:gd name="connsiteY12" fmla="*/ 135541 h 474916"/>
                                <a:gd name="connsiteX13" fmla="*/ 223456 w 417861"/>
                                <a:gd name="connsiteY13" fmla="*/ 116872 h 474916"/>
                                <a:gd name="connsiteX14" fmla="*/ 178594 w 417861"/>
                                <a:gd name="connsiteY14" fmla="*/ 128588 h 474916"/>
                                <a:gd name="connsiteX15" fmla="*/ 137446 w 417861"/>
                                <a:gd name="connsiteY15" fmla="*/ 161735 h 474916"/>
                                <a:gd name="connsiteX16" fmla="*/ 137446 w 417861"/>
                                <a:gd name="connsiteY16" fmla="*/ 474917 h 474916"/>
                                <a:gd name="connsiteX17" fmla="*/ 0 w 417861"/>
                                <a:gd name="connsiteY17" fmla="*/ 474917 h 474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7861" h="474916">
                                  <a:moveTo>
                                    <a:pt x="0" y="474917"/>
                                  </a:moveTo>
                                  <a:lnTo>
                                    <a:pt x="0" y="11240"/>
                                  </a:lnTo>
                                  <a:lnTo>
                                    <a:pt x="112204" y="11240"/>
                                  </a:lnTo>
                                  <a:lnTo>
                                    <a:pt x="121539" y="70104"/>
                                  </a:lnTo>
                                  <a:lnTo>
                                    <a:pt x="125254" y="70104"/>
                                  </a:lnTo>
                                  <a:cubicBezTo>
                                    <a:pt x="145161" y="51435"/>
                                    <a:pt x="166973" y="35052"/>
                                    <a:pt x="190690" y="21050"/>
                                  </a:cubicBezTo>
                                  <a:cubicBezTo>
                                    <a:pt x="214408" y="6953"/>
                                    <a:pt x="242126" y="0"/>
                                    <a:pt x="273939" y="0"/>
                                  </a:cubicBezTo>
                                  <a:cubicBezTo>
                                    <a:pt x="324421" y="0"/>
                                    <a:pt x="360997" y="16478"/>
                                    <a:pt x="383762" y="49530"/>
                                  </a:cubicBezTo>
                                  <a:cubicBezTo>
                                    <a:pt x="406527" y="82582"/>
                                    <a:pt x="417862" y="128397"/>
                                    <a:pt x="417862" y="186976"/>
                                  </a:cubicBezTo>
                                  <a:lnTo>
                                    <a:pt x="417862" y="474917"/>
                                  </a:lnTo>
                                  <a:lnTo>
                                    <a:pt x="280416" y="474917"/>
                                  </a:lnTo>
                                  <a:lnTo>
                                    <a:pt x="280416" y="204692"/>
                                  </a:lnTo>
                                  <a:cubicBezTo>
                                    <a:pt x="280416" y="171069"/>
                                    <a:pt x="275844" y="148019"/>
                                    <a:pt x="266890" y="135541"/>
                                  </a:cubicBezTo>
                                  <a:cubicBezTo>
                                    <a:pt x="257842" y="123063"/>
                                    <a:pt x="243364" y="116872"/>
                                    <a:pt x="223456" y="116872"/>
                                  </a:cubicBezTo>
                                  <a:cubicBezTo>
                                    <a:pt x="206026" y="116872"/>
                                    <a:pt x="191071" y="120777"/>
                                    <a:pt x="178594" y="128588"/>
                                  </a:cubicBezTo>
                                  <a:cubicBezTo>
                                    <a:pt x="166116" y="136398"/>
                                    <a:pt x="152400" y="147447"/>
                                    <a:pt x="137446" y="161735"/>
                                  </a:cubicBezTo>
                                  <a:lnTo>
                                    <a:pt x="137446" y="474917"/>
                                  </a:lnTo>
                                  <a:lnTo>
                                    <a:pt x="0" y="474917"/>
                                  </a:lnTo>
                                  <a:close/>
                                </a:path>
                              </a:pathLst>
                            </a:custGeom>
                            <a:solidFill>
                              <a:srgbClr val="000000"/>
                            </a:solidFill>
                            <a:ln w="9525" cap="flat">
                              <a:noFill/>
                              <a:prstDash val="solid"/>
                              <a:miter/>
                            </a:ln>
                          </wps:spPr>
                          <wps:bodyPr rtlCol="0" anchor="ctr"/>
                        </wps:wsp>
                        <wps:wsp>
                          <wps:cNvPr id="202" name="Freeform: Shape 202">
                            <a:extLst>
                              <a:ext uri="{C183D7F6-B498-43B3-948B-1728B52AA6E4}">
                                <adec:decorative xmlns:adec="http://schemas.microsoft.com/office/drawing/2017/decorative" val="1"/>
                              </a:ext>
                            </a:extLst>
                          </wps:cNvPr>
                          <wps:cNvSpPr/>
                          <wps:spPr>
                            <a:xfrm>
                              <a:off x="993681" y="318987"/>
                              <a:ext cx="382238" cy="486346"/>
                            </a:xfrm>
                            <a:custGeom>
                              <a:avLst/>
                              <a:gdLst>
                                <a:gd name="connsiteX0" fmla="*/ 229076 w 382238"/>
                                <a:gd name="connsiteY0" fmla="*/ 486347 h 486346"/>
                                <a:gd name="connsiteX1" fmla="*/ 138874 w 382238"/>
                                <a:gd name="connsiteY1" fmla="*/ 469964 h 486346"/>
                                <a:gd name="connsiteX2" fmla="*/ 66389 w 382238"/>
                                <a:gd name="connsiteY2" fmla="*/ 422719 h 486346"/>
                                <a:gd name="connsiteX3" fmla="*/ 17812 w 382238"/>
                                <a:gd name="connsiteY3" fmla="*/ 346519 h 486346"/>
                                <a:gd name="connsiteX4" fmla="*/ 0 w 382238"/>
                                <a:gd name="connsiteY4" fmla="*/ 243173 h 486346"/>
                                <a:gd name="connsiteX5" fmla="*/ 19621 w 382238"/>
                                <a:gd name="connsiteY5" fmla="*/ 139827 h 486346"/>
                                <a:gd name="connsiteX6" fmla="*/ 72390 w 382238"/>
                                <a:gd name="connsiteY6" fmla="*/ 63627 h 486346"/>
                                <a:gd name="connsiteX7" fmla="*/ 149542 w 382238"/>
                                <a:gd name="connsiteY7" fmla="*/ 16383 h 486346"/>
                                <a:gd name="connsiteX8" fmla="*/ 241173 w 382238"/>
                                <a:gd name="connsiteY8" fmla="*/ 0 h 486346"/>
                                <a:gd name="connsiteX9" fmla="*/ 317373 w 382238"/>
                                <a:gd name="connsiteY9" fmla="*/ 14002 h 486346"/>
                                <a:gd name="connsiteX10" fmla="*/ 376714 w 382238"/>
                                <a:gd name="connsiteY10" fmla="*/ 49530 h 486346"/>
                                <a:gd name="connsiteX11" fmla="*/ 312230 w 382238"/>
                                <a:gd name="connsiteY11" fmla="*/ 138303 h 486346"/>
                                <a:gd name="connsiteX12" fmla="*/ 249555 w 382238"/>
                                <a:gd name="connsiteY12" fmla="*/ 111252 h 486346"/>
                                <a:gd name="connsiteX13" fmla="*/ 170116 w 382238"/>
                                <a:gd name="connsiteY13" fmla="*/ 146780 h 486346"/>
                                <a:gd name="connsiteX14" fmla="*/ 141160 w 382238"/>
                                <a:gd name="connsiteY14" fmla="*/ 243078 h 486346"/>
                                <a:gd name="connsiteX15" fmla="*/ 170593 w 382238"/>
                                <a:gd name="connsiteY15" fmla="*/ 339376 h 486346"/>
                                <a:gd name="connsiteX16" fmla="*/ 244888 w 382238"/>
                                <a:gd name="connsiteY16" fmla="*/ 374904 h 486346"/>
                                <a:gd name="connsiteX17" fmla="*/ 288322 w 382238"/>
                                <a:gd name="connsiteY17" fmla="*/ 365093 h 486346"/>
                                <a:gd name="connsiteX18" fmla="*/ 328041 w 382238"/>
                                <a:gd name="connsiteY18" fmla="*/ 341281 h 486346"/>
                                <a:gd name="connsiteX19" fmla="*/ 382238 w 382238"/>
                                <a:gd name="connsiteY19" fmla="*/ 431006 h 486346"/>
                                <a:gd name="connsiteX20" fmla="*/ 307467 w 382238"/>
                                <a:gd name="connsiteY20" fmla="*/ 473488 h 486346"/>
                                <a:gd name="connsiteX21" fmla="*/ 229076 w 382238"/>
                                <a:gd name="connsiteY21" fmla="*/ 486347 h 486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2238" h="486346">
                                  <a:moveTo>
                                    <a:pt x="229076" y="486347"/>
                                  </a:moveTo>
                                  <a:cubicBezTo>
                                    <a:pt x="196596" y="486347"/>
                                    <a:pt x="166592" y="480917"/>
                                    <a:pt x="138874" y="469964"/>
                                  </a:cubicBezTo>
                                  <a:cubicBezTo>
                                    <a:pt x="111157" y="459010"/>
                                    <a:pt x="86963" y="443294"/>
                                    <a:pt x="66389" y="422719"/>
                                  </a:cubicBezTo>
                                  <a:cubicBezTo>
                                    <a:pt x="45815" y="402146"/>
                                    <a:pt x="29623" y="376809"/>
                                    <a:pt x="17812" y="346519"/>
                                  </a:cubicBezTo>
                                  <a:cubicBezTo>
                                    <a:pt x="6001" y="316325"/>
                                    <a:pt x="0" y="281845"/>
                                    <a:pt x="0" y="243173"/>
                                  </a:cubicBezTo>
                                  <a:cubicBezTo>
                                    <a:pt x="0" y="204502"/>
                                    <a:pt x="6572" y="170117"/>
                                    <a:pt x="19621" y="139827"/>
                                  </a:cubicBezTo>
                                  <a:cubicBezTo>
                                    <a:pt x="32671" y="109633"/>
                                    <a:pt x="50292" y="84201"/>
                                    <a:pt x="72390" y="63627"/>
                                  </a:cubicBezTo>
                                  <a:cubicBezTo>
                                    <a:pt x="94488" y="43053"/>
                                    <a:pt x="120205" y="27337"/>
                                    <a:pt x="149542" y="16383"/>
                                  </a:cubicBezTo>
                                  <a:cubicBezTo>
                                    <a:pt x="178879" y="5429"/>
                                    <a:pt x="209359" y="0"/>
                                    <a:pt x="241173" y="0"/>
                                  </a:cubicBezTo>
                                  <a:cubicBezTo>
                                    <a:pt x="269843" y="0"/>
                                    <a:pt x="295180" y="4667"/>
                                    <a:pt x="317373" y="14002"/>
                                  </a:cubicBezTo>
                                  <a:cubicBezTo>
                                    <a:pt x="339471" y="23336"/>
                                    <a:pt x="359283" y="35242"/>
                                    <a:pt x="376714" y="49530"/>
                                  </a:cubicBezTo>
                                  <a:lnTo>
                                    <a:pt x="312230" y="138303"/>
                                  </a:lnTo>
                                  <a:cubicBezTo>
                                    <a:pt x="290417" y="120301"/>
                                    <a:pt x="269557" y="111252"/>
                                    <a:pt x="249555" y="111252"/>
                                  </a:cubicBezTo>
                                  <a:cubicBezTo>
                                    <a:pt x="215932" y="111252"/>
                                    <a:pt x="189357" y="123063"/>
                                    <a:pt x="170116" y="146780"/>
                                  </a:cubicBezTo>
                                  <a:cubicBezTo>
                                    <a:pt x="150781" y="170498"/>
                                    <a:pt x="141160" y="202597"/>
                                    <a:pt x="141160" y="243078"/>
                                  </a:cubicBezTo>
                                  <a:cubicBezTo>
                                    <a:pt x="141160" y="283655"/>
                                    <a:pt x="150971" y="315659"/>
                                    <a:pt x="170593" y="339376"/>
                                  </a:cubicBezTo>
                                  <a:cubicBezTo>
                                    <a:pt x="190214" y="363093"/>
                                    <a:pt x="214979" y="374904"/>
                                    <a:pt x="244888" y="374904"/>
                                  </a:cubicBezTo>
                                  <a:cubicBezTo>
                                    <a:pt x="259842" y="374904"/>
                                    <a:pt x="274320" y="371570"/>
                                    <a:pt x="288322" y="365093"/>
                                  </a:cubicBezTo>
                                  <a:cubicBezTo>
                                    <a:pt x="302419" y="358521"/>
                                    <a:pt x="315563" y="350615"/>
                                    <a:pt x="328041" y="341281"/>
                                  </a:cubicBezTo>
                                  <a:lnTo>
                                    <a:pt x="382238" y="431006"/>
                                  </a:lnTo>
                                  <a:cubicBezTo>
                                    <a:pt x="359188" y="450914"/>
                                    <a:pt x="334232" y="465106"/>
                                    <a:pt x="307467" y="473488"/>
                                  </a:cubicBezTo>
                                  <a:cubicBezTo>
                                    <a:pt x="280892" y="482156"/>
                                    <a:pt x="254603" y="486347"/>
                                    <a:pt x="229076" y="486347"/>
                                  </a:cubicBezTo>
                                </a:path>
                              </a:pathLst>
                            </a:custGeom>
                            <a:solidFill>
                              <a:srgbClr val="000000"/>
                            </a:solidFill>
                            <a:ln w="9525" cap="flat">
                              <a:noFill/>
                              <a:prstDash val="solid"/>
                              <a:miter/>
                            </a:ln>
                          </wps:spPr>
                          <wps:bodyPr rtlCol="0" anchor="ctr"/>
                        </wps:wsp>
                        <wps:wsp>
                          <wps:cNvPr id="203" name="Freeform: Shape 203">
                            <a:extLst>
                              <a:ext uri="{C183D7F6-B498-43B3-948B-1728B52AA6E4}">
                                <adec:decorative xmlns:adec="http://schemas.microsoft.com/office/drawing/2017/decorative" val="1"/>
                              </a:ext>
                            </a:extLst>
                          </wps:cNvPr>
                          <wps:cNvSpPr/>
                          <wps:spPr>
                            <a:xfrm>
                              <a:off x="1433164" y="138774"/>
                              <a:ext cx="195548" cy="666559"/>
                            </a:xfrm>
                            <a:custGeom>
                              <a:avLst/>
                              <a:gdLst>
                                <a:gd name="connsiteX0" fmla="*/ 126206 w 195548"/>
                                <a:gd name="connsiteY0" fmla="*/ 666560 h 666559"/>
                                <a:gd name="connsiteX1" fmla="*/ 66389 w 195548"/>
                                <a:gd name="connsiteY1" fmla="*/ 655320 h 666559"/>
                                <a:gd name="connsiteX2" fmla="*/ 27622 w 195548"/>
                                <a:gd name="connsiteY2" fmla="*/ 623983 h 666559"/>
                                <a:gd name="connsiteX3" fmla="*/ 6572 w 195548"/>
                                <a:gd name="connsiteY3" fmla="*/ 575405 h 666559"/>
                                <a:gd name="connsiteX4" fmla="*/ 0 w 195548"/>
                                <a:gd name="connsiteY4" fmla="*/ 511302 h 666559"/>
                                <a:gd name="connsiteX5" fmla="*/ 0 w 195548"/>
                                <a:gd name="connsiteY5" fmla="*/ 0 h 666559"/>
                                <a:gd name="connsiteX6" fmla="*/ 137446 w 195548"/>
                                <a:gd name="connsiteY6" fmla="*/ 0 h 666559"/>
                                <a:gd name="connsiteX7" fmla="*/ 137446 w 195548"/>
                                <a:gd name="connsiteY7" fmla="*/ 517017 h 666559"/>
                                <a:gd name="connsiteX8" fmla="*/ 145447 w 195548"/>
                                <a:gd name="connsiteY8" fmla="*/ 546926 h 666559"/>
                                <a:gd name="connsiteX9" fmla="*/ 161830 w 195548"/>
                                <a:gd name="connsiteY9" fmla="*/ 555307 h 666559"/>
                                <a:gd name="connsiteX10" fmla="*/ 169831 w 195548"/>
                                <a:gd name="connsiteY10" fmla="*/ 555307 h 666559"/>
                                <a:gd name="connsiteX11" fmla="*/ 178689 w 195548"/>
                                <a:gd name="connsiteY11" fmla="*/ 553403 h 666559"/>
                                <a:gd name="connsiteX12" fmla="*/ 195548 w 195548"/>
                                <a:gd name="connsiteY12" fmla="*/ 655320 h 666559"/>
                                <a:gd name="connsiteX13" fmla="*/ 166973 w 195548"/>
                                <a:gd name="connsiteY13" fmla="*/ 663226 h 666559"/>
                                <a:gd name="connsiteX14" fmla="*/ 126206 w 195548"/>
                                <a:gd name="connsiteY14" fmla="*/ 666560 h 666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5548" h="666559">
                                  <a:moveTo>
                                    <a:pt x="126206" y="666560"/>
                                  </a:moveTo>
                                  <a:cubicBezTo>
                                    <a:pt x="102489" y="666560"/>
                                    <a:pt x="82582" y="662845"/>
                                    <a:pt x="66389" y="655320"/>
                                  </a:cubicBezTo>
                                  <a:cubicBezTo>
                                    <a:pt x="50197" y="647795"/>
                                    <a:pt x="37243" y="637413"/>
                                    <a:pt x="27622" y="623983"/>
                                  </a:cubicBezTo>
                                  <a:cubicBezTo>
                                    <a:pt x="18002" y="610553"/>
                                    <a:pt x="10954" y="594360"/>
                                    <a:pt x="6572" y="575405"/>
                                  </a:cubicBezTo>
                                  <a:cubicBezTo>
                                    <a:pt x="2191" y="556355"/>
                                    <a:pt x="0" y="535019"/>
                                    <a:pt x="0" y="511302"/>
                                  </a:cubicBezTo>
                                  <a:lnTo>
                                    <a:pt x="0" y="0"/>
                                  </a:lnTo>
                                  <a:lnTo>
                                    <a:pt x="137446" y="0"/>
                                  </a:lnTo>
                                  <a:lnTo>
                                    <a:pt x="137446" y="517017"/>
                                  </a:lnTo>
                                  <a:cubicBezTo>
                                    <a:pt x="137446" y="531400"/>
                                    <a:pt x="140113" y="541306"/>
                                    <a:pt x="145447" y="546926"/>
                                  </a:cubicBezTo>
                                  <a:cubicBezTo>
                                    <a:pt x="150686" y="552545"/>
                                    <a:pt x="156115" y="555307"/>
                                    <a:pt x="161830" y="555307"/>
                                  </a:cubicBezTo>
                                  <a:lnTo>
                                    <a:pt x="169831" y="555307"/>
                                  </a:lnTo>
                                  <a:cubicBezTo>
                                    <a:pt x="172021" y="555307"/>
                                    <a:pt x="174974" y="554641"/>
                                    <a:pt x="178689" y="553403"/>
                                  </a:cubicBezTo>
                                  <a:lnTo>
                                    <a:pt x="195548" y="655320"/>
                                  </a:lnTo>
                                  <a:cubicBezTo>
                                    <a:pt x="188023" y="658463"/>
                                    <a:pt x="178594" y="661035"/>
                                    <a:pt x="166973" y="663226"/>
                                  </a:cubicBezTo>
                                  <a:cubicBezTo>
                                    <a:pt x="155257" y="665512"/>
                                    <a:pt x="141732" y="666560"/>
                                    <a:pt x="126206" y="666560"/>
                                  </a:cubicBezTo>
                                </a:path>
                              </a:pathLst>
                            </a:custGeom>
                            <a:solidFill>
                              <a:srgbClr val="000000"/>
                            </a:solidFill>
                            <a:ln w="9525" cap="flat">
                              <a:noFill/>
                              <a:prstDash val="solid"/>
                              <a:miter/>
                            </a:ln>
                          </wps:spPr>
                          <wps:bodyPr rtlCol="0" anchor="ctr"/>
                        </wps:wsp>
                        <wps:wsp>
                          <wps:cNvPr id="204" name="Freeform: Shape 204">
                            <a:extLst>
                              <a:ext uri="{C183D7F6-B498-43B3-948B-1728B52AA6E4}">
                                <adec:decorative xmlns:adec="http://schemas.microsoft.com/office/drawing/2017/decorative" val="1"/>
                              </a:ext>
                            </a:extLst>
                          </wps:cNvPr>
                          <wps:cNvSpPr/>
                          <wps:spPr>
                            <a:xfrm>
                              <a:off x="1681100" y="330417"/>
                              <a:ext cx="415099" cy="474916"/>
                            </a:xfrm>
                            <a:custGeom>
                              <a:avLst/>
                              <a:gdLst>
                                <a:gd name="connsiteX0" fmla="*/ 144018 w 415099"/>
                                <a:gd name="connsiteY0" fmla="*/ 474917 h 474916"/>
                                <a:gd name="connsiteX1" fmla="*/ 34100 w 415099"/>
                                <a:gd name="connsiteY1" fmla="*/ 425386 h 474916"/>
                                <a:gd name="connsiteX2" fmla="*/ 0 w 415099"/>
                                <a:gd name="connsiteY2" fmla="*/ 287941 h 474916"/>
                                <a:gd name="connsiteX3" fmla="*/ 0 w 415099"/>
                                <a:gd name="connsiteY3" fmla="*/ 0 h 474916"/>
                                <a:gd name="connsiteX4" fmla="*/ 137446 w 415099"/>
                                <a:gd name="connsiteY4" fmla="*/ 0 h 474916"/>
                                <a:gd name="connsiteX5" fmla="*/ 137446 w 415099"/>
                                <a:gd name="connsiteY5" fmla="*/ 270224 h 474916"/>
                                <a:gd name="connsiteX6" fmla="*/ 151543 w 415099"/>
                                <a:gd name="connsiteY6" fmla="*/ 339376 h 474916"/>
                                <a:gd name="connsiteX7" fmla="*/ 195453 w 415099"/>
                                <a:gd name="connsiteY7" fmla="*/ 358045 h 474916"/>
                                <a:gd name="connsiteX8" fmla="*/ 239363 w 415099"/>
                                <a:gd name="connsiteY8" fmla="*/ 345948 h 474916"/>
                                <a:gd name="connsiteX9" fmla="*/ 277654 w 415099"/>
                                <a:gd name="connsiteY9" fmla="*/ 306705 h 474916"/>
                                <a:gd name="connsiteX10" fmla="*/ 277654 w 415099"/>
                                <a:gd name="connsiteY10" fmla="*/ 0 h 474916"/>
                                <a:gd name="connsiteX11" fmla="*/ 415100 w 415099"/>
                                <a:gd name="connsiteY11" fmla="*/ 0 h 474916"/>
                                <a:gd name="connsiteX12" fmla="*/ 415100 w 415099"/>
                                <a:gd name="connsiteY12" fmla="*/ 463677 h 474916"/>
                                <a:gd name="connsiteX13" fmla="*/ 302895 w 415099"/>
                                <a:gd name="connsiteY13" fmla="*/ 463677 h 474916"/>
                                <a:gd name="connsiteX14" fmla="*/ 292608 w 415099"/>
                                <a:gd name="connsiteY14" fmla="*/ 399193 h 474916"/>
                                <a:gd name="connsiteX15" fmla="*/ 289751 w 415099"/>
                                <a:gd name="connsiteY15" fmla="*/ 399193 h 474916"/>
                                <a:gd name="connsiteX16" fmla="*/ 225743 w 415099"/>
                                <a:gd name="connsiteY16" fmla="*/ 454819 h 474916"/>
                                <a:gd name="connsiteX17" fmla="*/ 144018 w 415099"/>
                                <a:gd name="connsiteY17" fmla="*/ 474917 h 474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5099" h="474916">
                                  <a:moveTo>
                                    <a:pt x="144018" y="474917"/>
                                  </a:moveTo>
                                  <a:cubicBezTo>
                                    <a:pt x="93536" y="474917"/>
                                    <a:pt x="56960" y="458438"/>
                                    <a:pt x="34100" y="425386"/>
                                  </a:cubicBezTo>
                                  <a:cubicBezTo>
                                    <a:pt x="11335" y="392335"/>
                                    <a:pt x="0" y="346520"/>
                                    <a:pt x="0" y="287941"/>
                                  </a:cubicBezTo>
                                  <a:lnTo>
                                    <a:pt x="0" y="0"/>
                                  </a:lnTo>
                                  <a:lnTo>
                                    <a:pt x="137446" y="0"/>
                                  </a:lnTo>
                                  <a:lnTo>
                                    <a:pt x="137446" y="270224"/>
                                  </a:lnTo>
                                  <a:cubicBezTo>
                                    <a:pt x="137446" y="303848"/>
                                    <a:pt x="142113" y="326993"/>
                                    <a:pt x="151543" y="339376"/>
                                  </a:cubicBezTo>
                                  <a:cubicBezTo>
                                    <a:pt x="160877" y="351854"/>
                                    <a:pt x="175546" y="358045"/>
                                    <a:pt x="195453" y="358045"/>
                                  </a:cubicBezTo>
                                  <a:cubicBezTo>
                                    <a:pt x="212884" y="358045"/>
                                    <a:pt x="227552" y="354044"/>
                                    <a:pt x="239363" y="345948"/>
                                  </a:cubicBezTo>
                                  <a:cubicBezTo>
                                    <a:pt x="251174" y="337852"/>
                                    <a:pt x="263938" y="324707"/>
                                    <a:pt x="277654" y="306705"/>
                                  </a:cubicBezTo>
                                  <a:lnTo>
                                    <a:pt x="277654" y="0"/>
                                  </a:lnTo>
                                  <a:lnTo>
                                    <a:pt x="415100" y="0"/>
                                  </a:lnTo>
                                  <a:lnTo>
                                    <a:pt x="415100" y="463677"/>
                                  </a:lnTo>
                                  <a:lnTo>
                                    <a:pt x="302895" y="463677"/>
                                  </a:lnTo>
                                  <a:lnTo>
                                    <a:pt x="292608" y="399193"/>
                                  </a:lnTo>
                                  <a:lnTo>
                                    <a:pt x="289751" y="399193"/>
                                  </a:lnTo>
                                  <a:cubicBezTo>
                                    <a:pt x="269843" y="422815"/>
                                    <a:pt x="248507" y="441389"/>
                                    <a:pt x="225743" y="454819"/>
                                  </a:cubicBezTo>
                                  <a:cubicBezTo>
                                    <a:pt x="203073" y="468154"/>
                                    <a:pt x="175831" y="474917"/>
                                    <a:pt x="144018" y="474917"/>
                                  </a:cubicBezTo>
                                </a:path>
                              </a:pathLst>
                            </a:custGeom>
                            <a:solidFill>
                              <a:srgbClr val="000000"/>
                            </a:solidFill>
                            <a:ln w="9525" cap="flat">
                              <a:noFill/>
                              <a:prstDash val="solid"/>
                              <a:miter/>
                            </a:ln>
                          </wps:spPr>
                          <wps:bodyPr rtlCol="0" anchor="ctr"/>
                        </wps:wsp>
                        <wps:wsp>
                          <wps:cNvPr id="205" name="Freeform: Shape 205">
                            <a:extLst>
                              <a:ext uri="{C183D7F6-B498-43B3-948B-1728B52AA6E4}">
                                <adec:decorative xmlns:adec="http://schemas.microsoft.com/office/drawing/2017/decorative" val="1"/>
                              </a:ext>
                            </a:extLst>
                          </wps:cNvPr>
                          <wps:cNvSpPr/>
                          <wps:spPr>
                            <a:xfrm>
                              <a:off x="2160588" y="319463"/>
                              <a:ext cx="368141" cy="485870"/>
                            </a:xfrm>
                            <a:custGeom>
                              <a:avLst/>
                              <a:gdLst>
                                <a:gd name="connsiteX0" fmla="*/ 177546 w 368141"/>
                                <a:gd name="connsiteY0" fmla="*/ 485870 h 485870"/>
                                <a:gd name="connsiteX1" fmla="*/ 83629 w 368141"/>
                                <a:gd name="connsiteY1" fmla="*/ 468058 h 485870"/>
                                <a:gd name="connsiteX2" fmla="*/ 0 w 368141"/>
                                <a:gd name="connsiteY2" fmla="*/ 421291 h 485870"/>
                                <a:gd name="connsiteX3" fmla="*/ 61722 w 368141"/>
                                <a:gd name="connsiteY3" fmla="*/ 335280 h 485870"/>
                                <a:gd name="connsiteX4" fmla="*/ 122492 w 368141"/>
                                <a:gd name="connsiteY4" fmla="*/ 371761 h 485870"/>
                                <a:gd name="connsiteX5" fmla="*/ 181356 w 368141"/>
                                <a:gd name="connsiteY5" fmla="*/ 383953 h 485870"/>
                                <a:gd name="connsiteX6" fmla="*/ 226219 w 368141"/>
                                <a:gd name="connsiteY6" fmla="*/ 373666 h 485870"/>
                                <a:gd name="connsiteX7" fmla="*/ 240221 w 368141"/>
                                <a:gd name="connsiteY7" fmla="*/ 344710 h 485870"/>
                                <a:gd name="connsiteX8" fmla="*/ 232220 w 368141"/>
                                <a:gd name="connsiteY8" fmla="*/ 324612 h 485870"/>
                                <a:gd name="connsiteX9" fmla="*/ 210788 w 368141"/>
                                <a:gd name="connsiteY9" fmla="*/ 308229 h 485870"/>
                                <a:gd name="connsiteX10" fmla="*/ 180404 w 368141"/>
                                <a:gd name="connsiteY10" fmla="*/ 294703 h 485870"/>
                                <a:gd name="connsiteX11" fmla="*/ 145733 w 368141"/>
                                <a:gd name="connsiteY11" fmla="*/ 281178 h 485870"/>
                                <a:gd name="connsiteX12" fmla="*/ 102775 w 368141"/>
                                <a:gd name="connsiteY12" fmla="*/ 261556 h 485870"/>
                                <a:gd name="connsiteX13" fmla="*/ 63532 w 368141"/>
                                <a:gd name="connsiteY13" fmla="*/ 234029 h 485870"/>
                                <a:gd name="connsiteX14" fmla="*/ 34576 w 368141"/>
                                <a:gd name="connsiteY14" fmla="*/ 195739 h 485870"/>
                                <a:gd name="connsiteX15" fmla="*/ 23336 w 368141"/>
                                <a:gd name="connsiteY15" fmla="*/ 144780 h 485870"/>
                                <a:gd name="connsiteX16" fmla="*/ 36004 w 368141"/>
                                <a:gd name="connsiteY16" fmla="*/ 85915 h 485870"/>
                                <a:gd name="connsiteX17" fmla="*/ 72009 w 368141"/>
                                <a:gd name="connsiteY17" fmla="*/ 40100 h 485870"/>
                                <a:gd name="connsiteX18" fmla="*/ 128111 w 368141"/>
                                <a:gd name="connsiteY18" fmla="*/ 10668 h 485870"/>
                                <a:gd name="connsiteX19" fmla="*/ 200978 w 368141"/>
                                <a:gd name="connsiteY19" fmla="*/ 0 h 485870"/>
                                <a:gd name="connsiteX20" fmla="*/ 294418 w 368141"/>
                                <a:gd name="connsiteY20" fmla="*/ 18193 h 485870"/>
                                <a:gd name="connsiteX21" fmla="*/ 364522 w 368141"/>
                                <a:gd name="connsiteY21" fmla="*/ 58865 h 485870"/>
                                <a:gd name="connsiteX22" fmla="*/ 302800 w 368141"/>
                                <a:gd name="connsiteY22" fmla="*/ 141161 h 485870"/>
                                <a:gd name="connsiteX23" fmla="*/ 253270 w 368141"/>
                                <a:gd name="connsiteY23" fmla="*/ 112204 h 485870"/>
                                <a:gd name="connsiteX24" fmla="*/ 204692 w 368141"/>
                                <a:gd name="connsiteY24" fmla="*/ 101917 h 485870"/>
                                <a:gd name="connsiteX25" fmla="*/ 152305 w 368141"/>
                                <a:gd name="connsiteY25" fmla="*/ 138398 h 485870"/>
                                <a:gd name="connsiteX26" fmla="*/ 159829 w 368141"/>
                                <a:gd name="connsiteY26" fmla="*/ 157543 h 485870"/>
                                <a:gd name="connsiteX27" fmla="*/ 179927 w 368141"/>
                                <a:gd name="connsiteY27" fmla="*/ 172021 h 485870"/>
                                <a:gd name="connsiteX28" fmla="*/ 208883 w 368141"/>
                                <a:gd name="connsiteY28" fmla="*/ 184594 h 485870"/>
                                <a:gd name="connsiteX29" fmla="*/ 242983 w 368141"/>
                                <a:gd name="connsiteY29" fmla="*/ 197263 h 485870"/>
                                <a:gd name="connsiteX30" fmla="*/ 287369 w 368141"/>
                                <a:gd name="connsiteY30" fmla="*/ 216408 h 485870"/>
                                <a:gd name="connsiteX31" fmla="*/ 327565 w 368141"/>
                                <a:gd name="connsiteY31" fmla="*/ 243078 h 485870"/>
                                <a:gd name="connsiteX32" fmla="*/ 356997 w 368141"/>
                                <a:gd name="connsiteY32" fmla="*/ 281845 h 485870"/>
                                <a:gd name="connsiteX33" fmla="*/ 368141 w 368141"/>
                                <a:gd name="connsiteY33" fmla="*/ 336518 h 485870"/>
                                <a:gd name="connsiteX34" fmla="*/ 355949 w 368141"/>
                                <a:gd name="connsiteY34" fmla="*/ 395383 h 485870"/>
                                <a:gd name="connsiteX35" fmla="*/ 319469 w 368141"/>
                                <a:gd name="connsiteY35" fmla="*/ 442627 h 485870"/>
                                <a:gd name="connsiteX36" fmla="*/ 259652 w 368141"/>
                                <a:gd name="connsiteY36" fmla="*/ 474440 h 485870"/>
                                <a:gd name="connsiteX37" fmla="*/ 177546 w 368141"/>
                                <a:gd name="connsiteY37" fmla="*/ 485870 h 485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68141" h="485870">
                                  <a:moveTo>
                                    <a:pt x="177546" y="485870"/>
                                  </a:moveTo>
                                  <a:cubicBezTo>
                                    <a:pt x="147066" y="485870"/>
                                    <a:pt x="115729" y="479965"/>
                                    <a:pt x="83629" y="468058"/>
                                  </a:cubicBezTo>
                                  <a:cubicBezTo>
                                    <a:pt x="51530" y="456248"/>
                                    <a:pt x="23622" y="440627"/>
                                    <a:pt x="0" y="421291"/>
                                  </a:cubicBezTo>
                                  <a:lnTo>
                                    <a:pt x="61722" y="335280"/>
                                  </a:lnTo>
                                  <a:cubicBezTo>
                                    <a:pt x="82868" y="351472"/>
                                    <a:pt x="103156" y="363665"/>
                                    <a:pt x="122492" y="371761"/>
                                  </a:cubicBezTo>
                                  <a:cubicBezTo>
                                    <a:pt x="141827" y="379857"/>
                                    <a:pt x="161449" y="383953"/>
                                    <a:pt x="181356" y="383953"/>
                                  </a:cubicBezTo>
                                  <a:cubicBezTo>
                                    <a:pt x="201930" y="383953"/>
                                    <a:pt x="216884" y="380524"/>
                                    <a:pt x="226219" y="373666"/>
                                  </a:cubicBezTo>
                                  <a:cubicBezTo>
                                    <a:pt x="235553" y="366808"/>
                                    <a:pt x="240221" y="357188"/>
                                    <a:pt x="240221" y="344710"/>
                                  </a:cubicBezTo>
                                  <a:cubicBezTo>
                                    <a:pt x="240221" y="337185"/>
                                    <a:pt x="237554" y="330517"/>
                                    <a:pt x="232220" y="324612"/>
                                  </a:cubicBezTo>
                                  <a:cubicBezTo>
                                    <a:pt x="226886" y="318707"/>
                                    <a:pt x="219742" y="313277"/>
                                    <a:pt x="210788" y="308229"/>
                                  </a:cubicBezTo>
                                  <a:cubicBezTo>
                                    <a:pt x="201739" y="303276"/>
                                    <a:pt x="191643" y="298704"/>
                                    <a:pt x="180404" y="294703"/>
                                  </a:cubicBezTo>
                                  <a:cubicBezTo>
                                    <a:pt x="169164" y="290608"/>
                                    <a:pt x="157639" y="286131"/>
                                    <a:pt x="145733" y="281178"/>
                                  </a:cubicBezTo>
                                  <a:cubicBezTo>
                                    <a:pt x="131350" y="275558"/>
                                    <a:pt x="117062" y="268986"/>
                                    <a:pt x="102775" y="261556"/>
                                  </a:cubicBezTo>
                                  <a:cubicBezTo>
                                    <a:pt x="88392" y="254127"/>
                                    <a:pt x="75343" y="244888"/>
                                    <a:pt x="63532" y="234029"/>
                                  </a:cubicBezTo>
                                  <a:cubicBezTo>
                                    <a:pt x="51626" y="223075"/>
                                    <a:pt x="42005" y="210312"/>
                                    <a:pt x="34576" y="195739"/>
                                  </a:cubicBezTo>
                                  <a:cubicBezTo>
                                    <a:pt x="27051" y="181070"/>
                                    <a:pt x="23336" y="164116"/>
                                    <a:pt x="23336" y="144780"/>
                                  </a:cubicBezTo>
                                  <a:cubicBezTo>
                                    <a:pt x="23336" y="123539"/>
                                    <a:pt x="27527" y="103918"/>
                                    <a:pt x="36004" y="85915"/>
                                  </a:cubicBezTo>
                                  <a:cubicBezTo>
                                    <a:pt x="44387" y="67818"/>
                                    <a:pt x="56388" y="52578"/>
                                    <a:pt x="72009" y="40100"/>
                                  </a:cubicBezTo>
                                  <a:cubicBezTo>
                                    <a:pt x="87535" y="27622"/>
                                    <a:pt x="106299" y="17812"/>
                                    <a:pt x="128111" y="10668"/>
                                  </a:cubicBezTo>
                                  <a:cubicBezTo>
                                    <a:pt x="149924" y="3524"/>
                                    <a:pt x="174212" y="0"/>
                                    <a:pt x="200978" y="0"/>
                                  </a:cubicBezTo>
                                  <a:cubicBezTo>
                                    <a:pt x="236506" y="0"/>
                                    <a:pt x="267653" y="6096"/>
                                    <a:pt x="294418" y="18193"/>
                                  </a:cubicBezTo>
                                  <a:cubicBezTo>
                                    <a:pt x="321183" y="30385"/>
                                    <a:pt x="344614" y="43910"/>
                                    <a:pt x="364522" y="58865"/>
                                  </a:cubicBezTo>
                                  <a:lnTo>
                                    <a:pt x="302800" y="141161"/>
                                  </a:lnTo>
                                  <a:cubicBezTo>
                                    <a:pt x="285941" y="128683"/>
                                    <a:pt x="269462" y="119063"/>
                                    <a:pt x="253270" y="112204"/>
                                  </a:cubicBezTo>
                                  <a:cubicBezTo>
                                    <a:pt x="237077" y="105346"/>
                                    <a:pt x="220885" y="101917"/>
                                    <a:pt x="204692" y="101917"/>
                                  </a:cubicBezTo>
                                  <a:cubicBezTo>
                                    <a:pt x="169736" y="101917"/>
                                    <a:pt x="152305" y="114109"/>
                                    <a:pt x="152305" y="138398"/>
                                  </a:cubicBezTo>
                                  <a:cubicBezTo>
                                    <a:pt x="152305" y="145923"/>
                                    <a:pt x="154781" y="152305"/>
                                    <a:pt x="159829" y="157543"/>
                                  </a:cubicBezTo>
                                  <a:cubicBezTo>
                                    <a:pt x="164783" y="162877"/>
                                    <a:pt x="171450" y="167640"/>
                                    <a:pt x="179927" y="172021"/>
                                  </a:cubicBezTo>
                                  <a:cubicBezTo>
                                    <a:pt x="188309" y="176403"/>
                                    <a:pt x="198025" y="180594"/>
                                    <a:pt x="208883" y="184594"/>
                                  </a:cubicBezTo>
                                  <a:cubicBezTo>
                                    <a:pt x="219742" y="188690"/>
                                    <a:pt x="231172" y="192881"/>
                                    <a:pt x="242983" y="197263"/>
                                  </a:cubicBezTo>
                                  <a:cubicBezTo>
                                    <a:pt x="257937" y="202882"/>
                                    <a:pt x="272701" y="209264"/>
                                    <a:pt x="287369" y="216408"/>
                                  </a:cubicBezTo>
                                  <a:cubicBezTo>
                                    <a:pt x="301943" y="223647"/>
                                    <a:pt x="315373" y="232505"/>
                                    <a:pt x="327565" y="243078"/>
                                  </a:cubicBezTo>
                                  <a:cubicBezTo>
                                    <a:pt x="339757" y="253651"/>
                                    <a:pt x="349568" y="266605"/>
                                    <a:pt x="356997" y="281845"/>
                                  </a:cubicBezTo>
                                  <a:cubicBezTo>
                                    <a:pt x="364427" y="297180"/>
                                    <a:pt x="368141" y="315373"/>
                                    <a:pt x="368141" y="336518"/>
                                  </a:cubicBezTo>
                                  <a:cubicBezTo>
                                    <a:pt x="368141" y="357759"/>
                                    <a:pt x="364046" y="377285"/>
                                    <a:pt x="355949" y="395383"/>
                                  </a:cubicBezTo>
                                  <a:cubicBezTo>
                                    <a:pt x="347853" y="413480"/>
                                    <a:pt x="335756" y="429196"/>
                                    <a:pt x="319469" y="442627"/>
                                  </a:cubicBezTo>
                                  <a:cubicBezTo>
                                    <a:pt x="303276" y="456057"/>
                                    <a:pt x="283274" y="466630"/>
                                    <a:pt x="259652" y="474440"/>
                                  </a:cubicBezTo>
                                  <a:cubicBezTo>
                                    <a:pt x="236125" y="481965"/>
                                    <a:pt x="208693" y="485870"/>
                                    <a:pt x="177546" y="485870"/>
                                  </a:cubicBezTo>
                                </a:path>
                              </a:pathLst>
                            </a:custGeom>
                            <a:solidFill>
                              <a:srgbClr val="000000"/>
                            </a:solidFill>
                            <a:ln w="9525" cap="flat">
                              <a:noFill/>
                              <a:prstDash val="solid"/>
                              <a:miter/>
                            </a:ln>
                          </wps:spPr>
                          <wps:bodyPr rtlCol="0" anchor="ctr"/>
                        </wps:wsp>
                        <wps:wsp>
                          <wps:cNvPr id="206" name="Freeform: Shape 206">
                            <a:extLst>
                              <a:ext uri="{C183D7F6-B498-43B3-948B-1728B52AA6E4}">
                                <adec:decorative xmlns:adec="http://schemas.microsoft.com/office/drawing/2017/decorative" val="1"/>
                              </a:ext>
                            </a:extLst>
                          </wps:cNvPr>
                          <wps:cNvSpPr/>
                          <wps:spPr>
                            <a:xfrm>
                              <a:off x="2591785" y="119152"/>
                              <a:ext cx="158972" cy="674941"/>
                            </a:xfrm>
                            <a:custGeom>
                              <a:avLst/>
                              <a:gdLst>
                                <a:gd name="connsiteX0" fmla="*/ 11239 w 158972"/>
                                <a:gd name="connsiteY0" fmla="*/ 211264 h 674941"/>
                                <a:gd name="connsiteX1" fmla="*/ 148685 w 158972"/>
                                <a:gd name="connsiteY1" fmla="*/ 211264 h 674941"/>
                                <a:gd name="connsiteX2" fmla="*/ 148685 w 158972"/>
                                <a:gd name="connsiteY2" fmla="*/ 674942 h 674941"/>
                                <a:gd name="connsiteX3" fmla="*/ 11239 w 158972"/>
                                <a:gd name="connsiteY3" fmla="*/ 674942 h 674941"/>
                                <a:gd name="connsiteX4" fmla="*/ 11239 w 158972"/>
                                <a:gd name="connsiteY4" fmla="*/ 211264 h 674941"/>
                                <a:gd name="connsiteX5" fmla="*/ 79438 w 158972"/>
                                <a:gd name="connsiteY5" fmla="*/ 142970 h 674941"/>
                                <a:gd name="connsiteX6" fmla="*/ 22384 w 158972"/>
                                <a:gd name="connsiteY6" fmla="*/ 122872 h 674941"/>
                                <a:gd name="connsiteX7" fmla="*/ 0 w 158972"/>
                                <a:gd name="connsiteY7" fmla="*/ 71057 h 674941"/>
                                <a:gd name="connsiteX8" fmla="*/ 22384 w 158972"/>
                                <a:gd name="connsiteY8" fmla="*/ 19622 h 674941"/>
                                <a:gd name="connsiteX9" fmla="*/ 79438 w 158972"/>
                                <a:gd name="connsiteY9" fmla="*/ 0 h 674941"/>
                                <a:gd name="connsiteX10" fmla="*/ 136970 w 158972"/>
                                <a:gd name="connsiteY10" fmla="*/ 19622 h 674941"/>
                                <a:gd name="connsiteX11" fmla="*/ 158972 w 158972"/>
                                <a:gd name="connsiteY11" fmla="*/ 71057 h 674941"/>
                                <a:gd name="connsiteX12" fmla="*/ 136970 w 158972"/>
                                <a:gd name="connsiteY12" fmla="*/ 122872 h 674941"/>
                                <a:gd name="connsiteX13" fmla="*/ 79438 w 158972"/>
                                <a:gd name="connsiteY13" fmla="*/ 142970 h 674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8972" h="674941">
                                  <a:moveTo>
                                    <a:pt x="11239" y="211264"/>
                                  </a:moveTo>
                                  <a:lnTo>
                                    <a:pt x="148685" y="211264"/>
                                  </a:lnTo>
                                  <a:lnTo>
                                    <a:pt x="148685" y="674942"/>
                                  </a:lnTo>
                                  <a:lnTo>
                                    <a:pt x="11239" y="674942"/>
                                  </a:lnTo>
                                  <a:lnTo>
                                    <a:pt x="11239" y="211264"/>
                                  </a:lnTo>
                                  <a:close/>
                                  <a:moveTo>
                                    <a:pt x="79438" y="142970"/>
                                  </a:moveTo>
                                  <a:cubicBezTo>
                                    <a:pt x="56388" y="142970"/>
                                    <a:pt x="37433" y="136303"/>
                                    <a:pt x="22384" y="122872"/>
                                  </a:cubicBezTo>
                                  <a:cubicBezTo>
                                    <a:pt x="7429" y="109537"/>
                                    <a:pt x="0" y="92202"/>
                                    <a:pt x="0" y="71057"/>
                                  </a:cubicBezTo>
                                  <a:cubicBezTo>
                                    <a:pt x="0" y="49816"/>
                                    <a:pt x="7525" y="32671"/>
                                    <a:pt x="22384" y="19622"/>
                                  </a:cubicBezTo>
                                  <a:cubicBezTo>
                                    <a:pt x="37338" y="6572"/>
                                    <a:pt x="56388" y="0"/>
                                    <a:pt x="79438" y="0"/>
                                  </a:cubicBezTo>
                                  <a:cubicBezTo>
                                    <a:pt x="103156" y="0"/>
                                    <a:pt x="122301" y="6572"/>
                                    <a:pt x="136970" y="19622"/>
                                  </a:cubicBezTo>
                                  <a:cubicBezTo>
                                    <a:pt x="151638" y="32671"/>
                                    <a:pt x="158972" y="49816"/>
                                    <a:pt x="158972" y="71057"/>
                                  </a:cubicBezTo>
                                  <a:cubicBezTo>
                                    <a:pt x="158972" y="92297"/>
                                    <a:pt x="151638" y="109537"/>
                                    <a:pt x="136970" y="122872"/>
                                  </a:cubicBezTo>
                                  <a:cubicBezTo>
                                    <a:pt x="122301" y="136303"/>
                                    <a:pt x="103156" y="142970"/>
                                    <a:pt x="79438" y="142970"/>
                                  </a:cubicBezTo>
                                </a:path>
                              </a:pathLst>
                            </a:custGeom>
                            <a:solidFill>
                              <a:srgbClr val="000000"/>
                            </a:solidFill>
                            <a:ln w="9525" cap="flat">
                              <a:noFill/>
                              <a:prstDash val="solid"/>
                              <a:miter/>
                            </a:ln>
                          </wps:spPr>
                          <wps:bodyPr rtlCol="0" anchor="ctr"/>
                        </wps:wsp>
                        <wps:wsp>
                          <wps:cNvPr id="207" name="Freeform: Shape 207">
                            <a:extLst>
                              <a:ext uri="{C183D7F6-B498-43B3-948B-1728B52AA6E4}">
                                <adec:decorative xmlns:adec="http://schemas.microsoft.com/office/drawing/2017/decorative" val="1"/>
                              </a:ext>
                            </a:extLst>
                          </wps:cNvPr>
                          <wps:cNvSpPr/>
                          <wps:spPr>
                            <a:xfrm>
                              <a:off x="2794858" y="330417"/>
                              <a:ext cx="466534" cy="463677"/>
                            </a:xfrm>
                            <a:custGeom>
                              <a:avLst/>
                              <a:gdLst>
                                <a:gd name="connsiteX0" fmla="*/ 156114 w 466534"/>
                                <a:gd name="connsiteY0" fmla="*/ 463677 h 463677"/>
                                <a:gd name="connsiteX1" fmla="*/ 0 w 466534"/>
                                <a:gd name="connsiteY1" fmla="*/ 0 h 463677"/>
                                <a:gd name="connsiteX2" fmla="*/ 138398 w 466534"/>
                                <a:gd name="connsiteY2" fmla="*/ 0 h 463677"/>
                                <a:gd name="connsiteX3" fmla="*/ 198215 w 466534"/>
                                <a:gd name="connsiteY3" fmla="*/ 218789 h 463677"/>
                                <a:gd name="connsiteX4" fmla="*/ 216503 w 466534"/>
                                <a:gd name="connsiteY4" fmla="*/ 289370 h 463677"/>
                                <a:gd name="connsiteX5" fmla="*/ 234696 w 466534"/>
                                <a:gd name="connsiteY5" fmla="*/ 361760 h 463677"/>
                                <a:gd name="connsiteX6" fmla="*/ 238410 w 466534"/>
                                <a:gd name="connsiteY6" fmla="*/ 361760 h 463677"/>
                                <a:gd name="connsiteX7" fmla="*/ 255651 w 466534"/>
                                <a:gd name="connsiteY7" fmla="*/ 289370 h 463677"/>
                                <a:gd name="connsiteX8" fmla="*/ 273939 w 466534"/>
                                <a:gd name="connsiteY8" fmla="*/ 218789 h 463677"/>
                                <a:gd name="connsiteX9" fmla="*/ 334708 w 466534"/>
                                <a:gd name="connsiteY9" fmla="*/ 0 h 463677"/>
                                <a:gd name="connsiteX10" fmla="*/ 466534 w 466534"/>
                                <a:gd name="connsiteY10" fmla="*/ 0 h 463677"/>
                                <a:gd name="connsiteX11" fmla="*/ 315087 w 466534"/>
                                <a:gd name="connsiteY11" fmla="*/ 463677 h 463677"/>
                                <a:gd name="connsiteX12" fmla="*/ 156114 w 466534"/>
                                <a:gd name="connsiteY12" fmla="*/ 463677 h 463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6534" h="463677">
                                  <a:moveTo>
                                    <a:pt x="156114" y="463677"/>
                                  </a:moveTo>
                                  <a:lnTo>
                                    <a:pt x="0" y="0"/>
                                  </a:lnTo>
                                  <a:lnTo>
                                    <a:pt x="138398" y="0"/>
                                  </a:lnTo>
                                  <a:lnTo>
                                    <a:pt x="198215" y="218789"/>
                                  </a:lnTo>
                                  <a:cubicBezTo>
                                    <a:pt x="204406" y="241840"/>
                                    <a:pt x="210502" y="265367"/>
                                    <a:pt x="216503" y="289370"/>
                                  </a:cubicBezTo>
                                  <a:cubicBezTo>
                                    <a:pt x="222409" y="313373"/>
                                    <a:pt x="228505" y="337471"/>
                                    <a:pt x="234696" y="361760"/>
                                  </a:cubicBezTo>
                                  <a:lnTo>
                                    <a:pt x="238410" y="361760"/>
                                  </a:lnTo>
                                  <a:cubicBezTo>
                                    <a:pt x="244030" y="337471"/>
                                    <a:pt x="249745" y="313277"/>
                                    <a:pt x="255651" y="289370"/>
                                  </a:cubicBezTo>
                                  <a:cubicBezTo>
                                    <a:pt x="261556" y="265367"/>
                                    <a:pt x="267652" y="241840"/>
                                    <a:pt x="273939" y="218789"/>
                                  </a:cubicBezTo>
                                  <a:lnTo>
                                    <a:pt x="334708" y="0"/>
                                  </a:lnTo>
                                  <a:lnTo>
                                    <a:pt x="466534" y="0"/>
                                  </a:lnTo>
                                  <a:lnTo>
                                    <a:pt x="315087" y="463677"/>
                                  </a:lnTo>
                                  <a:lnTo>
                                    <a:pt x="156114" y="463677"/>
                                  </a:lnTo>
                                  <a:close/>
                                </a:path>
                              </a:pathLst>
                            </a:custGeom>
                            <a:solidFill>
                              <a:srgbClr val="000000"/>
                            </a:solidFill>
                            <a:ln w="9525" cap="flat">
                              <a:noFill/>
                              <a:prstDash val="solid"/>
                              <a:miter/>
                            </a:ln>
                          </wps:spPr>
                          <wps:bodyPr rtlCol="0" anchor="ctr"/>
                        </wps:wsp>
                        <wps:wsp>
                          <wps:cNvPr id="208" name="Freeform: Shape 208">
                            <a:extLst>
                              <a:ext uri="{C183D7F6-B498-43B3-948B-1728B52AA6E4}">
                                <adec:decorative xmlns:adec="http://schemas.microsoft.com/office/drawing/2017/decorative" val="1"/>
                              </a:ext>
                            </a:extLst>
                          </wps:cNvPr>
                          <wps:cNvSpPr/>
                          <wps:spPr>
                            <a:xfrm>
                              <a:off x="3275966" y="319177"/>
                              <a:ext cx="416146" cy="486156"/>
                            </a:xfrm>
                            <a:custGeom>
                              <a:avLst/>
                              <a:gdLst>
                                <a:gd name="connsiteX0" fmla="*/ 131921 w 416146"/>
                                <a:gd name="connsiteY0" fmla="*/ 192596 h 486156"/>
                                <a:gd name="connsiteX1" fmla="*/ 299275 w 416146"/>
                                <a:gd name="connsiteY1" fmla="*/ 192596 h 486156"/>
                                <a:gd name="connsiteX2" fmla="*/ 281464 w 416146"/>
                                <a:gd name="connsiteY2" fmla="*/ 128969 h 486156"/>
                                <a:gd name="connsiteX3" fmla="*/ 221646 w 416146"/>
                                <a:gd name="connsiteY3" fmla="*/ 104680 h 486156"/>
                                <a:gd name="connsiteX4" fmla="*/ 164116 w 416146"/>
                                <a:gd name="connsiteY4" fmla="*/ 126111 h 486156"/>
                                <a:gd name="connsiteX5" fmla="*/ 131921 w 416146"/>
                                <a:gd name="connsiteY5" fmla="*/ 192596 h 486156"/>
                                <a:gd name="connsiteX6" fmla="*/ 234696 w 416146"/>
                                <a:gd name="connsiteY6" fmla="*/ 486156 h 486156"/>
                                <a:gd name="connsiteX7" fmla="*/ 142113 w 416146"/>
                                <a:gd name="connsiteY7" fmla="*/ 469773 h 486156"/>
                                <a:gd name="connsiteX8" fmla="*/ 67341 w 416146"/>
                                <a:gd name="connsiteY8" fmla="*/ 422053 h 486156"/>
                                <a:gd name="connsiteX9" fmla="*/ 17812 w 416146"/>
                                <a:gd name="connsiteY9" fmla="*/ 345853 h 486156"/>
                                <a:gd name="connsiteX10" fmla="*/ 0 w 416146"/>
                                <a:gd name="connsiteY10" fmla="*/ 242983 h 486156"/>
                                <a:gd name="connsiteX11" fmla="*/ 18764 w 416146"/>
                                <a:gd name="connsiteY11" fmla="*/ 141542 h 486156"/>
                                <a:gd name="connsiteX12" fmla="*/ 67818 w 416146"/>
                                <a:gd name="connsiteY12" fmla="*/ 64865 h 486156"/>
                                <a:gd name="connsiteX13" fmla="*/ 137446 w 416146"/>
                                <a:gd name="connsiteY13" fmla="*/ 16764 h 486156"/>
                                <a:gd name="connsiteX14" fmla="*/ 218789 w 416146"/>
                                <a:gd name="connsiteY14" fmla="*/ 0 h 486156"/>
                                <a:gd name="connsiteX15" fmla="*/ 305276 w 416146"/>
                                <a:gd name="connsiteY15" fmla="*/ 16764 h 486156"/>
                                <a:gd name="connsiteX16" fmla="*/ 366998 w 416146"/>
                                <a:gd name="connsiteY16" fmla="*/ 63532 h 486156"/>
                                <a:gd name="connsiteX17" fmla="*/ 403955 w 416146"/>
                                <a:gd name="connsiteY17" fmla="*/ 134112 h 486156"/>
                                <a:gd name="connsiteX18" fmla="*/ 416147 w 416146"/>
                                <a:gd name="connsiteY18" fmla="*/ 222504 h 486156"/>
                                <a:gd name="connsiteX19" fmla="*/ 414338 w 416146"/>
                                <a:gd name="connsiteY19" fmla="*/ 258032 h 486156"/>
                                <a:gd name="connsiteX20" fmla="*/ 410623 w 416146"/>
                                <a:gd name="connsiteY20" fmla="*/ 283274 h 486156"/>
                                <a:gd name="connsiteX21" fmla="*/ 132969 w 416146"/>
                                <a:gd name="connsiteY21" fmla="*/ 283274 h 486156"/>
                                <a:gd name="connsiteX22" fmla="*/ 174593 w 416146"/>
                                <a:gd name="connsiteY22" fmla="*/ 357569 h 486156"/>
                                <a:gd name="connsiteX23" fmla="*/ 253650 w 416146"/>
                                <a:gd name="connsiteY23" fmla="*/ 381381 h 486156"/>
                                <a:gd name="connsiteX24" fmla="*/ 353663 w 416146"/>
                                <a:gd name="connsiteY24" fmla="*/ 350520 h 486156"/>
                                <a:gd name="connsiteX25" fmla="*/ 399478 w 416146"/>
                                <a:gd name="connsiteY25" fmla="*/ 433673 h 486156"/>
                                <a:gd name="connsiteX26" fmla="*/ 320516 w 416146"/>
                                <a:gd name="connsiteY26" fmla="*/ 471964 h 486156"/>
                                <a:gd name="connsiteX27" fmla="*/ 234696 w 416146"/>
                                <a:gd name="connsiteY27" fmla="*/ 486156 h 48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16146" h="486156">
                                  <a:moveTo>
                                    <a:pt x="131921" y="192596"/>
                                  </a:moveTo>
                                  <a:lnTo>
                                    <a:pt x="299275" y="192596"/>
                                  </a:lnTo>
                                  <a:cubicBezTo>
                                    <a:pt x="299275" y="166402"/>
                                    <a:pt x="293370" y="145256"/>
                                    <a:pt x="281464" y="128969"/>
                                  </a:cubicBezTo>
                                  <a:cubicBezTo>
                                    <a:pt x="269653" y="112776"/>
                                    <a:pt x="249650" y="104680"/>
                                    <a:pt x="221646" y="104680"/>
                                  </a:cubicBezTo>
                                  <a:cubicBezTo>
                                    <a:pt x="199834" y="104680"/>
                                    <a:pt x="180689" y="111824"/>
                                    <a:pt x="164116" y="126111"/>
                                  </a:cubicBezTo>
                                  <a:cubicBezTo>
                                    <a:pt x="147638" y="140589"/>
                                    <a:pt x="136874" y="162687"/>
                                    <a:pt x="131921" y="192596"/>
                                  </a:cubicBezTo>
                                  <a:moveTo>
                                    <a:pt x="234696" y="486156"/>
                                  </a:moveTo>
                                  <a:cubicBezTo>
                                    <a:pt x="201644" y="486156"/>
                                    <a:pt x="170783" y="480727"/>
                                    <a:pt x="142113" y="469773"/>
                                  </a:cubicBezTo>
                                  <a:cubicBezTo>
                                    <a:pt x="113442" y="458819"/>
                                    <a:pt x="88487" y="443008"/>
                                    <a:pt x="67341" y="422053"/>
                                  </a:cubicBezTo>
                                  <a:cubicBezTo>
                                    <a:pt x="46101" y="401193"/>
                                    <a:pt x="29623" y="375761"/>
                                    <a:pt x="17812" y="345853"/>
                                  </a:cubicBezTo>
                                  <a:cubicBezTo>
                                    <a:pt x="6000" y="315944"/>
                                    <a:pt x="0" y="281654"/>
                                    <a:pt x="0" y="242983"/>
                                  </a:cubicBezTo>
                                  <a:cubicBezTo>
                                    <a:pt x="0" y="205645"/>
                                    <a:pt x="6191" y="171736"/>
                                    <a:pt x="18764" y="141542"/>
                                  </a:cubicBezTo>
                                  <a:cubicBezTo>
                                    <a:pt x="31242" y="111347"/>
                                    <a:pt x="47625" y="85820"/>
                                    <a:pt x="67818" y="64865"/>
                                  </a:cubicBezTo>
                                  <a:cubicBezTo>
                                    <a:pt x="88106" y="44006"/>
                                    <a:pt x="111347" y="28004"/>
                                    <a:pt x="137446" y="16764"/>
                                  </a:cubicBezTo>
                                  <a:cubicBezTo>
                                    <a:pt x="163639" y="5525"/>
                                    <a:pt x="190785" y="0"/>
                                    <a:pt x="218789" y="0"/>
                                  </a:cubicBezTo>
                                  <a:cubicBezTo>
                                    <a:pt x="251840" y="0"/>
                                    <a:pt x="280606" y="5620"/>
                                    <a:pt x="305276" y="16764"/>
                                  </a:cubicBezTo>
                                  <a:cubicBezTo>
                                    <a:pt x="329850" y="28004"/>
                                    <a:pt x="350425" y="43529"/>
                                    <a:pt x="366998" y="63532"/>
                                  </a:cubicBezTo>
                                  <a:cubicBezTo>
                                    <a:pt x="383476" y="83439"/>
                                    <a:pt x="395859" y="107061"/>
                                    <a:pt x="403955" y="134112"/>
                                  </a:cubicBezTo>
                                  <a:cubicBezTo>
                                    <a:pt x="412051" y="161258"/>
                                    <a:pt x="416147" y="190691"/>
                                    <a:pt x="416147" y="222504"/>
                                  </a:cubicBezTo>
                                  <a:cubicBezTo>
                                    <a:pt x="416147" y="234982"/>
                                    <a:pt x="415480" y="246793"/>
                                    <a:pt x="414338" y="258032"/>
                                  </a:cubicBezTo>
                                  <a:cubicBezTo>
                                    <a:pt x="413099" y="269177"/>
                                    <a:pt x="411861" y="277654"/>
                                    <a:pt x="410623" y="283274"/>
                                  </a:cubicBezTo>
                                  <a:lnTo>
                                    <a:pt x="132969" y="283274"/>
                                  </a:lnTo>
                                  <a:cubicBezTo>
                                    <a:pt x="139255" y="316897"/>
                                    <a:pt x="153066" y="341662"/>
                                    <a:pt x="174593" y="357569"/>
                                  </a:cubicBezTo>
                                  <a:cubicBezTo>
                                    <a:pt x="196024" y="373475"/>
                                    <a:pt x="222409" y="381381"/>
                                    <a:pt x="253650" y="381381"/>
                                  </a:cubicBezTo>
                                  <a:cubicBezTo>
                                    <a:pt x="286702" y="381381"/>
                                    <a:pt x="320040" y="371094"/>
                                    <a:pt x="353663" y="350520"/>
                                  </a:cubicBezTo>
                                  <a:lnTo>
                                    <a:pt x="399478" y="433673"/>
                                  </a:lnTo>
                                  <a:cubicBezTo>
                                    <a:pt x="375761" y="449866"/>
                                    <a:pt x="349472" y="462629"/>
                                    <a:pt x="320516" y="471964"/>
                                  </a:cubicBezTo>
                                  <a:cubicBezTo>
                                    <a:pt x="291274" y="481489"/>
                                    <a:pt x="262794" y="486156"/>
                                    <a:pt x="234696" y="486156"/>
                                  </a:cubicBezTo>
                                </a:path>
                              </a:pathLst>
                            </a:custGeom>
                            <a:solidFill>
                              <a:srgbClr val="000000"/>
                            </a:solidFill>
                            <a:ln w="9525" cap="flat">
                              <a:noFill/>
                              <a:prstDash val="solid"/>
                              <a:miter/>
                            </a:ln>
                          </wps:spPr>
                          <wps:bodyPr rtlCol="0" anchor="ctr"/>
                        </wps:wsp>
                      </wpg:grpSp>
                      <wps:wsp>
                        <wps:cNvPr id="209" name="Freeform: Shape 209">
                          <a:extLst>
                            <a:ext uri="{C183D7F6-B498-43B3-948B-1728B52AA6E4}">
                              <adec:decorative xmlns:adec="http://schemas.microsoft.com/office/drawing/2017/decorative" val="1"/>
                            </a:ext>
                          </a:extLst>
                        </wps:cNvPr>
                        <wps:cNvSpPr/>
                        <wps:spPr>
                          <a:xfrm>
                            <a:off x="430302" y="296340"/>
                            <a:ext cx="72593" cy="115198"/>
                          </a:xfrm>
                          <a:custGeom>
                            <a:avLst/>
                            <a:gdLst>
                              <a:gd name="connsiteX0" fmla="*/ 0 w 384143"/>
                              <a:gd name="connsiteY0" fmla="*/ 609600 h 609600"/>
                              <a:gd name="connsiteX1" fmla="*/ 0 w 384143"/>
                              <a:gd name="connsiteY1" fmla="*/ 0 h 609600"/>
                              <a:gd name="connsiteX2" fmla="*/ 384143 w 384143"/>
                              <a:gd name="connsiteY2" fmla="*/ 0 h 609600"/>
                              <a:gd name="connsiteX3" fmla="*/ 384143 w 384143"/>
                              <a:gd name="connsiteY3" fmla="*/ 115919 h 609600"/>
                              <a:gd name="connsiteX4" fmla="*/ 137350 w 384143"/>
                              <a:gd name="connsiteY4" fmla="*/ 115919 h 609600"/>
                              <a:gd name="connsiteX5" fmla="*/ 137350 w 384143"/>
                              <a:gd name="connsiteY5" fmla="*/ 257080 h 609600"/>
                              <a:gd name="connsiteX6" fmla="*/ 348710 w 384143"/>
                              <a:gd name="connsiteY6" fmla="*/ 257080 h 609600"/>
                              <a:gd name="connsiteX7" fmla="*/ 348710 w 384143"/>
                              <a:gd name="connsiteY7" fmla="*/ 372999 h 609600"/>
                              <a:gd name="connsiteX8" fmla="*/ 137350 w 384143"/>
                              <a:gd name="connsiteY8" fmla="*/ 372999 h 609600"/>
                              <a:gd name="connsiteX9" fmla="*/ 137350 w 384143"/>
                              <a:gd name="connsiteY9" fmla="*/ 60960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4143" h="609600">
                                <a:moveTo>
                                  <a:pt x="0" y="609600"/>
                                </a:moveTo>
                                <a:lnTo>
                                  <a:pt x="0" y="0"/>
                                </a:lnTo>
                                <a:lnTo>
                                  <a:pt x="384143" y="0"/>
                                </a:lnTo>
                                <a:lnTo>
                                  <a:pt x="384143" y="115919"/>
                                </a:lnTo>
                                <a:lnTo>
                                  <a:pt x="137350" y="115919"/>
                                </a:lnTo>
                                <a:lnTo>
                                  <a:pt x="137350" y="257080"/>
                                </a:lnTo>
                                <a:lnTo>
                                  <a:pt x="348710" y="257080"/>
                                </a:lnTo>
                                <a:lnTo>
                                  <a:pt x="348710" y="372999"/>
                                </a:lnTo>
                                <a:lnTo>
                                  <a:pt x="137350" y="372999"/>
                                </a:lnTo>
                                <a:lnTo>
                                  <a:pt x="137350" y="609600"/>
                                </a:lnTo>
                                <a:close/>
                              </a:path>
                            </a:pathLst>
                          </a:custGeom>
                          <a:solidFill>
                            <a:srgbClr val="000000"/>
                          </a:solidFill>
                          <a:ln w="9525" cap="flat">
                            <a:noFill/>
                            <a:prstDash val="solid"/>
                            <a:miter/>
                          </a:ln>
                        </wps:spPr>
                        <wps:bodyPr rtlCol="0" anchor="ctr"/>
                      </wps:wsp>
                      <wpg:grpSp>
                        <wpg:cNvPr id="210" name="Graphic 17"/>
                        <wpg:cNvGrpSpPr/>
                        <wpg:grpSpPr>
                          <a:xfrm>
                            <a:off x="513333" y="300588"/>
                            <a:ext cx="477762" cy="113074"/>
                            <a:chOff x="513334" y="300588"/>
                            <a:chExt cx="2528220" cy="598361"/>
                          </a:xfrm>
                          <a:solidFill>
                            <a:srgbClr val="000000"/>
                          </a:solidFill>
                        </wpg:grpSpPr>
                        <wps:wsp>
                          <wps:cNvPr id="211" name="Freeform: Shape 211">
                            <a:extLst>
                              <a:ext uri="{C183D7F6-B498-43B3-948B-1728B52AA6E4}">
                                <adec:decorative xmlns:adec="http://schemas.microsoft.com/office/drawing/2017/decorative" val="1"/>
                              </a:ext>
                            </a:extLst>
                          </wps:cNvPr>
                          <wps:cNvSpPr/>
                          <wps:spPr>
                            <a:xfrm>
                              <a:off x="513334" y="423937"/>
                              <a:ext cx="415099" cy="475011"/>
                            </a:xfrm>
                            <a:custGeom>
                              <a:avLst/>
                              <a:gdLst>
                                <a:gd name="connsiteX0" fmla="*/ 144018 w 415099"/>
                                <a:gd name="connsiteY0" fmla="*/ 475012 h 475011"/>
                                <a:gd name="connsiteX1" fmla="*/ 34099 w 415099"/>
                                <a:gd name="connsiteY1" fmla="*/ 425482 h 475011"/>
                                <a:gd name="connsiteX2" fmla="*/ 0 w 415099"/>
                                <a:gd name="connsiteY2" fmla="*/ 288036 h 475011"/>
                                <a:gd name="connsiteX3" fmla="*/ 0 w 415099"/>
                                <a:gd name="connsiteY3" fmla="*/ 0 h 475011"/>
                                <a:gd name="connsiteX4" fmla="*/ 137446 w 415099"/>
                                <a:gd name="connsiteY4" fmla="*/ 0 h 475011"/>
                                <a:gd name="connsiteX5" fmla="*/ 137446 w 415099"/>
                                <a:gd name="connsiteY5" fmla="*/ 270224 h 475011"/>
                                <a:gd name="connsiteX6" fmla="*/ 151543 w 415099"/>
                                <a:gd name="connsiteY6" fmla="*/ 339376 h 475011"/>
                                <a:gd name="connsiteX7" fmla="*/ 195453 w 415099"/>
                                <a:gd name="connsiteY7" fmla="*/ 358045 h 475011"/>
                                <a:gd name="connsiteX8" fmla="*/ 239363 w 415099"/>
                                <a:gd name="connsiteY8" fmla="*/ 345948 h 475011"/>
                                <a:gd name="connsiteX9" fmla="*/ 277654 w 415099"/>
                                <a:gd name="connsiteY9" fmla="*/ 306705 h 475011"/>
                                <a:gd name="connsiteX10" fmla="*/ 277654 w 415099"/>
                                <a:gd name="connsiteY10" fmla="*/ 0 h 475011"/>
                                <a:gd name="connsiteX11" fmla="*/ 415099 w 415099"/>
                                <a:gd name="connsiteY11" fmla="*/ 0 h 475011"/>
                                <a:gd name="connsiteX12" fmla="*/ 415099 w 415099"/>
                                <a:gd name="connsiteY12" fmla="*/ 463677 h 475011"/>
                                <a:gd name="connsiteX13" fmla="*/ 302990 w 415099"/>
                                <a:gd name="connsiteY13" fmla="*/ 463677 h 475011"/>
                                <a:gd name="connsiteX14" fmla="*/ 292703 w 415099"/>
                                <a:gd name="connsiteY14" fmla="*/ 399193 h 475011"/>
                                <a:gd name="connsiteX15" fmla="*/ 289846 w 415099"/>
                                <a:gd name="connsiteY15" fmla="*/ 399193 h 475011"/>
                                <a:gd name="connsiteX16" fmla="*/ 225838 w 415099"/>
                                <a:gd name="connsiteY16" fmla="*/ 454819 h 475011"/>
                                <a:gd name="connsiteX17" fmla="*/ 144018 w 415099"/>
                                <a:gd name="connsiteY17" fmla="*/ 475012 h 475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5099" h="475011">
                                  <a:moveTo>
                                    <a:pt x="144018" y="475012"/>
                                  </a:moveTo>
                                  <a:cubicBezTo>
                                    <a:pt x="93536" y="475012"/>
                                    <a:pt x="56960" y="458534"/>
                                    <a:pt x="34099" y="425482"/>
                                  </a:cubicBezTo>
                                  <a:cubicBezTo>
                                    <a:pt x="11335" y="392430"/>
                                    <a:pt x="0" y="346615"/>
                                    <a:pt x="0" y="288036"/>
                                  </a:cubicBezTo>
                                  <a:lnTo>
                                    <a:pt x="0" y="0"/>
                                  </a:lnTo>
                                  <a:lnTo>
                                    <a:pt x="137446" y="0"/>
                                  </a:lnTo>
                                  <a:lnTo>
                                    <a:pt x="137446" y="270224"/>
                                  </a:lnTo>
                                  <a:cubicBezTo>
                                    <a:pt x="137446" y="303848"/>
                                    <a:pt x="142113" y="326993"/>
                                    <a:pt x="151543" y="339376"/>
                                  </a:cubicBezTo>
                                  <a:cubicBezTo>
                                    <a:pt x="160877" y="351854"/>
                                    <a:pt x="175546" y="358045"/>
                                    <a:pt x="195453" y="358045"/>
                                  </a:cubicBezTo>
                                  <a:cubicBezTo>
                                    <a:pt x="212884" y="358045"/>
                                    <a:pt x="227552" y="354044"/>
                                    <a:pt x="239363" y="345948"/>
                                  </a:cubicBezTo>
                                  <a:cubicBezTo>
                                    <a:pt x="251174" y="337852"/>
                                    <a:pt x="263938" y="324707"/>
                                    <a:pt x="277654" y="306705"/>
                                  </a:cubicBezTo>
                                  <a:lnTo>
                                    <a:pt x="277654" y="0"/>
                                  </a:lnTo>
                                  <a:lnTo>
                                    <a:pt x="415099" y="0"/>
                                  </a:lnTo>
                                  <a:lnTo>
                                    <a:pt x="415099" y="463677"/>
                                  </a:lnTo>
                                  <a:lnTo>
                                    <a:pt x="302990" y="463677"/>
                                  </a:lnTo>
                                  <a:lnTo>
                                    <a:pt x="292703" y="399193"/>
                                  </a:lnTo>
                                  <a:lnTo>
                                    <a:pt x="289846" y="399193"/>
                                  </a:lnTo>
                                  <a:cubicBezTo>
                                    <a:pt x="269938" y="422815"/>
                                    <a:pt x="248603" y="441388"/>
                                    <a:pt x="225838" y="454819"/>
                                  </a:cubicBezTo>
                                  <a:cubicBezTo>
                                    <a:pt x="203073" y="468249"/>
                                    <a:pt x="175831" y="475012"/>
                                    <a:pt x="144018" y="475012"/>
                                  </a:cubicBezTo>
                                </a:path>
                              </a:pathLst>
                            </a:custGeom>
                            <a:solidFill>
                              <a:srgbClr val="000000"/>
                            </a:solidFill>
                            <a:ln w="9525" cap="flat">
                              <a:noFill/>
                              <a:prstDash val="solid"/>
                              <a:miter/>
                            </a:ln>
                          </wps:spPr>
                          <wps:bodyPr rtlCol="0" anchor="ctr"/>
                        </wps:wsp>
                        <wps:wsp>
                          <wps:cNvPr id="212" name="Freeform: Shape 212">
                            <a:extLst>
                              <a:ext uri="{C183D7F6-B498-43B3-948B-1728B52AA6E4}">
                                <adec:decorative xmlns:adec="http://schemas.microsoft.com/office/drawing/2017/decorative" val="1"/>
                              </a:ext>
                            </a:extLst>
                          </wps:cNvPr>
                          <wps:cNvSpPr/>
                          <wps:spPr>
                            <a:xfrm>
                              <a:off x="991108" y="300588"/>
                              <a:ext cx="326421" cy="598360"/>
                            </a:xfrm>
                            <a:custGeom>
                              <a:avLst/>
                              <a:gdLst>
                                <a:gd name="connsiteX0" fmla="*/ 223266 w 326421"/>
                                <a:gd name="connsiteY0" fmla="*/ 598361 h 598360"/>
                                <a:gd name="connsiteX1" fmla="*/ 149923 w 326421"/>
                                <a:gd name="connsiteY1" fmla="*/ 585311 h 598360"/>
                                <a:gd name="connsiteX2" fmla="*/ 100394 w 326421"/>
                                <a:gd name="connsiteY2" fmla="*/ 548830 h 598360"/>
                                <a:gd name="connsiteX3" fmla="*/ 72390 w 326421"/>
                                <a:gd name="connsiteY3" fmla="*/ 492252 h 598360"/>
                                <a:gd name="connsiteX4" fmla="*/ 63532 w 326421"/>
                                <a:gd name="connsiteY4" fmla="*/ 418909 h 598360"/>
                                <a:gd name="connsiteX5" fmla="*/ 63532 w 326421"/>
                                <a:gd name="connsiteY5" fmla="*/ 230981 h 598360"/>
                                <a:gd name="connsiteX6" fmla="*/ 0 w 326421"/>
                                <a:gd name="connsiteY6" fmla="*/ 230981 h 598360"/>
                                <a:gd name="connsiteX7" fmla="*/ 0 w 326421"/>
                                <a:gd name="connsiteY7" fmla="*/ 129064 h 598360"/>
                                <a:gd name="connsiteX8" fmla="*/ 71056 w 326421"/>
                                <a:gd name="connsiteY8" fmla="*/ 123444 h 598360"/>
                                <a:gd name="connsiteX9" fmla="*/ 86963 w 326421"/>
                                <a:gd name="connsiteY9" fmla="*/ 0 h 598360"/>
                                <a:gd name="connsiteX10" fmla="*/ 201073 w 326421"/>
                                <a:gd name="connsiteY10" fmla="*/ 0 h 598360"/>
                                <a:gd name="connsiteX11" fmla="*/ 201073 w 326421"/>
                                <a:gd name="connsiteY11" fmla="*/ 123444 h 598360"/>
                                <a:gd name="connsiteX12" fmla="*/ 312325 w 326421"/>
                                <a:gd name="connsiteY12" fmla="*/ 123444 h 598360"/>
                                <a:gd name="connsiteX13" fmla="*/ 312325 w 326421"/>
                                <a:gd name="connsiteY13" fmla="*/ 230981 h 598360"/>
                                <a:gd name="connsiteX14" fmla="*/ 201073 w 326421"/>
                                <a:gd name="connsiteY14" fmla="*/ 230981 h 598360"/>
                                <a:gd name="connsiteX15" fmla="*/ 201073 w 326421"/>
                                <a:gd name="connsiteY15" fmla="*/ 417005 h 598360"/>
                                <a:gd name="connsiteX16" fmla="*/ 217361 w 326421"/>
                                <a:gd name="connsiteY16" fmla="*/ 473583 h 598360"/>
                                <a:gd name="connsiteX17" fmla="*/ 260890 w 326421"/>
                                <a:gd name="connsiteY17" fmla="*/ 490918 h 598360"/>
                                <a:gd name="connsiteX18" fmla="*/ 283845 w 326421"/>
                                <a:gd name="connsiteY18" fmla="*/ 488061 h 598360"/>
                                <a:gd name="connsiteX19" fmla="*/ 304895 w 326421"/>
                                <a:gd name="connsiteY19" fmla="*/ 481489 h 598360"/>
                                <a:gd name="connsiteX20" fmla="*/ 326422 w 326421"/>
                                <a:gd name="connsiteY20" fmla="*/ 581501 h 598360"/>
                                <a:gd name="connsiteX21" fmla="*/ 282512 w 326421"/>
                                <a:gd name="connsiteY21" fmla="*/ 592741 h 598360"/>
                                <a:gd name="connsiteX22" fmla="*/ 223266 w 326421"/>
                                <a:gd name="connsiteY22" fmla="*/ 598361 h 598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26421" h="598360">
                                  <a:moveTo>
                                    <a:pt x="223266" y="598361"/>
                                  </a:moveTo>
                                  <a:cubicBezTo>
                                    <a:pt x="194596" y="598361"/>
                                    <a:pt x="170116" y="593979"/>
                                    <a:pt x="149923" y="585311"/>
                                  </a:cubicBezTo>
                                  <a:cubicBezTo>
                                    <a:pt x="129635" y="576643"/>
                                    <a:pt x="113157" y="564451"/>
                                    <a:pt x="100394" y="548830"/>
                                  </a:cubicBezTo>
                                  <a:cubicBezTo>
                                    <a:pt x="87630" y="533209"/>
                                    <a:pt x="78296" y="514445"/>
                                    <a:pt x="72390" y="492252"/>
                                  </a:cubicBezTo>
                                  <a:cubicBezTo>
                                    <a:pt x="66484" y="470154"/>
                                    <a:pt x="63532" y="445675"/>
                                    <a:pt x="63532" y="418909"/>
                                  </a:cubicBezTo>
                                  <a:lnTo>
                                    <a:pt x="63532" y="230981"/>
                                  </a:lnTo>
                                  <a:lnTo>
                                    <a:pt x="0" y="230981"/>
                                  </a:lnTo>
                                  <a:lnTo>
                                    <a:pt x="0" y="129064"/>
                                  </a:lnTo>
                                  <a:lnTo>
                                    <a:pt x="71056" y="123444"/>
                                  </a:lnTo>
                                  <a:lnTo>
                                    <a:pt x="86963" y="0"/>
                                  </a:lnTo>
                                  <a:lnTo>
                                    <a:pt x="201073" y="0"/>
                                  </a:lnTo>
                                  <a:lnTo>
                                    <a:pt x="201073" y="123444"/>
                                  </a:lnTo>
                                  <a:lnTo>
                                    <a:pt x="312325" y="123444"/>
                                  </a:lnTo>
                                  <a:lnTo>
                                    <a:pt x="312325" y="230981"/>
                                  </a:lnTo>
                                  <a:lnTo>
                                    <a:pt x="201073" y="230981"/>
                                  </a:lnTo>
                                  <a:lnTo>
                                    <a:pt x="201073" y="417005"/>
                                  </a:lnTo>
                                  <a:cubicBezTo>
                                    <a:pt x="201073" y="443198"/>
                                    <a:pt x="206502" y="462058"/>
                                    <a:pt x="217361" y="473583"/>
                                  </a:cubicBezTo>
                                  <a:cubicBezTo>
                                    <a:pt x="228314" y="485108"/>
                                    <a:pt x="242792" y="490918"/>
                                    <a:pt x="260890" y="490918"/>
                                  </a:cubicBezTo>
                                  <a:cubicBezTo>
                                    <a:pt x="268414" y="490918"/>
                                    <a:pt x="276034" y="489966"/>
                                    <a:pt x="283845" y="488061"/>
                                  </a:cubicBezTo>
                                  <a:cubicBezTo>
                                    <a:pt x="291655" y="486251"/>
                                    <a:pt x="298609" y="484061"/>
                                    <a:pt x="304895" y="481489"/>
                                  </a:cubicBezTo>
                                  <a:lnTo>
                                    <a:pt x="326422" y="581501"/>
                                  </a:lnTo>
                                  <a:cubicBezTo>
                                    <a:pt x="313944" y="585216"/>
                                    <a:pt x="299275" y="589026"/>
                                    <a:pt x="282512" y="592741"/>
                                  </a:cubicBezTo>
                                  <a:cubicBezTo>
                                    <a:pt x="265271" y="596455"/>
                                    <a:pt x="245650" y="598361"/>
                                    <a:pt x="223266" y="598361"/>
                                  </a:cubicBezTo>
                                </a:path>
                              </a:pathLst>
                            </a:custGeom>
                            <a:solidFill>
                              <a:srgbClr val="000000"/>
                            </a:solidFill>
                            <a:ln w="9525" cap="flat">
                              <a:noFill/>
                              <a:prstDash val="solid"/>
                              <a:miter/>
                            </a:ln>
                          </wps:spPr>
                          <wps:bodyPr rtlCol="0" anchor="ctr"/>
                        </wps:wsp>
                        <wps:wsp>
                          <wps:cNvPr id="213" name="Freeform: Shape 213">
                            <a:extLst>
                              <a:ext uri="{C183D7F6-B498-43B3-948B-1728B52AA6E4}">
                                <adec:decorative xmlns:adec="http://schemas.microsoft.com/office/drawing/2017/decorative" val="1"/>
                              </a:ext>
                            </a:extLst>
                          </wps:cNvPr>
                          <wps:cNvSpPr/>
                          <wps:spPr>
                            <a:xfrm>
                              <a:off x="1374299" y="423937"/>
                              <a:ext cx="415004" cy="475011"/>
                            </a:xfrm>
                            <a:custGeom>
                              <a:avLst/>
                              <a:gdLst>
                                <a:gd name="connsiteX0" fmla="*/ 143923 w 415004"/>
                                <a:gd name="connsiteY0" fmla="*/ 475012 h 475011"/>
                                <a:gd name="connsiteX1" fmla="*/ 34100 w 415004"/>
                                <a:gd name="connsiteY1" fmla="*/ 425482 h 475011"/>
                                <a:gd name="connsiteX2" fmla="*/ 0 w 415004"/>
                                <a:gd name="connsiteY2" fmla="*/ 288036 h 475011"/>
                                <a:gd name="connsiteX3" fmla="*/ 0 w 415004"/>
                                <a:gd name="connsiteY3" fmla="*/ 0 h 475011"/>
                                <a:gd name="connsiteX4" fmla="*/ 137351 w 415004"/>
                                <a:gd name="connsiteY4" fmla="*/ 0 h 475011"/>
                                <a:gd name="connsiteX5" fmla="*/ 137351 w 415004"/>
                                <a:gd name="connsiteY5" fmla="*/ 270224 h 475011"/>
                                <a:gd name="connsiteX6" fmla="*/ 151352 w 415004"/>
                                <a:gd name="connsiteY6" fmla="*/ 339376 h 475011"/>
                                <a:gd name="connsiteX7" fmla="*/ 195263 w 415004"/>
                                <a:gd name="connsiteY7" fmla="*/ 358045 h 475011"/>
                                <a:gd name="connsiteX8" fmla="*/ 239173 w 415004"/>
                                <a:gd name="connsiteY8" fmla="*/ 345948 h 475011"/>
                                <a:gd name="connsiteX9" fmla="*/ 277559 w 415004"/>
                                <a:gd name="connsiteY9" fmla="*/ 306705 h 475011"/>
                                <a:gd name="connsiteX10" fmla="*/ 277559 w 415004"/>
                                <a:gd name="connsiteY10" fmla="*/ 0 h 475011"/>
                                <a:gd name="connsiteX11" fmla="*/ 415004 w 415004"/>
                                <a:gd name="connsiteY11" fmla="*/ 0 h 475011"/>
                                <a:gd name="connsiteX12" fmla="*/ 415004 w 415004"/>
                                <a:gd name="connsiteY12" fmla="*/ 463677 h 475011"/>
                                <a:gd name="connsiteX13" fmla="*/ 302800 w 415004"/>
                                <a:gd name="connsiteY13" fmla="*/ 463677 h 475011"/>
                                <a:gd name="connsiteX14" fmla="*/ 292513 w 415004"/>
                                <a:gd name="connsiteY14" fmla="*/ 399193 h 475011"/>
                                <a:gd name="connsiteX15" fmla="*/ 289751 w 415004"/>
                                <a:gd name="connsiteY15" fmla="*/ 399193 h 475011"/>
                                <a:gd name="connsiteX16" fmla="*/ 225647 w 415004"/>
                                <a:gd name="connsiteY16" fmla="*/ 454819 h 475011"/>
                                <a:gd name="connsiteX17" fmla="*/ 143923 w 415004"/>
                                <a:gd name="connsiteY17" fmla="*/ 475012 h 475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5004" h="475011">
                                  <a:moveTo>
                                    <a:pt x="143923" y="475012"/>
                                  </a:moveTo>
                                  <a:cubicBezTo>
                                    <a:pt x="93441" y="475012"/>
                                    <a:pt x="56864" y="458534"/>
                                    <a:pt x="34100" y="425482"/>
                                  </a:cubicBezTo>
                                  <a:cubicBezTo>
                                    <a:pt x="11335" y="392430"/>
                                    <a:pt x="0" y="346615"/>
                                    <a:pt x="0" y="288036"/>
                                  </a:cubicBezTo>
                                  <a:lnTo>
                                    <a:pt x="0" y="0"/>
                                  </a:lnTo>
                                  <a:lnTo>
                                    <a:pt x="137351" y="0"/>
                                  </a:lnTo>
                                  <a:lnTo>
                                    <a:pt x="137351" y="270224"/>
                                  </a:lnTo>
                                  <a:cubicBezTo>
                                    <a:pt x="137351" y="303848"/>
                                    <a:pt x="142018" y="326993"/>
                                    <a:pt x="151352" y="339376"/>
                                  </a:cubicBezTo>
                                  <a:cubicBezTo>
                                    <a:pt x="160687" y="351854"/>
                                    <a:pt x="175355" y="358045"/>
                                    <a:pt x="195263" y="358045"/>
                                  </a:cubicBezTo>
                                  <a:cubicBezTo>
                                    <a:pt x="212693" y="358045"/>
                                    <a:pt x="227362" y="354044"/>
                                    <a:pt x="239173" y="345948"/>
                                  </a:cubicBezTo>
                                  <a:cubicBezTo>
                                    <a:pt x="250984" y="337852"/>
                                    <a:pt x="263747" y="324707"/>
                                    <a:pt x="277559" y="306705"/>
                                  </a:cubicBezTo>
                                  <a:lnTo>
                                    <a:pt x="277559" y="0"/>
                                  </a:lnTo>
                                  <a:lnTo>
                                    <a:pt x="415004" y="0"/>
                                  </a:lnTo>
                                  <a:lnTo>
                                    <a:pt x="415004" y="463677"/>
                                  </a:lnTo>
                                  <a:lnTo>
                                    <a:pt x="302800" y="463677"/>
                                  </a:lnTo>
                                  <a:lnTo>
                                    <a:pt x="292513" y="399193"/>
                                  </a:lnTo>
                                  <a:lnTo>
                                    <a:pt x="289751" y="399193"/>
                                  </a:lnTo>
                                  <a:cubicBezTo>
                                    <a:pt x="269843" y="422815"/>
                                    <a:pt x="248412" y="441388"/>
                                    <a:pt x="225647" y="454819"/>
                                  </a:cubicBezTo>
                                  <a:cubicBezTo>
                                    <a:pt x="202978" y="468249"/>
                                    <a:pt x="175641" y="475012"/>
                                    <a:pt x="143923" y="475012"/>
                                  </a:cubicBezTo>
                                </a:path>
                              </a:pathLst>
                            </a:custGeom>
                            <a:solidFill>
                              <a:srgbClr val="000000"/>
                            </a:solidFill>
                            <a:ln w="9525" cap="flat">
                              <a:noFill/>
                              <a:prstDash val="solid"/>
                              <a:miter/>
                            </a:ln>
                          </wps:spPr>
                          <wps:bodyPr rtlCol="0" anchor="ctr"/>
                        </wps:wsp>
                        <wps:wsp>
                          <wps:cNvPr id="214" name="Freeform: Shape 214">
                            <a:extLst>
                              <a:ext uri="{C183D7F6-B498-43B3-948B-1728B52AA6E4}">
                                <adec:decorative xmlns:adec="http://schemas.microsoft.com/office/drawing/2017/decorative" val="1"/>
                              </a:ext>
                            </a:extLst>
                          </wps:cNvPr>
                          <wps:cNvSpPr/>
                          <wps:spPr>
                            <a:xfrm>
                              <a:off x="1892745" y="412793"/>
                              <a:ext cx="312229" cy="474916"/>
                            </a:xfrm>
                            <a:custGeom>
                              <a:avLst/>
                              <a:gdLst>
                                <a:gd name="connsiteX0" fmla="*/ 0 w 312229"/>
                                <a:gd name="connsiteY0" fmla="*/ 474917 h 474916"/>
                                <a:gd name="connsiteX1" fmla="*/ 0 w 312229"/>
                                <a:gd name="connsiteY1" fmla="*/ 11144 h 474916"/>
                                <a:gd name="connsiteX2" fmla="*/ 112204 w 312229"/>
                                <a:gd name="connsiteY2" fmla="*/ 11144 h 474916"/>
                                <a:gd name="connsiteX3" fmla="*/ 121539 w 312229"/>
                                <a:gd name="connsiteY3" fmla="*/ 92488 h 474916"/>
                                <a:gd name="connsiteX4" fmla="*/ 125254 w 312229"/>
                                <a:gd name="connsiteY4" fmla="*/ 92488 h 474916"/>
                                <a:gd name="connsiteX5" fmla="*/ 186023 w 312229"/>
                                <a:gd name="connsiteY5" fmla="*/ 22384 h 474916"/>
                                <a:gd name="connsiteX6" fmla="*/ 257080 w 312229"/>
                                <a:gd name="connsiteY6" fmla="*/ 0 h 474916"/>
                                <a:gd name="connsiteX7" fmla="*/ 289274 w 312229"/>
                                <a:gd name="connsiteY7" fmla="*/ 2286 h 474916"/>
                                <a:gd name="connsiteX8" fmla="*/ 312230 w 312229"/>
                                <a:gd name="connsiteY8" fmla="*/ 9239 h 474916"/>
                                <a:gd name="connsiteX9" fmla="*/ 289846 w 312229"/>
                                <a:gd name="connsiteY9" fmla="*/ 128016 h 474916"/>
                                <a:gd name="connsiteX10" fmla="*/ 265557 w 312229"/>
                                <a:gd name="connsiteY10" fmla="*/ 122396 h 474916"/>
                                <a:gd name="connsiteX11" fmla="*/ 239363 w 312229"/>
                                <a:gd name="connsiteY11" fmla="*/ 120587 h 474916"/>
                                <a:gd name="connsiteX12" fmla="*/ 184690 w 312229"/>
                                <a:gd name="connsiteY12" fmla="*/ 139255 h 474916"/>
                                <a:gd name="connsiteX13" fmla="*/ 137446 w 312229"/>
                                <a:gd name="connsiteY13" fmla="*/ 205645 h 474916"/>
                                <a:gd name="connsiteX14" fmla="*/ 137446 w 312229"/>
                                <a:gd name="connsiteY14" fmla="*/ 474917 h 474916"/>
                                <a:gd name="connsiteX15" fmla="*/ 0 w 312229"/>
                                <a:gd name="connsiteY15" fmla="*/ 474917 h 474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2229" h="474916">
                                  <a:moveTo>
                                    <a:pt x="0" y="474917"/>
                                  </a:moveTo>
                                  <a:lnTo>
                                    <a:pt x="0" y="11144"/>
                                  </a:lnTo>
                                  <a:lnTo>
                                    <a:pt x="112204" y="11144"/>
                                  </a:lnTo>
                                  <a:lnTo>
                                    <a:pt x="121539" y="92488"/>
                                  </a:lnTo>
                                  <a:lnTo>
                                    <a:pt x="125254" y="92488"/>
                                  </a:lnTo>
                                  <a:cubicBezTo>
                                    <a:pt x="142113" y="60674"/>
                                    <a:pt x="162306" y="37338"/>
                                    <a:pt x="186023" y="22384"/>
                                  </a:cubicBezTo>
                                  <a:cubicBezTo>
                                    <a:pt x="209645" y="7429"/>
                                    <a:pt x="233363" y="0"/>
                                    <a:pt x="257080" y="0"/>
                                  </a:cubicBezTo>
                                  <a:cubicBezTo>
                                    <a:pt x="270129" y="0"/>
                                    <a:pt x="280892" y="762"/>
                                    <a:pt x="289274" y="2286"/>
                                  </a:cubicBezTo>
                                  <a:cubicBezTo>
                                    <a:pt x="297656" y="3810"/>
                                    <a:pt x="305371" y="6191"/>
                                    <a:pt x="312230" y="9239"/>
                                  </a:cubicBezTo>
                                  <a:lnTo>
                                    <a:pt x="289846" y="128016"/>
                                  </a:lnTo>
                                  <a:cubicBezTo>
                                    <a:pt x="281083" y="125540"/>
                                    <a:pt x="272987" y="123634"/>
                                    <a:pt x="265557" y="122396"/>
                                  </a:cubicBezTo>
                                  <a:cubicBezTo>
                                    <a:pt x="258032" y="121158"/>
                                    <a:pt x="249364" y="120587"/>
                                    <a:pt x="239363" y="120587"/>
                                  </a:cubicBezTo>
                                  <a:cubicBezTo>
                                    <a:pt x="221932" y="120587"/>
                                    <a:pt x="203645" y="126778"/>
                                    <a:pt x="184690" y="139255"/>
                                  </a:cubicBezTo>
                                  <a:cubicBezTo>
                                    <a:pt x="165640" y="151733"/>
                                    <a:pt x="149923" y="173831"/>
                                    <a:pt x="137446" y="205645"/>
                                  </a:cubicBezTo>
                                  <a:lnTo>
                                    <a:pt x="137446" y="474917"/>
                                  </a:lnTo>
                                  <a:lnTo>
                                    <a:pt x="0" y="474917"/>
                                  </a:lnTo>
                                  <a:close/>
                                </a:path>
                              </a:pathLst>
                            </a:custGeom>
                            <a:solidFill>
                              <a:srgbClr val="000000"/>
                            </a:solidFill>
                            <a:ln w="9525" cap="flat">
                              <a:noFill/>
                              <a:prstDash val="solid"/>
                              <a:miter/>
                            </a:ln>
                          </wps:spPr>
                          <wps:bodyPr rtlCol="0" anchor="ctr"/>
                        </wps:wsp>
                        <wps:wsp>
                          <wps:cNvPr id="215" name="Freeform: Shape 215">
                            <a:extLst>
                              <a:ext uri="{C183D7F6-B498-43B3-948B-1728B52AA6E4}">
                                <adec:decorative xmlns:adec="http://schemas.microsoft.com/office/drawing/2017/decorative" val="1"/>
                              </a:ext>
                            </a:extLst>
                          </wps:cNvPr>
                          <wps:cNvSpPr/>
                          <wps:spPr>
                            <a:xfrm>
                              <a:off x="2219548" y="412793"/>
                              <a:ext cx="416147" cy="486156"/>
                            </a:xfrm>
                            <a:custGeom>
                              <a:avLst/>
                              <a:gdLst>
                                <a:gd name="connsiteX0" fmla="*/ 131921 w 416147"/>
                                <a:gd name="connsiteY0" fmla="*/ 192596 h 486156"/>
                                <a:gd name="connsiteX1" fmla="*/ 299275 w 416147"/>
                                <a:gd name="connsiteY1" fmla="*/ 192596 h 486156"/>
                                <a:gd name="connsiteX2" fmla="*/ 281464 w 416147"/>
                                <a:gd name="connsiteY2" fmla="*/ 128969 h 486156"/>
                                <a:gd name="connsiteX3" fmla="*/ 221647 w 416147"/>
                                <a:gd name="connsiteY3" fmla="*/ 104680 h 486156"/>
                                <a:gd name="connsiteX4" fmla="*/ 164116 w 416147"/>
                                <a:gd name="connsiteY4" fmla="*/ 126111 h 486156"/>
                                <a:gd name="connsiteX5" fmla="*/ 131921 w 416147"/>
                                <a:gd name="connsiteY5" fmla="*/ 192596 h 486156"/>
                                <a:gd name="connsiteX6" fmla="*/ 234696 w 416147"/>
                                <a:gd name="connsiteY6" fmla="*/ 486156 h 486156"/>
                                <a:gd name="connsiteX7" fmla="*/ 142113 w 416147"/>
                                <a:gd name="connsiteY7" fmla="*/ 469773 h 486156"/>
                                <a:gd name="connsiteX8" fmla="*/ 67342 w 416147"/>
                                <a:gd name="connsiteY8" fmla="*/ 422053 h 486156"/>
                                <a:gd name="connsiteX9" fmla="*/ 17812 w 416147"/>
                                <a:gd name="connsiteY9" fmla="*/ 345853 h 486156"/>
                                <a:gd name="connsiteX10" fmla="*/ 0 w 416147"/>
                                <a:gd name="connsiteY10" fmla="*/ 242983 h 486156"/>
                                <a:gd name="connsiteX11" fmla="*/ 18764 w 416147"/>
                                <a:gd name="connsiteY11" fmla="*/ 141542 h 486156"/>
                                <a:gd name="connsiteX12" fmla="*/ 67818 w 416147"/>
                                <a:gd name="connsiteY12" fmla="*/ 64865 h 486156"/>
                                <a:gd name="connsiteX13" fmla="*/ 137446 w 416147"/>
                                <a:gd name="connsiteY13" fmla="*/ 16764 h 486156"/>
                                <a:gd name="connsiteX14" fmla="*/ 218789 w 416147"/>
                                <a:gd name="connsiteY14" fmla="*/ 0 h 486156"/>
                                <a:gd name="connsiteX15" fmla="*/ 305276 w 416147"/>
                                <a:gd name="connsiteY15" fmla="*/ 16764 h 486156"/>
                                <a:gd name="connsiteX16" fmla="*/ 366998 w 416147"/>
                                <a:gd name="connsiteY16" fmla="*/ 63532 h 486156"/>
                                <a:gd name="connsiteX17" fmla="*/ 403955 w 416147"/>
                                <a:gd name="connsiteY17" fmla="*/ 134112 h 486156"/>
                                <a:gd name="connsiteX18" fmla="*/ 416147 w 416147"/>
                                <a:gd name="connsiteY18" fmla="*/ 222504 h 486156"/>
                                <a:gd name="connsiteX19" fmla="*/ 414338 w 416147"/>
                                <a:gd name="connsiteY19" fmla="*/ 258032 h 486156"/>
                                <a:gd name="connsiteX20" fmla="*/ 410623 w 416147"/>
                                <a:gd name="connsiteY20" fmla="*/ 283274 h 486156"/>
                                <a:gd name="connsiteX21" fmla="*/ 132969 w 416147"/>
                                <a:gd name="connsiteY21" fmla="*/ 283274 h 486156"/>
                                <a:gd name="connsiteX22" fmla="*/ 174593 w 416147"/>
                                <a:gd name="connsiteY22" fmla="*/ 357569 h 486156"/>
                                <a:gd name="connsiteX23" fmla="*/ 253651 w 416147"/>
                                <a:gd name="connsiteY23" fmla="*/ 381381 h 486156"/>
                                <a:gd name="connsiteX24" fmla="*/ 353663 w 416147"/>
                                <a:gd name="connsiteY24" fmla="*/ 350520 h 486156"/>
                                <a:gd name="connsiteX25" fmla="*/ 399479 w 416147"/>
                                <a:gd name="connsiteY25" fmla="*/ 433673 h 486156"/>
                                <a:gd name="connsiteX26" fmla="*/ 320516 w 416147"/>
                                <a:gd name="connsiteY26" fmla="*/ 471964 h 486156"/>
                                <a:gd name="connsiteX27" fmla="*/ 234696 w 416147"/>
                                <a:gd name="connsiteY27" fmla="*/ 486156 h 48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16147" h="486156">
                                  <a:moveTo>
                                    <a:pt x="131921" y="192596"/>
                                  </a:moveTo>
                                  <a:lnTo>
                                    <a:pt x="299275" y="192596"/>
                                  </a:lnTo>
                                  <a:cubicBezTo>
                                    <a:pt x="299275" y="166402"/>
                                    <a:pt x="293370" y="145256"/>
                                    <a:pt x="281464" y="128969"/>
                                  </a:cubicBezTo>
                                  <a:cubicBezTo>
                                    <a:pt x="269653" y="112776"/>
                                    <a:pt x="249650" y="104680"/>
                                    <a:pt x="221647" y="104680"/>
                                  </a:cubicBezTo>
                                  <a:cubicBezTo>
                                    <a:pt x="199834" y="104680"/>
                                    <a:pt x="180689" y="111824"/>
                                    <a:pt x="164116" y="126111"/>
                                  </a:cubicBezTo>
                                  <a:cubicBezTo>
                                    <a:pt x="147638" y="140494"/>
                                    <a:pt x="136874" y="162592"/>
                                    <a:pt x="131921" y="192596"/>
                                  </a:cubicBezTo>
                                  <a:moveTo>
                                    <a:pt x="234696" y="486156"/>
                                  </a:moveTo>
                                  <a:cubicBezTo>
                                    <a:pt x="201644" y="486156"/>
                                    <a:pt x="170879" y="480727"/>
                                    <a:pt x="142113" y="469773"/>
                                  </a:cubicBezTo>
                                  <a:cubicBezTo>
                                    <a:pt x="113443" y="458819"/>
                                    <a:pt x="88487" y="443008"/>
                                    <a:pt x="67342" y="422053"/>
                                  </a:cubicBezTo>
                                  <a:cubicBezTo>
                                    <a:pt x="46101" y="401193"/>
                                    <a:pt x="29623" y="375761"/>
                                    <a:pt x="17812" y="345853"/>
                                  </a:cubicBezTo>
                                  <a:cubicBezTo>
                                    <a:pt x="6001" y="315944"/>
                                    <a:pt x="0" y="281654"/>
                                    <a:pt x="0" y="242983"/>
                                  </a:cubicBezTo>
                                  <a:cubicBezTo>
                                    <a:pt x="0" y="205645"/>
                                    <a:pt x="6191" y="171736"/>
                                    <a:pt x="18764" y="141542"/>
                                  </a:cubicBezTo>
                                  <a:cubicBezTo>
                                    <a:pt x="31242" y="111347"/>
                                    <a:pt x="47625" y="85820"/>
                                    <a:pt x="67818" y="64865"/>
                                  </a:cubicBezTo>
                                  <a:cubicBezTo>
                                    <a:pt x="88106" y="44005"/>
                                    <a:pt x="111347" y="28004"/>
                                    <a:pt x="137446" y="16764"/>
                                  </a:cubicBezTo>
                                  <a:cubicBezTo>
                                    <a:pt x="163639" y="5525"/>
                                    <a:pt x="190786" y="0"/>
                                    <a:pt x="218789" y="0"/>
                                  </a:cubicBezTo>
                                  <a:cubicBezTo>
                                    <a:pt x="251841" y="0"/>
                                    <a:pt x="280606" y="5620"/>
                                    <a:pt x="305276" y="16764"/>
                                  </a:cubicBezTo>
                                  <a:cubicBezTo>
                                    <a:pt x="329851" y="28004"/>
                                    <a:pt x="350425" y="43529"/>
                                    <a:pt x="366998" y="63532"/>
                                  </a:cubicBezTo>
                                  <a:cubicBezTo>
                                    <a:pt x="383476" y="83439"/>
                                    <a:pt x="395859" y="107061"/>
                                    <a:pt x="403955" y="134112"/>
                                  </a:cubicBezTo>
                                  <a:cubicBezTo>
                                    <a:pt x="412051" y="161258"/>
                                    <a:pt x="416147" y="190691"/>
                                    <a:pt x="416147" y="222504"/>
                                  </a:cubicBezTo>
                                  <a:cubicBezTo>
                                    <a:pt x="416147" y="234982"/>
                                    <a:pt x="415480" y="246793"/>
                                    <a:pt x="414338" y="258032"/>
                                  </a:cubicBezTo>
                                  <a:cubicBezTo>
                                    <a:pt x="413099" y="269176"/>
                                    <a:pt x="411861" y="277654"/>
                                    <a:pt x="410623" y="283274"/>
                                  </a:cubicBezTo>
                                  <a:lnTo>
                                    <a:pt x="132969" y="283274"/>
                                  </a:lnTo>
                                  <a:cubicBezTo>
                                    <a:pt x="139255" y="316897"/>
                                    <a:pt x="153067" y="341662"/>
                                    <a:pt x="174593" y="357569"/>
                                  </a:cubicBezTo>
                                  <a:cubicBezTo>
                                    <a:pt x="196120" y="373475"/>
                                    <a:pt x="222409" y="381381"/>
                                    <a:pt x="253651" y="381381"/>
                                  </a:cubicBezTo>
                                  <a:cubicBezTo>
                                    <a:pt x="286703" y="381381"/>
                                    <a:pt x="320040" y="371094"/>
                                    <a:pt x="353663" y="350520"/>
                                  </a:cubicBezTo>
                                  <a:lnTo>
                                    <a:pt x="399479" y="433673"/>
                                  </a:lnTo>
                                  <a:cubicBezTo>
                                    <a:pt x="375761" y="449866"/>
                                    <a:pt x="349472" y="462629"/>
                                    <a:pt x="320516" y="471964"/>
                                  </a:cubicBezTo>
                                  <a:cubicBezTo>
                                    <a:pt x="291274" y="481394"/>
                                    <a:pt x="262795" y="486156"/>
                                    <a:pt x="234696" y="486156"/>
                                  </a:cubicBezTo>
                                </a:path>
                              </a:pathLst>
                            </a:custGeom>
                            <a:solidFill>
                              <a:srgbClr val="000000"/>
                            </a:solidFill>
                            <a:ln w="9525" cap="flat">
                              <a:noFill/>
                              <a:prstDash val="solid"/>
                              <a:miter/>
                            </a:ln>
                          </wps:spPr>
                          <wps:bodyPr rtlCol="0" anchor="ctr"/>
                        </wps:wsp>
                        <wps:wsp>
                          <wps:cNvPr id="216" name="Freeform: Shape 216">
                            <a:extLst>
                              <a:ext uri="{C183D7F6-B498-43B3-948B-1728B52AA6E4}">
                                <adec:decorative xmlns:adec="http://schemas.microsoft.com/office/drawing/2017/decorative" val="1"/>
                              </a:ext>
                            </a:extLst>
                          </wps:cNvPr>
                          <wps:cNvSpPr/>
                          <wps:spPr>
                            <a:xfrm>
                              <a:off x="2673318" y="413078"/>
                              <a:ext cx="368236" cy="485870"/>
                            </a:xfrm>
                            <a:custGeom>
                              <a:avLst/>
                              <a:gdLst>
                                <a:gd name="connsiteX0" fmla="*/ 177546 w 368236"/>
                                <a:gd name="connsiteY0" fmla="*/ 485870 h 485870"/>
                                <a:gd name="connsiteX1" fmla="*/ 83629 w 368236"/>
                                <a:gd name="connsiteY1" fmla="*/ 468059 h 485870"/>
                                <a:gd name="connsiteX2" fmla="*/ 0 w 368236"/>
                                <a:gd name="connsiteY2" fmla="*/ 421291 h 485870"/>
                                <a:gd name="connsiteX3" fmla="*/ 61722 w 368236"/>
                                <a:gd name="connsiteY3" fmla="*/ 335280 h 485870"/>
                                <a:gd name="connsiteX4" fmla="*/ 122492 w 368236"/>
                                <a:gd name="connsiteY4" fmla="*/ 371761 h 485870"/>
                                <a:gd name="connsiteX5" fmla="*/ 181356 w 368236"/>
                                <a:gd name="connsiteY5" fmla="*/ 383953 h 485870"/>
                                <a:gd name="connsiteX6" fmla="*/ 226219 w 368236"/>
                                <a:gd name="connsiteY6" fmla="*/ 373666 h 485870"/>
                                <a:gd name="connsiteX7" fmla="*/ 240221 w 368236"/>
                                <a:gd name="connsiteY7" fmla="*/ 344710 h 485870"/>
                                <a:gd name="connsiteX8" fmla="*/ 232315 w 368236"/>
                                <a:gd name="connsiteY8" fmla="*/ 324612 h 485870"/>
                                <a:gd name="connsiteX9" fmla="*/ 210789 w 368236"/>
                                <a:gd name="connsiteY9" fmla="*/ 308229 h 485870"/>
                                <a:gd name="connsiteX10" fmla="*/ 180404 w 368236"/>
                                <a:gd name="connsiteY10" fmla="*/ 294704 h 485870"/>
                                <a:gd name="connsiteX11" fmla="*/ 145828 w 368236"/>
                                <a:gd name="connsiteY11" fmla="*/ 281178 h 485870"/>
                                <a:gd name="connsiteX12" fmla="*/ 102775 w 368236"/>
                                <a:gd name="connsiteY12" fmla="*/ 261557 h 485870"/>
                                <a:gd name="connsiteX13" fmla="*/ 63532 w 368236"/>
                                <a:gd name="connsiteY13" fmla="*/ 234029 h 485870"/>
                                <a:gd name="connsiteX14" fmla="*/ 34576 w 368236"/>
                                <a:gd name="connsiteY14" fmla="*/ 195739 h 485870"/>
                                <a:gd name="connsiteX15" fmla="*/ 23336 w 368236"/>
                                <a:gd name="connsiteY15" fmla="*/ 144780 h 485870"/>
                                <a:gd name="connsiteX16" fmla="*/ 36004 w 368236"/>
                                <a:gd name="connsiteY16" fmla="*/ 85916 h 485870"/>
                                <a:gd name="connsiteX17" fmla="*/ 72009 w 368236"/>
                                <a:gd name="connsiteY17" fmla="*/ 40100 h 485870"/>
                                <a:gd name="connsiteX18" fmla="*/ 128111 w 368236"/>
                                <a:gd name="connsiteY18" fmla="*/ 10668 h 485870"/>
                                <a:gd name="connsiteX19" fmla="*/ 201073 w 368236"/>
                                <a:gd name="connsiteY19" fmla="*/ 0 h 485870"/>
                                <a:gd name="connsiteX20" fmla="*/ 294513 w 368236"/>
                                <a:gd name="connsiteY20" fmla="*/ 18193 h 485870"/>
                                <a:gd name="connsiteX21" fmla="*/ 364617 w 368236"/>
                                <a:gd name="connsiteY21" fmla="*/ 58865 h 485870"/>
                                <a:gd name="connsiteX22" fmla="*/ 302895 w 368236"/>
                                <a:gd name="connsiteY22" fmla="*/ 141161 h 485870"/>
                                <a:gd name="connsiteX23" fmla="*/ 253365 w 368236"/>
                                <a:gd name="connsiteY23" fmla="*/ 112204 h 485870"/>
                                <a:gd name="connsiteX24" fmla="*/ 204788 w 368236"/>
                                <a:gd name="connsiteY24" fmla="*/ 101917 h 485870"/>
                                <a:gd name="connsiteX25" fmla="*/ 152400 w 368236"/>
                                <a:gd name="connsiteY25" fmla="*/ 138398 h 485870"/>
                                <a:gd name="connsiteX26" fmla="*/ 159925 w 368236"/>
                                <a:gd name="connsiteY26" fmla="*/ 157544 h 485870"/>
                                <a:gd name="connsiteX27" fmla="*/ 180022 w 368236"/>
                                <a:gd name="connsiteY27" fmla="*/ 172021 h 485870"/>
                                <a:gd name="connsiteX28" fmla="*/ 208979 w 368236"/>
                                <a:gd name="connsiteY28" fmla="*/ 184595 h 485870"/>
                                <a:gd name="connsiteX29" fmla="*/ 243078 w 368236"/>
                                <a:gd name="connsiteY29" fmla="*/ 197263 h 485870"/>
                                <a:gd name="connsiteX30" fmla="*/ 287465 w 368236"/>
                                <a:gd name="connsiteY30" fmla="*/ 216408 h 485870"/>
                                <a:gd name="connsiteX31" fmla="*/ 327660 w 368236"/>
                                <a:gd name="connsiteY31" fmla="*/ 243078 h 485870"/>
                                <a:gd name="connsiteX32" fmla="*/ 357092 w 368236"/>
                                <a:gd name="connsiteY32" fmla="*/ 281845 h 485870"/>
                                <a:gd name="connsiteX33" fmla="*/ 368237 w 368236"/>
                                <a:gd name="connsiteY33" fmla="*/ 336518 h 485870"/>
                                <a:gd name="connsiteX34" fmla="*/ 356045 w 368236"/>
                                <a:gd name="connsiteY34" fmla="*/ 395383 h 485870"/>
                                <a:gd name="connsiteX35" fmla="*/ 319659 w 368236"/>
                                <a:gd name="connsiteY35" fmla="*/ 442627 h 485870"/>
                                <a:gd name="connsiteX36" fmla="*/ 259747 w 368236"/>
                                <a:gd name="connsiteY36" fmla="*/ 474440 h 485870"/>
                                <a:gd name="connsiteX37" fmla="*/ 177546 w 368236"/>
                                <a:gd name="connsiteY37" fmla="*/ 485870 h 485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68236" h="485870">
                                  <a:moveTo>
                                    <a:pt x="177546" y="485870"/>
                                  </a:moveTo>
                                  <a:cubicBezTo>
                                    <a:pt x="146971" y="485870"/>
                                    <a:pt x="115633" y="479965"/>
                                    <a:pt x="83629" y="468059"/>
                                  </a:cubicBezTo>
                                  <a:cubicBezTo>
                                    <a:pt x="51530" y="456248"/>
                                    <a:pt x="23622" y="440627"/>
                                    <a:pt x="0" y="421291"/>
                                  </a:cubicBezTo>
                                  <a:lnTo>
                                    <a:pt x="61722" y="335280"/>
                                  </a:lnTo>
                                  <a:cubicBezTo>
                                    <a:pt x="82867" y="351473"/>
                                    <a:pt x="103156" y="363665"/>
                                    <a:pt x="122492" y="371761"/>
                                  </a:cubicBezTo>
                                  <a:cubicBezTo>
                                    <a:pt x="141827" y="379857"/>
                                    <a:pt x="161449" y="383953"/>
                                    <a:pt x="181356" y="383953"/>
                                  </a:cubicBezTo>
                                  <a:cubicBezTo>
                                    <a:pt x="201930" y="383953"/>
                                    <a:pt x="216884" y="380524"/>
                                    <a:pt x="226219" y="373666"/>
                                  </a:cubicBezTo>
                                  <a:cubicBezTo>
                                    <a:pt x="235553" y="366808"/>
                                    <a:pt x="240221" y="357188"/>
                                    <a:pt x="240221" y="344710"/>
                                  </a:cubicBezTo>
                                  <a:cubicBezTo>
                                    <a:pt x="240221" y="337185"/>
                                    <a:pt x="237554" y="330517"/>
                                    <a:pt x="232315" y="324612"/>
                                  </a:cubicBezTo>
                                  <a:cubicBezTo>
                                    <a:pt x="226981" y="318707"/>
                                    <a:pt x="219837" y="313277"/>
                                    <a:pt x="210789" y="308229"/>
                                  </a:cubicBezTo>
                                  <a:cubicBezTo>
                                    <a:pt x="201740" y="303276"/>
                                    <a:pt x="191643" y="298704"/>
                                    <a:pt x="180404" y="294704"/>
                                  </a:cubicBezTo>
                                  <a:cubicBezTo>
                                    <a:pt x="169164" y="290608"/>
                                    <a:pt x="157639" y="286131"/>
                                    <a:pt x="145828" y="281178"/>
                                  </a:cubicBezTo>
                                  <a:cubicBezTo>
                                    <a:pt x="131445" y="275558"/>
                                    <a:pt x="117158" y="268986"/>
                                    <a:pt x="102775" y="261557"/>
                                  </a:cubicBezTo>
                                  <a:cubicBezTo>
                                    <a:pt x="88392" y="254127"/>
                                    <a:pt x="75343" y="244888"/>
                                    <a:pt x="63532" y="234029"/>
                                  </a:cubicBezTo>
                                  <a:cubicBezTo>
                                    <a:pt x="51721" y="223075"/>
                                    <a:pt x="42005" y="210312"/>
                                    <a:pt x="34576" y="195739"/>
                                  </a:cubicBezTo>
                                  <a:cubicBezTo>
                                    <a:pt x="27051" y="181070"/>
                                    <a:pt x="23336" y="164116"/>
                                    <a:pt x="23336" y="144780"/>
                                  </a:cubicBezTo>
                                  <a:cubicBezTo>
                                    <a:pt x="23336" y="123539"/>
                                    <a:pt x="27527" y="103918"/>
                                    <a:pt x="36004" y="85916"/>
                                  </a:cubicBezTo>
                                  <a:cubicBezTo>
                                    <a:pt x="44387" y="67818"/>
                                    <a:pt x="56388" y="52578"/>
                                    <a:pt x="72009" y="40100"/>
                                  </a:cubicBezTo>
                                  <a:cubicBezTo>
                                    <a:pt x="87630" y="27623"/>
                                    <a:pt x="106299" y="17812"/>
                                    <a:pt x="128111" y="10668"/>
                                  </a:cubicBezTo>
                                  <a:cubicBezTo>
                                    <a:pt x="149924" y="3524"/>
                                    <a:pt x="174212" y="0"/>
                                    <a:pt x="201073" y="0"/>
                                  </a:cubicBezTo>
                                  <a:cubicBezTo>
                                    <a:pt x="236601" y="0"/>
                                    <a:pt x="267748" y="6096"/>
                                    <a:pt x="294513" y="18193"/>
                                  </a:cubicBezTo>
                                  <a:cubicBezTo>
                                    <a:pt x="321278" y="30385"/>
                                    <a:pt x="344710" y="43910"/>
                                    <a:pt x="364617" y="58865"/>
                                  </a:cubicBezTo>
                                  <a:lnTo>
                                    <a:pt x="302895" y="141161"/>
                                  </a:lnTo>
                                  <a:cubicBezTo>
                                    <a:pt x="286036" y="128683"/>
                                    <a:pt x="269558" y="119063"/>
                                    <a:pt x="253365" y="112204"/>
                                  </a:cubicBezTo>
                                  <a:cubicBezTo>
                                    <a:pt x="237172" y="105346"/>
                                    <a:pt x="220980" y="101917"/>
                                    <a:pt x="204788" y="101917"/>
                                  </a:cubicBezTo>
                                  <a:cubicBezTo>
                                    <a:pt x="169831" y="101917"/>
                                    <a:pt x="152400" y="114109"/>
                                    <a:pt x="152400" y="138398"/>
                                  </a:cubicBezTo>
                                  <a:cubicBezTo>
                                    <a:pt x="152400" y="145923"/>
                                    <a:pt x="154876" y="152305"/>
                                    <a:pt x="159925" y="157544"/>
                                  </a:cubicBezTo>
                                  <a:cubicBezTo>
                                    <a:pt x="164878" y="162878"/>
                                    <a:pt x="171640" y="167640"/>
                                    <a:pt x="180022" y="172021"/>
                                  </a:cubicBezTo>
                                  <a:cubicBezTo>
                                    <a:pt x="188404" y="176403"/>
                                    <a:pt x="198025" y="180594"/>
                                    <a:pt x="208979" y="184595"/>
                                  </a:cubicBezTo>
                                  <a:cubicBezTo>
                                    <a:pt x="219837" y="188690"/>
                                    <a:pt x="231267" y="192881"/>
                                    <a:pt x="243078" y="197263"/>
                                  </a:cubicBezTo>
                                  <a:cubicBezTo>
                                    <a:pt x="258032" y="202883"/>
                                    <a:pt x="272796" y="209264"/>
                                    <a:pt x="287465" y="216408"/>
                                  </a:cubicBezTo>
                                  <a:cubicBezTo>
                                    <a:pt x="302038" y="223647"/>
                                    <a:pt x="315468" y="232505"/>
                                    <a:pt x="327660" y="243078"/>
                                  </a:cubicBezTo>
                                  <a:cubicBezTo>
                                    <a:pt x="339852" y="253651"/>
                                    <a:pt x="349663" y="266605"/>
                                    <a:pt x="357092" y="281845"/>
                                  </a:cubicBezTo>
                                  <a:cubicBezTo>
                                    <a:pt x="364522" y="297180"/>
                                    <a:pt x="368237" y="315373"/>
                                    <a:pt x="368237" y="336518"/>
                                  </a:cubicBezTo>
                                  <a:cubicBezTo>
                                    <a:pt x="368237" y="357759"/>
                                    <a:pt x="364141" y="377285"/>
                                    <a:pt x="356045" y="395383"/>
                                  </a:cubicBezTo>
                                  <a:cubicBezTo>
                                    <a:pt x="347948" y="413480"/>
                                    <a:pt x="335757" y="429196"/>
                                    <a:pt x="319659" y="442627"/>
                                  </a:cubicBezTo>
                                  <a:cubicBezTo>
                                    <a:pt x="303467" y="456057"/>
                                    <a:pt x="283464" y="466630"/>
                                    <a:pt x="259747" y="474440"/>
                                  </a:cubicBezTo>
                                  <a:cubicBezTo>
                                    <a:pt x="236125" y="481870"/>
                                    <a:pt x="208693" y="485870"/>
                                    <a:pt x="177546" y="485870"/>
                                  </a:cubicBezTo>
                                </a:path>
                              </a:pathLst>
                            </a:custGeom>
                            <a:solidFill>
                              <a:srgbClr val="000000"/>
                            </a:solidFill>
                            <a:ln w="9525" cap="flat">
                              <a:noFill/>
                              <a:prstDash val="solid"/>
                              <a:miter/>
                            </a:ln>
                          </wps:spPr>
                          <wps:bodyPr rtlCol="0" anchor="ctr"/>
                        </wps:wsp>
                      </wpg:grpSp>
                    </wpg:grpSp>
                    <wps:wsp>
                      <wps:cNvPr id="218" name="Straight Connector 218">
                        <a:extLst>
                          <a:ext uri="{C183D7F6-B498-43B3-948B-1728B52AA6E4}">
                            <adec:decorative xmlns:adec="http://schemas.microsoft.com/office/drawing/2017/decorative" val="1"/>
                          </a:ext>
                        </a:extLst>
                      </wps:cNvPr>
                      <wps:cNvCnPr/>
                      <wps:spPr>
                        <a:xfrm>
                          <a:off x="1266105" y="0"/>
                          <a:ext cx="0" cy="5328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B78CF6" id="Group 90" o:spid="_x0000_s1026" alt="&quot;&quot;" style="position:absolute;margin-left:98.75pt;margin-top:779.65pt;width:149.95pt;height:41.95pt;z-index:251682816;mso-wrap-distance-left:22.7pt;mso-wrap-distance-right:0;mso-position-horizontal:right;mso-position-horizontal-relative:margin;mso-position-vertical-relative:page;mso-width-relative:margin;mso-height-relative:margin" coordorigin="" coordsize="19034,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" o:allowoverlap="f">
              <v:group id="Graphic 17" o:spid="_x0000_s1027" style="position:absolute;left:14332;top:74;width:4702;height:5179" coordorigin="14332,74" coordsize="24881,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Shape 44" o:spid="_x0000_s1028" alt="&quot;&quot;" style="position:absolute;left:14343;top:18131;width:4505;height:5757;visibility:visible;mso-wrap-style:square;v-text-anchor:middle" coordsize="450532,57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" path="m,l119253,r,344710c119253,383286,123825,411480,132873,429197v14098,31432,45054,47148,92584,47148c272796,476345,303466,460629,317659,429197v9144,-17717,13620,-45911,13620,-84487l331279,,450532,r,344996c450532,404622,441293,451104,422814,484346v-34480,60960,-100202,91345,-197357,91345c128397,575691,62484,545211,27813,484346,9334,451104,95,404622,95,344996l95,,,xe" fillcolor="#004288" stroked="f">
                  <v:stroke joinstyle="miter"/>
                  <v:path arrowok="t" o:connecttype="custom" o:connectlocs="0,0;119253,0;119253,344710;132873,429197;225457,476345;317659,429197;331279,344710;331279,0;450532,0;450532,344996;422814,484346;225457,575691;27813,484346;95,344996;95,0" o:connectangles="0,0,0,0,0,0,0,0,0,0,0,0,0,0,0"/>
                </v:shape>
                <v:shape id="Freeform: Shape 45" o:spid="_x0000_s1029" alt="&quot;&quot;" style="position:absolute;left:19994;top:18131;width:4956;height:5613;visibility:visible;mso-wrap-style:square;v-text-anchor:middle" coordsize="495586,56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" path="m,l115348,r,231267l332232,,483775,,253461,230886,495586,561308r-150781,l171831,316325r-56483,57246l115348,561308,,561308,,xe" fillcolor="#004288" stroked="f">
                  <v:stroke joinstyle="miter"/>
                  <v:path arrowok="t" o:connecttype="custom" o:connectlocs="0,0;115348,0;115348,231267;332232,0;483775,0;253461,230886;495586,561308;344805,561308;171831,316325;115348,373571;115348,561308;0,561308" o:connectangles="0,0,0,0,0,0,0,0,0,0,0,0"/>
                </v:shape>
                <v:shape id="Freeform: Shape 46" o:spid="_x0000_s1030" alt="&quot;&quot;" style="position:absolute;left:25617;top:18154;width:5137;height:5763;visibility:visible;mso-wrap-style:square;v-text-anchor:middle" coordsize="513683,57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" path="m253269,226886v26576,-3334,45626,-7525,57056,-12478c330898,205740,341186,192215,341186,173831v,-22288,-7906,-37814,-23623,-46291c301847,118967,278702,114776,248221,114776v-34195,,-58388,8287,-72580,25051c165449,152209,158686,168878,155353,189929r-137827,c20574,142208,34004,102870,57817,72200,95726,24098,160782,,253079,v60103,,113443,11906,160020,35624c459772,59341,483012,104108,483012,169926r,250508c483012,437769,483394,458819,484061,483584v1047,18669,3809,31433,8572,38100c497300,528447,504254,533876,513683,538258r,21050l358330,559308v-4381,-11049,-7334,-21336,-9048,-31051c347663,518541,346329,507492,345281,495205v-19812,21336,-42672,39529,-68580,54578c245745,567500,210884,576263,171926,576263v-49720,,-90773,-14097,-123253,-42291c16193,505778,,465772,,413957,,346805,26098,298228,78200,268129v28575,-16383,70676,-28004,126206,-35052l253269,226886xm340614,293465v-9144,5715,-18383,10287,-27718,13811c303562,310801,290798,314039,274511,317087r-32481,6001c211550,328422,189643,334994,176403,342709v-22479,12954,-33719,33243,-33719,60579c142684,427672,149543,445294,163259,456152v13716,10859,30479,16288,50101,16288c244507,472440,273272,463391,299561,445389v26289,-18002,39910,-50864,40958,-98679l340519,293465r95,xe" fillcolor="#dc2f34" stroked="f">
                  <v:stroke joinstyle="miter"/>
                  <v:path arrowok="t" o:connecttype="custom" o:connectlocs="253269,226886;310325,214408;341186,173831;317563,127540;248221,114776;175641,139827;155353,189929;17526,189929;57817,72200;253079,0;413099,35624;483012,169926;483012,420434;484061,483584;492633,521684;513683,538258;513683,559308;358330,559308;349282,528257;345281,495205;276701,549783;171926,576263;48673,533972;0,413957;78200,268129;204406,233077;253269,226886;340614,293465;312896,307276;274511,317087;242030,323088;176403,342709;142684,403288;163259,456152;213360,472440;299561,445389;340519,346710;340519,293465" o:connectangles="0,0,0,0,0,0,0,0,0,0,0,0,0,0,0,0,0,0,0,0,0,0,0,0,0,0,0,0,0,0,0,0,0,0,0,0,0,0"/>
                </v:shape>
                <v:shape id="Freeform: Shape 47" o:spid="_x0000_s1031" alt="&quot;&quot;" style="position:absolute;left:31582;top:16369;width:1448;height:1448;visibility:visible;mso-wrap-style:square;v-text-anchor:middle" coordsize="144780,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" path="m,l144780,r,144780l,144780,,xe" fillcolor="#dc2f34" stroked="f">
                  <v:stroke joinstyle="miter"/>
                  <v:path arrowok="t" o:connecttype="custom" o:connectlocs="0,0;144780,0;144780,144780;0,144780" o:connectangles="0,0,0,0"/>
                </v:shape>
                <v:shape id="Freeform: Shape 48" o:spid="_x0000_s1032" alt="&quot;&quot;" style="position:absolute;left:31582;top:18284;width:1448;height:5461;visibility:visible;mso-wrap-style:square;v-text-anchor:middle" coordsize="144780,5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" path="m,l144780,r,546163l,546163,,xe" fillcolor="#dc2f34" stroked="f">
                  <v:stroke joinstyle="miter"/>
                  <v:path arrowok="t" o:connecttype="custom" o:connectlocs="0,0;144780,0;144780,546163;0,546163" o:connectangles="0,0,0,0"/>
                </v:shape>
                <v:shape id="Freeform: Shape 49" o:spid="_x0000_s1033" alt="&quot;&quot;" style="position:absolute;left:33886;top:16369;width:5322;height:7546;visibility:visible;mso-wrap-style:square;v-text-anchor:middle" coordsize="532161,75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" path="m324708,200120v25717,14478,46671,34671,62674,60389l387382,,532161,r,737521l393382,737521r,-75629c372999,694277,349758,717804,323754,732473v-26003,14668,-58482,22098,-97250,22098c162687,754571,109061,728758,65437,677132,21812,625507,,559308,,478441,,385191,21431,311944,64389,258509v42863,-53436,100298,-80106,172117,-80106c269653,178403,298989,185642,324708,200120t35051,389097c380810,559118,391383,520256,391383,472440v,-66770,-16860,-114586,-50579,-143256c320040,311849,296037,303181,268605,303181v-41719,,-72390,15811,-91916,47339c157163,382143,147351,421291,147351,468059v,50387,9907,90773,29814,120967c197072,619220,227172,634365,267653,634365v40386,,71056,-15049,92106,-45148e" fillcolor="#dc2f34" stroked="f">
                  <v:stroke joinstyle="miter"/>
                  <v:path arrowok="t" o:connecttype="custom" o:connectlocs="324708,200120;387382,260509;387382,0;532161,0;532161,737521;393382,737521;393382,661892;323754,732473;226504,754571;65437,677132;0,478441;64389,258509;236506,178403;324708,200120;359759,589217;391383,472440;340804,329184;268605,303181;176689,350520;147351,468059;177165,589026;267653,634365;359759,589217" o:connectangles="0,0,0,0,0,0,0,0,0,0,0,0,0,0,0,0,0,0,0,0,0,0,0"/>
                </v:shape>
                <v:shape id="Freeform: Shape 50" o:spid="_x0000_s1034" alt="&quot;&quot;" style="position:absolute;left:14343;top:74;width:24870;height:14847;visibility:visible;mso-wrap-style:square;v-text-anchor:middle" coordsize="2486977,148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" path="m,l2486978,r,1484757l,1484757,,xe" stroked="f">
                  <v:stroke joinstyle="miter"/>
                  <v:path arrowok="t" o:connecttype="custom" o:connectlocs="0,0;2486978,0;2486978,1484757;0,1484757" o:connectangles="0,0,0,0"/>
                </v:shape>
                <v:shape id="Freeform: Shape 51" o:spid="_x0000_s1035" alt="&quot;&quot;" style="position:absolute;left:33823;top:1806;width:5390;height:3217;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" path="m538925,321755l538925,,,321755r538925,xe" fillcolor="#004288" stroked="f">
                  <v:stroke joinstyle="miter"/>
                  <v:path arrowok="t" o:connecttype="custom" o:connectlocs="538925,321755;538925,0;0,321755" o:connectangles="0,0,0"/>
                </v:shape>
                <v:shape id="Freeform: Shape 52" o:spid="_x0000_s1036" alt="&quot;&quot;" style="position:absolute;left:17246;top:76;width:7045;height:4206;visibility:visible;mso-wrap-style:square;v-text-anchor:middle" coordsize="704469,4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" path="m704469,l,,704469,420624,704469,xe" fillcolor="#004288" stroked="f">
                  <v:stroke joinstyle="miter"/>
                  <v:path arrowok="t" o:connecttype="custom" o:connectlocs="704469,0;0,0;704469,420624" o:connectangles="0,0,0"/>
                </v:shape>
                <v:shape id="Freeform: Shape 53" o:spid="_x0000_s1037" alt="&quot;&quot;" style="position:absolute;left:14343;top:9972;width:5389;height:3218;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" path="m,l,321755,538924,,,xe" fillcolor="#004288" stroked="f">
                  <v:stroke joinstyle="miter"/>
                  <v:path arrowok="t" o:connecttype="custom" o:connectlocs="0,0;0,321755;538924,0" o:connectangles="0,0,0"/>
                </v:shape>
                <v:shape id="Freeform: Shape 54" o:spid="_x0000_s1038" alt="&quot;&quot;" style="position:absolute;left:29265;top:76;width:7044;height:4206;visibility:visible;mso-wrap-style:square;v-text-anchor:middle" coordsize="704469,4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" path="m,l,420624,704469,,,xe" fillcolor="#004288" stroked="f">
                  <v:stroke joinstyle="miter"/>
                  <v:path arrowok="t" o:connecttype="custom" o:connectlocs="0,0;0,420624;704469,0" o:connectangles="0,0,0"/>
                </v:shape>
                <v:shape id="Freeform: Shape 55" o:spid="_x0000_s1039" alt="&quot;&quot;" style="position:absolute;left:14343;top:1806;width:5389;height:3217;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" path="m,l,321755r538924,l,xe" fillcolor="#004288" stroked="f">
                  <v:stroke joinstyle="miter"/>
                  <v:path arrowok="t" o:connecttype="custom" o:connectlocs="0,0;0,321755;538924,321755" o:connectangles="0,0,0"/>
                </v:shape>
                <v:shape id="Freeform: Shape 56" o:spid="_x0000_s1040" alt="&quot;&quot;" style="position:absolute;left:33823;top:9972;width:5390;height:3218;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" path="m538925,321755l538925,,,,538925,321755xe" fillcolor="#004288" stroked="f">
                  <v:stroke joinstyle="miter"/>
                  <v:path arrowok="t" o:connecttype="custom" o:connectlocs="538925,321755;538925,0;0,0" o:connectangles="0,0,0"/>
                </v:shape>
                <v:shape id="Freeform: Shape 57" o:spid="_x0000_s1041" alt="&quot;&quot;" style="position:absolute;left:17243;top:10714;width:7048;height:4207;visibility:visible;mso-wrap-style:square;v-text-anchor:middle" coordsize="704755,4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" path="m,420719r704755,l704755,,,420719xe" fillcolor="#004288" stroked="f">
                  <v:stroke joinstyle="miter"/>
                  <v:path arrowok="t" o:connecttype="custom" o:connectlocs="0,420719;704755,420719;704755,0" o:connectangles="0,0,0"/>
                </v:shape>
                <v:shape id="Freeform: Shape 58" o:spid="_x0000_s1042" alt="&quot;&quot;" style="position:absolute;left:29265;top:10714;width:7047;height:4207;visibility:visible;mso-wrap-style:square;v-text-anchor:middle" coordsize="704755,4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" path="m,420719r704755,l,,,420719xe" fillcolor="#004288" stroked="f">
                  <v:stroke joinstyle="miter"/>
                  <v:path arrowok="t" o:connecttype="custom" o:connectlocs="0,420719;704755,420719;0,0" o:connectangles="0,0,0"/>
                </v:shape>
                <v:shape id="Freeform: Shape 59" o:spid="_x0000_s1043" alt="&quot;&quot;" style="position:absolute;left:14343;top:74;width:24871;height:14847;visibility:visible;mso-wrap-style:square;v-text-anchor:middle" coordsize="2487072,148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" path="m635603,494919l,115443,,,828960,494919r-193357,xm1851374,989838r635699,379476l2487073,1484757,1658016,989838r193358,xm1492186,478441l2293619,r193358,l1657922,494919r-165831,l1492091,478441r95,xm,1484757l828960,989838r165831,l994791,1006221,193357,1484757,,1484757xe" fillcolor="#dc2f34" stroked="f">
                  <v:stroke joinstyle="miter"/>
                  <v:path arrowok="t" o:connecttype="custom" o:connectlocs="635603,494919;0,115443;0,0;828960,494919;635603,494919;1851374,989838;2487073,1369314;2487073,1484757;1658016,989838;1851374,989838;1492186,478441;2293619,0;2486977,0;1657922,494919;1492091,494919;1492091,478441;0,1484757;828960,989838;994791,989838;994791,1006221;193357,1484757;0,1484757" o:connectangles="0,0,0,0,0,0,0,0,0,0,0,0,0,0,0,0,0,0,0,0,0,0"/>
                </v:shape>
                <v:shape id="Freeform: Shape 60" o:spid="_x0000_s1044" alt="&quot;&quot;" style="position:absolute;left:14343;top:74;width:24870;height:14847;visibility:visible;mso-wrap-style:square;v-text-anchor:middle" coordsize="2486977,148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" path="m1094327,1484757r,-593884l,890873,,593884r1094327,l1094327,r298418,l1392745,593884r1094232,l2486977,890873r-1094232,l1392745,1484757r-298418,xe" fillcolor="#dc2f34" stroked="f">
                  <v:stroke joinstyle="miter"/>
                  <v:path arrowok="t" o:connecttype="custom" o:connectlocs="1094327,1484757;1094327,890873;0,890873;0,593884;1094327,593884;1094327,0;1392745,0;1392745,593884;2486977,593884;2486977,890873;1392745,890873;1392745,1484757" o:connectangles="0,0,0,0,0,0,0,0,0,0,0,0"/>
                </v:shape>
                <v:shape id="Freeform: Shape 61" o:spid="_x0000_s1045" alt="&quot;&quot;" style="position:absolute;left:14332;top:25185;width:714;height:1804;visibility:visible;mso-wrap-style:square;v-text-anchor:middle" coordsize="71342,1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" path="m,70009l,51244r21813,l21813,32004v,-10478,3048,-18479,9143,-23908c37052,2667,45911,,57627,v2000,,4286,190,6857,476c67056,857,69342,1333,71343,2000r,18479c69533,19812,67533,19336,65342,19050v-2096,-191,-4191,-381,-6001,-381c54197,18669,50102,19717,47340,21622v-2858,2000,-4191,5810,-4191,11525l43149,51149r24955,l68104,69913r-24955,l43149,180404r-21241,l21908,69913,,69913r,96xe" fillcolor="#004288" stroked="f">
                  <v:stroke joinstyle="miter"/>
                  <v:path arrowok="t" o:connecttype="custom" o:connectlocs="0,70009;0,51244;21813,51244;21813,32004;30956,8096;57627,0;64484,476;71343,2000;71343,20479;65342,19050;59341,18669;47340,21622;43149,33147;43149,51149;68104,51149;68104,69913;43149,69913;43149,180404;21908,180404;21908,69913;0,69913" o:connectangles="0,0,0,0,0,0,0,0,0,0,0,0,0,0,0,0,0,0,0,0,0"/>
                </v:shape>
                <v:shape id="Freeform: Shape 62" o:spid="_x0000_s1046" alt="&quot;&quot;" style="position:absolute;left:15159;top:25666;width:680;height:1324;visibility:visible;mso-wrap-style:square;v-text-anchor:middle" coordsize="68008,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" path="m20003,3072r,27241l20479,30313c25622,19836,32004,12025,39529,7072,47054,2024,56579,-262,68009,24r,22479c59531,22503,52197,23646,46197,26027,40196,28408,35338,31742,31718,36314v-3619,4572,-6286,10001,-8000,16383c22098,59079,21241,66508,21241,74795r,57531l,132326,,3072r20003,xe" fillcolor="#004288" stroked="f">
                  <v:stroke joinstyle="miter"/>
                  <v:path arrowok="t" o:connecttype="custom" o:connectlocs="20003,3072;20003,30313;20479,30313;39529,7072;68009,24;68009,22503;46197,26027;31718,36314;23718,52697;21241,74795;21241,132326;0,132326;0,3072;20003,3072" o:connectangles="0,0,0,0,0,0,0,0,0,0,0,0,0,0"/>
                </v:shape>
                <v:shape id="Freeform: Shape 63" o:spid="_x0000_s1047" alt="&quot;&quot;" style="position:absolute;left:15889;top:25667;width:1254;height:1349;visibility:visible;mso-wrap-style:square;v-text-anchor:middle" coordsize="125444,1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" path="m4000,41148c6668,32861,10668,25717,16002,19621,21336,13525,27908,8763,35719,5239,43529,1714,52578,,62675,,73057,,82105,1714,89821,5239v7810,3524,14287,8286,19621,14382c114776,25717,118776,32861,121444,41148v2666,8287,4000,17145,4000,26575c125444,77248,124110,86106,121444,94202v-2668,8192,-6668,15336,-12002,21336c104108,121634,97536,126397,89821,129826v-7716,3429,-16764,5143,-27146,5143c52483,134969,43529,133255,35719,129826,27908,126397,21336,121634,16002,115538,10668,109442,6668,102298,4000,94202,1334,86011,,77152,,67723,,58293,1334,49435,4000,41148m25622,88678v2095,6096,4953,11144,8668,15240c37909,108013,42196,111157,47149,113252v4952,2096,10096,3239,15620,3239c68294,116491,73533,115443,78391,113252v4857,-2190,9239,-5334,12859,-9334c94869,99822,97822,94774,99917,88678v2096,-6096,3144,-13049,3144,-20860c103061,60007,102013,53054,99917,46958,97822,40862,94964,35719,91250,31528,87630,27337,83248,24193,78391,22003,73438,19907,68199,18764,62769,18764v-5428,,-10668,1048,-15620,3239c42196,24193,37909,27337,34290,31528v-3620,4191,-6573,9334,-8668,15430c23526,53054,22479,60007,22479,67818v,7811,1047,14764,3143,20860e" fillcolor="#004288" stroked="f">
                  <v:stroke joinstyle="miter"/>
                  <v:path arrowok="t" o:connecttype="custom" o:connectlocs="4000,41148;16002,19621;35719,5239;62675,0;89821,5239;109442,19621;121444,41148;125444,67723;121444,94202;109442,115538;89821,129826;62675,134969;35719,129826;16002,115538;4000,94202;0,67723;4000,41148;25622,88678;34290,103918;47149,113252;62769,116491;78391,113252;91250,103918;99917,88678;103061,67818;99917,46958;91250,31528;78391,22003;62769,18764;47149,22003;34290,31528;25622,46958;22479,67818;25622,88678" o:connectangles="0,0,0,0,0,0,0,0,0,0,0,0,0,0,0,0,0,0,0,0,0,0,0,0,0,0,0,0,0,0,0,0,0,0"/>
                </v:shape>
                <v:shape id="Freeform: Shape 1921" o:spid="_x0000_s1048" alt="&quot;&quot;" style="position:absolute;left:17359;top:25668;width:1814;height:1324;visibility:visible;mso-wrap-style:square;v-text-anchor:middle" coordsize="181451,1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" path="m20193,2953r,19050l20669,22003c30385,7334,44291,,62484,v8001,,15240,1619,21812,5048c90774,8382,95345,14002,98012,22098,102298,15050,108014,9620,115158,5810,122206,2000,130016,95,138493,95v6478,,12383,762,17622,2096c161354,3620,165830,5810,169545,8858v3715,3048,6668,6858,8763,11621c180404,25241,181451,30956,181451,37624r,94774l160211,132398r,-84963c160211,43434,159925,39719,159163,36195v-667,-3524,-1905,-6572,-3715,-9144c153638,24479,151066,22384,147828,20955v-3239,-1524,-7430,-2286,-12668,-2286c124683,18669,116396,21717,110395,27623v-6001,6000,-9049,14001,-9049,24003l101346,132112r-21241,l80105,47435v,-4191,-381,-8001,-1143,-11431c78200,32480,76867,29432,75057,26861,73247,24289,70771,22288,67723,20860,64580,19431,60674,18764,55816,18764v-6191,,-11430,1239,-15906,3715c35528,24956,31909,28004,29146,31528v-2762,3524,-4762,7143,-6000,10858c21907,46101,21241,49244,21241,51721r,80486l,132207,,2953r20193,xe" fillcolor="#004288" stroked="f">
                  <v:stroke joinstyle="miter"/>
                  <v:path arrowok="t" o:connecttype="custom" o:connectlocs="20193,2953;20193,22003;20669,22003;62484,0;84296,5048;98012,22098;115158,5810;138493,95;156115,2191;169545,8858;178308,20479;181451,37624;181451,132398;160211,132398;160211,47435;159163,36195;155448,27051;147828,20955;135160,18669;110395,27623;101346,51626;101346,132112;80105,132112;80105,47435;78962,36004;75057,26861;67723,20860;55816,18764;39910,22479;29146,31528;23146,42386;21241,51721;21241,132207;0,132207;0,2953;20193,2953" o:connectangles="0,0,0,0,0,0,0,0,0,0,0,0,0,0,0,0,0,0,0,0,0,0,0,0,0,0,0,0,0,0,0,0,0,0,0,0"/>
                </v:shape>
                <v:shape id="Freeform: Shape 1922" o:spid="_x0000_s1049" alt="&quot;&quot;" style="position:absolute;left:20051;top:25309;width:690;height:1682;visibility:visible;mso-wrap-style:square;v-text-anchor:middle" coordsize="68960,1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" path="m68961,38767r,18764l43243,57531r,80296c43243,140303,43434,142304,43815,143827v381,1524,1238,2668,2381,3525c47339,148209,48958,148685,51054,148971v2095,286,4762,381,8096,381l68961,149352r,18764l52673,168116v-5524,,-10192,-381,-14097,-1143c34671,166211,31528,164878,29146,162782v-2476,-2000,-4191,-4762,-5429,-8477c22574,150590,22003,145828,22003,139827r,-82296l,57531,,38767r22003,l22003,,43243,r,38767l68961,38767xe" fillcolor="#004288" stroked="f">
                  <v:stroke joinstyle="miter"/>
                  <v:path arrowok="t" o:connecttype="custom" o:connectlocs="68961,38767;68961,57531;43243,57531;43243,137827;43815,143827;46196,147352;51054,148971;59150,149352;68961,149352;68961,168116;52673,168116;38576,166973;29146,162782;23717,154305;22003,139827;22003,57531;0,57531;0,38767;22003,38767;22003,0;43243,0;43243,38767;68961,38767" o:connectangles="0,0,0,0,0,0,0,0,0,0,0,0,0,0,0,0,0,0,0,0,0,0,0"/>
                </v:shape>
                <v:shape id="Freeform: Shape 1929" o:spid="_x0000_s1050" alt="&quot;&quot;" style="position:absolute;left:20926;top:25205;width:1070;height:1787;visibility:visible;mso-wrap-style:square;v-text-anchor:middle" coordsize="107060,17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" path="m21241,r,68294l21717,68294v1714,-4000,4001,-7334,7049,-10096c31813,55436,35147,53149,38862,51435v3714,-1714,7715,-3048,11811,-3905c54769,46672,58674,46291,62579,46291v8477,,15526,1144,21241,3525c89535,52102,94107,55436,97631,59627v3524,4190,5906,9144,7335,14859c106394,80200,107061,86582,107061,93631r,85058l85820,178689r,-87535c85820,83153,83534,76771,78772,72104,74104,67437,67723,65151,59531,65151v-6477,,-12097,953,-16859,2953c37909,70104,33909,72962,30766,76581v-3144,3619,-5525,8001,-7144,12954c22098,94393,21241,99822,21241,105632r,73057l,178689,,190r21241,l21241,xe" fillcolor="#004288" stroked="f">
                  <v:stroke joinstyle="miter"/>
                  <v:path arrowok="t" o:connecttype="custom" o:connectlocs="21241,0;21241,68294;21717,68294;28766,58198;38862,51435;50673,47530;62579,46291;83820,49816;97631,59627;104966,74486;107061,93631;107061,178689;85820,178689;85820,91154;78772,72104;59531,65151;42672,68104;30766,76581;23622,89535;21241,105632;21241,178689;0,178689;0,190;21241,190" o:connectangles="0,0,0,0,0,0,0,0,0,0,0,0,0,0,0,0,0,0,0,0,0,0,0,0"/>
                </v:shape>
                <v:shape id="Freeform: Shape 1930" o:spid="_x0000_s1051" alt="&quot;&quot;" style="position:absolute;left:22205;top:25668;width:1192;height:1348;visibility:visible;mso-wrap-style:square;v-text-anchor:middle" coordsize="119253,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" path="m98584,123920v-9620,7334,-21813,10954,-36481,10954c51721,134874,42767,133255,35147,129921,27527,126587,21145,121920,16002,115919,10859,109919,6953,102775,4382,94393,1810,86106,285,76962,,67151,,57341,1524,48292,4476,40196,7525,32004,11716,24956,17050,18955,22479,12954,28956,8287,36290,4953,43720,1619,51816,,60674,,72200,,81725,2381,89249,7144v7620,4762,13716,10858,18288,18097c112109,32576,115252,40577,117062,49244v1714,8668,2477,16955,2096,24765l22384,74009v-191,5715,476,11049,2000,16098c25908,95250,28289,99727,31623,103632v3334,3905,7620,7049,12763,9335c49530,115348,55626,116491,62675,116491v8953,,16382,-2096,22098,-6191c90488,106109,94298,99822,96202,91250r20955,c114491,105728,108299,116586,98584,123920m93440,40958c91535,36481,88964,32576,85630,29337,82391,26099,78581,23527,74200,21527,69723,19621,64865,18669,59531,18669v-5524,,-10477,952,-14859,2858c40291,23432,36481,26099,33242,29337v-3143,3334,-5715,7239,-7524,11621c23908,45339,22765,50102,22479,55054r74200,c96584,50197,95441,45434,93440,40958e" fillcolor="#004288" stroked="f">
                  <v:stroke joinstyle="miter"/>
                  <v:path arrowok="t" o:connecttype="custom" o:connectlocs="98584,123920;62103,134874;35147,129921;16002,115919;4382,94393;0,67151;4476,40196;17050,18955;36290,4953;60674,0;89249,7144;107537,25241;117062,49244;119158,74009;22384,74009;24384,90107;31623,103632;44386,112967;62675,116491;84773,110300;96202,91250;117157,91250;98584,123920;93440,40958;85630,29337;74200,21527;59531,18669;44672,21527;33242,29337;25718,40958;22479,55054;96679,55054;93440,40958" o:connectangles="0,0,0,0,0,0,0,0,0,0,0,0,0,0,0,0,0,0,0,0,0,0,0,0,0,0,0,0,0,0,0,0,0"/>
                </v:shape>
                <v:shape id="Freeform: Shape 1931" o:spid="_x0000_s1052" alt="&quot;&quot;" style="position:absolute;left:24349;top:25202;width:1406;height:1786;visibility:visible;mso-wrap-style:square;v-text-anchor:middle" coordsize="140589,17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" path="m64770,190v3810,,7906,96,12382,96c81534,381,85915,667,90297,1048v4286,381,8382,1048,12097,1905c106109,3810,109347,5048,112014,6667v5810,3525,10858,8287,14859,14479c130969,27337,133064,34862,133064,43910v,9525,-2286,17717,-6858,24575c121634,75438,115062,80581,106585,83915r,476c117538,86678,126016,91726,131826,99346v5810,7715,8763,17050,8763,28003c140589,133921,139446,140208,137065,146399v-2381,6191,-5811,11621,-10383,16383c122111,167545,116395,171355,109633,174212v-6763,2953,-14574,4382,-23337,4382l,178594,,,64770,r,190xm71247,76962v13525,,23241,-2381,29146,-7144c106299,65056,109251,57912,109251,48482v,-6286,-1047,-11335,-3048,-15049c104204,29813,101536,26956,97917,24955,94392,22955,90392,21717,85820,21050v-4572,-571,-9430,-857,-14573,-857l23717,20193r,56769l71247,76962xm83248,158782v10478,,18670,-2858,24670,-8478c113824,144589,116777,136779,116777,126778v,-5811,-1049,-10668,-3239,-14478c111347,108490,108490,105442,104870,103156v-3619,-2286,-7715,-3810,-12383,-4763c87820,97441,82962,96964,78010,96964r-54293,l23717,158687r59531,l83248,158782xe" fillcolor="#004288" stroked="f">
                  <v:stroke joinstyle="miter"/>
                  <v:path arrowok="t" o:connecttype="custom" o:connectlocs="64770,190;77152,286;90297,1048;102394,2953;112014,6667;126873,21146;133064,43910;126206,68485;106585,83915;106585,84391;131826,99346;140589,127349;137065,146399;126682,162782;109633,174212;86296,178594;0,178594;0,0;64770,0;71247,76962;100393,69818;109251,48482;106203,33433;97917,24955;85820,21050;71247,20193;23717,20193;23717,76962;71247,76962;83248,158782;107918,150304;116777,126778;113538,112300;104870,103156;92487,98393;78010,96964;23717,96964;23717,158687;83248,158687" o:connectangles="0,0,0,0,0,0,0,0,0,0,0,0,0,0,0,0,0,0,0,0,0,0,0,0,0,0,0,0,0,0,0,0,0,0,0,0,0,0,0"/>
                </v:shape>
                <v:shape id="Freeform: Shape 1932" o:spid="_x0000_s1053" alt="&quot;&quot;" style="position:absolute;left:25988;top:25666;width:680;height:1324;visibility:visible;mso-wrap-style:square;v-text-anchor:middle" coordsize="68008,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" path="m20003,3072r,27241l20479,30313c25622,19836,32004,12025,39529,7072,47054,2024,56579,-262,68009,24r,22479c59531,22503,52293,23646,46197,26027,40196,28408,35338,31742,31718,36314v-3619,4572,-6286,10001,-8000,16383c22098,59079,21241,66508,21241,74795r,57531l,132326,,3072r20003,xe" fillcolor="#004288" stroked="f">
                  <v:stroke joinstyle="miter"/>
                  <v:path arrowok="t" o:connecttype="custom" o:connectlocs="20003,3072;20003,30313;20479,30313;39529,7072;68009,24;68009,22503;46197,26027;31718,36314;23718,52697;21241,74795;21241,132326;0,132326;0,3072;20003,3072" o:connectangles="0,0,0,0,0,0,0,0,0,0,0,0,0,0"/>
                </v:shape>
                <v:shape id="Freeform: Shape 1933" o:spid="_x0000_s1054" alt="&quot;&quot;" style="position:absolute;left:26811;top:25205;width:213;height:1785;visibility:visible;mso-wrap-style:square;v-text-anchor:middle" coordsize="21241,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" path="m,l21241,r,26003l,26003,,xm21241,178498l,178498,,49244r21241,l21241,178498xe" fillcolor="#004288" stroked="f">
                  <v:stroke joinstyle="miter"/>
                  <v:path arrowok="t" o:connecttype="custom" o:connectlocs="0,0;21241,0;21241,26003;0,26003;0,0;21241,178498;0,178498;0,49244;21241,49244;21241,178498" o:connectangles="0,0,0,0,0,0,0,0,0,0"/>
                </v:shape>
                <v:shape id="Freeform: Shape 1935" o:spid="_x0000_s1055" alt="&quot;&quot;" style="position:absolute;left:27177;top:25309;width:690;height:1682;visibility:visible;mso-wrap-style:square;v-text-anchor:middle" coordsize="68960,1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" path="m68961,38767r,18764l43243,57531r,80296c43243,140303,43434,142304,43815,143827v381,1524,1238,2668,2381,3525c47339,148209,48959,148685,51054,148971v2095,286,4762,381,8096,381l68961,149352r,18764l52673,168116v-5524,,-10192,-381,-14097,-1143c34671,166211,31528,164878,29146,162782v-2476,-2000,-4191,-4762,-5429,-8477c22574,150590,22003,145828,22003,139827r,-82296l,57531,,38767r22003,l22003,,43243,r,38767l68961,38767xe" fillcolor="#004288" stroked="f">
                  <v:stroke joinstyle="miter"/>
                  <v:path arrowok="t" o:connecttype="custom" o:connectlocs="68961,38767;68961,57531;43243,57531;43243,137827;43815,143827;46196,147352;51054,148971;59150,149352;68961,149352;68961,168116;52673,168116;38576,166973;29146,162782;23717,154305;22003,139827;22003,57531;0,57531;0,38767;22003,38767;22003,0;43243,0;43243,38767;68961,38767" o:connectangles="0,0,0,0,0,0,0,0,0,0,0,0,0,0,0,0,0,0,0,0,0,0,0"/>
                </v:shape>
                <v:shape id="Freeform: Shape 1937" o:spid="_x0000_s1056" alt="&quot;&quot;" style="position:absolute;left:28061;top:25205;width:212;height:1785;visibility:visible;mso-wrap-style:square;v-text-anchor:middle" coordsize="21241,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" path="m,l21241,r,26003l,26003,,xm21241,178498l,178498,,49244r21241,l21241,178498xe" fillcolor="#004288" stroked="f">
                  <v:stroke joinstyle="miter"/>
                  <v:path arrowok="t" o:connecttype="custom" o:connectlocs="0,0;21241,0;21241,26003;0,26003;0,0;21241,178498;0,178498;0,49244;21241,49244;21241,178498" o:connectangles="0,0,0,0,0,0,0,0,0,0"/>
                </v:shape>
                <v:shape id="Freeform: Shape 1938" o:spid="_x0000_s1057" alt="&quot;&quot;" style="position:absolute;left:28494;top:25667;width:1098;height:1351;visibility:visible;mso-wrap-style:square;v-text-anchor:middle" coordsize="109728,13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" path="m24194,103441v2000,3239,4667,5811,7906,7811c35338,113157,38958,114490,43053,115348v4096,857,8287,1238,12573,1238c58960,116586,62485,116300,66104,115824v3619,-572,7049,-1429,10096,-2762c79343,111728,81820,109728,83820,107156v2000,-2572,3049,-5905,3049,-9906c86869,91726,84773,87630,80677,84772,76486,81915,71343,79629,65056,77914,58865,76200,52007,74581,44672,73152,37338,71723,30575,69723,24289,67151,18098,64579,12859,60960,8668,56293,4477,51625,2477,45148,2477,36766v,-6477,1524,-12096,4381,-16764c9716,15335,13526,11525,18098,8572,22670,5620,27813,3524,33624,2096,39338,667,45054,,50768,v7335,,14002,571,20193,1810c77153,3048,82582,5239,87345,8382v4762,3048,8572,7239,11430,12478c101632,26098,103347,32671,103823,40481r-21241,c82201,36290,81153,32861,79343,30099,77534,27337,75152,25146,72390,23431,69533,21812,66390,20574,63056,19812,59627,19050,56198,18764,52674,18764v-3144,,-6382,191,-9621,762c39815,20002,36862,20860,34195,22098v-2667,1238,-4858,2953,-6572,4953c26004,29146,25146,31909,25146,35242v,3620,1334,6763,3906,9145c31623,46863,34957,48768,38862,50387v4001,1524,8478,2953,13526,4001c57436,55435,62389,56579,67437,57817v5334,1143,10573,2571,15621,4191c88202,63627,92679,65913,96584,68675v3905,2763,7048,6191,9525,10382c108490,83248,109728,88392,109728,94583v,7811,-1619,14383,-4858,19526c101632,119253,97346,123444,92107,126587v-5238,3143,-11144,5429,-17716,6668c67819,134493,61246,135160,54769,135160v-7239,,-14002,-762,-20479,-2191c27718,131445,22003,128968,17050,125539,12002,122110,8097,117634,5049,112014,2000,106394,381,99631,,91630r21241,c21050,96202,22193,100203,24194,103441e" fillcolor="#004288" stroked="f">
                  <v:stroke joinstyle="miter"/>
                  <v:path arrowok="t" o:connecttype="custom" o:connectlocs="24194,103441;32100,111252;43053,115348;55626,116586;66104,115824;76200,113062;83820,107156;86869,97250;80677,84772;65056,77914;44672,73152;24289,67151;8668,56293;2477,36766;6858,20002;18098,8572;33624,2096;50768,0;70961,1810;87345,8382;98775,20860;103823,40481;82582,40481;79343,30099;72390,23431;63056,19812;52674,18764;43053,19526;34195,22098;27623,27051;25146,35242;29052,44387;38862,50387;52388,54388;67437,57817;83058,62008;96584,68675;106109,79057;109728,94583;104870,114109;92107,126587;74391,133255;54769,135160;34290,132969;17050,125539;5049,112014;0,91630;21241,91630;24194,103441" o:connectangles="0,0,0,0,0,0,0,0,0,0,0,0,0,0,0,0,0,0,0,0,0,0,0,0,0,0,0,0,0,0,0,0,0,0,0,0,0,0,0,0,0,0,0,0,0,0,0,0,0"/>
                </v:shape>
                <v:shape id="Freeform: Shape 1939" o:spid="_x0000_s1058" alt="&quot;&quot;" style="position:absolute;left:29793;top:25205;width:1071;height:1787;visibility:visible;mso-wrap-style:square;v-text-anchor:middle" coordsize="107060,17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" path="m21241,r,68294l21717,68294v1715,-4000,4001,-7334,7049,-10096c31814,55436,35147,53149,38862,51435v3715,-1714,7715,-3048,11811,-3905c54769,46672,58674,46291,62579,46291v8478,,15526,1144,21241,3525c89535,52102,94107,55436,97536,59627v3524,4190,6001,9144,7430,14859c106395,80200,107061,86582,107061,93631r,85058l85820,178689r,-87535c85820,83153,83439,76771,78772,72104,74105,67437,67723,65151,59531,65151v-6477,,-12096,953,-16859,2953c37910,70104,33909,72962,30766,76581v-3143,3619,-5525,8001,-7144,12954c22098,94393,21241,99822,21241,105632r,73057l,178689,,190r21241,l21241,xe" fillcolor="#004288" stroked="f">
                  <v:stroke joinstyle="miter"/>
                  <v:path arrowok="t" o:connecttype="custom" o:connectlocs="21241,0;21241,68294;21717,68294;28766,58198;38862,51435;50673,47530;62579,46291;83820,49816;97536,59627;104966,74486;107061,93631;107061,178689;85820,178689;85820,91154;78772,72104;59531,65151;42672,68104;30766,76581;23622,89535;21241,105632;21241,178689;0,178689;0,190;21241,190" o:connectangles="0,0,0,0,0,0,0,0,0,0,0,0,0,0,0,0,0,0,0,0,0,0,0,0"/>
                </v:shape>
                <v:shape id="Freeform: Shape 1940" o:spid="_x0000_s1059" alt="&quot;&quot;" style="position:absolute;left:31887;top:25668;width:1224;height:1813;visibility:visible;mso-wrap-style:square;v-text-anchor:middle" coordsize="12239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" path="m21241,2953r,17526l21717,20479c25241,13335,30766,8096,38195,4858,45720,1619,54007,,62960,,72961,,81629,1810,89059,5525v7429,3714,13620,8667,18478,14859c112490,26670,116205,33909,118681,42005v2572,8192,3715,16860,3715,26004c122396,77153,121253,85820,118776,94012v-2381,8191,-6096,15240,-10954,21336c102870,121444,96774,126206,89344,129731v-7429,3524,-16097,5238,-25908,5238c60293,134969,56769,134588,52864,133921v-3906,-666,-7811,-1714,-11621,-3238c37433,129159,33814,127063,30385,124492v-3430,-2572,-6287,-5810,-8668,-9621l21241,114871r,66485l,181356,,2858r21241,l21241,2953xm97631,48768c96107,43053,93630,37910,90392,33338,87153,28861,82962,25241,77914,22574,72771,19907,66865,18574,60007,18574v-7143,,-13240,1429,-18193,4286c36766,25718,32671,29432,29527,34004v-3143,4572,-5429,9811,-6858,15621c21241,55436,20574,61436,20574,67342v,6286,762,12478,2286,18383c24384,91631,26765,96869,30003,101346v3239,4477,7430,8096,12669,10858c47815,114967,54102,116396,61436,116396v7334,,13526,-1429,18383,-4287c84772,109252,88678,105537,91725,100870v3048,-4667,5239,-10001,6572,-16002c99631,78867,100298,72676,100298,66389,99917,60484,99155,54578,97631,48768e" fillcolor="#004288" stroked="f">
                  <v:stroke joinstyle="miter"/>
                  <v:path arrowok="t" o:connecttype="custom" o:connectlocs="21241,2953;21241,20479;21717,20479;38195,4858;62960,0;89059,5525;107537,20384;118681,42005;122396,68009;118776,94012;107822,115348;89344,129731;63436,134969;52864,133921;41243,130683;30385,124492;21717,114871;21241,114871;21241,181356;0,181356;0,2858;21241,2858;97631,48768;90392,33338;77914,22574;60007,18574;41814,22860;29527,34004;22669,49625;20574,67342;22860,85725;30003,101346;42672,112204;61436,116396;79819,112109;91725,100870;98297,84868;100298,66389;97631,48768" o:connectangles="0,0,0,0,0,0,0,0,0,0,0,0,0,0,0,0,0,0,0,0,0,0,0,0,0,0,0,0,0,0,0,0,0,0,0,0,0,0,0"/>
                </v:shape>
                <v:shape id="Freeform: Shape 1941" o:spid="_x0000_s1060" alt="&quot;&quot;" style="position:absolute;left:33258;top:25668;width:1192;height:1348;visibility:visible;mso-wrap-style:square;v-text-anchor:middle" coordsize="119254,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" path="m98584,123920v-9620,7334,-21813,10954,-36481,10954c51721,134874,42767,133255,35147,129921,27527,126587,21146,121920,16002,115919,10859,109919,6954,102775,4382,94393,1810,86106,286,76962,,67151,,57341,1524,48292,4477,40196,7525,32004,11716,24956,17050,18955,22479,12954,28956,8287,36290,4953,43720,1619,51816,,60674,,72200,,81725,2381,89249,7144v7621,4762,13716,10858,18289,18097c112109,32576,115253,40577,117063,49244v1714,8668,2476,16955,2095,24765l22384,74009v-191,5715,476,11049,2000,16098c25908,95250,28290,99727,31623,103632v3334,3905,7620,7049,12764,9335c49625,115348,55626,116491,62675,116491v8953,,16383,-2096,22098,-6191c90488,106109,94298,99822,96203,91250r20955,c114491,105728,108299,116586,98584,123920m93536,40958c91630,36481,89059,32576,85725,29337,82487,26099,78677,23527,74200,21527,69818,19621,64865,18669,59627,18669v-5525,,-10478,952,-14859,2858c40386,23432,36576,26099,33338,29337v-3143,3334,-5715,7239,-7525,11621c24003,45339,22860,50102,22574,55054r74200,c96584,50197,95441,45434,93536,40958e" fillcolor="#004288" stroked="f">
                  <v:stroke joinstyle="miter"/>
                  <v:path arrowok="t" o:connecttype="custom" o:connectlocs="98584,123920;62103,134874;35147,129921;16002,115919;4382,94393;0,67151;4477,40196;17050,18955;36290,4953;60674,0;89249,7144;107538,25241;117063,49244;119158,74009;22384,74009;24384,90107;31623,103632;44387,112967;62675,116491;84773,110300;96203,91250;117158,91250;98584,123920;93536,40958;85725,29337;74200,21527;59627,18669;44768,21527;33338,29337;25813,40958;22574,55054;96774,55054;93536,40958" o:connectangles="0,0,0,0,0,0,0,0,0,0,0,0,0,0,0,0,0,0,0,0,0,0,0,0,0,0,0,0,0,0,0,0,0"/>
                </v:shape>
                <v:shape id="Freeform: Shape 1942" o:spid="_x0000_s1061" alt="&quot;&quot;" style="position:absolute;left:34586;top:25667;width:1255;height:1349;visibility:visible;mso-wrap-style:square;v-text-anchor:middle" coordsize="125448,1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" path="m4005,41148c6672,32861,10672,25717,16006,19621,21340,13525,27913,8763,35723,5239,43534,1714,52583,,62679,,73061,,82110,1714,89825,5239v7811,3524,14288,8286,19622,14382c114781,25717,118782,32861,121448,41148v2668,8287,4001,17145,4001,26575c125449,77248,124116,86106,121448,94202v-2666,8192,-6667,15336,-12001,21336c104113,121634,97540,126397,89825,129826v-7715,3429,-16764,5143,-27146,5143c52487,134969,43534,133255,35723,129826,27913,126397,21340,121634,16006,115538,10672,109442,6672,102298,4005,94202,1338,86011,4,77152,4,67723,-91,58293,1338,49435,4005,41148m25627,88678v2096,6096,4953,11144,8668,15240c37914,108013,42200,111157,47153,113252v4954,2096,10097,3239,15621,3239c68299,116491,73538,115443,78395,113252v4858,-2190,9240,-5334,12859,-9334c94874,99822,97826,94774,99922,88678v2095,-6096,3143,-13049,3143,-20860c103065,60007,102017,53054,99922,46958,97826,40862,94969,35719,91254,31528,87635,27337,83253,24193,78395,22003,73442,19907,68204,18764,62774,18764v-5524,,-10667,1048,-15621,3239c42200,24193,37914,27337,34295,31528v-3620,4191,-6572,9334,-8668,15430c23532,53054,22483,60007,22483,67818v,7811,1049,14764,3144,20860e" fillcolor="#004288" stroked="f">
                  <v:stroke joinstyle="miter"/>
                  <v:path arrowok="t" o:connecttype="custom" o:connectlocs="4005,41148;16006,19621;35723,5239;62679,0;89825,5239;109447,19621;121448,41148;125449,67723;121448,94202;109447,115538;89825,129826;62679,134969;35723,129826;16006,115538;4005,94202;4,67723;4005,41148;25627,88678;34295,103918;47153,113252;62774,116491;78395,113252;91254,103918;99922,88678;103065,67818;99922,46958;91254,31528;78395,22003;62774,18764;47153,22003;34295,31528;25627,46958;22483,67818;25627,88678" o:connectangles="0,0,0,0,0,0,0,0,0,0,0,0,0,0,0,0,0,0,0,0,0,0,0,0,0,0,0,0,0,0,0,0,0,0"/>
                </v:shape>
                <v:shape id="Freeform: Shape 1943" o:spid="_x0000_s1062" alt="&quot;&quot;" style="position:absolute;left:36062;top:25668;width:1224;height:1813;visibility:visible;mso-wrap-style:square;v-text-anchor:middle" coordsize="12239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" path="m21241,2953r,17526l21716,20479c25240,13335,30670,8096,38195,4858,45719,1619,54006,,62960,,72961,,81629,1810,89059,5525v7429,3714,13620,8667,18477,14859c112490,26670,116205,33909,118681,42005v2572,8192,3715,16860,3715,26004c122396,77153,121253,85820,118776,94012v-2381,8191,-6096,15240,-10954,21336c102869,121444,96773,126206,89345,129731v-7430,3524,-16098,5238,-25909,5238c60293,134969,56769,134588,52863,133921v-3904,-666,-7810,-1714,-11620,-3238c37433,129159,33813,127063,30384,124492v-3429,-2572,-6287,-5810,-8668,-9621l21241,114871r,66485l,181356,,2858r21241,l21241,2953xm97536,48768c96012,43053,93535,37910,90297,33338,87059,28861,82867,25241,77819,22574,72676,19907,66770,18574,59911,18574v-7143,,-13239,1429,-18191,4286c36671,25718,32575,29432,29432,34004v-3143,4572,-5430,9811,-6858,15621c21145,55436,20478,61436,20478,67342v,6286,763,12478,2287,18383c24288,91631,26669,96869,29909,101346v3238,4477,7428,8096,12667,10858c47720,114967,54006,116396,61340,116396v7335,,13526,-1429,18384,-4287c84677,109252,88582,105537,91630,100870v3048,-4667,5239,-10001,6572,-16002c99536,78867,100202,72676,100202,66389,99917,60484,99154,54578,97536,48768e" fillcolor="#004288" stroked="f">
                  <v:stroke joinstyle="miter"/>
                  <v:path arrowok="t" o:connecttype="custom" o:connectlocs="21241,2953;21241,20479;21716,20479;38195,4858;62960,0;89059,5525;107536,20384;118681,42005;122396,68009;118776,94012;107822,115348;89345,129731;63436,134969;52863,133921;41243,130683;30384,124492;21716,114871;21241,114871;21241,181356;0,181356;0,2858;21241,2858;97536,48768;90297,33338;77819,22574;59911,18574;41720,22860;29432,34004;22574,49625;20478,67342;22765,85725;29909,101346;42576,112204;61340,116396;79724,112109;91630,100870;98202,84868;100202,66389;97536,48768" o:connectangles="0,0,0,0,0,0,0,0,0,0,0,0,0,0,0,0,0,0,0,0,0,0,0,0,0,0,0,0,0,0,0,0,0,0,0,0,0,0,0"/>
                </v:shape>
                <v:shape id="Freeform: Shape 1944" o:spid="_x0000_s1063" alt="&quot;&quot;" style="position:absolute;left:37512;top:25205;width:212;height:1785;visibility:visible;mso-wrap-style:square;v-text-anchor:middle" coordsize="21240,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" path="m,l21241,r,178498l,178498,,xe" fillcolor="#004288" stroked="f">
                  <v:stroke joinstyle="miter"/>
                  <v:path arrowok="t" o:connecttype="custom" o:connectlocs="0,0;21241,0;21241,178498;0,178498" o:connectangles="0,0,0,0"/>
                </v:shape>
                <v:shape id="Freeform: Shape 1945" o:spid="_x0000_s1064" alt="&quot;&quot;" style="position:absolute;left:37947;top:25668;width:1192;height:1348;visibility:visible;mso-wrap-style:square;v-text-anchor:middle" coordsize="119254,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" path="m98585,123920v-9621,7334,-21813,10954,-36482,10954c51721,134874,42767,133255,35148,129921,27527,126587,21146,121920,16003,115919,10859,109919,6953,102775,4382,94393,1810,86106,286,76962,,67151,,57341,1524,48292,4478,40196,7525,32004,11716,24956,17050,18955,22479,12954,28956,8287,36291,4953,43721,1619,51817,,60674,,72200,,81725,2381,89249,7144v7621,4762,13717,10858,18289,18097c112109,32576,115253,40577,117063,49244v1715,8668,2476,16955,2095,24765l22385,74009v-191,5715,475,11049,2000,16098c25909,95250,28290,99727,31624,103632v3333,3905,7619,7049,12763,9335c49626,115348,55627,116491,62675,116491v8953,,16383,-2096,22098,-6191c90488,106109,94298,99822,96203,91250r20955,c114491,105728,108204,116586,98585,123920m93441,40958c91535,36481,88964,32576,85630,29337,82391,26099,78581,23527,74200,21527,69724,19621,64866,18669,59531,18669v-5524,,-10477,952,-14858,2858c40291,23432,36481,26099,33242,29337v-3143,3334,-5715,7239,-7524,11621c23908,45339,22765,50102,22479,55054r74200,c96488,50197,95345,45434,93441,40958e" fillcolor="#004288" stroked="f">
                  <v:stroke joinstyle="miter"/>
                  <v:path arrowok="t" o:connecttype="custom" o:connectlocs="98585,123920;62103,134874;35148,129921;16003,115919;4382,94393;0,67151;4478,40196;17050,18955;36291,4953;60674,0;89249,7144;107538,25241;117063,49244;119158,74009;22385,74009;24385,90107;31624,103632;44387,112967;62675,116491;84773,110300;96203,91250;117158,91250;98585,123920;93441,40958;85630,29337;74200,21527;59531,18669;44673,21527;33242,29337;25718,40958;22479,55054;96679,55054;93441,40958" o:connectangles="0,0,0,0,0,0,0,0,0,0,0,0,0,0,0,0,0,0,0,0,0,0,0,0,0,0,0,0,0,0,0,0,0"/>
                </v:shape>
              </v:group>
              <v:group id="Group 1946" o:spid="_x0000_s1065" style="position:absolute;top:871;width:11042;height:3585" coordorigin=",871" coordsize="11042,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group id="Graphic 17" o:spid="_x0000_s1066" style="position:absolute;top:871;width:3585;height:3585" coordorigin=",871" coordsize="18975,1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shape id="Freeform: Shape 193" o:spid="_x0000_s1067" alt="&quot;&quot;" style="position:absolute;left:4083;top:14251;width:3929;height:3886;visibility:visible;mso-wrap-style:square;v-text-anchor:middle" coordsize="392923,38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" path="m198224,v-572,,-1239,,-1810,c144598,,95735,19717,58778,55721,21344,92107,485,140684,8,192596v-476,51911,19527,100869,56293,137826c93068,367475,142217,388144,194699,388525v572,,1239,,1810,c248325,388525,297093,368808,334145,332804v37434,-36386,58293,-84964,58770,-136875c393962,88868,306618,952,198224,e" fillcolor="#094985" stroked="f">
                    <v:stroke joinstyle="miter"/>
                    <v:path arrowok="t" o:connecttype="custom" o:connectlocs="198224,0;196414,0;58778,55721;8,192596;56301,330422;194699,388525;196509,388525;334145,332804;392915,195929;198224,0" o:connectangles="0,0,0,0,0,0,0,0,0,0"/>
                  </v:shape>
                  <v:shape id="Freeform: Shape 194" o:spid="_x0000_s1068" alt="&quot;&quot;" style="position:absolute;left:15043;top:8479;width:3932;height:3887;visibility:visible;mso-wrap-style:square;v-text-anchor:middle" coordsize="393196,38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" path="m28027,94488c1071,138970,-6835,191262,6024,241554v12764,50387,44577,92774,89630,119443c140708,387667,193571,395383,244435,382810v50959,-12573,93821,-44101,120777,-88583c392168,249746,399978,197453,387215,147161,374451,96774,342638,54388,297584,27718,266628,9430,232052,,196905,,180903,,164711,2000,148804,5906,97845,18479,54983,49911,28027,94488e" fillcolor="#5692ce" stroked="f">
                    <v:stroke joinstyle="miter"/>
                    <v:path arrowok="t" o:connecttype="custom" o:connectlocs="28027,94488;6024,241554;95654,360997;244435,382810;365212,294227;387215,147161;297584,27718;196905,0;148804,5906;28027,94488" o:connectangles="0,0,0,0,0,0,0,0,0,0"/>
                  </v:shape>
                  <v:shape id="Freeform: Shape 195" o:spid="_x0000_s1069" alt="&quot;&quot;" style="position:absolute;left:10668;top:2772;width:6341;height:15482;visibility:visible;mso-wrap-style:square;v-text-anchor:middle" coordsize="634180,15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" path="m502732,981878c444154,947207,402720,891961,386146,826525,369573,760993,379669,693080,414817,635168v35147,-57912,90868,-98870,157162,-115253c591791,515057,611698,512771,631605,512581r2572,-388430c635035,-1769,466728,-47584,402243,61000l17148,709177v-22575,38005,-22860,85058,-858,123349l392718,1485750v63056,109442,231934,65723,232792,-60198l628272,1017692v-43910,-1143,-86963,-12954,-125540,-35814e" fillcolor="#5692ce" stroked="f">
                    <v:stroke joinstyle="miter"/>
                    <v:path arrowok="t" o:connecttype="custom" o:connectlocs="502732,981878;386146,826525;414817,635168;571979,519915;631605,512581;634177,124151;402243,61000;17148,709177;16290,832526;392718,1485750;625510,1425552;628272,1017692;502732,981878" o:connectangles="0,0,0,0,0,0,0,0,0,0,0,0,0"/>
                  </v:shape>
                  <v:shape id="Freeform: Shape 196" o:spid="_x0000_s1070" alt="&quot;&quot;" style="position:absolute;top:10660;width:13775;height:9186;visibility:visible;mso-wrap-style:square;v-text-anchor:middle" coordsize="1377541,9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" path="m1361325,735163l994041,76890c972514,38314,931747,14025,887170,13263l126980,23c-369,-2263,-48566,163663,60496,228623l386346,422648c431685,348829,513790,299585,607135,300537v140970,1238,254604,115729,253365,255080c860119,601337,847165,645056,823924,683252r364141,216884c1297126,965192,1422856,845463,1361325,735163e" fillcolor="#094985" stroked="f">
                    <v:stroke joinstyle="miter"/>
                    <v:path arrowok="t" o:connecttype="custom" o:connectlocs="1361325,735163;994041,76890;887170,13263;126980,23;60496,228623;386346,422648;607135,300537;860500,555617;823924,683252;1188065,900136;1361325,735163" o:connectangles="0,0,0,0,0,0,0,0,0,0,0"/>
                  </v:shape>
                  <v:shape id="Freeform: Shape 197" o:spid="_x0000_s1071" alt="&quot;&quot;" style="position:absolute;left:189;top:871;width:13965;height:8947;visibility:visible;mso-wrap-style:square;v-text-anchor:middle" coordsize="1396527,89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" path="m1210092,16580l856905,213557v40196,74581,42101,167259,-3810,245650c805756,540169,719745,585413,631258,585413v-43339,,-87249,-10954,-127540,-33814c464380,529120,433519,497783,411993,461683l63568,655993c-47398,717906,-3964,884974,123385,886403r760286,8287c928248,895166,969681,872020,992351,834111l1378494,186506c1443264,77921,1321059,-45237,1210092,16580e" fillcolor="#1c7e88" stroked="f">
                    <v:stroke joinstyle="miter"/>
                    <v:path arrowok="t" o:connecttype="custom" o:connectlocs="1210092,16580;856905,213557;853095,459207;631258,585413;503718,551599;411993,461683;63568,655993;123385,886403;883671,894690;992351,834111;1378494,186506;1210092,16580" o:connectangles="0,0,0,0,0,0,0,0,0,0,0,0"/>
                  </v:shape>
                  <v:shape id="Freeform: Shape 198" o:spid="_x0000_s1072" alt="&quot;&quot;" style="position:absolute;left:4542;top:2256;width:3929;height:3884;visibility:visible;mso-wrap-style:square;v-text-anchor:middle" coordsize="392970,38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" path="m98140,362426v93821,53626,214217,21717,268509,-70961c420847,198692,388652,79629,294831,26003,263970,8382,230156,,196819,,128905,,62707,34766,26321,97060,-27876,189738,4318,308801,98140,362426e" fillcolor="#1c7e88" stroked="f">
                    <v:stroke joinstyle="miter"/>
                    <v:path arrowok="t" o:connecttype="custom" o:connectlocs="98140,362426;366649,291465;294831,26003;196819,0;26321,97060;98140,362426" o:connectangles="0,0,0,0,0,0"/>
                  </v:shape>
                </v:group>
                <v:shape id="Freeform: Shape 199" o:spid="_x0000_s1073" alt="&quot;&quot;" style="position:absolute;left:4328;top:1315;width:516;height:1151;visibility:visible;mso-wrap-style:square;v-text-anchor:middle" coordsize="272891,60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" path="m,609505l,493586r67246,l67246,115919,,115919,,,272891,r,115919l204692,115919r,377667l272891,493586r,115919l,609505xe" fillcolor="black" stroked="f">
                  <v:stroke joinstyle="miter"/>
                  <v:path arrowok="t" o:connecttype="custom" o:connectlocs="0,115180;0,93275;12708,93275;12708,21906;0,21906;0,0;51569,0;51569,21906;38681,21906;38681,93275;51569,93275;51569,115180" o:connectangles="0,0,0,0,0,0,0,0,0,0,0,0"/>
                </v:shape>
                <v:group id="Graphic 17" o:spid="_x0000_s1074" style="position:absolute;left:5012;top:1191;width:6030;height:1297" coordorigin="5012,1191" coordsize="31908,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Shape 201" o:spid="_x0000_s1075" alt="&quot;&quot;" style="position:absolute;left:5012;top:3191;width:4178;height:4749;visibility:visible;mso-wrap-style:square;v-text-anchor:middle" coordsize="417861,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" path="m,474917l,11240r112204,l121539,70104r3715,c145161,51435,166973,35052,190690,21050,214408,6953,242126,,273939,v50482,,87058,16478,109823,49530c406527,82582,417862,128397,417862,186976r,287941l280416,474917r,-270225c280416,171069,275844,148019,266890,135541v-9048,-12478,-23526,-18669,-43434,-18669c206026,116872,191071,120777,178594,128588v-12478,7810,-26194,18859,-41148,33147l137446,474917,,474917xe" fillcolor="black" stroked="f">
                    <v:stroke joinstyle="miter"/>
                    <v:path arrowok="t" o:connecttype="custom" o:connectlocs="0,474917;0,11240;112204,11240;121539,70104;125254,70104;190690,21050;273939,0;383762,49530;417862,186976;417862,474917;280416,474917;280416,204692;266890,135541;223456,116872;178594,128588;137446,161735;137446,474917;0,474917" o:connectangles="0,0,0,0,0,0,0,0,0,0,0,0,0,0,0,0,0,0"/>
                  </v:shape>
                  <v:shape id="Freeform: Shape 202" o:spid="_x0000_s1076" alt="&quot;&quot;" style="position:absolute;left:9936;top:3189;width:3823;height:4864;visibility:visible;mso-wrap-style:square;v-text-anchor:middle" coordsize="382238,48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" path="m229076,486347v-32480,,-62484,-5430,-90202,-16383c111157,459010,86963,443294,66389,422719,45815,402146,29623,376809,17812,346519,6001,316325,,281845,,243173,,204502,6572,170117,19621,139827,32671,109633,50292,84201,72390,63627,94488,43053,120205,27337,149542,16383,178879,5429,209359,,241173,v28670,,54007,4667,76200,14002c339471,23336,359283,35242,376714,49530r-64484,88773c290417,120301,269557,111252,249555,111252v-33623,,-60198,11811,-79439,35528c150781,170498,141160,202597,141160,243078v,40577,9811,72581,29433,96298c190214,363093,214979,374904,244888,374904v14954,,29432,-3334,43434,-9811c302419,358521,315563,350615,328041,341281r54197,89725c359188,450914,334232,465106,307467,473488v-26575,8668,-52864,12859,-78391,12859e" fillcolor="black" stroked="f">
                    <v:stroke joinstyle="miter"/>
                    <v:path arrowok="t" o:connecttype="custom" o:connectlocs="229076,486347;138874,469964;66389,422719;17812,346519;0,243173;19621,139827;72390,63627;149542,16383;241173,0;317373,14002;376714,49530;312230,138303;249555,111252;170116,146780;141160,243078;170593,339376;244888,374904;288322,365093;328041,341281;382238,431006;307467,473488;229076,486347" o:connectangles="0,0,0,0,0,0,0,0,0,0,0,0,0,0,0,0,0,0,0,0,0,0"/>
                  </v:shape>
                  <v:shape id="Freeform: Shape 203" o:spid="_x0000_s1077" alt="&quot;&quot;" style="position:absolute;left:14331;top:1387;width:1956;height:6666;visibility:visible;mso-wrap-style:square;v-text-anchor:middle" coordsize="195548,66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" path="m126206,666560v-23717,,-43624,-3715,-59817,-11240c50197,647795,37243,637413,27622,623983,18002,610553,10954,594360,6572,575405,2191,556355,,535019,,511302l,,137446,r,517017c137446,531400,140113,541306,145447,546926v5239,5619,10668,8381,16383,8381l169831,555307v2190,,5143,-666,8858,-1904l195548,655320v-7525,3143,-16954,5715,-28575,7906c155257,665512,141732,666560,126206,666560e" fillcolor="black" stroked="f">
                    <v:stroke joinstyle="miter"/>
                    <v:path arrowok="t" o:connecttype="custom" o:connectlocs="126206,666560;66389,655320;27622,623983;6572,575405;0,511302;0,0;137446,0;137446,517017;145447,546926;161830,555307;169831,555307;178689,553403;195548,655320;166973,663226;126206,666560" o:connectangles="0,0,0,0,0,0,0,0,0,0,0,0,0,0,0"/>
                  </v:shape>
                  <v:shape id="Freeform: Shape 204" o:spid="_x0000_s1078" alt="&quot;&quot;" style="position:absolute;left:16811;top:3304;width:4150;height:4749;visibility:visible;mso-wrap-style:square;v-text-anchor:middle" coordsize="415099,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" path="m144018,474917v-50482,,-87058,-16479,-109918,-49531c11335,392335,,346520,,287941l,,137446,r,270224c137446,303848,142113,326993,151543,339376v9334,12478,24003,18669,43910,18669c212884,358045,227552,354044,239363,345948v11811,-8096,24575,-21241,38291,-39243l277654,,415100,r,463677l302895,463677,292608,399193r-2857,c269843,422815,248507,441389,225743,454819v-22670,13335,-49912,20098,-81725,20098e" fillcolor="black" stroked="f">
                    <v:stroke joinstyle="miter"/>
                    <v:path arrowok="t" o:connecttype="custom" o:connectlocs="144018,474917;34100,425386;0,287941;0,0;137446,0;137446,270224;151543,339376;195453,358045;239363,345948;277654,306705;277654,0;415100,0;415100,463677;302895,463677;292608,399193;289751,399193;225743,454819;144018,474917" o:connectangles="0,0,0,0,0,0,0,0,0,0,0,0,0,0,0,0,0,0"/>
                  </v:shape>
                  <v:shape id="Freeform: Shape 205" o:spid="_x0000_s1079" alt="&quot;&quot;" style="position:absolute;left:21605;top:3194;width:3682;height:4859;visibility:visible;mso-wrap-style:square;v-text-anchor:middle" coordsize="368141,4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" path="m177546,485870v-30480,,-61817,-5905,-93917,-17812c51530,456248,23622,440627,,421291l61722,335280v21146,16192,41434,28385,60770,36481c141827,379857,161449,383953,181356,383953v20574,,35528,-3429,44863,-10287c235553,366808,240221,357188,240221,344710v,-7525,-2667,-14193,-8001,-20098c226886,318707,219742,313277,210788,308229v-9049,-4953,-19145,-9525,-30384,-13526c169164,290608,157639,286131,145733,281178v-14383,-5620,-28671,-12192,-42958,-19622c88392,254127,75343,244888,63532,234029,51626,223075,42005,210312,34576,195739,27051,181070,23336,164116,23336,144780v,-21241,4191,-40862,12668,-58865c44387,67818,56388,52578,72009,40100,87535,27622,106299,17812,128111,10668,149924,3524,174212,,200978,v35528,,66675,6096,93440,18193c321183,30385,344614,43910,364522,58865r-61722,82296c285941,128683,269462,119063,253270,112204v-16193,-6858,-32385,-10287,-48578,-10287c169736,101917,152305,114109,152305,138398v,7525,2476,13907,7524,19145c164783,162877,171450,167640,179927,172021v8382,4382,18098,8573,28956,12573c219742,188690,231172,192881,242983,197263v14954,5619,29718,12001,44386,19145c301943,223647,315373,232505,327565,243078v12192,10573,22003,23527,29432,38767c364427,297180,368141,315373,368141,336518v,21241,-4095,40767,-12192,58865c347853,413480,335756,429196,319469,442627v-16193,13430,-36195,24003,-59817,31813c236125,481965,208693,485870,177546,485870e" fillcolor="black" stroked="f">
                    <v:stroke joinstyle="miter"/>
                    <v:path arrowok="t" o:connecttype="custom" o:connectlocs="177546,485870;83629,468058;0,421291;61722,335280;122492,371761;181356,383953;226219,373666;240221,344710;232220,324612;210788,308229;180404,294703;145733,281178;102775,261556;63532,234029;34576,195739;23336,144780;36004,85915;72009,40100;128111,10668;200978,0;294418,18193;364522,58865;302800,141161;253270,112204;204692,101917;152305,138398;159829,157543;179927,172021;208883,184594;242983,197263;287369,216408;327565,243078;356997,281845;368141,336518;355949,395383;319469,442627;259652,474440;177546,485870" o:connectangles="0,0,0,0,0,0,0,0,0,0,0,0,0,0,0,0,0,0,0,0,0,0,0,0,0,0,0,0,0,0,0,0,0,0,0,0,0,0"/>
                  </v:shape>
                  <v:shape id="Freeform: Shape 206" o:spid="_x0000_s1080" alt="&quot;&quot;" style="position:absolute;left:25917;top:1191;width:1590;height:6749;visibility:visible;mso-wrap-style:square;v-text-anchor:middle" coordsize="158972,67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" path="m11239,211264r137446,l148685,674942r-137446,l11239,211264xm79438,142970v-23050,,-42005,-6667,-57054,-20098c7429,109537,,92202,,71057,,49816,7525,32671,22384,19622,37338,6572,56388,,79438,v23718,,42863,6572,57532,19622c151638,32671,158972,49816,158972,71057v,21240,-7334,38480,-22002,51815c122301,136303,103156,142970,79438,142970e" fillcolor="black" stroked="f">
                    <v:stroke joinstyle="miter"/>
                    <v:path arrowok="t" o:connecttype="custom" o:connectlocs="11239,211264;148685,211264;148685,674942;11239,674942;11239,211264;79438,142970;22384,122872;0,71057;22384,19622;79438,0;136970,19622;158972,71057;136970,122872;79438,142970" o:connectangles="0,0,0,0,0,0,0,0,0,0,0,0,0,0"/>
                  </v:shape>
                  <v:shape id="Freeform: Shape 207" o:spid="_x0000_s1081" alt="&quot;&quot;" style="position:absolute;left:27948;top:3304;width:4665;height:4636;visibility:visible;mso-wrap-style:square;v-text-anchor:middle" coordsize="466534,46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" path="m156114,463677l,,138398,r59817,218789c204406,241840,210502,265367,216503,289370v5906,24003,12002,48101,18193,72390l238410,361760v5620,-24289,11335,-48483,17241,-72390c261556,265367,267652,241840,273939,218789l334708,,466534,,315087,463677r-158973,xe" fillcolor="black" stroked="f">
                    <v:stroke joinstyle="miter"/>
                    <v:path arrowok="t" o:connecttype="custom" o:connectlocs="156114,463677;0,0;138398,0;198215,218789;216503,289370;234696,361760;238410,361760;255651,289370;273939,218789;334708,0;466534,0;315087,463677;156114,463677" o:connectangles="0,0,0,0,0,0,0,0,0,0,0,0,0"/>
                  </v:shape>
                  <v:shape id="Freeform: Shape 208" o:spid="_x0000_s1082" alt="&quot;&quot;" style="position:absolute;left:32759;top:3191;width:4162;height:4862;visibility:visible;mso-wrap-style:square;v-text-anchor:middle" coordsize="416146,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" path="m131921,192596r167354,c299275,166402,293370,145256,281464,128969,269653,112776,249650,104680,221646,104680v-21812,,-40957,7144,-57530,21431c147638,140589,136874,162687,131921,192596m234696,486156v-33052,,-63913,-5429,-92583,-16383c113442,458819,88487,443008,67341,422053,46101,401193,29623,375761,17812,345853,6000,315944,,281654,,242983,,205645,6191,171736,18764,141542,31242,111347,47625,85820,67818,64865,88106,44006,111347,28004,137446,16764,163639,5525,190785,,218789,v33051,,61817,5620,86487,16764c329850,28004,350425,43529,366998,63532v16478,19907,28861,43529,36957,70580c412051,161258,416147,190691,416147,222504v,12478,-667,24289,-1809,35528c413099,269177,411861,277654,410623,283274r-277654,c139255,316897,153066,341662,174593,357569v21431,15906,47816,23812,79057,23812c286702,381381,320040,371094,353663,350520r45815,83153c375761,449866,349472,462629,320516,471964v-29242,9525,-57722,14192,-85820,14192e" fillcolor="black" stroked="f">
                    <v:stroke joinstyle="miter"/>
                    <v:path arrowok="t" o:connecttype="custom" o:connectlocs="131921,192596;299275,192596;281464,128969;221646,104680;164116,126111;131921,192596;234696,486156;142113,469773;67341,422053;17812,345853;0,242983;18764,141542;67818,64865;137446,16764;218789,0;305276,16764;366998,63532;403955,134112;416147,222504;414338,258032;410623,283274;132969,283274;174593,357569;253650,381381;353663,350520;399478,433673;320516,471964;234696,486156" o:connectangles="0,0,0,0,0,0,0,0,0,0,0,0,0,0,0,0,0,0,0,0,0,0,0,0,0,0,0,0"/>
                  </v:shape>
                </v:group>
                <v:shape id="Freeform: Shape 209" o:spid="_x0000_s1083" alt="&quot;&quot;" style="position:absolute;left:4303;top:2963;width:725;height:1152;visibility:visible;mso-wrap-style:square;v-text-anchor:middle" coordsize="384143,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" path="m,609600l,,384143,r,115919l137350,115919r,141161l348710,257080r,115919l137350,372999r,236601l,609600xe" fillcolor="black" stroked="f">
                  <v:stroke joinstyle="miter"/>
                  <v:path arrowok="t" o:connecttype="custom" o:connectlocs="0,115198;0,0;72593,0;72593,21906;25956,21906;25956,48581;65897,48581;65897,70487;25956,70487;25956,115198" o:connectangles="0,0,0,0,0,0,0,0,0,0"/>
                </v:shape>
                <v:group id="Graphic 17" o:spid="_x0000_s1084" style="position:absolute;left:5133;top:3005;width:4777;height:1131" coordorigin="5133,3005" coordsize="25282,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085" alt="&quot;&quot;" style="position:absolute;left:5133;top:4239;width:4151;height:4750;visibility:visible;mso-wrap-style:square;v-text-anchor:middle" coordsize="415099,47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" path="m144018,475012v-50482,,-87058,-16478,-109919,-49530c11335,392430,,346615,,288036l,,137446,r,270224c137446,303848,142113,326993,151543,339376v9334,12478,24003,18669,43910,18669c212884,358045,227552,354044,239363,345948v11811,-8096,24575,-21241,38291,-39243l277654,,415099,r,463677l302990,463677,292703,399193r-2857,c269938,422815,248603,441388,225838,454819v-22765,13430,-50007,20193,-81820,20193e" fillcolor="black" stroked="f">
                    <v:stroke joinstyle="miter"/>
                    <v:path arrowok="t" o:connecttype="custom" o:connectlocs="144018,475012;34099,425482;0,288036;0,0;137446,0;137446,270224;151543,339376;195453,358045;239363,345948;277654,306705;277654,0;415099,0;415099,463677;302990,463677;292703,399193;289846,399193;225838,454819;144018,475012" o:connectangles="0,0,0,0,0,0,0,0,0,0,0,0,0,0,0,0,0,0"/>
                  </v:shape>
                  <v:shape id="Freeform: Shape 212" o:spid="_x0000_s1086" alt="&quot;&quot;" style="position:absolute;left:9911;top:3005;width:3264;height:5984;visibility:visible;mso-wrap-style:square;v-text-anchor:middle" coordsize="326421,59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" path="m223266,598361v-28670,,-53150,-4382,-73343,-13050c129635,576643,113157,564451,100394,548830,87630,533209,78296,514445,72390,492252,66484,470154,63532,445675,63532,418909r,-187928l,230981,,129064r71056,-5620l86963,,201073,r,123444l312325,123444r,107537l201073,230981r,186024c201073,443198,206502,462058,217361,473583v10953,11525,25431,17335,43529,17335c268414,490918,276034,489966,283845,488061v7810,-1810,14764,-4000,21050,-6572l326422,581501v-12478,3715,-27147,7525,-43910,11240c265271,596455,245650,598361,223266,598361e" fillcolor="black" stroked="f">
                    <v:stroke joinstyle="miter"/>
                    <v:path arrowok="t" o:connecttype="custom" o:connectlocs="223266,598361;149923,585311;100394,548830;72390,492252;63532,418909;63532,230981;0,230981;0,129064;71056,123444;86963,0;201073,0;201073,123444;312325,123444;312325,230981;201073,230981;201073,417005;217361,473583;260890,490918;283845,488061;304895,481489;326422,581501;282512,592741;223266,598361" o:connectangles="0,0,0,0,0,0,0,0,0,0,0,0,0,0,0,0,0,0,0,0,0,0,0"/>
                  </v:shape>
                  <v:shape id="Freeform: Shape 213" o:spid="_x0000_s1087" alt="&quot;&quot;" style="position:absolute;left:13742;top:4239;width:4151;height:4750;visibility:visible;mso-wrap-style:square;v-text-anchor:middle" coordsize="415004,47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" path="m143923,475012v-50482,,-87059,-16478,-109823,-49530c11335,392430,,346615,,288036l,,137351,r,270224c137351,303848,142018,326993,151352,339376v9335,12478,24003,18669,43911,18669c212693,358045,227362,354044,239173,345948v11811,-8096,24574,-21241,38386,-39243l277559,,415004,r,463677l302800,463677,292513,399193r-2762,c269843,422815,248412,441388,225647,454819v-22669,13430,-50006,20193,-81724,20193e" fillcolor="black" stroked="f">
                    <v:stroke joinstyle="miter"/>
                    <v:path arrowok="t" o:connecttype="custom" o:connectlocs="143923,475012;34100,425482;0,288036;0,0;137351,0;137351,270224;151352,339376;195263,358045;239173,345948;277559,306705;277559,0;415004,0;415004,463677;302800,463677;292513,399193;289751,399193;225647,454819;143923,475012" o:connectangles="0,0,0,0,0,0,0,0,0,0,0,0,0,0,0,0,0,0"/>
                  </v:shape>
                  <v:shape id="Freeform: Shape 214" o:spid="_x0000_s1088" alt="&quot;&quot;" style="position:absolute;left:18927;top:4127;width:3122;height:4750;visibility:visible;mso-wrap-style:square;v-text-anchor:middle" coordsize="312229,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" path="m,474917l,11144r112204,l121539,92488r3715,c142113,60674,162306,37338,186023,22384,209645,7429,233363,,257080,v13049,,23812,762,32194,2286c297656,3810,305371,6191,312230,9239l289846,128016v-8763,-2476,-16859,-4382,-24289,-5620c258032,121158,249364,120587,239363,120587v-17431,,-35718,6191,-54673,18668c165640,151733,149923,173831,137446,205645r,269272l,474917xe" fillcolor="black" stroked="f">
                    <v:stroke joinstyle="miter"/>
                    <v:path arrowok="t" o:connecttype="custom" o:connectlocs="0,474917;0,11144;112204,11144;121539,92488;125254,92488;186023,22384;257080,0;289274,2286;312230,9239;289846,128016;265557,122396;239363,120587;184690,139255;137446,205645;137446,474917;0,474917" o:connectangles="0,0,0,0,0,0,0,0,0,0,0,0,0,0,0,0"/>
                  </v:shape>
                  <v:shape id="Freeform: Shape 215" o:spid="_x0000_s1089" alt="&quot;&quot;" style="position:absolute;left:22195;top:4127;width:4161;height:4862;visibility:visible;mso-wrap-style:square;v-text-anchor:middle" coordsize="416147,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" path="m131921,192596r167354,c299275,166402,293370,145256,281464,128969,269653,112776,249650,104680,221647,104680v-21813,,-40958,7144,-57531,21431c147638,140494,136874,162592,131921,192596m234696,486156v-33052,,-63817,-5429,-92583,-16383c113443,458819,88487,443008,67342,422053,46101,401193,29623,375761,17812,345853,6001,315944,,281654,,242983,,205645,6191,171736,18764,141542,31242,111347,47625,85820,67818,64865,88106,44005,111347,28004,137446,16764,163639,5525,190786,,218789,v33052,,61817,5620,86487,16764c329851,28004,350425,43529,366998,63532v16478,19907,28861,43529,36957,70580c412051,161258,416147,190691,416147,222504v,12478,-667,24289,-1809,35528c413099,269176,411861,277654,410623,283274r-277654,c139255,316897,153067,341662,174593,357569v21527,15906,47816,23812,79058,23812c286703,381381,320040,371094,353663,350520r45816,83153c375761,449866,349472,462629,320516,471964v-29242,9430,-57721,14192,-85820,14192e" fillcolor="black" stroked="f">
                    <v:stroke joinstyle="miter"/>
                    <v:path arrowok="t" o:connecttype="custom" o:connectlocs="131921,192596;299275,192596;281464,128969;221647,104680;164116,126111;131921,192596;234696,486156;142113,469773;67342,422053;17812,345853;0,242983;18764,141542;67818,64865;137446,16764;218789,0;305276,16764;366998,63532;403955,134112;416147,222504;414338,258032;410623,283274;132969,283274;174593,357569;253651,381381;353663,350520;399479,433673;320516,471964;234696,486156" o:connectangles="0,0,0,0,0,0,0,0,0,0,0,0,0,0,0,0,0,0,0,0,0,0,0,0,0,0,0,0"/>
                  </v:shape>
                  <v:shape id="Freeform: Shape 216" o:spid="_x0000_s1090" alt="&quot;&quot;" style="position:absolute;left:26733;top:4130;width:3682;height:4859;visibility:visible;mso-wrap-style:square;v-text-anchor:middle" coordsize="368236,4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" path="m177546,485870v-30575,,-61913,-5905,-93917,-17811c51530,456248,23622,440627,,421291l61722,335280v21145,16193,41434,28385,60770,36481c141827,379857,161449,383953,181356,383953v20574,,35528,-3429,44863,-10287c235553,366808,240221,357188,240221,344710v,-7525,-2667,-14193,-7906,-20098c226981,318707,219837,313277,210789,308229v-9049,-4953,-19146,-9525,-30385,-13525c169164,290608,157639,286131,145828,281178v-14383,-5620,-28670,-12192,-43053,-19621c88392,254127,75343,244888,63532,234029,51721,223075,42005,210312,34576,195739,27051,181070,23336,164116,23336,144780v,-21241,4191,-40862,12668,-58864c44387,67818,56388,52578,72009,40100,87630,27623,106299,17812,128111,10668,149924,3524,174212,,201073,v35528,,66675,6096,93440,18193c321278,30385,344710,43910,364617,58865r-61722,82296c286036,128683,269558,119063,253365,112204v-16193,-6858,-32385,-10287,-48577,-10287c169831,101917,152400,114109,152400,138398v,7525,2476,13907,7525,19146c164878,162878,171640,167640,180022,172021v8382,4382,18003,8573,28957,12574c219837,188690,231267,192881,243078,197263v14954,5620,29718,12001,44387,19145c302038,223647,315468,232505,327660,243078v12192,10573,22003,23527,29432,38767c364522,297180,368237,315373,368237,336518v,21241,-4096,40767,-12192,58865c347948,413480,335757,429196,319659,442627v-16192,13430,-36195,24003,-59912,31813c236125,481870,208693,485870,177546,485870e" fillcolor="black" stroked="f">
                    <v:stroke joinstyle="miter"/>
                    <v:path arrowok="t" o:connecttype="custom" o:connectlocs="177546,485870;83629,468059;0,421291;61722,335280;122492,371761;181356,383953;226219,373666;240221,344710;232315,324612;210789,308229;180404,294704;145828,281178;102775,261557;63532,234029;34576,195739;23336,144780;36004,85916;72009,40100;128111,10668;201073,0;294513,18193;364617,58865;302895,141161;253365,112204;204788,101917;152400,138398;159925,157544;180022,172021;208979,184595;243078,197263;287465,216408;327660,243078;357092,281845;368237,336518;356045,395383;319659,442627;259747,474440;177546,485870" o:connectangles="0,0,0,0,0,0,0,0,0,0,0,0,0,0,0,0,0,0,0,0,0,0,0,0,0,0,0,0,0,0,0,0,0,0,0,0,0,0"/>
                  </v:shape>
                </v:group>
              </v:group>
              <v:line id="Straight Connector 218" o:spid="_x0000_s1091" alt="&quot;&quot;" style="position:absolute;visibility:visible;mso-wrap-style:square" from="12661,0" to="1266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" strokecolor="black [3213]" strokeweight=".5pt"/>
              <w10:wrap type="square" anchorx="margin"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681C" w14:textId="1E71649B" w:rsidR="00D03D3E" w:rsidRPr="00C521B8" w:rsidRDefault="009836CB" w:rsidP="00C521B8">
    <w:pPr>
      <w:pStyle w:val="Footer"/>
    </w:pPr>
    <w:r>
      <w:rPr>
        <w:noProof/>
      </w:rPr>
      <w:drawing>
        <wp:anchor distT="0" distB="0" distL="114300" distR="114300" simplePos="0" relativeHeight="251683840" behindDoc="1" locked="0" layoutInCell="1" allowOverlap="1" wp14:anchorId="6A78BD05" wp14:editId="4EA70B25">
          <wp:simplePos x="0" y="0"/>
          <wp:positionH relativeFrom="column">
            <wp:posOffset>3542912</wp:posOffset>
          </wp:positionH>
          <wp:positionV relativeFrom="paragraph">
            <wp:posOffset>266700</wp:posOffset>
          </wp:positionV>
          <wp:extent cx="769620" cy="540385"/>
          <wp:effectExtent l="0" t="0" r="0" b="0"/>
          <wp:wrapTight wrapText="bothSides">
            <wp:wrapPolygon edited="0">
              <wp:start x="12297" y="0"/>
              <wp:lineTo x="0" y="9899"/>
              <wp:lineTo x="0" y="20559"/>
              <wp:lineTo x="20851" y="20559"/>
              <wp:lineTo x="20851" y="10660"/>
              <wp:lineTo x="17644" y="0"/>
              <wp:lineTo x="12297" y="0"/>
            </wp:wrapPolygon>
          </wp:wrapTight>
          <wp:docPr id="1295043355" name="Picture 16" descr="A logo with purple letters and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3355" name="Picture 16" descr="A logo with purple letters and a blue circ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9620" cy="540385"/>
                  </a:xfrm>
                  <a:prstGeom prst="rect">
                    <a:avLst/>
                  </a:prstGeom>
                </pic:spPr>
              </pic:pic>
            </a:graphicData>
          </a:graphic>
          <wp14:sizeRelH relativeFrom="margin">
            <wp14:pctWidth>0</wp14:pctWidth>
          </wp14:sizeRelH>
          <wp14:sizeRelV relativeFrom="margin">
            <wp14:pctHeight>0</wp14:pctHeight>
          </wp14:sizeRelV>
        </wp:anchor>
      </w:drawing>
    </w:r>
    <w:r w:rsidR="00C521B8">
      <w:rPr>
        <w:noProof/>
      </w:rPr>
      <w:drawing>
        <wp:anchor distT="0" distB="0" distL="0" distR="230505" simplePos="0" relativeHeight="251679744" behindDoc="0" locked="1" layoutInCell="1" allowOverlap="0" wp14:anchorId="440A7503" wp14:editId="5681D4E4">
          <wp:simplePos x="0" y="0"/>
          <wp:positionH relativeFrom="margin">
            <wp:posOffset>4496435</wp:posOffset>
          </wp:positionH>
          <wp:positionV relativeFrom="page">
            <wp:posOffset>9941560</wp:posOffset>
          </wp:positionV>
          <wp:extent cx="2056130" cy="465455"/>
          <wp:effectExtent l="0" t="0" r="127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056130" cy="465455"/>
                  </a:xfrm>
                  <a:prstGeom prst="rect">
                    <a:avLst/>
                  </a:prstGeom>
                </pic:spPr>
              </pic:pic>
            </a:graphicData>
          </a:graphic>
          <wp14:sizeRelH relativeFrom="page">
            <wp14:pctWidth>0</wp14:pctWidth>
          </wp14:sizeRelH>
          <wp14:sizeRelV relativeFrom="page">
            <wp14:pctHeight>0</wp14:pctHeight>
          </wp14:sizeRelV>
        </wp:anchor>
      </w:drawing>
    </w:r>
    <w:r w:rsidR="00C521B8" w:rsidRPr="00E22447">
      <w:rPr>
        <w:rStyle w:val="PageNumber"/>
      </w:rPr>
      <w:fldChar w:fldCharType="begin"/>
    </w:r>
    <w:r w:rsidR="00C521B8" w:rsidRPr="00E22447">
      <w:rPr>
        <w:rStyle w:val="PageNumber"/>
      </w:rPr>
      <w:instrText xml:space="preserve"> PAGE  \* Arabic  \* MERGEFORMAT </w:instrText>
    </w:r>
    <w:r w:rsidR="00C521B8" w:rsidRPr="00E22447">
      <w:rPr>
        <w:rStyle w:val="PageNumber"/>
      </w:rPr>
      <w:fldChar w:fldCharType="separate"/>
    </w:r>
    <w:r w:rsidR="00C521B8">
      <w:rPr>
        <w:rStyle w:val="PageNumber"/>
      </w:rPr>
      <w:t>0</w:t>
    </w:r>
    <w:r w:rsidR="00C521B8" w:rsidRPr="00E22447">
      <w:rPr>
        <w:rStyle w:val="PageNumber"/>
      </w:rPr>
      <w:fldChar w:fldCharType="end"/>
    </w:r>
    <w:r w:rsidR="00C521B8" w:rsidRPr="00E22447">
      <w:rPr>
        <w:noProof/>
      </w:rPr>
      <mc:AlternateContent>
        <mc:Choice Requires="wps">
          <w:drawing>
            <wp:anchor distT="180340" distB="180340" distL="114300" distR="114300" simplePos="0" relativeHeight="251678720" behindDoc="0" locked="1" layoutInCell="1" allowOverlap="0" wp14:anchorId="57CA164C" wp14:editId="7EC639B9">
              <wp:simplePos x="0" y="0"/>
              <wp:positionH relativeFrom="page">
                <wp:align>right</wp:align>
              </wp:positionH>
              <wp:positionV relativeFrom="page">
                <wp:posOffset>9613265</wp:posOffset>
              </wp:positionV>
              <wp:extent cx="6912000" cy="0"/>
              <wp:effectExtent l="0" t="0" r="0" b="0"/>
              <wp:wrapTopAndBottom/>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1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FA093D" id="Straight Connector 3" o:spid="_x0000_s1026" alt="&quot;&quot;" style="position:absolute;z-index:251678720;visibility:visible;mso-wrap-style:square;mso-width-percent:0;mso-wrap-distance-left:9pt;mso-wrap-distance-top:14.2pt;mso-wrap-distance-right:9pt;mso-wrap-distance-bottom:14.2pt;mso-position-horizontal:right;mso-position-horizontal-relative:page;mso-position-vertical:absolute;mso-position-vertical-relative:page;mso-width-percent:0;mso-width-relative:margin" from="493.05pt,756.95pt" to="1037.3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" o:allowoverlap="f" strokecolor="#b2b2b2 [3209]" strokeweight="1pt">
              <w10:wrap type="topAndBottom"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EAFF3" w14:textId="77777777" w:rsidR="00414DB5" w:rsidRDefault="00414DB5" w:rsidP="00BC7B4A">
      <w:pPr>
        <w:spacing w:after="0" w:line="240" w:lineRule="auto"/>
      </w:pPr>
      <w:r>
        <w:separator/>
      </w:r>
    </w:p>
  </w:footnote>
  <w:footnote w:type="continuationSeparator" w:id="0">
    <w:p w14:paraId="68C21FFC" w14:textId="77777777" w:rsidR="00414DB5" w:rsidRDefault="00414DB5" w:rsidP="00BC7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877C7" w14:textId="168E6BFA" w:rsidR="00D03D3E" w:rsidRPr="00200902" w:rsidRDefault="00C521B8">
    <w:pPr>
      <w:pStyle w:val="Header"/>
      <w:rPr>
        <w:sz w:val="22"/>
        <w:szCs w:val="22"/>
      </w:rPr>
    </w:pPr>
    <w:r w:rsidRPr="00200902">
      <w:rPr>
        <w:noProof/>
        <w:sz w:val="22"/>
        <w:szCs w:val="22"/>
      </w:rPr>
      <mc:AlternateContent>
        <mc:Choice Requires="wps">
          <w:drawing>
            <wp:anchor distT="180340" distB="180340" distL="114300" distR="114300" simplePos="0" relativeHeight="251676672" behindDoc="0" locked="1" layoutInCell="1" allowOverlap="0" wp14:anchorId="7ACFA9F8" wp14:editId="0BB89A77">
              <wp:simplePos x="0" y="0"/>
              <wp:positionH relativeFrom="page">
                <wp:align>right</wp:align>
              </wp:positionH>
              <wp:positionV relativeFrom="page">
                <wp:posOffset>791845</wp:posOffset>
              </wp:positionV>
              <wp:extent cx="6912000" cy="0"/>
              <wp:effectExtent l="0" t="0" r="0" b="0"/>
              <wp:wrapTopAndBottom/>
              <wp:docPr id="1858" name="Straight Connector 1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1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99D5C" id="Straight Connector 1858" o:spid="_x0000_s1026" alt="&quot;&quot;" style="position:absolute;z-index:251676672;visibility:visible;mso-wrap-style:square;mso-width-percent:0;mso-wrap-distance-left:9pt;mso-wrap-distance-top:14.2pt;mso-wrap-distance-right:9pt;mso-wrap-distance-bottom:14.2pt;mso-position-horizontal:right;mso-position-horizontal-relative:page;mso-position-vertical:absolute;mso-position-vertical-relative:page;mso-width-percent:0;mso-width-relative:margin" from="493.05pt,62.35pt" to="1037.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" o:allowoverlap="f" strokecolor="#b2b2b2 [3209]" strokeweight="1pt">
              <w10:wrap type="topAndBottom" anchorx="page" anchory="page"/>
              <w10:anchorlock/>
            </v:line>
          </w:pict>
        </mc:Fallback>
      </mc:AlternateContent>
    </w:r>
    <w:r w:rsidR="002169B5" w:rsidRPr="00200902">
      <w:rPr>
        <w:rStyle w:val="Strong"/>
        <w:sz w:val="22"/>
        <w:szCs w:val="22"/>
      </w:rPr>
      <w:t>In</w:t>
    </w:r>
    <w:r w:rsidR="00AC4D88">
      <w:rPr>
        <w:rStyle w:val="Strong"/>
        <w:sz w:val="22"/>
        <w:szCs w:val="22"/>
      </w:rPr>
      <w:t>-</w:t>
    </w:r>
    <w:r w:rsidR="002169B5" w:rsidRPr="00200902">
      <w:rPr>
        <w:rStyle w:val="Strong"/>
        <w:sz w:val="22"/>
        <w:szCs w:val="22"/>
      </w:rPr>
      <w:t>School Screening</w:t>
    </w:r>
    <w:r w:rsidR="00200902" w:rsidRPr="00200902">
      <w:rPr>
        <w:rStyle w:val="Strong"/>
        <w:sz w:val="22"/>
        <w:szCs w:val="22"/>
      </w:rPr>
      <w:t xml:space="preserve">, Identification and Assessment of Children </w:t>
    </w:r>
    <w:r w:rsidR="009F2B5B">
      <w:rPr>
        <w:rStyle w:val="Strong"/>
        <w:sz w:val="22"/>
        <w:szCs w:val="22"/>
      </w:rPr>
      <w:t>w</w:t>
    </w:r>
    <w:r w:rsidR="00200902" w:rsidRPr="00200902">
      <w:rPr>
        <w:rStyle w:val="Strong"/>
        <w:sz w:val="22"/>
        <w:szCs w:val="22"/>
      </w:rPr>
      <w:t>ith Disabilities</w:t>
    </w:r>
    <w:r w:rsidRPr="00200902">
      <w:rPr>
        <w:rStyle w:val="Strong"/>
        <w:sz w:val="22"/>
        <w:szCs w:val="22"/>
      </w:rPr>
      <w:t xml:space="preserve"> </w:t>
    </w:r>
    <w:r w:rsidRPr="00200902">
      <w:rPr>
        <w:sz w:val="22"/>
        <w:szCs w:val="22"/>
      </w:rPr>
      <w:t xml:space="preserve">| </w:t>
    </w:r>
    <w:r w:rsidRPr="00200902">
      <w:rPr>
        <w:sz w:val="22"/>
        <w:szCs w:val="22"/>
      </w:rPr>
      <w:fldChar w:fldCharType="begin"/>
    </w:r>
    <w:r w:rsidRPr="00200902">
      <w:rPr>
        <w:sz w:val="22"/>
        <w:szCs w:val="22"/>
      </w:rPr>
      <w:instrText xml:space="preserve"> DATE  \@ "MMMM yyyy"  \* MERGEFORMAT </w:instrText>
    </w:r>
    <w:r w:rsidRPr="00200902">
      <w:rPr>
        <w:sz w:val="22"/>
        <w:szCs w:val="22"/>
      </w:rPr>
      <w:fldChar w:fldCharType="separate"/>
    </w:r>
    <w:r w:rsidR="00F02D44">
      <w:rPr>
        <w:noProof/>
        <w:sz w:val="22"/>
        <w:szCs w:val="22"/>
      </w:rPr>
      <w:t>May 2025</w:t>
    </w:r>
    <w:r w:rsidRPr="00200902">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4A89A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228087"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228087" w:themeColor="text2"/>
      </w:rPr>
    </w:lvl>
  </w:abstractNum>
  <w:abstractNum w:abstractNumId="4" w15:restartNumberingAfterBreak="0">
    <w:nsid w:val="FFFFFF80"/>
    <w:multiLevelType w:val="singleLevel"/>
    <w:tmpl w:val="203CFD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228087"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228087"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228087"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228087" w:themeColor="text2"/>
      </w:rPr>
    </w:lvl>
  </w:abstractNum>
  <w:abstractNum w:abstractNumId="10" w15:restartNumberingAfterBreak="0">
    <w:nsid w:val="01B227AB"/>
    <w:multiLevelType w:val="multilevel"/>
    <w:tmpl w:val="094E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474D8D"/>
    <w:multiLevelType w:val="multilevel"/>
    <w:tmpl w:val="C954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217E9D"/>
    <w:multiLevelType w:val="multilevel"/>
    <w:tmpl w:val="42E0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2E5A83"/>
    <w:multiLevelType w:val="multilevel"/>
    <w:tmpl w:val="924A9210"/>
    <w:lvl w:ilvl="0">
      <w:start w:val="1"/>
      <w:numFmt w:val="decimal"/>
      <w:lvlText w:val="%1."/>
      <w:lvlJc w:val="left"/>
      <w:pPr>
        <w:ind w:left="360" w:hanging="360"/>
      </w:pPr>
      <w:rPr>
        <w:rFonts w:hint="default"/>
        <w:color w:val="228087"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097B9D"/>
    <w:multiLevelType w:val="multilevel"/>
    <w:tmpl w:val="32EA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0D2823"/>
    <w:multiLevelType w:val="multilevel"/>
    <w:tmpl w:val="FB2C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071183"/>
    <w:multiLevelType w:val="multilevel"/>
    <w:tmpl w:val="1146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FC3D71"/>
    <w:multiLevelType w:val="multilevel"/>
    <w:tmpl w:val="AC524A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68A3914"/>
    <w:multiLevelType w:val="multilevel"/>
    <w:tmpl w:val="96EA1E60"/>
    <w:lvl w:ilvl="0">
      <w:start w:val="3"/>
      <w:numFmt w:val="lowerLetter"/>
      <w:lvlText w:val="%1."/>
      <w:lvlJc w:val="left"/>
      <w:pPr>
        <w:tabs>
          <w:tab w:val="num" w:pos="720"/>
        </w:tabs>
        <w:ind w:left="720" w:hanging="360"/>
      </w:pPr>
    </w:lvl>
    <w:lvl w:ilvl="1">
      <w:start w:val="1"/>
      <w:numFmt w:val="decimal"/>
      <w:lvlText w:val="%2."/>
      <w:lvlJc w:val="left"/>
      <w:pPr>
        <w:ind w:left="1440" w:hanging="360"/>
      </w:pPr>
      <w:rPr>
        <w:rFonts w:hint="default"/>
        <w:b/>
        <w:i/>
        <w:color w:val="228087" w:themeColor="text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513458F"/>
    <w:multiLevelType w:val="multilevel"/>
    <w:tmpl w:val="A81CAD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CC6601"/>
    <w:multiLevelType w:val="multilevel"/>
    <w:tmpl w:val="E61E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973428"/>
    <w:multiLevelType w:val="multilevel"/>
    <w:tmpl w:val="691A94A4"/>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4A4D3F"/>
    <w:multiLevelType w:val="multilevel"/>
    <w:tmpl w:val="56B0171A"/>
    <w:lvl w:ilvl="0">
      <w:start w:val="4"/>
      <w:numFmt w:val="decimal"/>
      <w:lvlText w:val="%1."/>
      <w:lvlJc w:val="left"/>
      <w:pPr>
        <w:tabs>
          <w:tab w:val="num" w:pos="720"/>
        </w:tabs>
        <w:ind w:left="720" w:hanging="360"/>
      </w:pPr>
      <w:rPr>
        <w:color w:val="228087" w:themeColor="text2"/>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875F0E"/>
    <w:multiLevelType w:val="multilevel"/>
    <w:tmpl w:val="48B6FA84"/>
    <w:lvl w:ilvl="0">
      <w:start w:val="5"/>
      <w:numFmt w:val="decimal"/>
      <w:lvlText w:val="%1."/>
      <w:lvlJc w:val="left"/>
      <w:pPr>
        <w:tabs>
          <w:tab w:val="num" w:pos="720"/>
        </w:tabs>
        <w:ind w:left="720" w:hanging="360"/>
      </w:pPr>
      <w:rPr>
        <w:b/>
        <w:bCs/>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A3669A"/>
    <w:multiLevelType w:val="multilevel"/>
    <w:tmpl w:val="F7F4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FE1E4A"/>
    <w:multiLevelType w:val="multilevel"/>
    <w:tmpl w:val="634A9804"/>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735689"/>
    <w:multiLevelType w:val="multilevel"/>
    <w:tmpl w:val="C3B69E00"/>
    <w:lvl w:ilvl="0">
      <w:start w:val="4"/>
      <w:numFmt w:val="decimal"/>
      <w:lvlText w:val="%1."/>
      <w:lvlJc w:val="left"/>
      <w:pPr>
        <w:tabs>
          <w:tab w:val="num" w:pos="720"/>
        </w:tabs>
        <w:ind w:left="720" w:hanging="360"/>
      </w:pPr>
      <w:rPr>
        <w:b/>
        <w:bCs/>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655FFD"/>
    <w:multiLevelType w:val="multilevel"/>
    <w:tmpl w:val="6C8EE4E2"/>
    <w:lvl w:ilvl="0">
      <w:start w:val="3"/>
      <w:numFmt w:val="decimal"/>
      <w:lvlText w:val="%1."/>
      <w:lvlJc w:val="left"/>
      <w:pPr>
        <w:tabs>
          <w:tab w:val="num" w:pos="720"/>
        </w:tabs>
        <w:ind w:left="720" w:hanging="360"/>
      </w:pPr>
      <w:rPr>
        <w:b/>
        <w:bCs/>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1C4909"/>
    <w:multiLevelType w:val="multilevel"/>
    <w:tmpl w:val="21C49D2C"/>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825157"/>
    <w:multiLevelType w:val="hybridMultilevel"/>
    <w:tmpl w:val="60CA81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3256D27"/>
    <w:multiLevelType w:val="multilevel"/>
    <w:tmpl w:val="67EC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09679D"/>
    <w:multiLevelType w:val="multilevel"/>
    <w:tmpl w:val="911C7B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0943E3"/>
    <w:multiLevelType w:val="multilevel"/>
    <w:tmpl w:val="CEC04F92"/>
    <w:lvl w:ilvl="0">
      <w:start w:val="2"/>
      <w:numFmt w:val="decimal"/>
      <w:lvlText w:val="%1."/>
      <w:lvlJc w:val="left"/>
      <w:pPr>
        <w:tabs>
          <w:tab w:val="num" w:pos="720"/>
        </w:tabs>
        <w:ind w:left="720" w:hanging="360"/>
      </w:pPr>
      <w:rPr>
        <w:b/>
        <w:bCs/>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342E61"/>
    <w:multiLevelType w:val="multilevel"/>
    <w:tmpl w:val="E8D8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B66586"/>
    <w:multiLevelType w:val="multilevel"/>
    <w:tmpl w:val="266A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CD45EB"/>
    <w:multiLevelType w:val="multilevel"/>
    <w:tmpl w:val="0D06D9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B1730A"/>
    <w:multiLevelType w:val="multilevel"/>
    <w:tmpl w:val="0CA2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6E3829"/>
    <w:multiLevelType w:val="multilevel"/>
    <w:tmpl w:val="97EA5D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DBA3D9E"/>
    <w:multiLevelType w:val="multilevel"/>
    <w:tmpl w:val="31807E5E"/>
    <w:lvl w:ilvl="0">
      <w:start w:val="1"/>
      <w:numFmt w:val="decimal"/>
      <w:lvlText w:val="%1."/>
      <w:lvlJc w:val="left"/>
      <w:pPr>
        <w:tabs>
          <w:tab w:val="num" w:pos="720"/>
        </w:tabs>
        <w:ind w:left="720" w:hanging="360"/>
      </w:pPr>
      <w:rPr>
        <w:b/>
        <w:bCs/>
        <w:color w:val="009C9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9E68EB"/>
    <w:multiLevelType w:val="multilevel"/>
    <w:tmpl w:val="B3BCA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1D635B"/>
    <w:multiLevelType w:val="multilevel"/>
    <w:tmpl w:val="12F46472"/>
    <w:lvl w:ilvl="0">
      <w:start w:val="2"/>
      <w:numFmt w:val="decimal"/>
      <w:lvlText w:val="%1."/>
      <w:lvlJc w:val="left"/>
      <w:pPr>
        <w:tabs>
          <w:tab w:val="num" w:pos="720"/>
        </w:tabs>
        <w:ind w:left="720" w:hanging="360"/>
      </w:pPr>
      <w:rPr>
        <w:b/>
        <w:bCs/>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442150"/>
    <w:multiLevelType w:val="multilevel"/>
    <w:tmpl w:val="2ED89D2E"/>
    <w:lvl w:ilvl="0">
      <w:start w:val="1"/>
      <w:numFmt w:val="decimal"/>
      <w:lvlText w:val="%1."/>
      <w:lvlJc w:val="left"/>
      <w:pPr>
        <w:tabs>
          <w:tab w:val="num" w:pos="720"/>
        </w:tabs>
        <w:ind w:left="720" w:hanging="360"/>
      </w:pPr>
      <w:rPr>
        <w:b/>
        <w:bCs/>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CB44B0"/>
    <w:multiLevelType w:val="multilevel"/>
    <w:tmpl w:val="9462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B36776"/>
    <w:multiLevelType w:val="multilevel"/>
    <w:tmpl w:val="1B40D972"/>
    <w:lvl w:ilvl="0">
      <w:start w:val="3"/>
      <w:numFmt w:val="decimal"/>
      <w:lvlText w:val="%1."/>
      <w:lvlJc w:val="left"/>
      <w:pPr>
        <w:tabs>
          <w:tab w:val="num" w:pos="1080"/>
        </w:tabs>
        <w:ind w:left="1080" w:hanging="360"/>
      </w:pPr>
      <w:rPr>
        <w:b/>
        <w:bCs/>
        <w:i/>
        <w:iCs/>
        <w:color w:val="009C9B"/>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504856887">
    <w:abstractNumId w:val="9"/>
  </w:num>
  <w:num w:numId="2" w16cid:durableId="574052008">
    <w:abstractNumId w:val="7"/>
  </w:num>
  <w:num w:numId="3" w16cid:durableId="1224218710">
    <w:abstractNumId w:val="6"/>
  </w:num>
  <w:num w:numId="4" w16cid:durableId="75982312">
    <w:abstractNumId w:val="5"/>
  </w:num>
  <w:num w:numId="5" w16cid:durableId="691220898">
    <w:abstractNumId w:val="4"/>
  </w:num>
  <w:num w:numId="6" w16cid:durableId="58329763">
    <w:abstractNumId w:val="8"/>
  </w:num>
  <w:num w:numId="7" w16cid:durableId="2054302151">
    <w:abstractNumId w:val="3"/>
  </w:num>
  <w:num w:numId="8" w16cid:durableId="2074352234">
    <w:abstractNumId w:val="2"/>
  </w:num>
  <w:num w:numId="9" w16cid:durableId="841048727">
    <w:abstractNumId w:val="1"/>
  </w:num>
  <w:num w:numId="10" w16cid:durableId="1776751699">
    <w:abstractNumId w:val="0"/>
  </w:num>
  <w:num w:numId="11" w16cid:durableId="995299895">
    <w:abstractNumId w:val="13"/>
  </w:num>
  <w:num w:numId="12" w16cid:durableId="1160852466">
    <w:abstractNumId w:val="9"/>
  </w:num>
  <w:num w:numId="13" w16cid:durableId="673723790">
    <w:abstractNumId w:val="8"/>
  </w:num>
  <w:num w:numId="14" w16cid:durableId="2046054105">
    <w:abstractNumId w:val="7"/>
  </w:num>
  <w:num w:numId="15" w16cid:durableId="1210067286">
    <w:abstractNumId w:val="6"/>
  </w:num>
  <w:num w:numId="16" w16cid:durableId="706561977">
    <w:abstractNumId w:val="3"/>
  </w:num>
  <w:num w:numId="17" w16cid:durableId="1989284437">
    <w:abstractNumId w:val="2"/>
  </w:num>
  <w:num w:numId="18" w16cid:durableId="2107656730">
    <w:abstractNumId w:val="38"/>
  </w:num>
  <w:num w:numId="19" w16cid:durableId="2042513431">
    <w:abstractNumId w:val="21"/>
  </w:num>
  <w:num w:numId="20" w16cid:durableId="1548177306">
    <w:abstractNumId w:val="28"/>
  </w:num>
  <w:num w:numId="21" w16cid:durableId="627124005">
    <w:abstractNumId w:val="37"/>
  </w:num>
  <w:num w:numId="22" w16cid:durableId="1966080562">
    <w:abstractNumId w:val="17"/>
  </w:num>
  <w:num w:numId="23" w16cid:durableId="2116359264">
    <w:abstractNumId w:val="18"/>
  </w:num>
  <w:num w:numId="24" w16cid:durableId="218833866">
    <w:abstractNumId w:val="25"/>
  </w:num>
  <w:num w:numId="25" w16cid:durableId="564341695">
    <w:abstractNumId w:val="39"/>
  </w:num>
  <w:num w:numId="26" w16cid:durableId="1456413297">
    <w:abstractNumId w:val="32"/>
  </w:num>
  <w:num w:numId="27" w16cid:durableId="957176653">
    <w:abstractNumId w:val="43"/>
  </w:num>
  <w:num w:numId="28" w16cid:durableId="567419089">
    <w:abstractNumId w:val="22"/>
  </w:num>
  <w:num w:numId="29" w16cid:durableId="656343211">
    <w:abstractNumId w:val="31"/>
  </w:num>
  <w:num w:numId="30" w16cid:durableId="1475096775">
    <w:abstractNumId w:val="19"/>
  </w:num>
  <w:num w:numId="31" w16cid:durableId="325131368">
    <w:abstractNumId w:val="35"/>
  </w:num>
  <w:num w:numId="32" w16cid:durableId="543441489">
    <w:abstractNumId w:val="41"/>
  </w:num>
  <w:num w:numId="33" w16cid:durableId="1147404315">
    <w:abstractNumId w:val="40"/>
  </w:num>
  <w:num w:numId="34" w16cid:durableId="1968972172">
    <w:abstractNumId w:val="27"/>
  </w:num>
  <w:num w:numId="35" w16cid:durableId="769738480">
    <w:abstractNumId w:val="26"/>
  </w:num>
  <w:num w:numId="36" w16cid:durableId="939413493">
    <w:abstractNumId w:val="23"/>
  </w:num>
  <w:num w:numId="37" w16cid:durableId="283585736">
    <w:abstractNumId w:val="14"/>
  </w:num>
  <w:num w:numId="38" w16cid:durableId="442961941">
    <w:abstractNumId w:val="42"/>
  </w:num>
  <w:num w:numId="39" w16cid:durableId="791635456">
    <w:abstractNumId w:val="33"/>
  </w:num>
  <w:num w:numId="40" w16cid:durableId="613908338">
    <w:abstractNumId w:val="30"/>
  </w:num>
  <w:num w:numId="41" w16cid:durableId="1022510511">
    <w:abstractNumId w:val="10"/>
  </w:num>
  <w:num w:numId="42" w16cid:durableId="1507406336">
    <w:abstractNumId w:val="20"/>
  </w:num>
  <w:num w:numId="43" w16cid:durableId="1706056628">
    <w:abstractNumId w:val="16"/>
  </w:num>
  <w:num w:numId="44" w16cid:durableId="2128960169">
    <w:abstractNumId w:val="15"/>
  </w:num>
  <w:num w:numId="45" w16cid:durableId="1622225727">
    <w:abstractNumId w:val="34"/>
  </w:num>
  <w:num w:numId="46" w16cid:durableId="117070880">
    <w:abstractNumId w:val="24"/>
  </w:num>
  <w:num w:numId="47" w16cid:durableId="2082483443">
    <w:abstractNumId w:val="11"/>
  </w:num>
  <w:num w:numId="48" w16cid:durableId="149566665">
    <w:abstractNumId w:val="12"/>
  </w:num>
  <w:num w:numId="49" w16cid:durableId="586110591">
    <w:abstractNumId w:val="36"/>
  </w:num>
  <w:num w:numId="50" w16cid:durableId="23292931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7"/>
    <w:rsid w:val="000018C7"/>
    <w:rsid w:val="000019B7"/>
    <w:rsid w:val="00007D75"/>
    <w:rsid w:val="00011256"/>
    <w:rsid w:val="00014857"/>
    <w:rsid w:val="000171C3"/>
    <w:rsid w:val="00034047"/>
    <w:rsid w:val="0003594C"/>
    <w:rsid w:val="00037FA4"/>
    <w:rsid w:val="00045CF1"/>
    <w:rsid w:val="0006632E"/>
    <w:rsid w:val="00077433"/>
    <w:rsid w:val="000A7A6B"/>
    <w:rsid w:val="000B6D04"/>
    <w:rsid w:val="000B7614"/>
    <w:rsid w:val="000C1544"/>
    <w:rsid w:val="000D7033"/>
    <w:rsid w:val="000E3BED"/>
    <w:rsid w:val="000E476B"/>
    <w:rsid w:val="000E4E70"/>
    <w:rsid w:val="000E5AD6"/>
    <w:rsid w:val="00102134"/>
    <w:rsid w:val="00123D97"/>
    <w:rsid w:val="0012440D"/>
    <w:rsid w:val="00131B5D"/>
    <w:rsid w:val="00140110"/>
    <w:rsid w:val="00143BDF"/>
    <w:rsid w:val="00145E70"/>
    <w:rsid w:val="0015627C"/>
    <w:rsid w:val="00157835"/>
    <w:rsid w:val="00163EE8"/>
    <w:rsid w:val="00166CC6"/>
    <w:rsid w:val="00177795"/>
    <w:rsid w:val="0018111F"/>
    <w:rsid w:val="00191ED2"/>
    <w:rsid w:val="00192A17"/>
    <w:rsid w:val="001A0380"/>
    <w:rsid w:val="001A5F81"/>
    <w:rsid w:val="001A5F9D"/>
    <w:rsid w:val="001C0A4D"/>
    <w:rsid w:val="001C1EFC"/>
    <w:rsid w:val="001C219E"/>
    <w:rsid w:val="001C443B"/>
    <w:rsid w:val="001E6B36"/>
    <w:rsid w:val="001E74B6"/>
    <w:rsid w:val="001F07FE"/>
    <w:rsid w:val="001F19C3"/>
    <w:rsid w:val="00200902"/>
    <w:rsid w:val="002019BB"/>
    <w:rsid w:val="002049ED"/>
    <w:rsid w:val="00213579"/>
    <w:rsid w:val="002169B5"/>
    <w:rsid w:val="002336E1"/>
    <w:rsid w:val="00241407"/>
    <w:rsid w:val="00245134"/>
    <w:rsid w:val="00251363"/>
    <w:rsid w:val="00251645"/>
    <w:rsid w:val="0025404D"/>
    <w:rsid w:val="00267ECF"/>
    <w:rsid w:val="00273FED"/>
    <w:rsid w:val="00275DF2"/>
    <w:rsid w:val="002876DA"/>
    <w:rsid w:val="00292765"/>
    <w:rsid w:val="00295A09"/>
    <w:rsid w:val="002A5BC6"/>
    <w:rsid w:val="002B33A9"/>
    <w:rsid w:val="002C31FB"/>
    <w:rsid w:val="002C48A1"/>
    <w:rsid w:val="002D27FA"/>
    <w:rsid w:val="002E61E0"/>
    <w:rsid w:val="00303FC9"/>
    <w:rsid w:val="00311FC4"/>
    <w:rsid w:val="00314C5B"/>
    <w:rsid w:val="00314E11"/>
    <w:rsid w:val="00317B0F"/>
    <w:rsid w:val="00331FD5"/>
    <w:rsid w:val="0033222F"/>
    <w:rsid w:val="00337621"/>
    <w:rsid w:val="00340D6A"/>
    <w:rsid w:val="0034265E"/>
    <w:rsid w:val="00350FB0"/>
    <w:rsid w:val="00351639"/>
    <w:rsid w:val="00360281"/>
    <w:rsid w:val="003752A7"/>
    <w:rsid w:val="00375C5D"/>
    <w:rsid w:val="003822DB"/>
    <w:rsid w:val="003A13CA"/>
    <w:rsid w:val="003A470F"/>
    <w:rsid w:val="003B114D"/>
    <w:rsid w:val="003B2469"/>
    <w:rsid w:val="003B2669"/>
    <w:rsid w:val="003C28A1"/>
    <w:rsid w:val="003C3B1A"/>
    <w:rsid w:val="003C4B33"/>
    <w:rsid w:val="003D44B7"/>
    <w:rsid w:val="00404891"/>
    <w:rsid w:val="00414DB5"/>
    <w:rsid w:val="0041653D"/>
    <w:rsid w:val="00417565"/>
    <w:rsid w:val="00417DFF"/>
    <w:rsid w:val="00421B5B"/>
    <w:rsid w:val="00443C1A"/>
    <w:rsid w:val="00451E84"/>
    <w:rsid w:val="004561B0"/>
    <w:rsid w:val="00463F18"/>
    <w:rsid w:val="00471CC4"/>
    <w:rsid w:val="0048423B"/>
    <w:rsid w:val="0048434D"/>
    <w:rsid w:val="004936F4"/>
    <w:rsid w:val="004952C5"/>
    <w:rsid w:val="004E2F7A"/>
    <w:rsid w:val="004E666A"/>
    <w:rsid w:val="004F1A14"/>
    <w:rsid w:val="004F4A30"/>
    <w:rsid w:val="004F4ED8"/>
    <w:rsid w:val="00501C2A"/>
    <w:rsid w:val="0053125E"/>
    <w:rsid w:val="0054401C"/>
    <w:rsid w:val="005510BF"/>
    <w:rsid w:val="00552927"/>
    <w:rsid w:val="00565BA7"/>
    <w:rsid w:val="005824E6"/>
    <w:rsid w:val="005837A1"/>
    <w:rsid w:val="005934F6"/>
    <w:rsid w:val="00595811"/>
    <w:rsid w:val="005A28B1"/>
    <w:rsid w:val="005C0E02"/>
    <w:rsid w:val="005C27AA"/>
    <w:rsid w:val="005C51E4"/>
    <w:rsid w:val="005D5EE1"/>
    <w:rsid w:val="005D6723"/>
    <w:rsid w:val="005E516A"/>
    <w:rsid w:val="005E5782"/>
    <w:rsid w:val="005F1817"/>
    <w:rsid w:val="005F6F23"/>
    <w:rsid w:val="00606B8C"/>
    <w:rsid w:val="006226AD"/>
    <w:rsid w:val="00637D8F"/>
    <w:rsid w:val="00637EC4"/>
    <w:rsid w:val="006409CC"/>
    <w:rsid w:val="006410B0"/>
    <w:rsid w:val="00642BBD"/>
    <w:rsid w:val="00653EF9"/>
    <w:rsid w:val="006632D5"/>
    <w:rsid w:val="006771C5"/>
    <w:rsid w:val="00685393"/>
    <w:rsid w:val="006A4838"/>
    <w:rsid w:val="006B2DB1"/>
    <w:rsid w:val="006C567B"/>
    <w:rsid w:val="006E4647"/>
    <w:rsid w:val="006F19B3"/>
    <w:rsid w:val="006F1DF1"/>
    <w:rsid w:val="006F236A"/>
    <w:rsid w:val="00704284"/>
    <w:rsid w:val="00711533"/>
    <w:rsid w:val="00724D6A"/>
    <w:rsid w:val="00731B08"/>
    <w:rsid w:val="00756D0C"/>
    <w:rsid w:val="00756FCB"/>
    <w:rsid w:val="00782D97"/>
    <w:rsid w:val="007A0337"/>
    <w:rsid w:val="007A332D"/>
    <w:rsid w:val="007A5F42"/>
    <w:rsid w:val="007B0DCF"/>
    <w:rsid w:val="007C2BA9"/>
    <w:rsid w:val="007D6757"/>
    <w:rsid w:val="007D7F5F"/>
    <w:rsid w:val="007E4D86"/>
    <w:rsid w:val="007F1A41"/>
    <w:rsid w:val="007F20BC"/>
    <w:rsid w:val="007F4F71"/>
    <w:rsid w:val="00826241"/>
    <w:rsid w:val="00827296"/>
    <w:rsid w:val="008468B7"/>
    <w:rsid w:val="008525A8"/>
    <w:rsid w:val="00853B63"/>
    <w:rsid w:val="0085493E"/>
    <w:rsid w:val="008563E2"/>
    <w:rsid w:val="00867C96"/>
    <w:rsid w:val="0088514C"/>
    <w:rsid w:val="00891DC8"/>
    <w:rsid w:val="008A540C"/>
    <w:rsid w:val="008B0410"/>
    <w:rsid w:val="008C4D89"/>
    <w:rsid w:val="008E6EE9"/>
    <w:rsid w:val="008F5B53"/>
    <w:rsid w:val="009053FA"/>
    <w:rsid w:val="00907372"/>
    <w:rsid w:val="00930289"/>
    <w:rsid w:val="00933601"/>
    <w:rsid w:val="009347DD"/>
    <w:rsid w:val="009506BC"/>
    <w:rsid w:val="009607C5"/>
    <w:rsid w:val="00961B11"/>
    <w:rsid w:val="0096345B"/>
    <w:rsid w:val="00966FAB"/>
    <w:rsid w:val="009836CB"/>
    <w:rsid w:val="00997D0A"/>
    <w:rsid w:val="009B16C4"/>
    <w:rsid w:val="009B2CD8"/>
    <w:rsid w:val="009B401B"/>
    <w:rsid w:val="009C0D5E"/>
    <w:rsid w:val="009C6E76"/>
    <w:rsid w:val="009E5BDC"/>
    <w:rsid w:val="009E6B7E"/>
    <w:rsid w:val="009F2B5B"/>
    <w:rsid w:val="009F2D0B"/>
    <w:rsid w:val="00A04724"/>
    <w:rsid w:val="00A05217"/>
    <w:rsid w:val="00A11F0F"/>
    <w:rsid w:val="00A23E24"/>
    <w:rsid w:val="00A27151"/>
    <w:rsid w:val="00A27FBF"/>
    <w:rsid w:val="00A61DF1"/>
    <w:rsid w:val="00A771DD"/>
    <w:rsid w:val="00A80578"/>
    <w:rsid w:val="00A87F12"/>
    <w:rsid w:val="00A91FA6"/>
    <w:rsid w:val="00AB0D96"/>
    <w:rsid w:val="00AB2449"/>
    <w:rsid w:val="00AC4D88"/>
    <w:rsid w:val="00AD5406"/>
    <w:rsid w:val="00AF5BC7"/>
    <w:rsid w:val="00B03566"/>
    <w:rsid w:val="00B1005D"/>
    <w:rsid w:val="00B148C3"/>
    <w:rsid w:val="00B234B8"/>
    <w:rsid w:val="00B430E2"/>
    <w:rsid w:val="00B52E09"/>
    <w:rsid w:val="00B547F9"/>
    <w:rsid w:val="00B72045"/>
    <w:rsid w:val="00B7521B"/>
    <w:rsid w:val="00B921FC"/>
    <w:rsid w:val="00B92A18"/>
    <w:rsid w:val="00B95A22"/>
    <w:rsid w:val="00BA0A57"/>
    <w:rsid w:val="00BA6499"/>
    <w:rsid w:val="00BB5347"/>
    <w:rsid w:val="00BC7B4A"/>
    <w:rsid w:val="00BD5856"/>
    <w:rsid w:val="00BD6F2D"/>
    <w:rsid w:val="00BE07CF"/>
    <w:rsid w:val="00BF035B"/>
    <w:rsid w:val="00BF4941"/>
    <w:rsid w:val="00C008DE"/>
    <w:rsid w:val="00C0102B"/>
    <w:rsid w:val="00C0556D"/>
    <w:rsid w:val="00C13DF8"/>
    <w:rsid w:val="00C16CAB"/>
    <w:rsid w:val="00C16D40"/>
    <w:rsid w:val="00C2018B"/>
    <w:rsid w:val="00C311A4"/>
    <w:rsid w:val="00C337BB"/>
    <w:rsid w:val="00C44950"/>
    <w:rsid w:val="00C457BE"/>
    <w:rsid w:val="00C4778C"/>
    <w:rsid w:val="00C521B8"/>
    <w:rsid w:val="00C70570"/>
    <w:rsid w:val="00C723E7"/>
    <w:rsid w:val="00C72B30"/>
    <w:rsid w:val="00C7632A"/>
    <w:rsid w:val="00C76770"/>
    <w:rsid w:val="00C80604"/>
    <w:rsid w:val="00C931CA"/>
    <w:rsid w:val="00CA06A1"/>
    <w:rsid w:val="00CB3DA6"/>
    <w:rsid w:val="00CC3D82"/>
    <w:rsid w:val="00CD5EB4"/>
    <w:rsid w:val="00CE037D"/>
    <w:rsid w:val="00CE6DF6"/>
    <w:rsid w:val="00CF24D1"/>
    <w:rsid w:val="00CF3ECC"/>
    <w:rsid w:val="00D039B7"/>
    <w:rsid w:val="00D03D3E"/>
    <w:rsid w:val="00D24D52"/>
    <w:rsid w:val="00D27EAA"/>
    <w:rsid w:val="00D453AE"/>
    <w:rsid w:val="00D63326"/>
    <w:rsid w:val="00D64DFB"/>
    <w:rsid w:val="00D80BC2"/>
    <w:rsid w:val="00D8281A"/>
    <w:rsid w:val="00D856E1"/>
    <w:rsid w:val="00D92CAB"/>
    <w:rsid w:val="00D9616D"/>
    <w:rsid w:val="00DA20C9"/>
    <w:rsid w:val="00DA2604"/>
    <w:rsid w:val="00DA6211"/>
    <w:rsid w:val="00DB2A28"/>
    <w:rsid w:val="00DC1DA4"/>
    <w:rsid w:val="00DC26EB"/>
    <w:rsid w:val="00DC7D56"/>
    <w:rsid w:val="00DD1D13"/>
    <w:rsid w:val="00DD2978"/>
    <w:rsid w:val="00DF3C2C"/>
    <w:rsid w:val="00E22447"/>
    <w:rsid w:val="00E25C5E"/>
    <w:rsid w:val="00E54E0F"/>
    <w:rsid w:val="00E57545"/>
    <w:rsid w:val="00E61F72"/>
    <w:rsid w:val="00E6337F"/>
    <w:rsid w:val="00E71393"/>
    <w:rsid w:val="00E73C64"/>
    <w:rsid w:val="00E768CD"/>
    <w:rsid w:val="00E77216"/>
    <w:rsid w:val="00ED0947"/>
    <w:rsid w:val="00EF5C20"/>
    <w:rsid w:val="00EF6C24"/>
    <w:rsid w:val="00F0163C"/>
    <w:rsid w:val="00F02D44"/>
    <w:rsid w:val="00F039D3"/>
    <w:rsid w:val="00F24231"/>
    <w:rsid w:val="00F315EA"/>
    <w:rsid w:val="00F3398D"/>
    <w:rsid w:val="00F5670F"/>
    <w:rsid w:val="00F6544F"/>
    <w:rsid w:val="00F74160"/>
    <w:rsid w:val="00F8547A"/>
    <w:rsid w:val="00F92F55"/>
    <w:rsid w:val="00F95CBC"/>
    <w:rsid w:val="00FB47D0"/>
    <w:rsid w:val="00FC6474"/>
    <w:rsid w:val="00FD13A5"/>
    <w:rsid w:val="00FD1B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EE80E"/>
  <w15:chartTrackingRefBased/>
  <w15:docId w15:val="{8BC418D7-7699-457D-9BD9-61900DE0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A27151"/>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228087" w:themeColor="text2"/>
      <w:sz w:val="48"/>
      <w:szCs w:val="32"/>
    </w:rPr>
  </w:style>
  <w:style w:type="paragraph" w:styleId="Heading2">
    <w:name w:val="heading 2"/>
    <w:basedOn w:val="BodyText"/>
    <w:next w:val="BodyText"/>
    <w:link w:val="Heading2Char"/>
    <w:uiPriority w:val="4"/>
    <w:qFormat/>
    <w:rsid w:val="007F4F71"/>
    <w:pPr>
      <w:keepLines/>
      <w:pBdr>
        <w:top w:val="single" w:sz="8" w:space="4" w:color="228087" w:themeColor="accent1"/>
      </w:pBdr>
      <w:spacing w:before="240" w:after="240"/>
      <w:outlineLvl w:val="1"/>
    </w:pPr>
    <w:rPr>
      <w:rFonts w:asciiTheme="majorHAnsi" w:eastAsiaTheme="majorEastAsia" w:hAnsiTheme="majorHAnsi" w:cstheme="majorBidi"/>
      <w:b/>
      <w:color w:val="228087" w:themeColor="text2"/>
      <w:sz w:val="36"/>
      <w:szCs w:val="26"/>
    </w:rPr>
  </w:style>
  <w:style w:type="paragraph" w:styleId="Heading3">
    <w:name w:val="heading 3"/>
    <w:basedOn w:val="Heading2"/>
    <w:next w:val="BodyText"/>
    <w:link w:val="Heading3Char"/>
    <w:uiPriority w:val="5"/>
    <w:qFormat/>
    <w:rsid w:val="00D039B7"/>
    <w:pPr>
      <w:pBdr>
        <w:top w:val="none" w:sz="0" w:space="0" w:color="auto"/>
      </w:pBdr>
      <w:spacing w:after="160"/>
      <w:outlineLvl w:val="2"/>
    </w:pPr>
    <w:rPr>
      <w:color w:val="094985" w:themeColor="accent2"/>
    </w:rPr>
  </w:style>
  <w:style w:type="paragraph" w:styleId="Heading4">
    <w:name w:val="heading 4"/>
    <w:basedOn w:val="BodyText"/>
    <w:next w:val="BodyText"/>
    <w:link w:val="Heading4Char"/>
    <w:uiPriority w:val="6"/>
    <w:qFormat/>
    <w:rsid w:val="00F6544F"/>
    <w:pPr>
      <w:keepLines/>
      <w:spacing w:before="240"/>
      <w:outlineLvl w:val="3"/>
    </w:pPr>
    <w:rPr>
      <w:rFonts w:asciiTheme="majorHAnsi" w:eastAsiaTheme="majorEastAsia" w:hAnsiTheme="majorHAnsi" w:cstheme="majorBidi"/>
      <w:b/>
      <w:iCs/>
      <w:color w:val="228087" w:themeColor="text2"/>
      <w:sz w:val="28"/>
    </w:rPr>
  </w:style>
  <w:style w:type="paragraph" w:styleId="Heading5">
    <w:name w:val="heading 5"/>
    <w:basedOn w:val="BodyText"/>
    <w:next w:val="BodyText"/>
    <w:link w:val="Heading5Char"/>
    <w:uiPriority w:val="7"/>
    <w:qFormat/>
    <w:rsid w:val="000018C7"/>
    <w:pPr>
      <w:keepLines/>
      <w:spacing w:before="200"/>
      <w:outlineLvl w:val="4"/>
    </w:pPr>
    <w:rPr>
      <w:rFonts w:asciiTheme="majorHAnsi" w:eastAsiaTheme="majorEastAsia" w:hAnsiTheme="majorHAnsi" w:cstheme="majorBidi"/>
      <w:b/>
    </w:rPr>
  </w:style>
  <w:style w:type="paragraph" w:styleId="Heading6">
    <w:name w:val="heading 6"/>
    <w:basedOn w:val="BodyText"/>
    <w:next w:val="Heading5"/>
    <w:link w:val="Heading6Char"/>
    <w:uiPriority w:val="9"/>
    <w:semiHidden/>
    <w:rsid w:val="000018C7"/>
    <w:pPr>
      <w:keepLines/>
      <w:pBdr>
        <w:bottom w:val="dotted" w:sz="12" w:space="4" w:color="5692CE"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014857"/>
    <w:pPr>
      <w:tabs>
        <w:tab w:val="left" w:pos="567"/>
      </w:tabs>
      <w:spacing w:before="440" w:after="0" w:line="240" w:lineRule="auto"/>
    </w:pPr>
  </w:style>
  <w:style w:type="character" w:customStyle="1" w:styleId="FooterChar">
    <w:name w:val="Footer Char"/>
    <w:basedOn w:val="DefaultParagraphFont"/>
    <w:link w:val="Footer"/>
    <w:uiPriority w:val="20"/>
    <w:rsid w:val="00014857"/>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7F4F71"/>
    <w:pPr>
      <w:keepNext/>
      <w:keepLines/>
      <w:spacing w:after="240" w:line="240" w:lineRule="auto"/>
      <w:outlineLvl w:val="0"/>
    </w:pPr>
    <w:rPr>
      <w:rFonts w:asciiTheme="majorHAnsi" w:eastAsiaTheme="majorEastAsia" w:hAnsiTheme="majorHAnsi" w:cstheme="majorBidi"/>
      <w:b/>
      <w:sz w:val="100"/>
      <w:szCs w:val="56"/>
    </w:rPr>
  </w:style>
  <w:style w:type="character" w:customStyle="1" w:styleId="TitleChar">
    <w:name w:val="Title Char"/>
    <w:basedOn w:val="DefaultParagraphFont"/>
    <w:link w:val="Title"/>
    <w:uiPriority w:val="17"/>
    <w:rsid w:val="007F4F71"/>
    <w:rPr>
      <w:rFonts w:asciiTheme="majorHAnsi" w:eastAsiaTheme="majorEastAsia" w:hAnsiTheme="majorHAnsi" w:cstheme="majorBidi"/>
      <w:b/>
      <w:color w:val="000000" w:themeColor="text1"/>
      <w:sz w:val="100"/>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228087" w:themeColor="text2"/>
      <w:sz w:val="48"/>
      <w:szCs w:val="32"/>
    </w:rPr>
  </w:style>
  <w:style w:type="character" w:customStyle="1" w:styleId="Heading2Char">
    <w:name w:val="Heading 2 Char"/>
    <w:basedOn w:val="DefaultParagraphFont"/>
    <w:link w:val="Heading2"/>
    <w:uiPriority w:val="4"/>
    <w:rsid w:val="007F4F71"/>
    <w:rPr>
      <w:rFonts w:asciiTheme="majorHAnsi" w:eastAsiaTheme="majorEastAsia" w:hAnsiTheme="majorHAnsi" w:cstheme="majorBidi"/>
      <w:b/>
      <w:color w:val="228087" w:themeColor="text2"/>
      <w:sz w:val="36"/>
      <w:szCs w:val="26"/>
    </w:rPr>
  </w:style>
  <w:style w:type="character" w:customStyle="1" w:styleId="Heading3Char">
    <w:name w:val="Heading 3 Char"/>
    <w:basedOn w:val="DefaultParagraphFont"/>
    <w:link w:val="Heading3"/>
    <w:uiPriority w:val="5"/>
    <w:rsid w:val="00D039B7"/>
    <w:rPr>
      <w:rFonts w:asciiTheme="majorHAnsi" w:eastAsiaTheme="majorEastAsia" w:hAnsiTheme="majorHAnsi" w:cstheme="majorBidi"/>
      <w:b/>
      <w:color w:val="094985" w:themeColor="accent2"/>
      <w:sz w:val="36"/>
      <w:szCs w:val="26"/>
    </w:rPr>
  </w:style>
  <w:style w:type="character" w:customStyle="1" w:styleId="Heading4Char">
    <w:name w:val="Heading 4 Char"/>
    <w:basedOn w:val="DefaultParagraphFont"/>
    <w:link w:val="Heading4"/>
    <w:uiPriority w:val="6"/>
    <w:rsid w:val="00F6544F"/>
    <w:rPr>
      <w:rFonts w:asciiTheme="majorHAnsi" w:eastAsiaTheme="majorEastAsia" w:hAnsiTheme="majorHAnsi" w:cstheme="majorBidi"/>
      <w:b/>
      <w:iCs/>
      <w:color w:val="228087" w:themeColor="text2"/>
      <w:sz w:val="28"/>
    </w:rPr>
  </w:style>
  <w:style w:type="character" w:customStyle="1" w:styleId="Heading5Char">
    <w:name w:val="Heading 5 Char"/>
    <w:basedOn w:val="DefaultParagraphFont"/>
    <w:link w:val="Heading5"/>
    <w:uiPriority w:val="7"/>
    <w:rsid w:val="000018C7"/>
    <w:rPr>
      <w:rFonts w:asciiTheme="majorHAnsi" w:eastAsiaTheme="majorEastAsia" w:hAnsiTheme="majorHAnsi" w:cstheme="majorBidi"/>
      <w:b/>
      <w:color w:val="000000" w:themeColor="text1"/>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7F4F71"/>
    <w:pPr>
      <w:numPr>
        <w:numId w:val="12"/>
      </w:numPr>
      <w:ind w:left="284" w:hanging="284"/>
    </w:pPr>
  </w:style>
  <w:style w:type="paragraph" w:styleId="ListBullet2">
    <w:name w:val="List Bullet 2"/>
    <w:basedOn w:val="ListBullet"/>
    <w:uiPriority w:val="11"/>
    <w:qFormat/>
    <w:rsid w:val="007F4F71"/>
    <w:pPr>
      <w:numPr>
        <w:numId w:val="14"/>
      </w:numPr>
      <w:ind w:left="568" w:hanging="284"/>
    </w:pPr>
  </w:style>
  <w:style w:type="paragraph" w:styleId="ListBullet3">
    <w:name w:val="List Bullet 3"/>
    <w:basedOn w:val="ListBullet"/>
    <w:uiPriority w:val="12"/>
    <w:qFormat/>
    <w:rsid w:val="007F4F71"/>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7F4F71"/>
    <w:pPr>
      <w:numPr>
        <w:numId w:val="13"/>
      </w:numPr>
      <w:ind w:left="284" w:hanging="284"/>
    </w:pPr>
  </w:style>
  <w:style w:type="paragraph" w:styleId="ListNumber2">
    <w:name w:val="List Number 2"/>
    <w:basedOn w:val="ListNumber"/>
    <w:uiPriority w:val="14"/>
    <w:qFormat/>
    <w:rsid w:val="007F4F71"/>
    <w:pPr>
      <w:numPr>
        <w:numId w:val="16"/>
      </w:numPr>
      <w:ind w:left="568" w:hanging="284"/>
    </w:pPr>
  </w:style>
  <w:style w:type="paragraph" w:styleId="ListNumber3">
    <w:name w:val="List Number 3"/>
    <w:basedOn w:val="ListNumber"/>
    <w:uiPriority w:val="14"/>
    <w:qFormat/>
    <w:rsid w:val="007F4F71"/>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C26EB"/>
    <w:pPr>
      <w:spacing w:before="200"/>
      <w:ind w:left="851" w:right="851"/>
    </w:pPr>
    <w:rPr>
      <w:iCs/>
      <w:color w:val="6F6F6F" w:themeColor="accent5"/>
    </w:rPr>
  </w:style>
  <w:style w:type="character" w:customStyle="1" w:styleId="QuoteChar">
    <w:name w:val="Quote Char"/>
    <w:basedOn w:val="DefaultParagraphFont"/>
    <w:link w:val="Quote"/>
    <w:uiPriority w:val="15"/>
    <w:rsid w:val="00DC26EB"/>
    <w:rPr>
      <w:iCs/>
      <w:color w:val="6F6F6F" w:themeColor="accent5"/>
    </w:rPr>
  </w:style>
  <w:style w:type="paragraph" w:styleId="Caption">
    <w:name w:val="caption"/>
    <w:basedOn w:val="BodyText"/>
    <w:next w:val="Heading5"/>
    <w:uiPriority w:val="9"/>
    <w:qFormat/>
    <w:rsid w:val="00DC26EB"/>
    <w:pPr>
      <w:keepLines/>
      <w:spacing w:before="200"/>
    </w:pPr>
    <w:rPr>
      <w:b/>
      <w:iCs/>
      <w:color w:val="6F6F6F" w:themeColor="accent5"/>
      <w:szCs w:val="18"/>
    </w:rPr>
  </w:style>
  <w:style w:type="character" w:styleId="Emphasis">
    <w:name w:val="Emphasis"/>
    <w:basedOn w:val="DefaultParagraphFont"/>
    <w:uiPriority w:val="2"/>
    <w:qFormat/>
    <w:rsid w:val="00F6544F"/>
    <w:rPr>
      <w:b/>
      <w:i w:val="0"/>
      <w:iCs/>
      <w:color w:val="094985" w:themeColor="accent2"/>
    </w:rPr>
  </w:style>
  <w:style w:type="character" w:styleId="Hyperlink">
    <w:name w:val="Hyperlink"/>
    <w:basedOn w:val="DefaultParagraphFont"/>
    <w:uiPriority w:val="99"/>
    <w:rsid w:val="00C337BB"/>
    <w:rPr>
      <w:b/>
      <w:color w:val="228087" w:themeColor="text2"/>
      <w:u w:val="none"/>
    </w:rPr>
  </w:style>
  <w:style w:type="character" w:styleId="FollowedHyperlink">
    <w:name w:val="FollowedHyperlink"/>
    <w:basedOn w:val="DefaultParagraphFont"/>
    <w:uiPriority w:val="99"/>
    <w:semiHidden/>
    <w:rsid w:val="00DA2604"/>
    <w:rPr>
      <w:color w:val="094985"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TOCHeading"/>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after="0" w:line="240" w:lineRule="auto"/>
      <w:ind w:left="960" w:hanging="240"/>
    </w:pPr>
  </w:style>
  <w:style w:type="paragraph" w:styleId="TOCHeading">
    <w:name w:val="TOC Heading"/>
    <w:basedOn w:val="Heading3"/>
    <w:next w:val="BodyText"/>
    <w:uiPriority w:val="39"/>
    <w:qFormat/>
    <w:rsid w:val="00251363"/>
    <w:pPr>
      <w:pBdr>
        <w:top w:val="single" w:sz="8" w:space="4" w:color="094985" w:themeColor="accent2"/>
      </w:pBdr>
    </w:pPr>
  </w:style>
  <w:style w:type="paragraph" w:styleId="TOC1">
    <w:name w:val="toc 1"/>
    <w:basedOn w:val="BodyText"/>
    <w:next w:val="BodyText"/>
    <w:uiPriority w:val="39"/>
    <w:rsid w:val="00DA2604"/>
    <w:rPr>
      <w:b/>
    </w:rPr>
  </w:style>
  <w:style w:type="paragraph" w:styleId="TOC2">
    <w:name w:val="toc 2"/>
    <w:basedOn w:val="BodyText"/>
    <w:next w:val="BodyText"/>
    <w:uiPriority w:val="39"/>
    <w:rsid w:val="00DA2604"/>
    <w:pPr>
      <w:ind w:left="284"/>
    </w:pPr>
  </w:style>
  <w:style w:type="paragraph" w:styleId="TOC3">
    <w:name w:val="toc 3"/>
    <w:basedOn w:val="BodyText"/>
    <w:next w:val="BodyText"/>
    <w:uiPriority w:val="39"/>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DC26EB"/>
    <w:pPr>
      <w:keepLines/>
      <w:pBdr>
        <w:top w:val="single" w:sz="8" w:space="12" w:color="5692CE" w:themeColor="accent3"/>
        <w:bottom w:val="single" w:sz="8" w:space="12" w:color="5692CE" w:themeColor="accent3"/>
      </w:pBdr>
    </w:pPr>
    <w:rPr>
      <w:iCs w:val="0"/>
    </w:rPr>
  </w:style>
  <w:style w:type="character" w:customStyle="1" w:styleId="IntenseQuoteChar">
    <w:name w:val="Intense Quote Char"/>
    <w:basedOn w:val="DefaultParagraphFont"/>
    <w:link w:val="IntenseQuote"/>
    <w:uiPriority w:val="16"/>
    <w:rsid w:val="00DC26EB"/>
    <w:rPr>
      <w:color w:val="6F6F6F" w:themeColor="accent5"/>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3093F1" w:themeColor="accent2" w:themeTint="99"/>
        <w:left w:val="single" w:sz="4" w:space="0" w:color="3093F1" w:themeColor="accent2" w:themeTint="99"/>
        <w:bottom w:val="single" w:sz="4" w:space="0" w:color="3093F1" w:themeColor="accent2" w:themeTint="99"/>
        <w:right w:val="single" w:sz="4" w:space="0" w:color="3093F1" w:themeColor="accent2" w:themeTint="99"/>
        <w:insideH w:val="single" w:sz="4" w:space="0" w:color="3093F1" w:themeColor="accent2" w:themeTint="99"/>
        <w:insideV w:val="single" w:sz="4" w:space="0" w:color="3093F1" w:themeColor="accent2" w:themeTint="99"/>
      </w:tblBorders>
    </w:tblPr>
    <w:tblStylePr w:type="firstRow">
      <w:rPr>
        <w:b/>
        <w:bCs/>
        <w:color w:val="FFFFFF" w:themeColor="background1"/>
      </w:rPr>
      <w:tblPr/>
      <w:tcPr>
        <w:tcBorders>
          <w:top w:val="single" w:sz="4" w:space="0" w:color="094985" w:themeColor="accent2"/>
          <w:left w:val="single" w:sz="4" w:space="0" w:color="094985" w:themeColor="accent2"/>
          <w:bottom w:val="single" w:sz="4" w:space="0" w:color="094985" w:themeColor="accent2"/>
          <w:right w:val="single" w:sz="4" w:space="0" w:color="094985" w:themeColor="accent2"/>
          <w:insideH w:val="nil"/>
          <w:insideV w:val="nil"/>
        </w:tcBorders>
        <w:shd w:val="clear" w:color="auto" w:fill="094985" w:themeFill="accent2"/>
      </w:tcPr>
    </w:tblStylePr>
    <w:tblStylePr w:type="lastRow">
      <w:rPr>
        <w:b/>
        <w:bCs/>
      </w:rPr>
      <w:tblPr/>
      <w:tcPr>
        <w:tcBorders>
          <w:top w:val="double" w:sz="4" w:space="0" w:color="094985" w:themeColor="accent2"/>
        </w:tcBorders>
      </w:tcPr>
    </w:tblStylePr>
    <w:tblStylePr w:type="firstCol">
      <w:rPr>
        <w:b/>
        <w:bCs/>
      </w:rPr>
    </w:tblStylePr>
    <w:tblStylePr w:type="lastCol">
      <w:rPr>
        <w:b/>
        <w:bCs/>
      </w:rPr>
    </w:tblStylePr>
    <w:tblStylePr w:type="band1Vert">
      <w:tblPr/>
      <w:tcPr>
        <w:shd w:val="clear" w:color="auto" w:fill="BADBFA" w:themeFill="accent2" w:themeFillTint="33"/>
      </w:tcPr>
    </w:tblStylePr>
    <w:tblStylePr w:type="band1Horz">
      <w:tblPr/>
      <w:tcPr>
        <w:shd w:val="clear" w:color="auto" w:fill="BADBFA"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semiHidden/>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B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498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498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498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4985" w:themeFill="accent2"/>
      </w:tcPr>
    </w:tblStylePr>
    <w:tblStylePr w:type="band1Vert">
      <w:tblPr/>
      <w:tcPr>
        <w:shd w:val="clear" w:color="auto" w:fill="75B7F5" w:themeFill="accent2" w:themeFillTint="66"/>
      </w:tcPr>
    </w:tblStylePr>
    <w:tblStylePr w:type="band1Horz">
      <w:tblPr/>
      <w:tcPr>
        <w:shd w:val="clear" w:color="auto" w:fill="75B7F5" w:themeFill="accent2" w:themeFillTint="66"/>
      </w:tcPr>
    </w:tblStylePr>
  </w:style>
  <w:style w:type="table" w:customStyle="1" w:styleId="InclusiveFutures">
    <w:name w:val="Inclusive Futures"/>
    <w:basedOn w:val="TableNormal"/>
    <w:uiPriority w:val="99"/>
    <w:rsid w:val="0048423B"/>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EFEFEF" w:themeFill="accent6" w:themeFillTint="33"/>
    </w:tcPr>
    <w:tblStylePr w:type="firstRow">
      <w:rPr>
        <w:rFonts w:asciiTheme="majorHAnsi" w:hAnsiTheme="majorHAnsi"/>
        <w:b/>
        <w:i w:val="0"/>
        <w:color w:val="FFFFFF" w:themeColor="background1"/>
        <w:kern w:val="0"/>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228087" w:themeFill="text2"/>
      </w:tcPr>
    </w:tblStylePr>
    <w:tblStylePr w:type="lastRow">
      <w:rPr>
        <w:rFonts w:asciiTheme="minorHAnsi" w:hAnsiTheme="minorHAnsi"/>
        <w:b/>
        <w:i w:val="0"/>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228087" w:themeColor="text2"/>
        <w:sz w:val="24"/>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tcPr>
    </w:tblStylePr>
    <w:tblStylePr w:type="lastCol">
      <w:pPr>
        <w:keepNext w:val="0"/>
        <w:keepLines w:val="0"/>
        <w:pageBreakBefore w:val="0"/>
        <w:widowControl/>
        <w:suppressLineNumbers w:val="0"/>
        <w:suppressAutoHyphens/>
        <w:wordWrap/>
      </w:pPr>
      <w:rPr>
        <w:rFonts w:asciiTheme="minorHAnsi" w:hAnsiTheme="minorHAnsi"/>
        <w:b/>
        <w:i w:val="0"/>
        <w:color w:val="228087" w:themeColor="text2"/>
        <w:sz w:val="24"/>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0E0E0" w:themeFill="accent6" w:themeFillTint="66"/>
      </w:tcPr>
    </w:tblStylePr>
    <w:tblStylePr w:type="band2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FEFEF" w:themeFill="accent6" w:themeFillTint="33"/>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0E0E0" w:themeFill="accent6" w:themeFillTint="66"/>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FEFEF" w:themeFill="accent6" w:themeFillTint="33"/>
      </w:tcPr>
    </w:tblStylePr>
  </w:style>
  <w:style w:type="character" w:customStyle="1" w:styleId="Heading6Char">
    <w:name w:val="Heading 6 Char"/>
    <w:basedOn w:val="DefaultParagraphFont"/>
    <w:link w:val="Heading6"/>
    <w:uiPriority w:val="9"/>
    <w:semiHidden/>
    <w:rsid w:val="00961B11"/>
    <w:rPr>
      <w:rFonts w:asciiTheme="majorHAnsi" w:eastAsiaTheme="majorEastAsia" w:hAnsiTheme="majorHAnsi" w:cstheme="majorBidi"/>
      <w:b/>
      <w:color w:val="000000" w:themeColor="text1"/>
    </w:rPr>
  </w:style>
  <w:style w:type="paragraph" w:styleId="NoSpacing">
    <w:name w:val="No Spacing"/>
    <w:basedOn w:val="BodyText"/>
    <w:next w:val="BodyText"/>
    <w:link w:val="NoSpacingChar"/>
    <w:uiPriority w:val="1"/>
    <w:qFormat/>
    <w:rsid w:val="00DA2604"/>
    <w:pPr>
      <w:suppressAutoHyphens w:val="0"/>
      <w:spacing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TOCHeading"/>
    <w:next w:val="Normal"/>
    <w:uiPriority w:val="99"/>
    <w:semiHidden/>
    <w:rsid w:val="00DA2604"/>
    <w:pPr>
      <w:spacing w:after="0"/>
    </w:pPr>
  </w:style>
  <w:style w:type="paragraph" w:styleId="TableofAuthorities">
    <w:name w:val="table of authorities"/>
    <w:basedOn w:val="TOCHeading"/>
    <w:next w:val="Normal"/>
    <w:uiPriority w:val="99"/>
    <w:semiHidden/>
    <w:rsid w:val="00961B11"/>
    <w:pPr>
      <w:spacing w:after="0"/>
      <w:ind w:left="240" w:hanging="240"/>
    </w:pPr>
  </w:style>
  <w:style w:type="paragraph" w:styleId="TOAHeading">
    <w:name w:val="toa heading"/>
    <w:basedOn w:val="TOCHeading"/>
    <w:next w:val="Normal"/>
    <w:uiPriority w:val="99"/>
    <w:semiHidden/>
    <w:rsid w:val="00961B11"/>
    <w:pPr>
      <w:spacing w:before="120"/>
    </w:pPr>
    <w:rPr>
      <w:b w:val="0"/>
      <w:bCs/>
    </w:rPr>
  </w:style>
  <w:style w:type="table" w:styleId="GridTable1Light-Accent4">
    <w:name w:val="Grid Table 1 Light Accent 4"/>
    <w:basedOn w:val="TableNormal"/>
    <w:uiPriority w:val="46"/>
    <w:rsid w:val="001C1EFC"/>
    <w:pPr>
      <w:spacing w:after="0" w:line="240" w:lineRule="auto"/>
    </w:pPr>
    <w:tblPr>
      <w:tblStyleRowBandSize w:val="1"/>
      <w:tblStyleColBandSize w:val="1"/>
      <w:tblBorders>
        <w:top w:val="single" w:sz="4" w:space="0" w:color="EAACB2" w:themeColor="accent4" w:themeTint="66"/>
        <w:left w:val="single" w:sz="4" w:space="0" w:color="EAACB2" w:themeColor="accent4" w:themeTint="66"/>
        <w:bottom w:val="single" w:sz="4" w:space="0" w:color="EAACB2" w:themeColor="accent4" w:themeTint="66"/>
        <w:right w:val="single" w:sz="4" w:space="0" w:color="EAACB2" w:themeColor="accent4" w:themeTint="66"/>
        <w:insideH w:val="single" w:sz="4" w:space="0" w:color="EAACB2" w:themeColor="accent4" w:themeTint="66"/>
        <w:insideV w:val="single" w:sz="4" w:space="0" w:color="EAACB2" w:themeColor="accent4" w:themeTint="66"/>
      </w:tblBorders>
    </w:tblPr>
    <w:tblStylePr w:type="firstRow">
      <w:rPr>
        <w:b/>
        <w:bCs/>
      </w:rPr>
      <w:tblPr/>
      <w:tcPr>
        <w:tcBorders>
          <w:bottom w:val="single" w:sz="12" w:space="0" w:color="E0838C" w:themeColor="accent4" w:themeTint="99"/>
        </w:tcBorders>
      </w:tcPr>
    </w:tblStylePr>
    <w:tblStylePr w:type="lastRow">
      <w:rPr>
        <w:b/>
        <w:bCs/>
      </w:rPr>
      <w:tblPr/>
      <w:tcPr>
        <w:tcBorders>
          <w:top w:val="double" w:sz="2" w:space="0" w:color="E0838C"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C1EFC"/>
    <w:pPr>
      <w:spacing w:after="0" w:line="240" w:lineRule="auto"/>
    </w:pPr>
    <w:tblPr>
      <w:tblStyleRowBandSize w:val="1"/>
      <w:tblStyleColBandSize w:val="1"/>
      <w:tblBorders>
        <w:top w:val="single" w:sz="4" w:space="0" w:color="BBD3EB" w:themeColor="accent3" w:themeTint="66"/>
        <w:left w:val="single" w:sz="4" w:space="0" w:color="BBD3EB" w:themeColor="accent3" w:themeTint="66"/>
        <w:bottom w:val="single" w:sz="4" w:space="0" w:color="BBD3EB" w:themeColor="accent3" w:themeTint="66"/>
        <w:right w:val="single" w:sz="4" w:space="0" w:color="BBD3EB" w:themeColor="accent3" w:themeTint="66"/>
        <w:insideH w:val="single" w:sz="4" w:space="0" w:color="BBD3EB" w:themeColor="accent3" w:themeTint="66"/>
        <w:insideV w:val="single" w:sz="4" w:space="0" w:color="BBD3EB" w:themeColor="accent3" w:themeTint="66"/>
      </w:tblBorders>
    </w:tblPr>
    <w:tblStylePr w:type="firstRow">
      <w:rPr>
        <w:b/>
        <w:bCs/>
      </w:rPr>
      <w:tblPr/>
      <w:tcPr>
        <w:tcBorders>
          <w:bottom w:val="single" w:sz="12" w:space="0" w:color="99BDE1" w:themeColor="accent3" w:themeTint="99"/>
        </w:tcBorders>
      </w:tcPr>
    </w:tblStylePr>
    <w:tblStylePr w:type="lastRow">
      <w:rPr>
        <w:b/>
        <w:bCs/>
      </w:rPr>
      <w:tblPr/>
      <w:tcPr>
        <w:tcBorders>
          <w:top w:val="double" w:sz="2" w:space="0" w:color="99BDE1"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C1E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0E4E70"/>
  </w:style>
  <w:style w:type="character" w:styleId="CommentReference">
    <w:name w:val="annotation reference"/>
    <w:basedOn w:val="DefaultParagraphFont"/>
    <w:uiPriority w:val="99"/>
    <w:semiHidden/>
    <w:rsid w:val="001A0380"/>
    <w:rPr>
      <w:sz w:val="16"/>
      <w:szCs w:val="16"/>
    </w:rPr>
  </w:style>
  <w:style w:type="paragraph" w:styleId="CommentText">
    <w:name w:val="annotation text"/>
    <w:basedOn w:val="Normal"/>
    <w:link w:val="CommentTextChar"/>
    <w:uiPriority w:val="99"/>
    <w:semiHidden/>
    <w:rsid w:val="001A0380"/>
    <w:pPr>
      <w:spacing w:line="240" w:lineRule="auto"/>
    </w:pPr>
    <w:rPr>
      <w:sz w:val="20"/>
      <w:szCs w:val="20"/>
    </w:rPr>
  </w:style>
  <w:style w:type="character" w:customStyle="1" w:styleId="CommentTextChar">
    <w:name w:val="Comment Text Char"/>
    <w:basedOn w:val="DefaultParagraphFont"/>
    <w:link w:val="CommentText"/>
    <w:uiPriority w:val="99"/>
    <w:semiHidden/>
    <w:rsid w:val="001A0380"/>
    <w:rPr>
      <w:sz w:val="20"/>
      <w:szCs w:val="20"/>
    </w:rPr>
  </w:style>
  <w:style w:type="paragraph" w:styleId="CommentSubject">
    <w:name w:val="annotation subject"/>
    <w:basedOn w:val="CommentText"/>
    <w:next w:val="CommentText"/>
    <w:link w:val="CommentSubjectChar"/>
    <w:uiPriority w:val="99"/>
    <w:semiHidden/>
    <w:rsid w:val="001A0380"/>
    <w:rPr>
      <w:b/>
      <w:bCs/>
    </w:rPr>
  </w:style>
  <w:style w:type="character" w:customStyle="1" w:styleId="CommentSubjectChar">
    <w:name w:val="Comment Subject Char"/>
    <w:basedOn w:val="CommentTextChar"/>
    <w:link w:val="CommentSubject"/>
    <w:uiPriority w:val="99"/>
    <w:semiHidden/>
    <w:rsid w:val="001A0380"/>
    <w:rPr>
      <w:b/>
      <w:bCs/>
      <w:sz w:val="20"/>
      <w:szCs w:val="20"/>
    </w:rPr>
  </w:style>
  <w:style w:type="paragraph" w:styleId="ListParagraph">
    <w:name w:val="List Paragraph"/>
    <w:basedOn w:val="Normal"/>
    <w:uiPriority w:val="34"/>
    <w:semiHidden/>
    <w:qFormat/>
    <w:rsid w:val="001C219E"/>
    <w:pPr>
      <w:ind w:left="720"/>
      <w:contextualSpacing/>
    </w:pPr>
  </w:style>
  <w:style w:type="paragraph" w:styleId="Revision">
    <w:name w:val="Revision"/>
    <w:hidden/>
    <w:uiPriority w:val="99"/>
    <w:semiHidden/>
    <w:rsid w:val="002135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72323">
      <w:bodyDiv w:val="1"/>
      <w:marLeft w:val="0"/>
      <w:marRight w:val="0"/>
      <w:marTop w:val="0"/>
      <w:marBottom w:val="0"/>
      <w:divBdr>
        <w:top w:val="none" w:sz="0" w:space="0" w:color="auto"/>
        <w:left w:val="none" w:sz="0" w:space="0" w:color="auto"/>
        <w:bottom w:val="none" w:sz="0" w:space="0" w:color="auto"/>
        <w:right w:val="none" w:sz="0" w:space="0" w:color="auto"/>
      </w:divBdr>
      <w:divsChild>
        <w:div w:id="1983925261">
          <w:marLeft w:val="-75"/>
          <w:marRight w:val="0"/>
          <w:marTop w:val="30"/>
          <w:marBottom w:val="30"/>
          <w:divBdr>
            <w:top w:val="none" w:sz="0" w:space="0" w:color="auto"/>
            <w:left w:val="none" w:sz="0" w:space="0" w:color="auto"/>
            <w:bottom w:val="none" w:sz="0" w:space="0" w:color="auto"/>
            <w:right w:val="none" w:sz="0" w:space="0" w:color="auto"/>
          </w:divBdr>
          <w:divsChild>
            <w:div w:id="714499219">
              <w:marLeft w:val="0"/>
              <w:marRight w:val="0"/>
              <w:marTop w:val="0"/>
              <w:marBottom w:val="0"/>
              <w:divBdr>
                <w:top w:val="none" w:sz="0" w:space="0" w:color="auto"/>
                <w:left w:val="none" w:sz="0" w:space="0" w:color="auto"/>
                <w:bottom w:val="none" w:sz="0" w:space="0" w:color="auto"/>
                <w:right w:val="none" w:sz="0" w:space="0" w:color="auto"/>
              </w:divBdr>
              <w:divsChild>
                <w:div w:id="262078685">
                  <w:marLeft w:val="0"/>
                  <w:marRight w:val="0"/>
                  <w:marTop w:val="0"/>
                  <w:marBottom w:val="0"/>
                  <w:divBdr>
                    <w:top w:val="none" w:sz="0" w:space="0" w:color="auto"/>
                    <w:left w:val="none" w:sz="0" w:space="0" w:color="auto"/>
                    <w:bottom w:val="none" w:sz="0" w:space="0" w:color="auto"/>
                    <w:right w:val="none" w:sz="0" w:space="0" w:color="auto"/>
                  </w:divBdr>
                </w:div>
              </w:divsChild>
            </w:div>
            <w:div w:id="496186641">
              <w:marLeft w:val="0"/>
              <w:marRight w:val="0"/>
              <w:marTop w:val="0"/>
              <w:marBottom w:val="0"/>
              <w:divBdr>
                <w:top w:val="none" w:sz="0" w:space="0" w:color="auto"/>
                <w:left w:val="none" w:sz="0" w:space="0" w:color="auto"/>
                <w:bottom w:val="none" w:sz="0" w:space="0" w:color="auto"/>
                <w:right w:val="none" w:sz="0" w:space="0" w:color="auto"/>
              </w:divBdr>
              <w:divsChild>
                <w:div w:id="1993635449">
                  <w:marLeft w:val="0"/>
                  <w:marRight w:val="0"/>
                  <w:marTop w:val="0"/>
                  <w:marBottom w:val="0"/>
                  <w:divBdr>
                    <w:top w:val="none" w:sz="0" w:space="0" w:color="auto"/>
                    <w:left w:val="none" w:sz="0" w:space="0" w:color="auto"/>
                    <w:bottom w:val="none" w:sz="0" w:space="0" w:color="auto"/>
                    <w:right w:val="none" w:sz="0" w:space="0" w:color="auto"/>
                  </w:divBdr>
                </w:div>
              </w:divsChild>
            </w:div>
            <w:div w:id="1968923692">
              <w:marLeft w:val="0"/>
              <w:marRight w:val="0"/>
              <w:marTop w:val="0"/>
              <w:marBottom w:val="0"/>
              <w:divBdr>
                <w:top w:val="none" w:sz="0" w:space="0" w:color="auto"/>
                <w:left w:val="none" w:sz="0" w:space="0" w:color="auto"/>
                <w:bottom w:val="none" w:sz="0" w:space="0" w:color="auto"/>
                <w:right w:val="none" w:sz="0" w:space="0" w:color="auto"/>
              </w:divBdr>
              <w:divsChild>
                <w:div w:id="1878422846">
                  <w:marLeft w:val="0"/>
                  <w:marRight w:val="0"/>
                  <w:marTop w:val="0"/>
                  <w:marBottom w:val="0"/>
                  <w:divBdr>
                    <w:top w:val="none" w:sz="0" w:space="0" w:color="auto"/>
                    <w:left w:val="none" w:sz="0" w:space="0" w:color="auto"/>
                    <w:bottom w:val="none" w:sz="0" w:space="0" w:color="auto"/>
                    <w:right w:val="none" w:sz="0" w:space="0" w:color="auto"/>
                  </w:divBdr>
                </w:div>
              </w:divsChild>
            </w:div>
            <w:div w:id="332999373">
              <w:marLeft w:val="0"/>
              <w:marRight w:val="0"/>
              <w:marTop w:val="0"/>
              <w:marBottom w:val="0"/>
              <w:divBdr>
                <w:top w:val="none" w:sz="0" w:space="0" w:color="auto"/>
                <w:left w:val="none" w:sz="0" w:space="0" w:color="auto"/>
                <w:bottom w:val="none" w:sz="0" w:space="0" w:color="auto"/>
                <w:right w:val="none" w:sz="0" w:space="0" w:color="auto"/>
              </w:divBdr>
              <w:divsChild>
                <w:div w:id="458690238">
                  <w:marLeft w:val="0"/>
                  <w:marRight w:val="0"/>
                  <w:marTop w:val="0"/>
                  <w:marBottom w:val="0"/>
                  <w:divBdr>
                    <w:top w:val="none" w:sz="0" w:space="0" w:color="auto"/>
                    <w:left w:val="none" w:sz="0" w:space="0" w:color="auto"/>
                    <w:bottom w:val="none" w:sz="0" w:space="0" w:color="auto"/>
                    <w:right w:val="none" w:sz="0" w:space="0" w:color="auto"/>
                  </w:divBdr>
                </w:div>
              </w:divsChild>
            </w:div>
            <w:div w:id="332800882">
              <w:marLeft w:val="0"/>
              <w:marRight w:val="0"/>
              <w:marTop w:val="0"/>
              <w:marBottom w:val="0"/>
              <w:divBdr>
                <w:top w:val="none" w:sz="0" w:space="0" w:color="auto"/>
                <w:left w:val="none" w:sz="0" w:space="0" w:color="auto"/>
                <w:bottom w:val="none" w:sz="0" w:space="0" w:color="auto"/>
                <w:right w:val="none" w:sz="0" w:space="0" w:color="auto"/>
              </w:divBdr>
              <w:divsChild>
                <w:div w:id="2129004478">
                  <w:marLeft w:val="0"/>
                  <w:marRight w:val="0"/>
                  <w:marTop w:val="0"/>
                  <w:marBottom w:val="0"/>
                  <w:divBdr>
                    <w:top w:val="none" w:sz="0" w:space="0" w:color="auto"/>
                    <w:left w:val="none" w:sz="0" w:space="0" w:color="auto"/>
                    <w:bottom w:val="none" w:sz="0" w:space="0" w:color="auto"/>
                    <w:right w:val="none" w:sz="0" w:space="0" w:color="auto"/>
                  </w:divBdr>
                </w:div>
              </w:divsChild>
            </w:div>
            <w:div w:id="1030255889">
              <w:marLeft w:val="0"/>
              <w:marRight w:val="0"/>
              <w:marTop w:val="0"/>
              <w:marBottom w:val="0"/>
              <w:divBdr>
                <w:top w:val="none" w:sz="0" w:space="0" w:color="auto"/>
                <w:left w:val="none" w:sz="0" w:space="0" w:color="auto"/>
                <w:bottom w:val="none" w:sz="0" w:space="0" w:color="auto"/>
                <w:right w:val="none" w:sz="0" w:space="0" w:color="auto"/>
              </w:divBdr>
              <w:divsChild>
                <w:div w:id="1476601730">
                  <w:marLeft w:val="0"/>
                  <w:marRight w:val="0"/>
                  <w:marTop w:val="0"/>
                  <w:marBottom w:val="0"/>
                  <w:divBdr>
                    <w:top w:val="none" w:sz="0" w:space="0" w:color="auto"/>
                    <w:left w:val="none" w:sz="0" w:space="0" w:color="auto"/>
                    <w:bottom w:val="none" w:sz="0" w:space="0" w:color="auto"/>
                    <w:right w:val="none" w:sz="0" w:space="0" w:color="auto"/>
                  </w:divBdr>
                </w:div>
              </w:divsChild>
            </w:div>
            <w:div w:id="596058902">
              <w:marLeft w:val="0"/>
              <w:marRight w:val="0"/>
              <w:marTop w:val="0"/>
              <w:marBottom w:val="0"/>
              <w:divBdr>
                <w:top w:val="none" w:sz="0" w:space="0" w:color="auto"/>
                <w:left w:val="none" w:sz="0" w:space="0" w:color="auto"/>
                <w:bottom w:val="none" w:sz="0" w:space="0" w:color="auto"/>
                <w:right w:val="none" w:sz="0" w:space="0" w:color="auto"/>
              </w:divBdr>
              <w:divsChild>
                <w:div w:id="899436484">
                  <w:marLeft w:val="0"/>
                  <w:marRight w:val="0"/>
                  <w:marTop w:val="0"/>
                  <w:marBottom w:val="0"/>
                  <w:divBdr>
                    <w:top w:val="none" w:sz="0" w:space="0" w:color="auto"/>
                    <w:left w:val="none" w:sz="0" w:space="0" w:color="auto"/>
                    <w:bottom w:val="none" w:sz="0" w:space="0" w:color="auto"/>
                    <w:right w:val="none" w:sz="0" w:space="0" w:color="auto"/>
                  </w:divBdr>
                </w:div>
              </w:divsChild>
            </w:div>
            <w:div w:id="589386968">
              <w:marLeft w:val="0"/>
              <w:marRight w:val="0"/>
              <w:marTop w:val="0"/>
              <w:marBottom w:val="0"/>
              <w:divBdr>
                <w:top w:val="none" w:sz="0" w:space="0" w:color="auto"/>
                <w:left w:val="none" w:sz="0" w:space="0" w:color="auto"/>
                <w:bottom w:val="none" w:sz="0" w:space="0" w:color="auto"/>
                <w:right w:val="none" w:sz="0" w:space="0" w:color="auto"/>
              </w:divBdr>
              <w:divsChild>
                <w:div w:id="328212279">
                  <w:marLeft w:val="0"/>
                  <w:marRight w:val="0"/>
                  <w:marTop w:val="0"/>
                  <w:marBottom w:val="0"/>
                  <w:divBdr>
                    <w:top w:val="none" w:sz="0" w:space="0" w:color="auto"/>
                    <w:left w:val="none" w:sz="0" w:space="0" w:color="auto"/>
                    <w:bottom w:val="none" w:sz="0" w:space="0" w:color="auto"/>
                    <w:right w:val="none" w:sz="0" w:space="0" w:color="auto"/>
                  </w:divBdr>
                </w:div>
              </w:divsChild>
            </w:div>
            <w:div w:id="1711567894">
              <w:marLeft w:val="0"/>
              <w:marRight w:val="0"/>
              <w:marTop w:val="0"/>
              <w:marBottom w:val="0"/>
              <w:divBdr>
                <w:top w:val="none" w:sz="0" w:space="0" w:color="auto"/>
                <w:left w:val="none" w:sz="0" w:space="0" w:color="auto"/>
                <w:bottom w:val="none" w:sz="0" w:space="0" w:color="auto"/>
                <w:right w:val="none" w:sz="0" w:space="0" w:color="auto"/>
              </w:divBdr>
              <w:divsChild>
                <w:div w:id="343435267">
                  <w:marLeft w:val="0"/>
                  <w:marRight w:val="0"/>
                  <w:marTop w:val="0"/>
                  <w:marBottom w:val="0"/>
                  <w:divBdr>
                    <w:top w:val="none" w:sz="0" w:space="0" w:color="auto"/>
                    <w:left w:val="none" w:sz="0" w:space="0" w:color="auto"/>
                    <w:bottom w:val="none" w:sz="0" w:space="0" w:color="auto"/>
                    <w:right w:val="none" w:sz="0" w:space="0" w:color="auto"/>
                  </w:divBdr>
                </w:div>
              </w:divsChild>
            </w:div>
            <w:div w:id="906302758">
              <w:marLeft w:val="0"/>
              <w:marRight w:val="0"/>
              <w:marTop w:val="0"/>
              <w:marBottom w:val="0"/>
              <w:divBdr>
                <w:top w:val="none" w:sz="0" w:space="0" w:color="auto"/>
                <w:left w:val="none" w:sz="0" w:space="0" w:color="auto"/>
                <w:bottom w:val="none" w:sz="0" w:space="0" w:color="auto"/>
                <w:right w:val="none" w:sz="0" w:space="0" w:color="auto"/>
              </w:divBdr>
              <w:divsChild>
                <w:div w:id="386147145">
                  <w:marLeft w:val="0"/>
                  <w:marRight w:val="0"/>
                  <w:marTop w:val="0"/>
                  <w:marBottom w:val="0"/>
                  <w:divBdr>
                    <w:top w:val="none" w:sz="0" w:space="0" w:color="auto"/>
                    <w:left w:val="none" w:sz="0" w:space="0" w:color="auto"/>
                    <w:bottom w:val="none" w:sz="0" w:space="0" w:color="auto"/>
                    <w:right w:val="none" w:sz="0" w:space="0" w:color="auto"/>
                  </w:divBdr>
                </w:div>
              </w:divsChild>
            </w:div>
            <w:div w:id="1259873681">
              <w:marLeft w:val="0"/>
              <w:marRight w:val="0"/>
              <w:marTop w:val="0"/>
              <w:marBottom w:val="0"/>
              <w:divBdr>
                <w:top w:val="none" w:sz="0" w:space="0" w:color="auto"/>
                <w:left w:val="none" w:sz="0" w:space="0" w:color="auto"/>
                <w:bottom w:val="none" w:sz="0" w:space="0" w:color="auto"/>
                <w:right w:val="none" w:sz="0" w:space="0" w:color="auto"/>
              </w:divBdr>
              <w:divsChild>
                <w:div w:id="1578200701">
                  <w:marLeft w:val="0"/>
                  <w:marRight w:val="0"/>
                  <w:marTop w:val="0"/>
                  <w:marBottom w:val="0"/>
                  <w:divBdr>
                    <w:top w:val="none" w:sz="0" w:space="0" w:color="auto"/>
                    <w:left w:val="none" w:sz="0" w:space="0" w:color="auto"/>
                    <w:bottom w:val="none" w:sz="0" w:space="0" w:color="auto"/>
                    <w:right w:val="none" w:sz="0" w:space="0" w:color="auto"/>
                  </w:divBdr>
                </w:div>
              </w:divsChild>
            </w:div>
            <w:div w:id="22170865">
              <w:marLeft w:val="0"/>
              <w:marRight w:val="0"/>
              <w:marTop w:val="0"/>
              <w:marBottom w:val="0"/>
              <w:divBdr>
                <w:top w:val="none" w:sz="0" w:space="0" w:color="auto"/>
                <w:left w:val="none" w:sz="0" w:space="0" w:color="auto"/>
                <w:bottom w:val="none" w:sz="0" w:space="0" w:color="auto"/>
                <w:right w:val="none" w:sz="0" w:space="0" w:color="auto"/>
              </w:divBdr>
              <w:divsChild>
                <w:div w:id="897933115">
                  <w:marLeft w:val="0"/>
                  <w:marRight w:val="0"/>
                  <w:marTop w:val="0"/>
                  <w:marBottom w:val="0"/>
                  <w:divBdr>
                    <w:top w:val="none" w:sz="0" w:space="0" w:color="auto"/>
                    <w:left w:val="none" w:sz="0" w:space="0" w:color="auto"/>
                    <w:bottom w:val="none" w:sz="0" w:space="0" w:color="auto"/>
                    <w:right w:val="none" w:sz="0" w:space="0" w:color="auto"/>
                  </w:divBdr>
                </w:div>
              </w:divsChild>
            </w:div>
            <w:div w:id="162362242">
              <w:marLeft w:val="0"/>
              <w:marRight w:val="0"/>
              <w:marTop w:val="0"/>
              <w:marBottom w:val="0"/>
              <w:divBdr>
                <w:top w:val="none" w:sz="0" w:space="0" w:color="auto"/>
                <w:left w:val="none" w:sz="0" w:space="0" w:color="auto"/>
                <w:bottom w:val="none" w:sz="0" w:space="0" w:color="auto"/>
                <w:right w:val="none" w:sz="0" w:space="0" w:color="auto"/>
              </w:divBdr>
              <w:divsChild>
                <w:div w:id="1240795500">
                  <w:marLeft w:val="0"/>
                  <w:marRight w:val="0"/>
                  <w:marTop w:val="0"/>
                  <w:marBottom w:val="0"/>
                  <w:divBdr>
                    <w:top w:val="none" w:sz="0" w:space="0" w:color="auto"/>
                    <w:left w:val="none" w:sz="0" w:space="0" w:color="auto"/>
                    <w:bottom w:val="none" w:sz="0" w:space="0" w:color="auto"/>
                    <w:right w:val="none" w:sz="0" w:space="0" w:color="auto"/>
                  </w:divBdr>
                </w:div>
              </w:divsChild>
            </w:div>
            <w:div w:id="1666585658">
              <w:marLeft w:val="0"/>
              <w:marRight w:val="0"/>
              <w:marTop w:val="0"/>
              <w:marBottom w:val="0"/>
              <w:divBdr>
                <w:top w:val="none" w:sz="0" w:space="0" w:color="auto"/>
                <w:left w:val="none" w:sz="0" w:space="0" w:color="auto"/>
                <w:bottom w:val="none" w:sz="0" w:space="0" w:color="auto"/>
                <w:right w:val="none" w:sz="0" w:space="0" w:color="auto"/>
              </w:divBdr>
              <w:divsChild>
                <w:div w:id="1986396222">
                  <w:marLeft w:val="0"/>
                  <w:marRight w:val="0"/>
                  <w:marTop w:val="0"/>
                  <w:marBottom w:val="0"/>
                  <w:divBdr>
                    <w:top w:val="none" w:sz="0" w:space="0" w:color="auto"/>
                    <w:left w:val="none" w:sz="0" w:space="0" w:color="auto"/>
                    <w:bottom w:val="none" w:sz="0" w:space="0" w:color="auto"/>
                    <w:right w:val="none" w:sz="0" w:space="0" w:color="auto"/>
                  </w:divBdr>
                </w:div>
              </w:divsChild>
            </w:div>
            <w:div w:id="355741174">
              <w:marLeft w:val="0"/>
              <w:marRight w:val="0"/>
              <w:marTop w:val="0"/>
              <w:marBottom w:val="0"/>
              <w:divBdr>
                <w:top w:val="none" w:sz="0" w:space="0" w:color="auto"/>
                <w:left w:val="none" w:sz="0" w:space="0" w:color="auto"/>
                <w:bottom w:val="none" w:sz="0" w:space="0" w:color="auto"/>
                <w:right w:val="none" w:sz="0" w:space="0" w:color="auto"/>
              </w:divBdr>
              <w:divsChild>
                <w:div w:id="1913660416">
                  <w:marLeft w:val="0"/>
                  <w:marRight w:val="0"/>
                  <w:marTop w:val="0"/>
                  <w:marBottom w:val="0"/>
                  <w:divBdr>
                    <w:top w:val="none" w:sz="0" w:space="0" w:color="auto"/>
                    <w:left w:val="none" w:sz="0" w:space="0" w:color="auto"/>
                    <w:bottom w:val="none" w:sz="0" w:space="0" w:color="auto"/>
                    <w:right w:val="none" w:sz="0" w:space="0" w:color="auto"/>
                  </w:divBdr>
                </w:div>
              </w:divsChild>
            </w:div>
            <w:div w:id="1520123201">
              <w:marLeft w:val="0"/>
              <w:marRight w:val="0"/>
              <w:marTop w:val="0"/>
              <w:marBottom w:val="0"/>
              <w:divBdr>
                <w:top w:val="none" w:sz="0" w:space="0" w:color="auto"/>
                <w:left w:val="none" w:sz="0" w:space="0" w:color="auto"/>
                <w:bottom w:val="none" w:sz="0" w:space="0" w:color="auto"/>
                <w:right w:val="none" w:sz="0" w:space="0" w:color="auto"/>
              </w:divBdr>
              <w:divsChild>
                <w:div w:id="1538620407">
                  <w:marLeft w:val="0"/>
                  <w:marRight w:val="0"/>
                  <w:marTop w:val="0"/>
                  <w:marBottom w:val="0"/>
                  <w:divBdr>
                    <w:top w:val="none" w:sz="0" w:space="0" w:color="auto"/>
                    <w:left w:val="none" w:sz="0" w:space="0" w:color="auto"/>
                    <w:bottom w:val="none" w:sz="0" w:space="0" w:color="auto"/>
                    <w:right w:val="none" w:sz="0" w:space="0" w:color="auto"/>
                  </w:divBdr>
                </w:div>
              </w:divsChild>
            </w:div>
            <w:div w:id="878392989">
              <w:marLeft w:val="0"/>
              <w:marRight w:val="0"/>
              <w:marTop w:val="0"/>
              <w:marBottom w:val="0"/>
              <w:divBdr>
                <w:top w:val="none" w:sz="0" w:space="0" w:color="auto"/>
                <w:left w:val="none" w:sz="0" w:space="0" w:color="auto"/>
                <w:bottom w:val="none" w:sz="0" w:space="0" w:color="auto"/>
                <w:right w:val="none" w:sz="0" w:space="0" w:color="auto"/>
              </w:divBdr>
              <w:divsChild>
                <w:div w:id="2011784918">
                  <w:marLeft w:val="0"/>
                  <w:marRight w:val="0"/>
                  <w:marTop w:val="0"/>
                  <w:marBottom w:val="0"/>
                  <w:divBdr>
                    <w:top w:val="none" w:sz="0" w:space="0" w:color="auto"/>
                    <w:left w:val="none" w:sz="0" w:space="0" w:color="auto"/>
                    <w:bottom w:val="none" w:sz="0" w:space="0" w:color="auto"/>
                    <w:right w:val="none" w:sz="0" w:space="0" w:color="auto"/>
                  </w:divBdr>
                </w:div>
              </w:divsChild>
            </w:div>
            <w:div w:id="291064229">
              <w:marLeft w:val="0"/>
              <w:marRight w:val="0"/>
              <w:marTop w:val="0"/>
              <w:marBottom w:val="0"/>
              <w:divBdr>
                <w:top w:val="none" w:sz="0" w:space="0" w:color="auto"/>
                <w:left w:val="none" w:sz="0" w:space="0" w:color="auto"/>
                <w:bottom w:val="none" w:sz="0" w:space="0" w:color="auto"/>
                <w:right w:val="none" w:sz="0" w:space="0" w:color="auto"/>
              </w:divBdr>
              <w:divsChild>
                <w:div w:id="998315604">
                  <w:marLeft w:val="0"/>
                  <w:marRight w:val="0"/>
                  <w:marTop w:val="0"/>
                  <w:marBottom w:val="0"/>
                  <w:divBdr>
                    <w:top w:val="none" w:sz="0" w:space="0" w:color="auto"/>
                    <w:left w:val="none" w:sz="0" w:space="0" w:color="auto"/>
                    <w:bottom w:val="none" w:sz="0" w:space="0" w:color="auto"/>
                    <w:right w:val="none" w:sz="0" w:space="0" w:color="auto"/>
                  </w:divBdr>
                </w:div>
              </w:divsChild>
            </w:div>
            <w:div w:id="2061512356">
              <w:marLeft w:val="0"/>
              <w:marRight w:val="0"/>
              <w:marTop w:val="0"/>
              <w:marBottom w:val="0"/>
              <w:divBdr>
                <w:top w:val="none" w:sz="0" w:space="0" w:color="auto"/>
                <w:left w:val="none" w:sz="0" w:space="0" w:color="auto"/>
                <w:bottom w:val="none" w:sz="0" w:space="0" w:color="auto"/>
                <w:right w:val="none" w:sz="0" w:space="0" w:color="auto"/>
              </w:divBdr>
              <w:divsChild>
                <w:div w:id="1648902415">
                  <w:marLeft w:val="0"/>
                  <w:marRight w:val="0"/>
                  <w:marTop w:val="0"/>
                  <w:marBottom w:val="0"/>
                  <w:divBdr>
                    <w:top w:val="none" w:sz="0" w:space="0" w:color="auto"/>
                    <w:left w:val="none" w:sz="0" w:space="0" w:color="auto"/>
                    <w:bottom w:val="none" w:sz="0" w:space="0" w:color="auto"/>
                    <w:right w:val="none" w:sz="0" w:space="0" w:color="auto"/>
                  </w:divBdr>
                </w:div>
              </w:divsChild>
            </w:div>
            <w:div w:id="1034158820">
              <w:marLeft w:val="0"/>
              <w:marRight w:val="0"/>
              <w:marTop w:val="0"/>
              <w:marBottom w:val="0"/>
              <w:divBdr>
                <w:top w:val="none" w:sz="0" w:space="0" w:color="auto"/>
                <w:left w:val="none" w:sz="0" w:space="0" w:color="auto"/>
                <w:bottom w:val="none" w:sz="0" w:space="0" w:color="auto"/>
                <w:right w:val="none" w:sz="0" w:space="0" w:color="auto"/>
              </w:divBdr>
              <w:divsChild>
                <w:div w:id="1645545087">
                  <w:marLeft w:val="0"/>
                  <w:marRight w:val="0"/>
                  <w:marTop w:val="0"/>
                  <w:marBottom w:val="0"/>
                  <w:divBdr>
                    <w:top w:val="none" w:sz="0" w:space="0" w:color="auto"/>
                    <w:left w:val="none" w:sz="0" w:space="0" w:color="auto"/>
                    <w:bottom w:val="none" w:sz="0" w:space="0" w:color="auto"/>
                    <w:right w:val="none" w:sz="0" w:space="0" w:color="auto"/>
                  </w:divBdr>
                </w:div>
              </w:divsChild>
            </w:div>
            <w:div w:id="1580872660">
              <w:marLeft w:val="0"/>
              <w:marRight w:val="0"/>
              <w:marTop w:val="0"/>
              <w:marBottom w:val="0"/>
              <w:divBdr>
                <w:top w:val="none" w:sz="0" w:space="0" w:color="auto"/>
                <w:left w:val="none" w:sz="0" w:space="0" w:color="auto"/>
                <w:bottom w:val="none" w:sz="0" w:space="0" w:color="auto"/>
                <w:right w:val="none" w:sz="0" w:space="0" w:color="auto"/>
              </w:divBdr>
              <w:divsChild>
                <w:div w:id="2014796966">
                  <w:marLeft w:val="0"/>
                  <w:marRight w:val="0"/>
                  <w:marTop w:val="0"/>
                  <w:marBottom w:val="0"/>
                  <w:divBdr>
                    <w:top w:val="none" w:sz="0" w:space="0" w:color="auto"/>
                    <w:left w:val="none" w:sz="0" w:space="0" w:color="auto"/>
                    <w:bottom w:val="none" w:sz="0" w:space="0" w:color="auto"/>
                    <w:right w:val="none" w:sz="0" w:space="0" w:color="auto"/>
                  </w:divBdr>
                </w:div>
              </w:divsChild>
            </w:div>
            <w:div w:id="2057469669">
              <w:marLeft w:val="0"/>
              <w:marRight w:val="0"/>
              <w:marTop w:val="0"/>
              <w:marBottom w:val="0"/>
              <w:divBdr>
                <w:top w:val="none" w:sz="0" w:space="0" w:color="auto"/>
                <w:left w:val="none" w:sz="0" w:space="0" w:color="auto"/>
                <w:bottom w:val="none" w:sz="0" w:space="0" w:color="auto"/>
                <w:right w:val="none" w:sz="0" w:space="0" w:color="auto"/>
              </w:divBdr>
              <w:divsChild>
                <w:div w:id="1444497763">
                  <w:marLeft w:val="0"/>
                  <w:marRight w:val="0"/>
                  <w:marTop w:val="0"/>
                  <w:marBottom w:val="0"/>
                  <w:divBdr>
                    <w:top w:val="none" w:sz="0" w:space="0" w:color="auto"/>
                    <w:left w:val="none" w:sz="0" w:space="0" w:color="auto"/>
                    <w:bottom w:val="none" w:sz="0" w:space="0" w:color="auto"/>
                    <w:right w:val="none" w:sz="0" w:space="0" w:color="auto"/>
                  </w:divBdr>
                </w:div>
              </w:divsChild>
            </w:div>
            <w:div w:id="968363329">
              <w:marLeft w:val="0"/>
              <w:marRight w:val="0"/>
              <w:marTop w:val="0"/>
              <w:marBottom w:val="0"/>
              <w:divBdr>
                <w:top w:val="none" w:sz="0" w:space="0" w:color="auto"/>
                <w:left w:val="none" w:sz="0" w:space="0" w:color="auto"/>
                <w:bottom w:val="none" w:sz="0" w:space="0" w:color="auto"/>
                <w:right w:val="none" w:sz="0" w:space="0" w:color="auto"/>
              </w:divBdr>
              <w:divsChild>
                <w:div w:id="1397894175">
                  <w:marLeft w:val="0"/>
                  <w:marRight w:val="0"/>
                  <w:marTop w:val="0"/>
                  <w:marBottom w:val="0"/>
                  <w:divBdr>
                    <w:top w:val="none" w:sz="0" w:space="0" w:color="auto"/>
                    <w:left w:val="none" w:sz="0" w:space="0" w:color="auto"/>
                    <w:bottom w:val="none" w:sz="0" w:space="0" w:color="auto"/>
                    <w:right w:val="none" w:sz="0" w:space="0" w:color="auto"/>
                  </w:divBdr>
                </w:div>
              </w:divsChild>
            </w:div>
            <w:div w:id="271472728">
              <w:marLeft w:val="0"/>
              <w:marRight w:val="0"/>
              <w:marTop w:val="0"/>
              <w:marBottom w:val="0"/>
              <w:divBdr>
                <w:top w:val="none" w:sz="0" w:space="0" w:color="auto"/>
                <w:left w:val="none" w:sz="0" w:space="0" w:color="auto"/>
                <w:bottom w:val="none" w:sz="0" w:space="0" w:color="auto"/>
                <w:right w:val="none" w:sz="0" w:space="0" w:color="auto"/>
              </w:divBdr>
              <w:divsChild>
                <w:div w:id="2053116366">
                  <w:marLeft w:val="0"/>
                  <w:marRight w:val="0"/>
                  <w:marTop w:val="0"/>
                  <w:marBottom w:val="0"/>
                  <w:divBdr>
                    <w:top w:val="none" w:sz="0" w:space="0" w:color="auto"/>
                    <w:left w:val="none" w:sz="0" w:space="0" w:color="auto"/>
                    <w:bottom w:val="none" w:sz="0" w:space="0" w:color="auto"/>
                    <w:right w:val="none" w:sz="0" w:space="0" w:color="auto"/>
                  </w:divBdr>
                </w:div>
              </w:divsChild>
            </w:div>
            <w:div w:id="1478379142">
              <w:marLeft w:val="0"/>
              <w:marRight w:val="0"/>
              <w:marTop w:val="0"/>
              <w:marBottom w:val="0"/>
              <w:divBdr>
                <w:top w:val="none" w:sz="0" w:space="0" w:color="auto"/>
                <w:left w:val="none" w:sz="0" w:space="0" w:color="auto"/>
                <w:bottom w:val="none" w:sz="0" w:space="0" w:color="auto"/>
                <w:right w:val="none" w:sz="0" w:space="0" w:color="auto"/>
              </w:divBdr>
              <w:divsChild>
                <w:div w:id="1405881497">
                  <w:marLeft w:val="0"/>
                  <w:marRight w:val="0"/>
                  <w:marTop w:val="0"/>
                  <w:marBottom w:val="0"/>
                  <w:divBdr>
                    <w:top w:val="none" w:sz="0" w:space="0" w:color="auto"/>
                    <w:left w:val="none" w:sz="0" w:space="0" w:color="auto"/>
                    <w:bottom w:val="none" w:sz="0" w:space="0" w:color="auto"/>
                    <w:right w:val="none" w:sz="0" w:space="0" w:color="auto"/>
                  </w:divBdr>
                </w:div>
              </w:divsChild>
            </w:div>
            <w:div w:id="921833921">
              <w:marLeft w:val="0"/>
              <w:marRight w:val="0"/>
              <w:marTop w:val="0"/>
              <w:marBottom w:val="0"/>
              <w:divBdr>
                <w:top w:val="none" w:sz="0" w:space="0" w:color="auto"/>
                <w:left w:val="none" w:sz="0" w:space="0" w:color="auto"/>
                <w:bottom w:val="none" w:sz="0" w:space="0" w:color="auto"/>
                <w:right w:val="none" w:sz="0" w:space="0" w:color="auto"/>
              </w:divBdr>
              <w:divsChild>
                <w:div w:id="393551649">
                  <w:marLeft w:val="0"/>
                  <w:marRight w:val="0"/>
                  <w:marTop w:val="0"/>
                  <w:marBottom w:val="0"/>
                  <w:divBdr>
                    <w:top w:val="none" w:sz="0" w:space="0" w:color="auto"/>
                    <w:left w:val="none" w:sz="0" w:space="0" w:color="auto"/>
                    <w:bottom w:val="none" w:sz="0" w:space="0" w:color="auto"/>
                    <w:right w:val="none" w:sz="0" w:space="0" w:color="auto"/>
                  </w:divBdr>
                </w:div>
              </w:divsChild>
            </w:div>
            <w:div w:id="642586427">
              <w:marLeft w:val="0"/>
              <w:marRight w:val="0"/>
              <w:marTop w:val="0"/>
              <w:marBottom w:val="0"/>
              <w:divBdr>
                <w:top w:val="none" w:sz="0" w:space="0" w:color="auto"/>
                <w:left w:val="none" w:sz="0" w:space="0" w:color="auto"/>
                <w:bottom w:val="none" w:sz="0" w:space="0" w:color="auto"/>
                <w:right w:val="none" w:sz="0" w:space="0" w:color="auto"/>
              </w:divBdr>
              <w:divsChild>
                <w:div w:id="535042134">
                  <w:marLeft w:val="0"/>
                  <w:marRight w:val="0"/>
                  <w:marTop w:val="0"/>
                  <w:marBottom w:val="0"/>
                  <w:divBdr>
                    <w:top w:val="none" w:sz="0" w:space="0" w:color="auto"/>
                    <w:left w:val="none" w:sz="0" w:space="0" w:color="auto"/>
                    <w:bottom w:val="none" w:sz="0" w:space="0" w:color="auto"/>
                    <w:right w:val="none" w:sz="0" w:space="0" w:color="auto"/>
                  </w:divBdr>
                </w:div>
              </w:divsChild>
            </w:div>
            <w:div w:id="810711564">
              <w:marLeft w:val="0"/>
              <w:marRight w:val="0"/>
              <w:marTop w:val="0"/>
              <w:marBottom w:val="0"/>
              <w:divBdr>
                <w:top w:val="none" w:sz="0" w:space="0" w:color="auto"/>
                <w:left w:val="none" w:sz="0" w:space="0" w:color="auto"/>
                <w:bottom w:val="none" w:sz="0" w:space="0" w:color="auto"/>
                <w:right w:val="none" w:sz="0" w:space="0" w:color="auto"/>
              </w:divBdr>
              <w:divsChild>
                <w:div w:id="1112478139">
                  <w:marLeft w:val="0"/>
                  <w:marRight w:val="0"/>
                  <w:marTop w:val="0"/>
                  <w:marBottom w:val="0"/>
                  <w:divBdr>
                    <w:top w:val="none" w:sz="0" w:space="0" w:color="auto"/>
                    <w:left w:val="none" w:sz="0" w:space="0" w:color="auto"/>
                    <w:bottom w:val="none" w:sz="0" w:space="0" w:color="auto"/>
                    <w:right w:val="none" w:sz="0" w:space="0" w:color="auto"/>
                  </w:divBdr>
                </w:div>
              </w:divsChild>
            </w:div>
            <w:div w:id="2014599862">
              <w:marLeft w:val="0"/>
              <w:marRight w:val="0"/>
              <w:marTop w:val="0"/>
              <w:marBottom w:val="0"/>
              <w:divBdr>
                <w:top w:val="none" w:sz="0" w:space="0" w:color="auto"/>
                <w:left w:val="none" w:sz="0" w:space="0" w:color="auto"/>
                <w:bottom w:val="none" w:sz="0" w:space="0" w:color="auto"/>
                <w:right w:val="none" w:sz="0" w:space="0" w:color="auto"/>
              </w:divBdr>
              <w:divsChild>
                <w:div w:id="1057972017">
                  <w:marLeft w:val="0"/>
                  <w:marRight w:val="0"/>
                  <w:marTop w:val="0"/>
                  <w:marBottom w:val="0"/>
                  <w:divBdr>
                    <w:top w:val="none" w:sz="0" w:space="0" w:color="auto"/>
                    <w:left w:val="none" w:sz="0" w:space="0" w:color="auto"/>
                    <w:bottom w:val="none" w:sz="0" w:space="0" w:color="auto"/>
                    <w:right w:val="none" w:sz="0" w:space="0" w:color="auto"/>
                  </w:divBdr>
                </w:div>
              </w:divsChild>
            </w:div>
            <w:div w:id="1081874714">
              <w:marLeft w:val="0"/>
              <w:marRight w:val="0"/>
              <w:marTop w:val="0"/>
              <w:marBottom w:val="0"/>
              <w:divBdr>
                <w:top w:val="none" w:sz="0" w:space="0" w:color="auto"/>
                <w:left w:val="none" w:sz="0" w:space="0" w:color="auto"/>
                <w:bottom w:val="none" w:sz="0" w:space="0" w:color="auto"/>
                <w:right w:val="none" w:sz="0" w:space="0" w:color="auto"/>
              </w:divBdr>
              <w:divsChild>
                <w:div w:id="227109173">
                  <w:marLeft w:val="0"/>
                  <w:marRight w:val="0"/>
                  <w:marTop w:val="0"/>
                  <w:marBottom w:val="0"/>
                  <w:divBdr>
                    <w:top w:val="none" w:sz="0" w:space="0" w:color="auto"/>
                    <w:left w:val="none" w:sz="0" w:space="0" w:color="auto"/>
                    <w:bottom w:val="none" w:sz="0" w:space="0" w:color="auto"/>
                    <w:right w:val="none" w:sz="0" w:space="0" w:color="auto"/>
                  </w:divBdr>
                </w:div>
              </w:divsChild>
            </w:div>
            <w:div w:id="265771178">
              <w:marLeft w:val="0"/>
              <w:marRight w:val="0"/>
              <w:marTop w:val="0"/>
              <w:marBottom w:val="0"/>
              <w:divBdr>
                <w:top w:val="none" w:sz="0" w:space="0" w:color="auto"/>
                <w:left w:val="none" w:sz="0" w:space="0" w:color="auto"/>
                <w:bottom w:val="none" w:sz="0" w:space="0" w:color="auto"/>
                <w:right w:val="none" w:sz="0" w:space="0" w:color="auto"/>
              </w:divBdr>
              <w:divsChild>
                <w:div w:id="232089621">
                  <w:marLeft w:val="0"/>
                  <w:marRight w:val="0"/>
                  <w:marTop w:val="0"/>
                  <w:marBottom w:val="0"/>
                  <w:divBdr>
                    <w:top w:val="none" w:sz="0" w:space="0" w:color="auto"/>
                    <w:left w:val="none" w:sz="0" w:space="0" w:color="auto"/>
                    <w:bottom w:val="none" w:sz="0" w:space="0" w:color="auto"/>
                    <w:right w:val="none" w:sz="0" w:space="0" w:color="auto"/>
                  </w:divBdr>
                </w:div>
              </w:divsChild>
            </w:div>
            <w:div w:id="844055265">
              <w:marLeft w:val="0"/>
              <w:marRight w:val="0"/>
              <w:marTop w:val="0"/>
              <w:marBottom w:val="0"/>
              <w:divBdr>
                <w:top w:val="none" w:sz="0" w:space="0" w:color="auto"/>
                <w:left w:val="none" w:sz="0" w:space="0" w:color="auto"/>
                <w:bottom w:val="none" w:sz="0" w:space="0" w:color="auto"/>
                <w:right w:val="none" w:sz="0" w:space="0" w:color="auto"/>
              </w:divBdr>
              <w:divsChild>
                <w:div w:id="73821987">
                  <w:marLeft w:val="0"/>
                  <w:marRight w:val="0"/>
                  <w:marTop w:val="0"/>
                  <w:marBottom w:val="0"/>
                  <w:divBdr>
                    <w:top w:val="none" w:sz="0" w:space="0" w:color="auto"/>
                    <w:left w:val="none" w:sz="0" w:space="0" w:color="auto"/>
                    <w:bottom w:val="none" w:sz="0" w:space="0" w:color="auto"/>
                    <w:right w:val="none" w:sz="0" w:space="0" w:color="auto"/>
                  </w:divBdr>
                </w:div>
              </w:divsChild>
            </w:div>
            <w:div w:id="1774401675">
              <w:marLeft w:val="0"/>
              <w:marRight w:val="0"/>
              <w:marTop w:val="0"/>
              <w:marBottom w:val="0"/>
              <w:divBdr>
                <w:top w:val="none" w:sz="0" w:space="0" w:color="auto"/>
                <w:left w:val="none" w:sz="0" w:space="0" w:color="auto"/>
                <w:bottom w:val="none" w:sz="0" w:space="0" w:color="auto"/>
                <w:right w:val="none" w:sz="0" w:space="0" w:color="auto"/>
              </w:divBdr>
              <w:divsChild>
                <w:div w:id="1233812671">
                  <w:marLeft w:val="0"/>
                  <w:marRight w:val="0"/>
                  <w:marTop w:val="0"/>
                  <w:marBottom w:val="0"/>
                  <w:divBdr>
                    <w:top w:val="none" w:sz="0" w:space="0" w:color="auto"/>
                    <w:left w:val="none" w:sz="0" w:space="0" w:color="auto"/>
                    <w:bottom w:val="none" w:sz="0" w:space="0" w:color="auto"/>
                    <w:right w:val="none" w:sz="0" w:space="0" w:color="auto"/>
                  </w:divBdr>
                </w:div>
              </w:divsChild>
            </w:div>
            <w:div w:id="1855219924">
              <w:marLeft w:val="0"/>
              <w:marRight w:val="0"/>
              <w:marTop w:val="0"/>
              <w:marBottom w:val="0"/>
              <w:divBdr>
                <w:top w:val="none" w:sz="0" w:space="0" w:color="auto"/>
                <w:left w:val="none" w:sz="0" w:space="0" w:color="auto"/>
                <w:bottom w:val="none" w:sz="0" w:space="0" w:color="auto"/>
                <w:right w:val="none" w:sz="0" w:space="0" w:color="auto"/>
              </w:divBdr>
              <w:divsChild>
                <w:div w:id="1006636773">
                  <w:marLeft w:val="0"/>
                  <w:marRight w:val="0"/>
                  <w:marTop w:val="0"/>
                  <w:marBottom w:val="0"/>
                  <w:divBdr>
                    <w:top w:val="none" w:sz="0" w:space="0" w:color="auto"/>
                    <w:left w:val="none" w:sz="0" w:space="0" w:color="auto"/>
                    <w:bottom w:val="none" w:sz="0" w:space="0" w:color="auto"/>
                    <w:right w:val="none" w:sz="0" w:space="0" w:color="auto"/>
                  </w:divBdr>
                </w:div>
              </w:divsChild>
            </w:div>
            <w:div w:id="1092354458">
              <w:marLeft w:val="0"/>
              <w:marRight w:val="0"/>
              <w:marTop w:val="0"/>
              <w:marBottom w:val="0"/>
              <w:divBdr>
                <w:top w:val="none" w:sz="0" w:space="0" w:color="auto"/>
                <w:left w:val="none" w:sz="0" w:space="0" w:color="auto"/>
                <w:bottom w:val="none" w:sz="0" w:space="0" w:color="auto"/>
                <w:right w:val="none" w:sz="0" w:space="0" w:color="auto"/>
              </w:divBdr>
              <w:divsChild>
                <w:div w:id="11600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51787">
          <w:marLeft w:val="0"/>
          <w:marRight w:val="0"/>
          <w:marTop w:val="0"/>
          <w:marBottom w:val="0"/>
          <w:divBdr>
            <w:top w:val="none" w:sz="0" w:space="0" w:color="auto"/>
            <w:left w:val="none" w:sz="0" w:space="0" w:color="auto"/>
            <w:bottom w:val="none" w:sz="0" w:space="0" w:color="auto"/>
            <w:right w:val="none" w:sz="0" w:space="0" w:color="auto"/>
          </w:divBdr>
        </w:div>
        <w:div w:id="475873783">
          <w:marLeft w:val="0"/>
          <w:marRight w:val="0"/>
          <w:marTop w:val="0"/>
          <w:marBottom w:val="0"/>
          <w:divBdr>
            <w:top w:val="none" w:sz="0" w:space="0" w:color="auto"/>
            <w:left w:val="none" w:sz="0" w:space="0" w:color="auto"/>
            <w:bottom w:val="none" w:sz="0" w:space="0" w:color="auto"/>
            <w:right w:val="none" w:sz="0" w:space="0" w:color="auto"/>
          </w:divBdr>
        </w:div>
        <w:div w:id="1163661359">
          <w:marLeft w:val="0"/>
          <w:marRight w:val="0"/>
          <w:marTop w:val="0"/>
          <w:marBottom w:val="0"/>
          <w:divBdr>
            <w:top w:val="none" w:sz="0" w:space="0" w:color="auto"/>
            <w:left w:val="none" w:sz="0" w:space="0" w:color="auto"/>
            <w:bottom w:val="none" w:sz="0" w:space="0" w:color="auto"/>
            <w:right w:val="none" w:sz="0" w:space="0" w:color="auto"/>
          </w:divBdr>
        </w:div>
        <w:div w:id="1512375360">
          <w:marLeft w:val="0"/>
          <w:marRight w:val="0"/>
          <w:marTop w:val="0"/>
          <w:marBottom w:val="0"/>
          <w:divBdr>
            <w:top w:val="none" w:sz="0" w:space="0" w:color="auto"/>
            <w:left w:val="none" w:sz="0" w:space="0" w:color="auto"/>
            <w:bottom w:val="none" w:sz="0" w:space="0" w:color="auto"/>
            <w:right w:val="none" w:sz="0" w:space="0" w:color="auto"/>
          </w:divBdr>
        </w:div>
        <w:div w:id="448594576">
          <w:marLeft w:val="0"/>
          <w:marRight w:val="0"/>
          <w:marTop w:val="0"/>
          <w:marBottom w:val="0"/>
          <w:divBdr>
            <w:top w:val="none" w:sz="0" w:space="0" w:color="auto"/>
            <w:left w:val="none" w:sz="0" w:space="0" w:color="auto"/>
            <w:bottom w:val="none" w:sz="0" w:space="0" w:color="auto"/>
            <w:right w:val="none" w:sz="0" w:space="0" w:color="auto"/>
          </w:divBdr>
        </w:div>
        <w:div w:id="1440104225">
          <w:marLeft w:val="0"/>
          <w:marRight w:val="0"/>
          <w:marTop w:val="0"/>
          <w:marBottom w:val="0"/>
          <w:divBdr>
            <w:top w:val="none" w:sz="0" w:space="0" w:color="auto"/>
            <w:left w:val="none" w:sz="0" w:space="0" w:color="auto"/>
            <w:bottom w:val="none" w:sz="0" w:space="0" w:color="auto"/>
            <w:right w:val="none" w:sz="0" w:space="0" w:color="auto"/>
          </w:divBdr>
        </w:div>
        <w:div w:id="1811287723">
          <w:marLeft w:val="0"/>
          <w:marRight w:val="0"/>
          <w:marTop w:val="0"/>
          <w:marBottom w:val="0"/>
          <w:divBdr>
            <w:top w:val="none" w:sz="0" w:space="0" w:color="auto"/>
            <w:left w:val="none" w:sz="0" w:space="0" w:color="auto"/>
            <w:bottom w:val="none" w:sz="0" w:space="0" w:color="auto"/>
            <w:right w:val="none" w:sz="0" w:space="0" w:color="auto"/>
          </w:divBdr>
        </w:div>
        <w:div w:id="1163088540">
          <w:marLeft w:val="0"/>
          <w:marRight w:val="0"/>
          <w:marTop w:val="0"/>
          <w:marBottom w:val="0"/>
          <w:divBdr>
            <w:top w:val="none" w:sz="0" w:space="0" w:color="auto"/>
            <w:left w:val="none" w:sz="0" w:space="0" w:color="auto"/>
            <w:bottom w:val="none" w:sz="0" w:space="0" w:color="auto"/>
            <w:right w:val="none" w:sz="0" w:space="0" w:color="auto"/>
          </w:divBdr>
        </w:div>
        <w:div w:id="1400636763">
          <w:marLeft w:val="0"/>
          <w:marRight w:val="0"/>
          <w:marTop w:val="0"/>
          <w:marBottom w:val="0"/>
          <w:divBdr>
            <w:top w:val="none" w:sz="0" w:space="0" w:color="auto"/>
            <w:left w:val="none" w:sz="0" w:space="0" w:color="auto"/>
            <w:bottom w:val="none" w:sz="0" w:space="0" w:color="auto"/>
            <w:right w:val="none" w:sz="0" w:space="0" w:color="auto"/>
          </w:divBdr>
        </w:div>
        <w:div w:id="157112782">
          <w:marLeft w:val="0"/>
          <w:marRight w:val="0"/>
          <w:marTop w:val="0"/>
          <w:marBottom w:val="0"/>
          <w:divBdr>
            <w:top w:val="none" w:sz="0" w:space="0" w:color="auto"/>
            <w:left w:val="none" w:sz="0" w:space="0" w:color="auto"/>
            <w:bottom w:val="none" w:sz="0" w:space="0" w:color="auto"/>
            <w:right w:val="none" w:sz="0" w:space="0" w:color="auto"/>
          </w:divBdr>
        </w:div>
        <w:div w:id="1229153270">
          <w:marLeft w:val="0"/>
          <w:marRight w:val="0"/>
          <w:marTop w:val="0"/>
          <w:marBottom w:val="0"/>
          <w:divBdr>
            <w:top w:val="none" w:sz="0" w:space="0" w:color="auto"/>
            <w:left w:val="none" w:sz="0" w:space="0" w:color="auto"/>
            <w:bottom w:val="none" w:sz="0" w:space="0" w:color="auto"/>
            <w:right w:val="none" w:sz="0" w:space="0" w:color="auto"/>
          </w:divBdr>
        </w:div>
        <w:div w:id="379594052">
          <w:marLeft w:val="0"/>
          <w:marRight w:val="0"/>
          <w:marTop w:val="0"/>
          <w:marBottom w:val="0"/>
          <w:divBdr>
            <w:top w:val="none" w:sz="0" w:space="0" w:color="auto"/>
            <w:left w:val="none" w:sz="0" w:space="0" w:color="auto"/>
            <w:bottom w:val="none" w:sz="0" w:space="0" w:color="auto"/>
            <w:right w:val="none" w:sz="0" w:space="0" w:color="auto"/>
          </w:divBdr>
        </w:div>
        <w:div w:id="1324506747">
          <w:marLeft w:val="0"/>
          <w:marRight w:val="0"/>
          <w:marTop w:val="0"/>
          <w:marBottom w:val="0"/>
          <w:divBdr>
            <w:top w:val="none" w:sz="0" w:space="0" w:color="auto"/>
            <w:left w:val="none" w:sz="0" w:space="0" w:color="auto"/>
            <w:bottom w:val="none" w:sz="0" w:space="0" w:color="auto"/>
            <w:right w:val="none" w:sz="0" w:space="0" w:color="auto"/>
          </w:divBdr>
        </w:div>
        <w:div w:id="472870668">
          <w:marLeft w:val="0"/>
          <w:marRight w:val="0"/>
          <w:marTop w:val="0"/>
          <w:marBottom w:val="0"/>
          <w:divBdr>
            <w:top w:val="none" w:sz="0" w:space="0" w:color="auto"/>
            <w:left w:val="none" w:sz="0" w:space="0" w:color="auto"/>
            <w:bottom w:val="none" w:sz="0" w:space="0" w:color="auto"/>
            <w:right w:val="none" w:sz="0" w:space="0" w:color="auto"/>
          </w:divBdr>
        </w:div>
        <w:div w:id="1227953837">
          <w:marLeft w:val="0"/>
          <w:marRight w:val="0"/>
          <w:marTop w:val="0"/>
          <w:marBottom w:val="0"/>
          <w:divBdr>
            <w:top w:val="none" w:sz="0" w:space="0" w:color="auto"/>
            <w:left w:val="none" w:sz="0" w:space="0" w:color="auto"/>
            <w:bottom w:val="none" w:sz="0" w:space="0" w:color="auto"/>
            <w:right w:val="none" w:sz="0" w:space="0" w:color="auto"/>
          </w:divBdr>
        </w:div>
        <w:div w:id="2134130406">
          <w:marLeft w:val="0"/>
          <w:marRight w:val="0"/>
          <w:marTop w:val="0"/>
          <w:marBottom w:val="0"/>
          <w:divBdr>
            <w:top w:val="none" w:sz="0" w:space="0" w:color="auto"/>
            <w:left w:val="none" w:sz="0" w:space="0" w:color="auto"/>
            <w:bottom w:val="none" w:sz="0" w:space="0" w:color="auto"/>
            <w:right w:val="none" w:sz="0" w:space="0" w:color="auto"/>
          </w:divBdr>
        </w:div>
        <w:div w:id="1627618197">
          <w:marLeft w:val="0"/>
          <w:marRight w:val="0"/>
          <w:marTop w:val="0"/>
          <w:marBottom w:val="0"/>
          <w:divBdr>
            <w:top w:val="none" w:sz="0" w:space="0" w:color="auto"/>
            <w:left w:val="none" w:sz="0" w:space="0" w:color="auto"/>
            <w:bottom w:val="none" w:sz="0" w:space="0" w:color="auto"/>
            <w:right w:val="none" w:sz="0" w:space="0" w:color="auto"/>
          </w:divBdr>
        </w:div>
        <w:div w:id="1440248982">
          <w:marLeft w:val="0"/>
          <w:marRight w:val="0"/>
          <w:marTop w:val="0"/>
          <w:marBottom w:val="0"/>
          <w:divBdr>
            <w:top w:val="none" w:sz="0" w:space="0" w:color="auto"/>
            <w:left w:val="none" w:sz="0" w:space="0" w:color="auto"/>
            <w:bottom w:val="none" w:sz="0" w:space="0" w:color="auto"/>
            <w:right w:val="none" w:sz="0" w:space="0" w:color="auto"/>
          </w:divBdr>
        </w:div>
        <w:div w:id="581791778">
          <w:marLeft w:val="0"/>
          <w:marRight w:val="0"/>
          <w:marTop w:val="0"/>
          <w:marBottom w:val="0"/>
          <w:divBdr>
            <w:top w:val="none" w:sz="0" w:space="0" w:color="auto"/>
            <w:left w:val="none" w:sz="0" w:space="0" w:color="auto"/>
            <w:bottom w:val="none" w:sz="0" w:space="0" w:color="auto"/>
            <w:right w:val="none" w:sz="0" w:space="0" w:color="auto"/>
          </w:divBdr>
        </w:div>
        <w:div w:id="1946228935">
          <w:marLeft w:val="0"/>
          <w:marRight w:val="0"/>
          <w:marTop w:val="0"/>
          <w:marBottom w:val="0"/>
          <w:divBdr>
            <w:top w:val="none" w:sz="0" w:space="0" w:color="auto"/>
            <w:left w:val="none" w:sz="0" w:space="0" w:color="auto"/>
            <w:bottom w:val="none" w:sz="0" w:space="0" w:color="auto"/>
            <w:right w:val="none" w:sz="0" w:space="0" w:color="auto"/>
          </w:divBdr>
        </w:div>
        <w:div w:id="270942582">
          <w:marLeft w:val="0"/>
          <w:marRight w:val="0"/>
          <w:marTop w:val="0"/>
          <w:marBottom w:val="0"/>
          <w:divBdr>
            <w:top w:val="none" w:sz="0" w:space="0" w:color="auto"/>
            <w:left w:val="none" w:sz="0" w:space="0" w:color="auto"/>
            <w:bottom w:val="none" w:sz="0" w:space="0" w:color="auto"/>
            <w:right w:val="none" w:sz="0" w:space="0" w:color="auto"/>
          </w:divBdr>
        </w:div>
        <w:div w:id="1865944658">
          <w:marLeft w:val="0"/>
          <w:marRight w:val="0"/>
          <w:marTop w:val="0"/>
          <w:marBottom w:val="0"/>
          <w:divBdr>
            <w:top w:val="none" w:sz="0" w:space="0" w:color="auto"/>
            <w:left w:val="none" w:sz="0" w:space="0" w:color="auto"/>
            <w:bottom w:val="none" w:sz="0" w:space="0" w:color="auto"/>
            <w:right w:val="none" w:sz="0" w:space="0" w:color="auto"/>
          </w:divBdr>
        </w:div>
        <w:div w:id="2013681507">
          <w:marLeft w:val="0"/>
          <w:marRight w:val="0"/>
          <w:marTop w:val="0"/>
          <w:marBottom w:val="0"/>
          <w:divBdr>
            <w:top w:val="none" w:sz="0" w:space="0" w:color="auto"/>
            <w:left w:val="none" w:sz="0" w:space="0" w:color="auto"/>
            <w:bottom w:val="none" w:sz="0" w:space="0" w:color="auto"/>
            <w:right w:val="none" w:sz="0" w:space="0" w:color="auto"/>
          </w:divBdr>
        </w:div>
        <w:div w:id="46531959">
          <w:marLeft w:val="0"/>
          <w:marRight w:val="0"/>
          <w:marTop w:val="0"/>
          <w:marBottom w:val="0"/>
          <w:divBdr>
            <w:top w:val="none" w:sz="0" w:space="0" w:color="auto"/>
            <w:left w:val="none" w:sz="0" w:space="0" w:color="auto"/>
            <w:bottom w:val="none" w:sz="0" w:space="0" w:color="auto"/>
            <w:right w:val="none" w:sz="0" w:space="0" w:color="auto"/>
          </w:divBdr>
        </w:div>
        <w:div w:id="526404922">
          <w:marLeft w:val="0"/>
          <w:marRight w:val="0"/>
          <w:marTop w:val="0"/>
          <w:marBottom w:val="0"/>
          <w:divBdr>
            <w:top w:val="none" w:sz="0" w:space="0" w:color="auto"/>
            <w:left w:val="none" w:sz="0" w:space="0" w:color="auto"/>
            <w:bottom w:val="none" w:sz="0" w:space="0" w:color="auto"/>
            <w:right w:val="none" w:sz="0" w:space="0" w:color="auto"/>
          </w:divBdr>
        </w:div>
        <w:div w:id="1506242311">
          <w:marLeft w:val="0"/>
          <w:marRight w:val="0"/>
          <w:marTop w:val="0"/>
          <w:marBottom w:val="0"/>
          <w:divBdr>
            <w:top w:val="none" w:sz="0" w:space="0" w:color="auto"/>
            <w:left w:val="none" w:sz="0" w:space="0" w:color="auto"/>
            <w:bottom w:val="none" w:sz="0" w:space="0" w:color="auto"/>
            <w:right w:val="none" w:sz="0" w:space="0" w:color="auto"/>
          </w:divBdr>
        </w:div>
        <w:div w:id="2122333114">
          <w:marLeft w:val="0"/>
          <w:marRight w:val="0"/>
          <w:marTop w:val="0"/>
          <w:marBottom w:val="0"/>
          <w:divBdr>
            <w:top w:val="none" w:sz="0" w:space="0" w:color="auto"/>
            <w:left w:val="none" w:sz="0" w:space="0" w:color="auto"/>
            <w:bottom w:val="none" w:sz="0" w:space="0" w:color="auto"/>
            <w:right w:val="none" w:sz="0" w:space="0" w:color="auto"/>
          </w:divBdr>
        </w:div>
        <w:div w:id="2027443807">
          <w:marLeft w:val="0"/>
          <w:marRight w:val="0"/>
          <w:marTop w:val="0"/>
          <w:marBottom w:val="0"/>
          <w:divBdr>
            <w:top w:val="none" w:sz="0" w:space="0" w:color="auto"/>
            <w:left w:val="none" w:sz="0" w:space="0" w:color="auto"/>
            <w:bottom w:val="none" w:sz="0" w:space="0" w:color="auto"/>
            <w:right w:val="none" w:sz="0" w:space="0" w:color="auto"/>
          </w:divBdr>
        </w:div>
        <w:div w:id="370032262">
          <w:marLeft w:val="0"/>
          <w:marRight w:val="0"/>
          <w:marTop w:val="0"/>
          <w:marBottom w:val="0"/>
          <w:divBdr>
            <w:top w:val="none" w:sz="0" w:space="0" w:color="auto"/>
            <w:left w:val="none" w:sz="0" w:space="0" w:color="auto"/>
            <w:bottom w:val="none" w:sz="0" w:space="0" w:color="auto"/>
            <w:right w:val="none" w:sz="0" w:space="0" w:color="auto"/>
          </w:divBdr>
        </w:div>
        <w:div w:id="631252496">
          <w:marLeft w:val="0"/>
          <w:marRight w:val="0"/>
          <w:marTop w:val="0"/>
          <w:marBottom w:val="0"/>
          <w:divBdr>
            <w:top w:val="none" w:sz="0" w:space="0" w:color="auto"/>
            <w:left w:val="none" w:sz="0" w:space="0" w:color="auto"/>
            <w:bottom w:val="none" w:sz="0" w:space="0" w:color="auto"/>
            <w:right w:val="none" w:sz="0" w:space="0" w:color="auto"/>
          </w:divBdr>
        </w:div>
        <w:div w:id="1456217657">
          <w:marLeft w:val="0"/>
          <w:marRight w:val="0"/>
          <w:marTop w:val="0"/>
          <w:marBottom w:val="0"/>
          <w:divBdr>
            <w:top w:val="none" w:sz="0" w:space="0" w:color="auto"/>
            <w:left w:val="none" w:sz="0" w:space="0" w:color="auto"/>
            <w:bottom w:val="none" w:sz="0" w:space="0" w:color="auto"/>
            <w:right w:val="none" w:sz="0" w:space="0" w:color="auto"/>
          </w:divBdr>
        </w:div>
        <w:div w:id="1906454581">
          <w:marLeft w:val="0"/>
          <w:marRight w:val="0"/>
          <w:marTop w:val="0"/>
          <w:marBottom w:val="0"/>
          <w:divBdr>
            <w:top w:val="none" w:sz="0" w:space="0" w:color="auto"/>
            <w:left w:val="none" w:sz="0" w:space="0" w:color="auto"/>
            <w:bottom w:val="none" w:sz="0" w:space="0" w:color="auto"/>
            <w:right w:val="none" w:sz="0" w:space="0" w:color="auto"/>
          </w:divBdr>
        </w:div>
        <w:div w:id="1687366360">
          <w:marLeft w:val="0"/>
          <w:marRight w:val="0"/>
          <w:marTop w:val="0"/>
          <w:marBottom w:val="0"/>
          <w:divBdr>
            <w:top w:val="none" w:sz="0" w:space="0" w:color="auto"/>
            <w:left w:val="none" w:sz="0" w:space="0" w:color="auto"/>
            <w:bottom w:val="none" w:sz="0" w:space="0" w:color="auto"/>
            <w:right w:val="none" w:sz="0" w:space="0" w:color="auto"/>
          </w:divBdr>
        </w:div>
        <w:div w:id="790900667">
          <w:marLeft w:val="0"/>
          <w:marRight w:val="0"/>
          <w:marTop w:val="0"/>
          <w:marBottom w:val="0"/>
          <w:divBdr>
            <w:top w:val="none" w:sz="0" w:space="0" w:color="auto"/>
            <w:left w:val="none" w:sz="0" w:space="0" w:color="auto"/>
            <w:bottom w:val="none" w:sz="0" w:space="0" w:color="auto"/>
            <w:right w:val="none" w:sz="0" w:space="0" w:color="auto"/>
          </w:divBdr>
        </w:div>
        <w:div w:id="714620434">
          <w:marLeft w:val="0"/>
          <w:marRight w:val="0"/>
          <w:marTop w:val="0"/>
          <w:marBottom w:val="0"/>
          <w:divBdr>
            <w:top w:val="none" w:sz="0" w:space="0" w:color="auto"/>
            <w:left w:val="none" w:sz="0" w:space="0" w:color="auto"/>
            <w:bottom w:val="none" w:sz="0" w:space="0" w:color="auto"/>
            <w:right w:val="none" w:sz="0" w:space="0" w:color="auto"/>
          </w:divBdr>
        </w:div>
        <w:div w:id="1559898291">
          <w:marLeft w:val="0"/>
          <w:marRight w:val="0"/>
          <w:marTop w:val="0"/>
          <w:marBottom w:val="0"/>
          <w:divBdr>
            <w:top w:val="none" w:sz="0" w:space="0" w:color="auto"/>
            <w:left w:val="none" w:sz="0" w:space="0" w:color="auto"/>
            <w:bottom w:val="none" w:sz="0" w:space="0" w:color="auto"/>
            <w:right w:val="none" w:sz="0" w:space="0" w:color="auto"/>
          </w:divBdr>
        </w:div>
        <w:div w:id="1575116659">
          <w:marLeft w:val="0"/>
          <w:marRight w:val="0"/>
          <w:marTop w:val="0"/>
          <w:marBottom w:val="0"/>
          <w:divBdr>
            <w:top w:val="none" w:sz="0" w:space="0" w:color="auto"/>
            <w:left w:val="none" w:sz="0" w:space="0" w:color="auto"/>
            <w:bottom w:val="none" w:sz="0" w:space="0" w:color="auto"/>
            <w:right w:val="none" w:sz="0" w:space="0" w:color="auto"/>
          </w:divBdr>
        </w:div>
        <w:div w:id="108085688">
          <w:marLeft w:val="0"/>
          <w:marRight w:val="0"/>
          <w:marTop w:val="0"/>
          <w:marBottom w:val="0"/>
          <w:divBdr>
            <w:top w:val="none" w:sz="0" w:space="0" w:color="auto"/>
            <w:left w:val="none" w:sz="0" w:space="0" w:color="auto"/>
            <w:bottom w:val="none" w:sz="0" w:space="0" w:color="auto"/>
            <w:right w:val="none" w:sz="0" w:space="0" w:color="auto"/>
          </w:divBdr>
        </w:div>
        <w:div w:id="1318026647">
          <w:marLeft w:val="0"/>
          <w:marRight w:val="0"/>
          <w:marTop w:val="0"/>
          <w:marBottom w:val="0"/>
          <w:divBdr>
            <w:top w:val="none" w:sz="0" w:space="0" w:color="auto"/>
            <w:left w:val="none" w:sz="0" w:space="0" w:color="auto"/>
            <w:bottom w:val="none" w:sz="0" w:space="0" w:color="auto"/>
            <w:right w:val="none" w:sz="0" w:space="0" w:color="auto"/>
          </w:divBdr>
        </w:div>
        <w:div w:id="1023284345">
          <w:marLeft w:val="0"/>
          <w:marRight w:val="0"/>
          <w:marTop w:val="0"/>
          <w:marBottom w:val="0"/>
          <w:divBdr>
            <w:top w:val="none" w:sz="0" w:space="0" w:color="auto"/>
            <w:left w:val="none" w:sz="0" w:space="0" w:color="auto"/>
            <w:bottom w:val="none" w:sz="0" w:space="0" w:color="auto"/>
            <w:right w:val="none" w:sz="0" w:space="0" w:color="auto"/>
          </w:divBdr>
        </w:div>
        <w:div w:id="1934439325">
          <w:marLeft w:val="0"/>
          <w:marRight w:val="0"/>
          <w:marTop w:val="0"/>
          <w:marBottom w:val="0"/>
          <w:divBdr>
            <w:top w:val="none" w:sz="0" w:space="0" w:color="auto"/>
            <w:left w:val="none" w:sz="0" w:space="0" w:color="auto"/>
            <w:bottom w:val="none" w:sz="0" w:space="0" w:color="auto"/>
            <w:right w:val="none" w:sz="0" w:space="0" w:color="auto"/>
          </w:divBdr>
        </w:div>
        <w:div w:id="524446912">
          <w:marLeft w:val="0"/>
          <w:marRight w:val="0"/>
          <w:marTop w:val="0"/>
          <w:marBottom w:val="0"/>
          <w:divBdr>
            <w:top w:val="none" w:sz="0" w:space="0" w:color="auto"/>
            <w:left w:val="none" w:sz="0" w:space="0" w:color="auto"/>
            <w:bottom w:val="none" w:sz="0" w:space="0" w:color="auto"/>
            <w:right w:val="none" w:sz="0" w:space="0" w:color="auto"/>
          </w:divBdr>
        </w:div>
        <w:div w:id="572663508">
          <w:marLeft w:val="0"/>
          <w:marRight w:val="0"/>
          <w:marTop w:val="0"/>
          <w:marBottom w:val="0"/>
          <w:divBdr>
            <w:top w:val="none" w:sz="0" w:space="0" w:color="auto"/>
            <w:left w:val="none" w:sz="0" w:space="0" w:color="auto"/>
            <w:bottom w:val="none" w:sz="0" w:space="0" w:color="auto"/>
            <w:right w:val="none" w:sz="0" w:space="0" w:color="auto"/>
          </w:divBdr>
        </w:div>
        <w:div w:id="356732681">
          <w:marLeft w:val="0"/>
          <w:marRight w:val="0"/>
          <w:marTop w:val="0"/>
          <w:marBottom w:val="0"/>
          <w:divBdr>
            <w:top w:val="none" w:sz="0" w:space="0" w:color="auto"/>
            <w:left w:val="none" w:sz="0" w:space="0" w:color="auto"/>
            <w:bottom w:val="none" w:sz="0" w:space="0" w:color="auto"/>
            <w:right w:val="none" w:sz="0" w:space="0" w:color="auto"/>
          </w:divBdr>
        </w:div>
        <w:div w:id="607663347">
          <w:marLeft w:val="0"/>
          <w:marRight w:val="0"/>
          <w:marTop w:val="0"/>
          <w:marBottom w:val="0"/>
          <w:divBdr>
            <w:top w:val="none" w:sz="0" w:space="0" w:color="auto"/>
            <w:left w:val="none" w:sz="0" w:space="0" w:color="auto"/>
            <w:bottom w:val="none" w:sz="0" w:space="0" w:color="auto"/>
            <w:right w:val="none" w:sz="0" w:space="0" w:color="auto"/>
          </w:divBdr>
        </w:div>
        <w:div w:id="1714647594">
          <w:marLeft w:val="0"/>
          <w:marRight w:val="0"/>
          <w:marTop w:val="0"/>
          <w:marBottom w:val="0"/>
          <w:divBdr>
            <w:top w:val="none" w:sz="0" w:space="0" w:color="auto"/>
            <w:left w:val="none" w:sz="0" w:space="0" w:color="auto"/>
            <w:bottom w:val="none" w:sz="0" w:space="0" w:color="auto"/>
            <w:right w:val="none" w:sz="0" w:space="0" w:color="auto"/>
          </w:divBdr>
        </w:div>
        <w:div w:id="1742481757">
          <w:marLeft w:val="0"/>
          <w:marRight w:val="0"/>
          <w:marTop w:val="0"/>
          <w:marBottom w:val="0"/>
          <w:divBdr>
            <w:top w:val="none" w:sz="0" w:space="0" w:color="auto"/>
            <w:left w:val="none" w:sz="0" w:space="0" w:color="auto"/>
            <w:bottom w:val="none" w:sz="0" w:space="0" w:color="auto"/>
            <w:right w:val="none" w:sz="0" w:space="0" w:color="auto"/>
          </w:divBdr>
        </w:div>
        <w:div w:id="1192843105">
          <w:marLeft w:val="0"/>
          <w:marRight w:val="0"/>
          <w:marTop w:val="0"/>
          <w:marBottom w:val="0"/>
          <w:divBdr>
            <w:top w:val="none" w:sz="0" w:space="0" w:color="auto"/>
            <w:left w:val="none" w:sz="0" w:space="0" w:color="auto"/>
            <w:bottom w:val="none" w:sz="0" w:space="0" w:color="auto"/>
            <w:right w:val="none" w:sz="0" w:space="0" w:color="auto"/>
          </w:divBdr>
        </w:div>
        <w:div w:id="909652979">
          <w:marLeft w:val="0"/>
          <w:marRight w:val="0"/>
          <w:marTop w:val="0"/>
          <w:marBottom w:val="0"/>
          <w:divBdr>
            <w:top w:val="none" w:sz="0" w:space="0" w:color="auto"/>
            <w:left w:val="none" w:sz="0" w:space="0" w:color="auto"/>
            <w:bottom w:val="none" w:sz="0" w:space="0" w:color="auto"/>
            <w:right w:val="none" w:sz="0" w:space="0" w:color="auto"/>
          </w:divBdr>
        </w:div>
        <w:div w:id="116291258">
          <w:marLeft w:val="0"/>
          <w:marRight w:val="0"/>
          <w:marTop w:val="0"/>
          <w:marBottom w:val="0"/>
          <w:divBdr>
            <w:top w:val="none" w:sz="0" w:space="0" w:color="auto"/>
            <w:left w:val="none" w:sz="0" w:space="0" w:color="auto"/>
            <w:bottom w:val="none" w:sz="0" w:space="0" w:color="auto"/>
            <w:right w:val="none" w:sz="0" w:space="0" w:color="auto"/>
          </w:divBdr>
        </w:div>
        <w:div w:id="1514951650">
          <w:marLeft w:val="0"/>
          <w:marRight w:val="0"/>
          <w:marTop w:val="0"/>
          <w:marBottom w:val="0"/>
          <w:divBdr>
            <w:top w:val="none" w:sz="0" w:space="0" w:color="auto"/>
            <w:left w:val="none" w:sz="0" w:space="0" w:color="auto"/>
            <w:bottom w:val="none" w:sz="0" w:space="0" w:color="auto"/>
            <w:right w:val="none" w:sz="0" w:space="0" w:color="auto"/>
          </w:divBdr>
        </w:div>
        <w:div w:id="910385864">
          <w:marLeft w:val="0"/>
          <w:marRight w:val="0"/>
          <w:marTop w:val="0"/>
          <w:marBottom w:val="0"/>
          <w:divBdr>
            <w:top w:val="none" w:sz="0" w:space="0" w:color="auto"/>
            <w:left w:val="none" w:sz="0" w:space="0" w:color="auto"/>
            <w:bottom w:val="none" w:sz="0" w:space="0" w:color="auto"/>
            <w:right w:val="none" w:sz="0" w:space="0" w:color="auto"/>
          </w:divBdr>
        </w:div>
        <w:div w:id="1951550375">
          <w:marLeft w:val="0"/>
          <w:marRight w:val="0"/>
          <w:marTop w:val="0"/>
          <w:marBottom w:val="0"/>
          <w:divBdr>
            <w:top w:val="none" w:sz="0" w:space="0" w:color="auto"/>
            <w:left w:val="none" w:sz="0" w:space="0" w:color="auto"/>
            <w:bottom w:val="none" w:sz="0" w:space="0" w:color="auto"/>
            <w:right w:val="none" w:sz="0" w:space="0" w:color="auto"/>
          </w:divBdr>
        </w:div>
        <w:div w:id="1897667456">
          <w:marLeft w:val="0"/>
          <w:marRight w:val="0"/>
          <w:marTop w:val="0"/>
          <w:marBottom w:val="0"/>
          <w:divBdr>
            <w:top w:val="none" w:sz="0" w:space="0" w:color="auto"/>
            <w:left w:val="none" w:sz="0" w:space="0" w:color="auto"/>
            <w:bottom w:val="none" w:sz="0" w:space="0" w:color="auto"/>
            <w:right w:val="none" w:sz="0" w:space="0" w:color="auto"/>
          </w:divBdr>
        </w:div>
        <w:div w:id="508178379">
          <w:marLeft w:val="0"/>
          <w:marRight w:val="0"/>
          <w:marTop w:val="0"/>
          <w:marBottom w:val="0"/>
          <w:divBdr>
            <w:top w:val="none" w:sz="0" w:space="0" w:color="auto"/>
            <w:left w:val="none" w:sz="0" w:space="0" w:color="auto"/>
            <w:bottom w:val="none" w:sz="0" w:space="0" w:color="auto"/>
            <w:right w:val="none" w:sz="0" w:space="0" w:color="auto"/>
          </w:divBdr>
        </w:div>
        <w:div w:id="144704053">
          <w:marLeft w:val="0"/>
          <w:marRight w:val="0"/>
          <w:marTop w:val="0"/>
          <w:marBottom w:val="0"/>
          <w:divBdr>
            <w:top w:val="none" w:sz="0" w:space="0" w:color="auto"/>
            <w:left w:val="none" w:sz="0" w:space="0" w:color="auto"/>
            <w:bottom w:val="none" w:sz="0" w:space="0" w:color="auto"/>
            <w:right w:val="none" w:sz="0" w:space="0" w:color="auto"/>
          </w:divBdr>
        </w:div>
        <w:div w:id="608007990">
          <w:marLeft w:val="0"/>
          <w:marRight w:val="0"/>
          <w:marTop w:val="0"/>
          <w:marBottom w:val="0"/>
          <w:divBdr>
            <w:top w:val="none" w:sz="0" w:space="0" w:color="auto"/>
            <w:left w:val="none" w:sz="0" w:space="0" w:color="auto"/>
            <w:bottom w:val="none" w:sz="0" w:space="0" w:color="auto"/>
            <w:right w:val="none" w:sz="0" w:space="0" w:color="auto"/>
          </w:divBdr>
        </w:div>
        <w:div w:id="2096172095">
          <w:marLeft w:val="0"/>
          <w:marRight w:val="0"/>
          <w:marTop w:val="0"/>
          <w:marBottom w:val="0"/>
          <w:divBdr>
            <w:top w:val="none" w:sz="0" w:space="0" w:color="auto"/>
            <w:left w:val="none" w:sz="0" w:space="0" w:color="auto"/>
            <w:bottom w:val="none" w:sz="0" w:space="0" w:color="auto"/>
            <w:right w:val="none" w:sz="0" w:space="0" w:color="auto"/>
          </w:divBdr>
        </w:div>
        <w:div w:id="1179274221">
          <w:marLeft w:val="0"/>
          <w:marRight w:val="0"/>
          <w:marTop w:val="0"/>
          <w:marBottom w:val="0"/>
          <w:divBdr>
            <w:top w:val="none" w:sz="0" w:space="0" w:color="auto"/>
            <w:left w:val="none" w:sz="0" w:space="0" w:color="auto"/>
            <w:bottom w:val="none" w:sz="0" w:space="0" w:color="auto"/>
            <w:right w:val="none" w:sz="0" w:space="0" w:color="auto"/>
          </w:divBdr>
        </w:div>
        <w:div w:id="1809397497">
          <w:marLeft w:val="0"/>
          <w:marRight w:val="0"/>
          <w:marTop w:val="0"/>
          <w:marBottom w:val="0"/>
          <w:divBdr>
            <w:top w:val="none" w:sz="0" w:space="0" w:color="auto"/>
            <w:left w:val="none" w:sz="0" w:space="0" w:color="auto"/>
            <w:bottom w:val="none" w:sz="0" w:space="0" w:color="auto"/>
            <w:right w:val="none" w:sz="0" w:space="0" w:color="auto"/>
          </w:divBdr>
        </w:div>
        <w:div w:id="13926194">
          <w:marLeft w:val="0"/>
          <w:marRight w:val="0"/>
          <w:marTop w:val="0"/>
          <w:marBottom w:val="0"/>
          <w:divBdr>
            <w:top w:val="none" w:sz="0" w:space="0" w:color="auto"/>
            <w:left w:val="none" w:sz="0" w:space="0" w:color="auto"/>
            <w:bottom w:val="none" w:sz="0" w:space="0" w:color="auto"/>
            <w:right w:val="none" w:sz="0" w:space="0" w:color="auto"/>
          </w:divBdr>
        </w:div>
        <w:div w:id="1572613633">
          <w:marLeft w:val="0"/>
          <w:marRight w:val="0"/>
          <w:marTop w:val="0"/>
          <w:marBottom w:val="0"/>
          <w:divBdr>
            <w:top w:val="none" w:sz="0" w:space="0" w:color="auto"/>
            <w:left w:val="none" w:sz="0" w:space="0" w:color="auto"/>
            <w:bottom w:val="none" w:sz="0" w:space="0" w:color="auto"/>
            <w:right w:val="none" w:sz="0" w:space="0" w:color="auto"/>
          </w:divBdr>
        </w:div>
        <w:div w:id="1879932546">
          <w:marLeft w:val="0"/>
          <w:marRight w:val="0"/>
          <w:marTop w:val="0"/>
          <w:marBottom w:val="0"/>
          <w:divBdr>
            <w:top w:val="none" w:sz="0" w:space="0" w:color="auto"/>
            <w:left w:val="none" w:sz="0" w:space="0" w:color="auto"/>
            <w:bottom w:val="none" w:sz="0" w:space="0" w:color="auto"/>
            <w:right w:val="none" w:sz="0" w:space="0" w:color="auto"/>
          </w:divBdr>
        </w:div>
        <w:div w:id="106169193">
          <w:marLeft w:val="0"/>
          <w:marRight w:val="0"/>
          <w:marTop w:val="0"/>
          <w:marBottom w:val="0"/>
          <w:divBdr>
            <w:top w:val="none" w:sz="0" w:space="0" w:color="auto"/>
            <w:left w:val="none" w:sz="0" w:space="0" w:color="auto"/>
            <w:bottom w:val="none" w:sz="0" w:space="0" w:color="auto"/>
            <w:right w:val="none" w:sz="0" w:space="0" w:color="auto"/>
          </w:divBdr>
        </w:div>
        <w:div w:id="1769543039">
          <w:marLeft w:val="0"/>
          <w:marRight w:val="0"/>
          <w:marTop w:val="0"/>
          <w:marBottom w:val="0"/>
          <w:divBdr>
            <w:top w:val="none" w:sz="0" w:space="0" w:color="auto"/>
            <w:left w:val="none" w:sz="0" w:space="0" w:color="auto"/>
            <w:bottom w:val="none" w:sz="0" w:space="0" w:color="auto"/>
            <w:right w:val="none" w:sz="0" w:space="0" w:color="auto"/>
          </w:divBdr>
        </w:div>
        <w:div w:id="1079408025">
          <w:marLeft w:val="0"/>
          <w:marRight w:val="0"/>
          <w:marTop w:val="0"/>
          <w:marBottom w:val="0"/>
          <w:divBdr>
            <w:top w:val="none" w:sz="0" w:space="0" w:color="auto"/>
            <w:left w:val="none" w:sz="0" w:space="0" w:color="auto"/>
            <w:bottom w:val="none" w:sz="0" w:space="0" w:color="auto"/>
            <w:right w:val="none" w:sz="0" w:space="0" w:color="auto"/>
          </w:divBdr>
        </w:div>
        <w:div w:id="535507196">
          <w:marLeft w:val="0"/>
          <w:marRight w:val="0"/>
          <w:marTop w:val="0"/>
          <w:marBottom w:val="0"/>
          <w:divBdr>
            <w:top w:val="none" w:sz="0" w:space="0" w:color="auto"/>
            <w:left w:val="none" w:sz="0" w:space="0" w:color="auto"/>
            <w:bottom w:val="none" w:sz="0" w:space="0" w:color="auto"/>
            <w:right w:val="none" w:sz="0" w:space="0" w:color="auto"/>
          </w:divBdr>
        </w:div>
        <w:div w:id="1282885916">
          <w:marLeft w:val="0"/>
          <w:marRight w:val="0"/>
          <w:marTop w:val="0"/>
          <w:marBottom w:val="0"/>
          <w:divBdr>
            <w:top w:val="none" w:sz="0" w:space="0" w:color="auto"/>
            <w:left w:val="none" w:sz="0" w:space="0" w:color="auto"/>
            <w:bottom w:val="none" w:sz="0" w:space="0" w:color="auto"/>
            <w:right w:val="none" w:sz="0" w:space="0" w:color="auto"/>
          </w:divBdr>
        </w:div>
        <w:div w:id="1633362129">
          <w:marLeft w:val="0"/>
          <w:marRight w:val="0"/>
          <w:marTop w:val="0"/>
          <w:marBottom w:val="0"/>
          <w:divBdr>
            <w:top w:val="none" w:sz="0" w:space="0" w:color="auto"/>
            <w:left w:val="none" w:sz="0" w:space="0" w:color="auto"/>
            <w:bottom w:val="none" w:sz="0" w:space="0" w:color="auto"/>
            <w:right w:val="none" w:sz="0" w:space="0" w:color="auto"/>
          </w:divBdr>
        </w:div>
        <w:div w:id="1905338440">
          <w:marLeft w:val="0"/>
          <w:marRight w:val="0"/>
          <w:marTop w:val="0"/>
          <w:marBottom w:val="0"/>
          <w:divBdr>
            <w:top w:val="none" w:sz="0" w:space="0" w:color="auto"/>
            <w:left w:val="none" w:sz="0" w:space="0" w:color="auto"/>
            <w:bottom w:val="none" w:sz="0" w:space="0" w:color="auto"/>
            <w:right w:val="none" w:sz="0" w:space="0" w:color="auto"/>
          </w:divBdr>
        </w:div>
        <w:div w:id="1457409893">
          <w:marLeft w:val="0"/>
          <w:marRight w:val="0"/>
          <w:marTop w:val="0"/>
          <w:marBottom w:val="0"/>
          <w:divBdr>
            <w:top w:val="none" w:sz="0" w:space="0" w:color="auto"/>
            <w:left w:val="none" w:sz="0" w:space="0" w:color="auto"/>
            <w:bottom w:val="none" w:sz="0" w:space="0" w:color="auto"/>
            <w:right w:val="none" w:sz="0" w:space="0" w:color="auto"/>
          </w:divBdr>
        </w:div>
        <w:div w:id="126434111">
          <w:marLeft w:val="0"/>
          <w:marRight w:val="0"/>
          <w:marTop w:val="0"/>
          <w:marBottom w:val="0"/>
          <w:divBdr>
            <w:top w:val="none" w:sz="0" w:space="0" w:color="auto"/>
            <w:left w:val="none" w:sz="0" w:space="0" w:color="auto"/>
            <w:bottom w:val="none" w:sz="0" w:space="0" w:color="auto"/>
            <w:right w:val="none" w:sz="0" w:space="0" w:color="auto"/>
          </w:divBdr>
        </w:div>
        <w:div w:id="1733119277">
          <w:marLeft w:val="0"/>
          <w:marRight w:val="0"/>
          <w:marTop w:val="0"/>
          <w:marBottom w:val="0"/>
          <w:divBdr>
            <w:top w:val="none" w:sz="0" w:space="0" w:color="auto"/>
            <w:left w:val="none" w:sz="0" w:space="0" w:color="auto"/>
            <w:bottom w:val="none" w:sz="0" w:space="0" w:color="auto"/>
            <w:right w:val="none" w:sz="0" w:space="0" w:color="auto"/>
          </w:divBdr>
        </w:div>
        <w:div w:id="1611278199">
          <w:marLeft w:val="0"/>
          <w:marRight w:val="0"/>
          <w:marTop w:val="0"/>
          <w:marBottom w:val="0"/>
          <w:divBdr>
            <w:top w:val="none" w:sz="0" w:space="0" w:color="auto"/>
            <w:left w:val="none" w:sz="0" w:space="0" w:color="auto"/>
            <w:bottom w:val="none" w:sz="0" w:space="0" w:color="auto"/>
            <w:right w:val="none" w:sz="0" w:space="0" w:color="auto"/>
          </w:divBdr>
        </w:div>
        <w:div w:id="568658688">
          <w:marLeft w:val="0"/>
          <w:marRight w:val="0"/>
          <w:marTop w:val="0"/>
          <w:marBottom w:val="0"/>
          <w:divBdr>
            <w:top w:val="none" w:sz="0" w:space="0" w:color="auto"/>
            <w:left w:val="none" w:sz="0" w:space="0" w:color="auto"/>
            <w:bottom w:val="none" w:sz="0" w:space="0" w:color="auto"/>
            <w:right w:val="none" w:sz="0" w:space="0" w:color="auto"/>
          </w:divBdr>
        </w:div>
        <w:div w:id="105005863">
          <w:marLeft w:val="0"/>
          <w:marRight w:val="0"/>
          <w:marTop w:val="0"/>
          <w:marBottom w:val="0"/>
          <w:divBdr>
            <w:top w:val="none" w:sz="0" w:space="0" w:color="auto"/>
            <w:left w:val="none" w:sz="0" w:space="0" w:color="auto"/>
            <w:bottom w:val="none" w:sz="0" w:space="0" w:color="auto"/>
            <w:right w:val="none" w:sz="0" w:space="0" w:color="auto"/>
          </w:divBdr>
        </w:div>
        <w:div w:id="1557668703">
          <w:marLeft w:val="0"/>
          <w:marRight w:val="0"/>
          <w:marTop w:val="0"/>
          <w:marBottom w:val="0"/>
          <w:divBdr>
            <w:top w:val="none" w:sz="0" w:space="0" w:color="auto"/>
            <w:left w:val="none" w:sz="0" w:space="0" w:color="auto"/>
            <w:bottom w:val="none" w:sz="0" w:space="0" w:color="auto"/>
            <w:right w:val="none" w:sz="0" w:space="0" w:color="auto"/>
          </w:divBdr>
        </w:div>
        <w:div w:id="824510521">
          <w:marLeft w:val="0"/>
          <w:marRight w:val="0"/>
          <w:marTop w:val="0"/>
          <w:marBottom w:val="0"/>
          <w:divBdr>
            <w:top w:val="none" w:sz="0" w:space="0" w:color="auto"/>
            <w:left w:val="none" w:sz="0" w:space="0" w:color="auto"/>
            <w:bottom w:val="none" w:sz="0" w:space="0" w:color="auto"/>
            <w:right w:val="none" w:sz="0" w:space="0" w:color="auto"/>
          </w:divBdr>
        </w:div>
        <w:div w:id="1821337778">
          <w:marLeft w:val="0"/>
          <w:marRight w:val="0"/>
          <w:marTop w:val="0"/>
          <w:marBottom w:val="0"/>
          <w:divBdr>
            <w:top w:val="none" w:sz="0" w:space="0" w:color="auto"/>
            <w:left w:val="none" w:sz="0" w:space="0" w:color="auto"/>
            <w:bottom w:val="none" w:sz="0" w:space="0" w:color="auto"/>
            <w:right w:val="none" w:sz="0" w:space="0" w:color="auto"/>
          </w:divBdr>
        </w:div>
        <w:div w:id="257911674">
          <w:marLeft w:val="0"/>
          <w:marRight w:val="0"/>
          <w:marTop w:val="0"/>
          <w:marBottom w:val="0"/>
          <w:divBdr>
            <w:top w:val="none" w:sz="0" w:space="0" w:color="auto"/>
            <w:left w:val="none" w:sz="0" w:space="0" w:color="auto"/>
            <w:bottom w:val="none" w:sz="0" w:space="0" w:color="auto"/>
            <w:right w:val="none" w:sz="0" w:space="0" w:color="auto"/>
          </w:divBdr>
        </w:div>
        <w:div w:id="1447852599">
          <w:marLeft w:val="0"/>
          <w:marRight w:val="0"/>
          <w:marTop w:val="0"/>
          <w:marBottom w:val="0"/>
          <w:divBdr>
            <w:top w:val="none" w:sz="0" w:space="0" w:color="auto"/>
            <w:left w:val="none" w:sz="0" w:space="0" w:color="auto"/>
            <w:bottom w:val="none" w:sz="0" w:space="0" w:color="auto"/>
            <w:right w:val="none" w:sz="0" w:space="0" w:color="auto"/>
          </w:divBdr>
        </w:div>
        <w:div w:id="933976020">
          <w:marLeft w:val="0"/>
          <w:marRight w:val="0"/>
          <w:marTop w:val="0"/>
          <w:marBottom w:val="0"/>
          <w:divBdr>
            <w:top w:val="none" w:sz="0" w:space="0" w:color="auto"/>
            <w:left w:val="none" w:sz="0" w:space="0" w:color="auto"/>
            <w:bottom w:val="none" w:sz="0" w:space="0" w:color="auto"/>
            <w:right w:val="none" w:sz="0" w:space="0" w:color="auto"/>
          </w:divBdr>
        </w:div>
        <w:div w:id="2053534510">
          <w:marLeft w:val="0"/>
          <w:marRight w:val="0"/>
          <w:marTop w:val="0"/>
          <w:marBottom w:val="0"/>
          <w:divBdr>
            <w:top w:val="none" w:sz="0" w:space="0" w:color="auto"/>
            <w:left w:val="none" w:sz="0" w:space="0" w:color="auto"/>
            <w:bottom w:val="none" w:sz="0" w:space="0" w:color="auto"/>
            <w:right w:val="none" w:sz="0" w:space="0" w:color="auto"/>
          </w:divBdr>
        </w:div>
        <w:div w:id="1354649177">
          <w:marLeft w:val="0"/>
          <w:marRight w:val="0"/>
          <w:marTop w:val="0"/>
          <w:marBottom w:val="0"/>
          <w:divBdr>
            <w:top w:val="none" w:sz="0" w:space="0" w:color="auto"/>
            <w:left w:val="none" w:sz="0" w:space="0" w:color="auto"/>
            <w:bottom w:val="none" w:sz="0" w:space="0" w:color="auto"/>
            <w:right w:val="none" w:sz="0" w:space="0" w:color="auto"/>
          </w:divBdr>
        </w:div>
        <w:div w:id="862986273">
          <w:marLeft w:val="0"/>
          <w:marRight w:val="0"/>
          <w:marTop w:val="0"/>
          <w:marBottom w:val="0"/>
          <w:divBdr>
            <w:top w:val="none" w:sz="0" w:space="0" w:color="auto"/>
            <w:left w:val="none" w:sz="0" w:space="0" w:color="auto"/>
            <w:bottom w:val="none" w:sz="0" w:space="0" w:color="auto"/>
            <w:right w:val="none" w:sz="0" w:space="0" w:color="auto"/>
          </w:divBdr>
        </w:div>
        <w:div w:id="733167043">
          <w:marLeft w:val="0"/>
          <w:marRight w:val="0"/>
          <w:marTop w:val="0"/>
          <w:marBottom w:val="0"/>
          <w:divBdr>
            <w:top w:val="none" w:sz="0" w:space="0" w:color="auto"/>
            <w:left w:val="none" w:sz="0" w:space="0" w:color="auto"/>
            <w:bottom w:val="none" w:sz="0" w:space="0" w:color="auto"/>
            <w:right w:val="none" w:sz="0" w:space="0" w:color="auto"/>
          </w:divBdr>
        </w:div>
        <w:div w:id="1814640348">
          <w:marLeft w:val="0"/>
          <w:marRight w:val="0"/>
          <w:marTop w:val="0"/>
          <w:marBottom w:val="0"/>
          <w:divBdr>
            <w:top w:val="none" w:sz="0" w:space="0" w:color="auto"/>
            <w:left w:val="none" w:sz="0" w:space="0" w:color="auto"/>
            <w:bottom w:val="none" w:sz="0" w:space="0" w:color="auto"/>
            <w:right w:val="none" w:sz="0" w:space="0" w:color="auto"/>
          </w:divBdr>
        </w:div>
        <w:div w:id="824778494">
          <w:marLeft w:val="0"/>
          <w:marRight w:val="0"/>
          <w:marTop w:val="0"/>
          <w:marBottom w:val="0"/>
          <w:divBdr>
            <w:top w:val="none" w:sz="0" w:space="0" w:color="auto"/>
            <w:left w:val="none" w:sz="0" w:space="0" w:color="auto"/>
            <w:bottom w:val="none" w:sz="0" w:space="0" w:color="auto"/>
            <w:right w:val="none" w:sz="0" w:space="0" w:color="auto"/>
          </w:divBdr>
        </w:div>
        <w:div w:id="105851323">
          <w:marLeft w:val="0"/>
          <w:marRight w:val="0"/>
          <w:marTop w:val="0"/>
          <w:marBottom w:val="0"/>
          <w:divBdr>
            <w:top w:val="none" w:sz="0" w:space="0" w:color="auto"/>
            <w:left w:val="none" w:sz="0" w:space="0" w:color="auto"/>
            <w:bottom w:val="none" w:sz="0" w:space="0" w:color="auto"/>
            <w:right w:val="none" w:sz="0" w:space="0" w:color="auto"/>
          </w:divBdr>
        </w:div>
        <w:div w:id="1826706628">
          <w:marLeft w:val="0"/>
          <w:marRight w:val="0"/>
          <w:marTop w:val="0"/>
          <w:marBottom w:val="0"/>
          <w:divBdr>
            <w:top w:val="none" w:sz="0" w:space="0" w:color="auto"/>
            <w:left w:val="none" w:sz="0" w:space="0" w:color="auto"/>
            <w:bottom w:val="none" w:sz="0" w:space="0" w:color="auto"/>
            <w:right w:val="none" w:sz="0" w:space="0" w:color="auto"/>
          </w:divBdr>
        </w:div>
        <w:div w:id="10230152">
          <w:marLeft w:val="0"/>
          <w:marRight w:val="0"/>
          <w:marTop w:val="0"/>
          <w:marBottom w:val="0"/>
          <w:divBdr>
            <w:top w:val="none" w:sz="0" w:space="0" w:color="auto"/>
            <w:left w:val="none" w:sz="0" w:space="0" w:color="auto"/>
            <w:bottom w:val="none" w:sz="0" w:space="0" w:color="auto"/>
            <w:right w:val="none" w:sz="0" w:space="0" w:color="auto"/>
          </w:divBdr>
        </w:div>
        <w:div w:id="129790757">
          <w:marLeft w:val="0"/>
          <w:marRight w:val="0"/>
          <w:marTop w:val="0"/>
          <w:marBottom w:val="0"/>
          <w:divBdr>
            <w:top w:val="none" w:sz="0" w:space="0" w:color="auto"/>
            <w:left w:val="none" w:sz="0" w:space="0" w:color="auto"/>
            <w:bottom w:val="none" w:sz="0" w:space="0" w:color="auto"/>
            <w:right w:val="none" w:sz="0" w:space="0" w:color="auto"/>
          </w:divBdr>
        </w:div>
        <w:div w:id="1955675604">
          <w:marLeft w:val="0"/>
          <w:marRight w:val="0"/>
          <w:marTop w:val="0"/>
          <w:marBottom w:val="0"/>
          <w:divBdr>
            <w:top w:val="none" w:sz="0" w:space="0" w:color="auto"/>
            <w:left w:val="none" w:sz="0" w:space="0" w:color="auto"/>
            <w:bottom w:val="none" w:sz="0" w:space="0" w:color="auto"/>
            <w:right w:val="none" w:sz="0" w:space="0" w:color="auto"/>
          </w:divBdr>
        </w:div>
        <w:div w:id="2032030997">
          <w:marLeft w:val="0"/>
          <w:marRight w:val="0"/>
          <w:marTop w:val="0"/>
          <w:marBottom w:val="0"/>
          <w:divBdr>
            <w:top w:val="none" w:sz="0" w:space="0" w:color="auto"/>
            <w:left w:val="none" w:sz="0" w:space="0" w:color="auto"/>
            <w:bottom w:val="none" w:sz="0" w:space="0" w:color="auto"/>
            <w:right w:val="none" w:sz="0" w:space="0" w:color="auto"/>
          </w:divBdr>
        </w:div>
        <w:div w:id="1048380930">
          <w:marLeft w:val="0"/>
          <w:marRight w:val="0"/>
          <w:marTop w:val="0"/>
          <w:marBottom w:val="0"/>
          <w:divBdr>
            <w:top w:val="none" w:sz="0" w:space="0" w:color="auto"/>
            <w:left w:val="none" w:sz="0" w:space="0" w:color="auto"/>
            <w:bottom w:val="none" w:sz="0" w:space="0" w:color="auto"/>
            <w:right w:val="none" w:sz="0" w:space="0" w:color="auto"/>
          </w:divBdr>
        </w:div>
        <w:div w:id="802426730">
          <w:marLeft w:val="0"/>
          <w:marRight w:val="0"/>
          <w:marTop w:val="0"/>
          <w:marBottom w:val="0"/>
          <w:divBdr>
            <w:top w:val="none" w:sz="0" w:space="0" w:color="auto"/>
            <w:left w:val="none" w:sz="0" w:space="0" w:color="auto"/>
            <w:bottom w:val="none" w:sz="0" w:space="0" w:color="auto"/>
            <w:right w:val="none" w:sz="0" w:space="0" w:color="auto"/>
          </w:divBdr>
        </w:div>
        <w:div w:id="1317296226">
          <w:marLeft w:val="0"/>
          <w:marRight w:val="0"/>
          <w:marTop w:val="0"/>
          <w:marBottom w:val="0"/>
          <w:divBdr>
            <w:top w:val="none" w:sz="0" w:space="0" w:color="auto"/>
            <w:left w:val="none" w:sz="0" w:space="0" w:color="auto"/>
            <w:bottom w:val="none" w:sz="0" w:space="0" w:color="auto"/>
            <w:right w:val="none" w:sz="0" w:space="0" w:color="auto"/>
          </w:divBdr>
        </w:div>
        <w:div w:id="262613378">
          <w:marLeft w:val="0"/>
          <w:marRight w:val="0"/>
          <w:marTop w:val="0"/>
          <w:marBottom w:val="0"/>
          <w:divBdr>
            <w:top w:val="none" w:sz="0" w:space="0" w:color="auto"/>
            <w:left w:val="none" w:sz="0" w:space="0" w:color="auto"/>
            <w:bottom w:val="none" w:sz="0" w:space="0" w:color="auto"/>
            <w:right w:val="none" w:sz="0" w:space="0" w:color="auto"/>
          </w:divBdr>
        </w:div>
        <w:div w:id="456682465">
          <w:marLeft w:val="0"/>
          <w:marRight w:val="0"/>
          <w:marTop w:val="0"/>
          <w:marBottom w:val="0"/>
          <w:divBdr>
            <w:top w:val="none" w:sz="0" w:space="0" w:color="auto"/>
            <w:left w:val="none" w:sz="0" w:space="0" w:color="auto"/>
            <w:bottom w:val="none" w:sz="0" w:space="0" w:color="auto"/>
            <w:right w:val="none" w:sz="0" w:space="0" w:color="auto"/>
          </w:divBdr>
        </w:div>
        <w:div w:id="1786196192">
          <w:marLeft w:val="0"/>
          <w:marRight w:val="0"/>
          <w:marTop w:val="0"/>
          <w:marBottom w:val="0"/>
          <w:divBdr>
            <w:top w:val="none" w:sz="0" w:space="0" w:color="auto"/>
            <w:left w:val="none" w:sz="0" w:space="0" w:color="auto"/>
            <w:bottom w:val="none" w:sz="0" w:space="0" w:color="auto"/>
            <w:right w:val="none" w:sz="0" w:space="0" w:color="auto"/>
          </w:divBdr>
        </w:div>
        <w:div w:id="1131167405">
          <w:marLeft w:val="0"/>
          <w:marRight w:val="0"/>
          <w:marTop w:val="0"/>
          <w:marBottom w:val="0"/>
          <w:divBdr>
            <w:top w:val="none" w:sz="0" w:space="0" w:color="auto"/>
            <w:left w:val="none" w:sz="0" w:space="0" w:color="auto"/>
            <w:bottom w:val="none" w:sz="0" w:space="0" w:color="auto"/>
            <w:right w:val="none" w:sz="0" w:space="0" w:color="auto"/>
          </w:divBdr>
        </w:div>
        <w:div w:id="1619144486">
          <w:marLeft w:val="0"/>
          <w:marRight w:val="0"/>
          <w:marTop w:val="0"/>
          <w:marBottom w:val="0"/>
          <w:divBdr>
            <w:top w:val="none" w:sz="0" w:space="0" w:color="auto"/>
            <w:left w:val="none" w:sz="0" w:space="0" w:color="auto"/>
            <w:bottom w:val="none" w:sz="0" w:space="0" w:color="auto"/>
            <w:right w:val="none" w:sz="0" w:space="0" w:color="auto"/>
          </w:divBdr>
        </w:div>
        <w:div w:id="919606275">
          <w:marLeft w:val="0"/>
          <w:marRight w:val="0"/>
          <w:marTop w:val="0"/>
          <w:marBottom w:val="0"/>
          <w:divBdr>
            <w:top w:val="none" w:sz="0" w:space="0" w:color="auto"/>
            <w:left w:val="none" w:sz="0" w:space="0" w:color="auto"/>
            <w:bottom w:val="none" w:sz="0" w:space="0" w:color="auto"/>
            <w:right w:val="none" w:sz="0" w:space="0" w:color="auto"/>
          </w:divBdr>
        </w:div>
        <w:div w:id="2133595101">
          <w:marLeft w:val="0"/>
          <w:marRight w:val="0"/>
          <w:marTop w:val="0"/>
          <w:marBottom w:val="0"/>
          <w:divBdr>
            <w:top w:val="none" w:sz="0" w:space="0" w:color="auto"/>
            <w:left w:val="none" w:sz="0" w:space="0" w:color="auto"/>
            <w:bottom w:val="none" w:sz="0" w:space="0" w:color="auto"/>
            <w:right w:val="none" w:sz="0" w:space="0" w:color="auto"/>
          </w:divBdr>
        </w:div>
        <w:div w:id="258414744">
          <w:marLeft w:val="0"/>
          <w:marRight w:val="0"/>
          <w:marTop w:val="0"/>
          <w:marBottom w:val="0"/>
          <w:divBdr>
            <w:top w:val="none" w:sz="0" w:space="0" w:color="auto"/>
            <w:left w:val="none" w:sz="0" w:space="0" w:color="auto"/>
            <w:bottom w:val="none" w:sz="0" w:space="0" w:color="auto"/>
            <w:right w:val="none" w:sz="0" w:space="0" w:color="auto"/>
          </w:divBdr>
        </w:div>
        <w:div w:id="864827899">
          <w:marLeft w:val="0"/>
          <w:marRight w:val="0"/>
          <w:marTop w:val="0"/>
          <w:marBottom w:val="0"/>
          <w:divBdr>
            <w:top w:val="none" w:sz="0" w:space="0" w:color="auto"/>
            <w:left w:val="none" w:sz="0" w:space="0" w:color="auto"/>
            <w:bottom w:val="none" w:sz="0" w:space="0" w:color="auto"/>
            <w:right w:val="none" w:sz="0" w:space="0" w:color="auto"/>
          </w:divBdr>
        </w:div>
        <w:div w:id="364329708">
          <w:marLeft w:val="0"/>
          <w:marRight w:val="0"/>
          <w:marTop w:val="0"/>
          <w:marBottom w:val="0"/>
          <w:divBdr>
            <w:top w:val="none" w:sz="0" w:space="0" w:color="auto"/>
            <w:left w:val="none" w:sz="0" w:space="0" w:color="auto"/>
            <w:bottom w:val="none" w:sz="0" w:space="0" w:color="auto"/>
            <w:right w:val="none" w:sz="0" w:space="0" w:color="auto"/>
          </w:divBdr>
        </w:div>
      </w:divsChild>
    </w:div>
    <w:div w:id="1262838668">
      <w:bodyDiv w:val="1"/>
      <w:marLeft w:val="0"/>
      <w:marRight w:val="0"/>
      <w:marTop w:val="0"/>
      <w:marBottom w:val="0"/>
      <w:divBdr>
        <w:top w:val="none" w:sz="0" w:space="0" w:color="auto"/>
        <w:left w:val="none" w:sz="0" w:space="0" w:color="auto"/>
        <w:bottom w:val="none" w:sz="0" w:space="0" w:color="auto"/>
        <w:right w:val="none" w:sz="0" w:space="0" w:color="auto"/>
      </w:divBdr>
      <w:divsChild>
        <w:div w:id="479200589">
          <w:marLeft w:val="-75"/>
          <w:marRight w:val="0"/>
          <w:marTop w:val="30"/>
          <w:marBottom w:val="30"/>
          <w:divBdr>
            <w:top w:val="none" w:sz="0" w:space="0" w:color="auto"/>
            <w:left w:val="none" w:sz="0" w:space="0" w:color="auto"/>
            <w:bottom w:val="none" w:sz="0" w:space="0" w:color="auto"/>
            <w:right w:val="none" w:sz="0" w:space="0" w:color="auto"/>
          </w:divBdr>
          <w:divsChild>
            <w:div w:id="1918594075">
              <w:marLeft w:val="0"/>
              <w:marRight w:val="0"/>
              <w:marTop w:val="0"/>
              <w:marBottom w:val="0"/>
              <w:divBdr>
                <w:top w:val="none" w:sz="0" w:space="0" w:color="auto"/>
                <w:left w:val="none" w:sz="0" w:space="0" w:color="auto"/>
                <w:bottom w:val="none" w:sz="0" w:space="0" w:color="auto"/>
                <w:right w:val="none" w:sz="0" w:space="0" w:color="auto"/>
              </w:divBdr>
              <w:divsChild>
                <w:div w:id="431751361">
                  <w:marLeft w:val="0"/>
                  <w:marRight w:val="0"/>
                  <w:marTop w:val="0"/>
                  <w:marBottom w:val="0"/>
                  <w:divBdr>
                    <w:top w:val="none" w:sz="0" w:space="0" w:color="auto"/>
                    <w:left w:val="none" w:sz="0" w:space="0" w:color="auto"/>
                    <w:bottom w:val="none" w:sz="0" w:space="0" w:color="auto"/>
                    <w:right w:val="none" w:sz="0" w:space="0" w:color="auto"/>
                  </w:divBdr>
                </w:div>
              </w:divsChild>
            </w:div>
            <w:div w:id="792554285">
              <w:marLeft w:val="0"/>
              <w:marRight w:val="0"/>
              <w:marTop w:val="0"/>
              <w:marBottom w:val="0"/>
              <w:divBdr>
                <w:top w:val="none" w:sz="0" w:space="0" w:color="auto"/>
                <w:left w:val="none" w:sz="0" w:space="0" w:color="auto"/>
                <w:bottom w:val="none" w:sz="0" w:space="0" w:color="auto"/>
                <w:right w:val="none" w:sz="0" w:space="0" w:color="auto"/>
              </w:divBdr>
              <w:divsChild>
                <w:div w:id="1694381434">
                  <w:marLeft w:val="0"/>
                  <w:marRight w:val="0"/>
                  <w:marTop w:val="0"/>
                  <w:marBottom w:val="0"/>
                  <w:divBdr>
                    <w:top w:val="none" w:sz="0" w:space="0" w:color="auto"/>
                    <w:left w:val="none" w:sz="0" w:space="0" w:color="auto"/>
                    <w:bottom w:val="none" w:sz="0" w:space="0" w:color="auto"/>
                    <w:right w:val="none" w:sz="0" w:space="0" w:color="auto"/>
                  </w:divBdr>
                </w:div>
              </w:divsChild>
            </w:div>
            <w:div w:id="445931778">
              <w:marLeft w:val="0"/>
              <w:marRight w:val="0"/>
              <w:marTop w:val="0"/>
              <w:marBottom w:val="0"/>
              <w:divBdr>
                <w:top w:val="none" w:sz="0" w:space="0" w:color="auto"/>
                <w:left w:val="none" w:sz="0" w:space="0" w:color="auto"/>
                <w:bottom w:val="none" w:sz="0" w:space="0" w:color="auto"/>
                <w:right w:val="none" w:sz="0" w:space="0" w:color="auto"/>
              </w:divBdr>
              <w:divsChild>
                <w:div w:id="1200819668">
                  <w:marLeft w:val="0"/>
                  <w:marRight w:val="0"/>
                  <w:marTop w:val="0"/>
                  <w:marBottom w:val="0"/>
                  <w:divBdr>
                    <w:top w:val="none" w:sz="0" w:space="0" w:color="auto"/>
                    <w:left w:val="none" w:sz="0" w:space="0" w:color="auto"/>
                    <w:bottom w:val="none" w:sz="0" w:space="0" w:color="auto"/>
                    <w:right w:val="none" w:sz="0" w:space="0" w:color="auto"/>
                  </w:divBdr>
                </w:div>
              </w:divsChild>
            </w:div>
            <w:div w:id="528832729">
              <w:marLeft w:val="0"/>
              <w:marRight w:val="0"/>
              <w:marTop w:val="0"/>
              <w:marBottom w:val="0"/>
              <w:divBdr>
                <w:top w:val="none" w:sz="0" w:space="0" w:color="auto"/>
                <w:left w:val="none" w:sz="0" w:space="0" w:color="auto"/>
                <w:bottom w:val="none" w:sz="0" w:space="0" w:color="auto"/>
                <w:right w:val="none" w:sz="0" w:space="0" w:color="auto"/>
              </w:divBdr>
              <w:divsChild>
                <w:div w:id="655260198">
                  <w:marLeft w:val="0"/>
                  <w:marRight w:val="0"/>
                  <w:marTop w:val="0"/>
                  <w:marBottom w:val="0"/>
                  <w:divBdr>
                    <w:top w:val="none" w:sz="0" w:space="0" w:color="auto"/>
                    <w:left w:val="none" w:sz="0" w:space="0" w:color="auto"/>
                    <w:bottom w:val="none" w:sz="0" w:space="0" w:color="auto"/>
                    <w:right w:val="none" w:sz="0" w:space="0" w:color="auto"/>
                  </w:divBdr>
                </w:div>
              </w:divsChild>
            </w:div>
            <w:div w:id="713967639">
              <w:marLeft w:val="0"/>
              <w:marRight w:val="0"/>
              <w:marTop w:val="0"/>
              <w:marBottom w:val="0"/>
              <w:divBdr>
                <w:top w:val="none" w:sz="0" w:space="0" w:color="auto"/>
                <w:left w:val="none" w:sz="0" w:space="0" w:color="auto"/>
                <w:bottom w:val="none" w:sz="0" w:space="0" w:color="auto"/>
                <w:right w:val="none" w:sz="0" w:space="0" w:color="auto"/>
              </w:divBdr>
              <w:divsChild>
                <w:div w:id="566501876">
                  <w:marLeft w:val="0"/>
                  <w:marRight w:val="0"/>
                  <w:marTop w:val="0"/>
                  <w:marBottom w:val="0"/>
                  <w:divBdr>
                    <w:top w:val="none" w:sz="0" w:space="0" w:color="auto"/>
                    <w:left w:val="none" w:sz="0" w:space="0" w:color="auto"/>
                    <w:bottom w:val="none" w:sz="0" w:space="0" w:color="auto"/>
                    <w:right w:val="none" w:sz="0" w:space="0" w:color="auto"/>
                  </w:divBdr>
                </w:div>
              </w:divsChild>
            </w:div>
            <w:div w:id="2115587474">
              <w:marLeft w:val="0"/>
              <w:marRight w:val="0"/>
              <w:marTop w:val="0"/>
              <w:marBottom w:val="0"/>
              <w:divBdr>
                <w:top w:val="none" w:sz="0" w:space="0" w:color="auto"/>
                <w:left w:val="none" w:sz="0" w:space="0" w:color="auto"/>
                <w:bottom w:val="none" w:sz="0" w:space="0" w:color="auto"/>
                <w:right w:val="none" w:sz="0" w:space="0" w:color="auto"/>
              </w:divBdr>
              <w:divsChild>
                <w:div w:id="634070305">
                  <w:marLeft w:val="0"/>
                  <w:marRight w:val="0"/>
                  <w:marTop w:val="0"/>
                  <w:marBottom w:val="0"/>
                  <w:divBdr>
                    <w:top w:val="none" w:sz="0" w:space="0" w:color="auto"/>
                    <w:left w:val="none" w:sz="0" w:space="0" w:color="auto"/>
                    <w:bottom w:val="none" w:sz="0" w:space="0" w:color="auto"/>
                    <w:right w:val="none" w:sz="0" w:space="0" w:color="auto"/>
                  </w:divBdr>
                </w:div>
              </w:divsChild>
            </w:div>
            <w:div w:id="489565872">
              <w:marLeft w:val="0"/>
              <w:marRight w:val="0"/>
              <w:marTop w:val="0"/>
              <w:marBottom w:val="0"/>
              <w:divBdr>
                <w:top w:val="none" w:sz="0" w:space="0" w:color="auto"/>
                <w:left w:val="none" w:sz="0" w:space="0" w:color="auto"/>
                <w:bottom w:val="none" w:sz="0" w:space="0" w:color="auto"/>
                <w:right w:val="none" w:sz="0" w:space="0" w:color="auto"/>
              </w:divBdr>
              <w:divsChild>
                <w:div w:id="1998917934">
                  <w:marLeft w:val="0"/>
                  <w:marRight w:val="0"/>
                  <w:marTop w:val="0"/>
                  <w:marBottom w:val="0"/>
                  <w:divBdr>
                    <w:top w:val="none" w:sz="0" w:space="0" w:color="auto"/>
                    <w:left w:val="none" w:sz="0" w:space="0" w:color="auto"/>
                    <w:bottom w:val="none" w:sz="0" w:space="0" w:color="auto"/>
                    <w:right w:val="none" w:sz="0" w:space="0" w:color="auto"/>
                  </w:divBdr>
                </w:div>
              </w:divsChild>
            </w:div>
            <w:div w:id="565725995">
              <w:marLeft w:val="0"/>
              <w:marRight w:val="0"/>
              <w:marTop w:val="0"/>
              <w:marBottom w:val="0"/>
              <w:divBdr>
                <w:top w:val="none" w:sz="0" w:space="0" w:color="auto"/>
                <w:left w:val="none" w:sz="0" w:space="0" w:color="auto"/>
                <w:bottom w:val="none" w:sz="0" w:space="0" w:color="auto"/>
                <w:right w:val="none" w:sz="0" w:space="0" w:color="auto"/>
              </w:divBdr>
              <w:divsChild>
                <w:div w:id="436952201">
                  <w:marLeft w:val="0"/>
                  <w:marRight w:val="0"/>
                  <w:marTop w:val="0"/>
                  <w:marBottom w:val="0"/>
                  <w:divBdr>
                    <w:top w:val="none" w:sz="0" w:space="0" w:color="auto"/>
                    <w:left w:val="none" w:sz="0" w:space="0" w:color="auto"/>
                    <w:bottom w:val="none" w:sz="0" w:space="0" w:color="auto"/>
                    <w:right w:val="none" w:sz="0" w:space="0" w:color="auto"/>
                  </w:divBdr>
                </w:div>
              </w:divsChild>
            </w:div>
            <w:div w:id="1983579422">
              <w:marLeft w:val="0"/>
              <w:marRight w:val="0"/>
              <w:marTop w:val="0"/>
              <w:marBottom w:val="0"/>
              <w:divBdr>
                <w:top w:val="none" w:sz="0" w:space="0" w:color="auto"/>
                <w:left w:val="none" w:sz="0" w:space="0" w:color="auto"/>
                <w:bottom w:val="none" w:sz="0" w:space="0" w:color="auto"/>
                <w:right w:val="none" w:sz="0" w:space="0" w:color="auto"/>
              </w:divBdr>
              <w:divsChild>
                <w:div w:id="1137919764">
                  <w:marLeft w:val="0"/>
                  <w:marRight w:val="0"/>
                  <w:marTop w:val="0"/>
                  <w:marBottom w:val="0"/>
                  <w:divBdr>
                    <w:top w:val="none" w:sz="0" w:space="0" w:color="auto"/>
                    <w:left w:val="none" w:sz="0" w:space="0" w:color="auto"/>
                    <w:bottom w:val="none" w:sz="0" w:space="0" w:color="auto"/>
                    <w:right w:val="none" w:sz="0" w:space="0" w:color="auto"/>
                  </w:divBdr>
                </w:div>
              </w:divsChild>
            </w:div>
            <w:div w:id="1781143118">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1049499498">
              <w:marLeft w:val="0"/>
              <w:marRight w:val="0"/>
              <w:marTop w:val="0"/>
              <w:marBottom w:val="0"/>
              <w:divBdr>
                <w:top w:val="none" w:sz="0" w:space="0" w:color="auto"/>
                <w:left w:val="none" w:sz="0" w:space="0" w:color="auto"/>
                <w:bottom w:val="none" w:sz="0" w:space="0" w:color="auto"/>
                <w:right w:val="none" w:sz="0" w:space="0" w:color="auto"/>
              </w:divBdr>
              <w:divsChild>
                <w:div w:id="755440193">
                  <w:marLeft w:val="0"/>
                  <w:marRight w:val="0"/>
                  <w:marTop w:val="0"/>
                  <w:marBottom w:val="0"/>
                  <w:divBdr>
                    <w:top w:val="none" w:sz="0" w:space="0" w:color="auto"/>
                    <w:left w:val="none" w:sz="0" w:space="0" w:color="auto"/>
                    <w:bottom w:val="none" w:sz="0" w:space="0" w:color="auto"/>
                    <w:right w:val="none" w:sz="0" w:space="0" w:color="auto"/>
                  </w:divBdr>
                </w:div>
              </w:divsChild>
            </w:div>
            <w:div w:id="1639602943">
              <w:marLeft w:val="0"/>
              <w:marRight w:val="0"/>
              <w:marTop w:val="0"/>
              <w:marBottom w:val="0"/>
              <w:divBdr>
                <w:top w:val="none" w:sz="0" w:space="0" w:color="auto"/>
                <w:left w:val="none" w:sz="0" w:space="0" w:color="auto"/>
                <w:bottom w:val="none" w:sz="0" w:space="0" w:color="auto"/>
                <w:right w:val="none" w:sz="0" w:space="0" w:color="auto"/>
              </w:divBdr>
              <w:divsChild>
                <w:div w:id="1063482295">
                  <w:marLeft w:val="0"/>
                  <w:marRight w:val="0"/>
                  <w:marTop w:val="0"/>
                  <w:marBottom w:val="0"/>
                  <w:divBdr>
                    <w:top w:val="none" w:sz="0" w:space="0" w:color="auto"/>
                    <w:left w:val="none" w:sz="0" w:space="0" w:color="auto"/>
                    <w:bottom w:val="none" w:sz="0" w:space="0" w:color="auto"/>
                    <w:right w:val="none" w:sz="0" w:space="0" w:color="auto"/>
                  </w:divBdr>
                </w:div>
              </w:divsChild>
            </w:div>
            <w:div w:id="1989630375">
              <w:marLeft w:val="0"/>
              <w:marRight w:val="0"/>
              <w:marTop w:val="0"/>
              <w:marBottom w:val="0"/>
              <w:divBdr>
                <w:top w:val="none" w:sz="0" w:space="0" w:color="auto"/>
                <w:left w:val="none" w:sz="0" w:space="0" w:color="auto"/>
                <w:bottom w:val="none" w:sz="0" w:space="0" w:color="auto"/>
                <w:right w:val="none" w:sz="0" w:space="0" w:color="auto"/>
              </w:divBdr>
              <w:divsChild>
                <w:div w:id="210270493">
                  <w:marLeft w:val="0"/>
                  <w:marRight w:val="0"/>
                  <w:marTop w:val="0"/>
                  <w:marBottom w:val="0"/>
                  <w:divBdr>
                    <w:top w:val="none" w:sz="0" w:space="0" w:color="auto"/>
                    <w:left w:val="none" w:sz="0" w:space="0" w:color="auto"/>
                    <w:bottom w:val="none" w:sz="0" w:space="0" w:color="auto"/>
                    <w:right w:val="none" w:sz="0" w:space="0" w:color="auto"/>
                  </w:divBdr>
                </w:div>
              </w:divsChild>
            </w:div>
            <w:div w:id="363796057">
              <w:marLeft w:val="0"/>
              <w:marRight w:val="0"/>
              <w:marTop w:val="0"/>
              <w:marBottom w:val="0"/>
              <w:divBdr>
                <w:top w:val="none" w:sz="0" w:space="0" w:color="auto"/>
                <w:left w:val="none" w:sz="0" w:space="0" w:color="auto"/>
                <w:bottom w:val="none" w:sz="0" w:space="0" w:color="auto"/>
                <w:right w:val="none" w:sz="0" w:space="0" w:color="auto"/>
              </w:divBdr>
              <w:divsChild>
                <w:div w:id="280111127">
                  <w:marLeft w:val="0"/>
                  <w:marRight w:val="0"/>
                  <w:marTop w:val="0"/>
                  <w:marBottom w:val="0"/>
                  <w:divBdr>
                    <w:top w:val="none" w:sz="0" w:space="0" w:color="auto"/>
                    <w:left w:val="none" w:sz="0" w:space="0" w:color="auto"/>
                    <w:bottom w:val="none" w:sz="0" w:space="0" w:color="auto"/>
                    <w:right w:val="none" w:sz="0" w:space="0" w:color="auto"/>
                  </w:divBdr>
                </w:div>
              </w:divsChild>
            </w:div>
            <w:div w:id="483394862">
              <w:marLeft w:val="0"/>
              <w:marRight w:val="0"/>
              <w:marTop w:val="0"/>
              <w:marBottom w:val="0"/>
              <w:divBdr>
                <w:top w:val="none" w:sz="0" w:space="0" w:color="auto"/>
                <w:left w:val="none" w:sz="0" w:space="0" w:color="auto"/>
                <w:bottom w:val="none" w:sz="0" w:space="0" w:color="auto"/>
                <w:right w:val="none" w:sz="0" w:space="0" w:color="auto"/>
              </w:divBdr>
              <w:divsChild>
                <w:div w:id="1447120512">
                  <w:marLeft w:val="0"/>
                  <w:marRight w:val="0"/>
                  <w:marTop w:val="0"/>
                  <w:marBottom w:val="0"/>
                  <w:divBdr>
                    <w:top w:val="none" w:sz="0" w:space="0" w:color="auto"/>
                    <w:left w:val="none" w:sz="0" w:space="0" w:color="auto"/>
                    <w:bottom w:val="none" w:sz="0" w:space="0" w:color="auto"/>
                    <w:right w:val="none" w:sz="0" w:space="0" w:color="auto"/>
                  </w:divBdr>
                </w:div>
              </w:divsChild>
            </w:div>
            <w:div w:id="779422776">
              <w:marLeft w:val="0"/>
              <w:marRight w:val="0"/>
              <w:marTop w:val="0"/>
              <w:marBottom w:val="0"/>
              <w:divBdr>
                <w:top w:val="none" w:sz="0" w:space="0" w:color="auto"/>
                <w:left w:val="none" w:sz="0" w:space="0" w:color="auto"/>
                <w:bottom w:val="none" w:sz="0" w:space="0" w:color="auto"/>
                <w:right w:val="none" w:sz="0" w:space="0" w:color="auto"/>
              </w:divBdr>
              <w:divsChild>
                <w:div w:id="1322925942">
                  <w:marLeft w:val="0"/>
                  <w:marRight w:val="0"/>
                  <w:marTop w:val="0"/>
                  <w:marBottom w:val="0"/>
                  <w:divBdr>
                    <w:top w:val="none" w:sz="0" w:space="0" w:color="auto"/>
                    <w:left w:val="none" w:sz="0" w:space="0" w:color="auto"/>
                    <w:bottom w:val="none" w:sz="0" w:space="0" w:color="auto"/>
                    <w:right w:val="none" w:sz="0" w:space="0" w:color="auto"/>
                  </w:divBdr>
                </w:div>
              </w:divsChild>
            </w:div>
            <w:div w:id="144586474">
              <w:marLeft w:val="0"/>
              <w:marRight w:val="0"/>
              <w:marTop w:val="0"/>
              <w:marBottom w:val="0"/>
              <w:divBdr>
                <w:top w:val="none" w:sz="0" w:space="0" w:color="auto"/>
                <w:left w:val="none" w:sz="0" w:space="0" w:color="auto"/>
                <w:bottom w:val="none" w:sz="0" w:space="0" w:color="auto"/>
                <w:right w:val="none" w:sz="0" w:space="0" w:color="auto"/>
              </w:divBdr>
              <w:divsChild>
                <w:div w:id="1559894765">
                  <w:marLeft w:val="0"/>
                  <w:marRight w:val="0"/>
                  <w:marTop w:val="0"/>
                  <w:marBottom w:val="0"/>
                  <w:divBdr>
                    <w:top w:val="none" w:sz="0" w:space="0" w:color="auto"/>
                    <w:left w:val="none" w:sz="0" w:space="0" w:color="auto"/>
                    <w:bottom w:val="none" w:sz="0" w:space="0" w:color="auto"/>
                    <w:right w:val="none" w:sz="0" w:space="0" w:color="auto"/>
                  </w:divBdr>
                </w:div>
              </w:divsChild>
            </w:div>
            <w:div w:id="1373992237">
              <w:marLeft w:val="0"/>
              <w:marRight w:val="0"/>
              <w:marTop w:val="0"/>
              <w:marBottom w:val="0"/>
              <w:divBdr>
                <w:top w:val="none" w:sz="0" w:space="0" w:color="auto"/>
                <w:left w:val="none" w:sz="0" w:space="0" w:color="auto"/>
                <w:bottom w:val="none" w:sz="0" w:space="0" w:color="auto"/>
                <w:right w:val="none" w:sz="0" w:space="0" w:color="auto"/>
              </w:divBdr>
              <w:divsChild>
                <w:div w:id="1336297919">
                  <w:marLeft w:val="0"/>
                  <w:marRight w:val="0"/>
                  <w:marTop w:val="0"/>
                  <w:marBottom w:val="0"/>
                  <w:divBdr>
                    <w:top w:val="none" w:sz="0" w:space="0" w:color="auto"/>
                    <w:left w:val="none" w:sz="0" w:space="0" w:color="auto"/>
                    <w:bottom w:val="none" w:sz="0" w:space="0" w:color="auto"/>
                    <w:right w:val="none" w:sz="0" w:space="0" w:color="auto"/>
                  </w:divBdr>
                </w:div>
              </w:divsChild>
            </w:div>
            <w:div w:id="209192494">
              <w:marLeft w:val="0"/>
              <w:marRight w:val="0"/>
              <w:marTop w:val="0"/>
              <w:marBottom w:val="0"/>
              <w:divBdr>
                <w:top w:val="none" w:sz="0" w:space="0" w:color="auto"/>
                <w:left w:val="none" w:sz="0" w:space="0" w:color="auto"/>
                <w:bottom w:val="none" w:sz="0" w:space="0" w:color="auto"/>
                <w:right w:val="none" w:sz="0" w:space="0" w:color="auto"/>
              </w:divBdr>
              <w:divsChild>
                <w:div w:id="2017414223">
                  <w:marLeft w:val="0"/>
                  <w:marRight w:val="0"/>
                  <w:marTop w:val="0"/>
                  <w:marBottom w:val="0"/>
                  <w:divBdr>
                    <w:top w:val="none" w:sz="0" w:space="0" w:color="auto"/>
                    <w:left w:val="none" w:sz="0" w:space="0" w:color="auto"/>
                    <w:bottom w:val="none" w:sz="0" w:space="0" w:color="auto"/>
                    <w:right w:val="none" w:sz="0" w:space="0" w:color="auto"/>
                  </w:divBdr>
                </w:div>
              </w:divsChild>
            </w:div>
            <w:div w:id="538976868">
              <w:marLeft w:val="0"/>
              <w:marRight w:val="0"/>
              <w:marTop w:val="0"/>
              <w:marBottom w:val="0"/>
              <w:divBdr>
                <w:top w:val="none" w:sz="0" w:space="0" w:color="auto"/>
                <w:left w:val="none" w:sz="0" w:space="0" w:color="auto"/>
                <w:bottom w:val="none" w:sz="0" w:space="0" w:color="auto"/>
                <w:right w:val="none" w:sz="0" w:space="0" w:color="auto"/>
              </w:divBdr>
              <w:divsChild>
                <w:div w:id="356128977">
                  <w:marLeft w:val="0"/>
                  <w:marRight w:val="0"/>
                  <w:marTop w:val="0"/>
                  <w:marBottom w:val="0"/>
                  <w:divBdr>
                    <w:top w:val="none" w:sz="0" w:space="0" w:color="auto"/>
                    <w:left w:val="none" w:sz="0" w:space="0" w:color="auto"/>
                    <w:bottom w:val="none" w:sz="0" w:space="0" w:color="auto"/>
                    <w:right w:val="none" w:sz="0" w:space="0" w:color="auto"/>
                  </w:divBdr>
                </w:div>
              </w:divsChild>
            </w:div>
            <w:div w:id="1125663834">
              <w:marLeft w:val="0"/>
              <w:marRight w:val="0"/>
              <w:marTop w:val="0"/>
              <w:marBottom w:val="0"/>
              <w:divBdr>
                <w:top w:val="none" w:sz="0" w:space="0" w:color="auto"/>
                <w:left w:val="none" w:sz="0" w:space="0" w:color="auto"/>
                <w:bottom w:val="none" w:sz="0" w:space="0" w:color="auto"/>
                <w:right w:val="none" w:sz="0" w:space="0" w:color="auto"/>
              </w:divBdr>
              <w:divsChild>
                <w:div w:id="1935700835">
                  <w:marLeft w:val="0"/>
                  <w:marRight w:val="0"/>
                  <w:marTop w:val="0"/>
                  <w:marBottom w:val="0"/>
                  <w:divBdr>
                    <w:top w:val="none" w:sz="0" w:space="0" w:color="auto"/>
                    <w:left w:val="none" w:sz="0" w:space="0" w:color="auto"/>
                    <w:bottom w:val="none" w:sz="0" w:space="0" w:color="auto"/>
                    <w:right w:val="none" w:sz="0" w:space="0" w:color="auto"/>
                  </w:divBdr>
                </w:div>
              </w:divsChild>
            </w:div>
            <w:div w:id="772748876">
              <w:marLeft w:val="0"/>
              <w:marRight w:val="0"/>
              <w:marTop w:val="0"/>
              <w:marBottom w:val="0"/>
              <w:divBdr>
                <w:top w:val="none" w:sz="0" w:space="0" w:color="auto"/>
                <w:left w:val="none" w:sz="0" w:space="0" w:color="auto"/>
                <w:bottom w:val="none" w:sz="0" w:space="0" w:color="auto"/>
                <w:right w:val="none" w:sz="0" w:space="0" w:color="auto"/>
              </w:divBdr>
              <w:divsChild>
                <w:div w:id="1013193047">
                  <w:marLeft w:val="0"/>
                  <w:marRight w:val="0"/>
                  <w:marTop w:val="0"/>
                  <w:marBottom w:val="0"/>
                  <w:divBdr>
                    <w:top w:val="none" w:sz="0" w:space="0" w:color="auto"/>
                    <w:left w:val="none" w:sz="0" w:space="0" w:color="auto"/>
                    <w:bottom w:val="none" w:sz="0" w:space="0" w:color="auto"/>
                    <w:right w:val="none" w:sz="0" w:space="0" w:color="auto"/>
                  </w:divBdr>
                </w:div>
              </w:divsChild>
            </w:div>
            <w:div w:id="2041659437">
              <w:marLeft w:val="0"/>
              <w:marRight w:val="0"/>
              <w:marTop w:val="0"/>
              <w:marBottom w:val="0"/>
              <w:divBdr>
                <w:top w:val="none" w:sz="0" w:space="0" w:color="auto"/>
                <w:left w:val="none" w:sz="0" w:space="0" w:color="auto"/>
                <w:bottom w:val="none" w:sz="0" w:space="0" w:color="auto"/>
                <w:right w:val="none" w:sz="0" w:space="0" w:color="auto"/>
              </w:divBdr>
              <w:divsChild>
                <w:div w:id="331182788">
                  <w:marLeft w:val="0"/>
                  <w:marRight w:val="0"/>
                  <w:marTop w:val="0"/>
                  <w:marBottom w:val="0"/>
                  <w:divBdr>
                    <w:top w:val="none" w:sz="0" w:space="0" w:color="auto"/>
                    <w:left w:val="none" w:sz="0" w:space="0" w:color="auto"/>
                    <w:bottom w:val="none" w:sz="0" w:space="0" w:color="auto"/>
                    <w:right w:val="none" w:sz="0" w:space="0" w:color="auto"/>
                  </w:divBdr>
                </w:div>
              </w:divsChild>
            </w:div>
            <w:div w:id="1974094172">
              <w:marLeft w:val="0"/>
              <w:marRight w:val="0"/>
              <w:marTop w:val="0"/>
              <w:marBottom w:val="0"/>
              <w:divBdr>
                <w:top w:val="none" w:sz="0" w:space="0" w:color="auto"/>
                <w:left w:val="none" w:sz="0" w:space="0" w:color="auto"/>
                <w:bottom w:val="none" w:sz="0" w:space="0" w:color="auto"/>
                <w:right w:val="none" w:sz="0" w:space="0" w:color="auto"/>
              </w:divBdr>
              <w:divsChild>
                <w:div w:id="647365061">
                  <w:marLeft w:val="0"/>
                  <w:marRight w:val="0"/>
                  <w:marTop w:val="0"/>
                  <w:marBottom w:val="0"/>
                  <w:divBdr>
                    <w:top w:val="none" w:sz="0" w:space="0" w:color="auto"/>
                    <w:left w:val="none" w:sz="0" w:space="0" w:color="auto"/>
                    <w:bottom w:val="none" w:sz="0" w:space="0" w:color="auto"/>
                    <w:right w:val="none" w:sz="0" w:space="0" w:color="auto"/>
                  </w:divBdr>
                </w:div>
              </w:divsChild>
            </w:div>
            <w:div w:id="545259739">
              <w:marLeft w:val="0"/>
              <w:marRight w:val="0"/>
              <w:marTop w:val="0"/>
              <w:marBottom w:val="0"/>
              <w:divBdr>
                <w:top w:val="none" w:sz="0" w:space="0" w:color="auto"/>
                <w:left w:val="none" w:sz="0" w:space="0" w:color="auto"/>
                <w:bottom w:val="none" w:sz="0" w:space="0" w:color="auto"/>
                <w:right w:val="none" w:sz="0" w:space="0" w:color="auto"/>
              </w:divBdr>
              <w:divsChild>
                <w:div w:id="1557159977">
                  <w:marLeft w:val="0"/>
                  <w:marRight w:val="0"/>
                  <w:marTop w:val="0"/>
                  <w:marBottom w:val="0"/>
                  <w:divBdr>
                    <w:top w:val="none" w:sz="0" w:space="0" w:color="auto"/>
                    <w:left w:val="none" w:sz="0" w:space="0" w:color="auto"/>
                    <w:bottom w:val="none" w:sz="0" w:space="0" w:color="auto"/>
                    <w:right w:val="none" w:sz="0" w:space="0" w:color="auto"/>
                  </w:divBdr>
                </w:div>
              </w:divsChild>
            </w:div>
            <w:div w:id="1332098491">
              <w:marLeft w:val="0"/>
              <w:marRight w:val="0"/>
              <w:marTop w:val="0"/>
              <w:marBottom w:val="0"/>
              <w:divBdr>
                <w:top w:val="none" w:sz="0" w:space="0" w:color="auto"/>
                <w:left w:val="none" w:sz="0" w:space="0" w:color="auto"/>
                <w:bottom w:val="none" w:sz="0" w:space="0" w:color="auto"/>
                <w:right w:val="none" w:sz="0" w:space="0" w:color="auto"/>
              </w:divBdr>
              <w:divsChild>
                <w:div w:id="1643853209">
                  <w:marLeft w:val="0"/>
                  <w:marRight w:val="0"/>
                  <w:marTop w:val="0"/>
                  <w:marBottom w:val="0"/>
                  <w:divBdr>
                    <w:top w:val="none" w:sz="0" w:space="0" w:color="auto"/>
                    <w:left w:val="none" w:sz="0" w:space="0" w:color="auto"/>
                    <w:bottom w:val="none" w:sz="0" w:space="0" w:color="auto"/>
                    <w:right w:val="none" w:sz="0" w:space="0" w:color="auto"/>
                  </w:divBdr>
                </w:div>
              </w:divsChild>
            </w:div>
            <w:div w:id="5639677">
              <w:marLeft w:val="0"/>
              <w:marRight w:val="0"/>
              <w:marTop w:val="0"/>
              <w:marBottom w:val="0"/>
              <w:divBdr>
                <w:top w:val="none" w:sz="0" w:space="0" w:color="auto"/>
                <w:left w:val="none" w:sz="0" w:space="0" w:color="auto"/>
                <w:bottom w:val="none" w:sz="0" w:space="0" w:color="auto"/>
                <w:right w:val="none" w:sz="0" w:space="0" w:color="auto"/>
              </w:divBdr>
              <w:divsChild>
                <w:div w:id="1831092659">
                  <w:marLeft w:val="0"/>
                  <w:marRight w:val="0"/>
                  <w:marTop w:val="0"/>
                  <w:marBottom w:val="0"/>
                  <w:divBdr>
                    <w:top w:val="none" w:sz="0" w:space="0" w:color="auto"/>
                    <w:left w:val="none" w:sz="0" w:space="0" w:color="auto"/>
                    <w:bottom w:val="none" w:sz="0" w:space="0" w:color="auto"/>
                    <w:right w:val="none" w:sz="0" w:space="0" w:color="auto"/>
                  </w:divBdr>
                </w:div>
              </w:divsChild>
            </w:div>
            <w:div w:id="273946890">
              <w:marLeft w:val="0"/>
              <w:marRight w:val="0"/>
              <w:marTop w:val="0"/>
              <w:marBottom w:val="0"/>
              <w:divBdr>
                <w:top w:val="none" w:sz="0" w:space="0" w:color="auto"/>
                <w:left w:val="none" w:sz="0" w:space="0" w:color="auto"/>
                <w:bottom w:val="none" w:sz="0" w:space="0" w:color="auto"/>
                <w:right w:val="none" w:sz="0" w:space="0" w:color="auto"/>
              </w:divBdr>
              <w:divsChild>
                <w:div w:id="649410604">
                  <w:marLeft w:val="0"/>
                  <w:marRight w:val="0"/>
                  <w:marTop w:val="0"/>
                  <w:marBottom w:val="0"/>
                  <w:divBdr>
                    <w:top w:val="none" w:sz="0" w:space="0" w:color="auto"/>
                    <w:left w:val="none" w:sz="0" w:space="0" w:color="auto"/>
                    <w:bottom w:val="none" w:sz="0" w:space="0" w:color="auto"/>
                    <w:right w:val="none" w:sz="0" w:space="0" w:color="auto"/>
                  </w:divBdr>
                </w:div>
              </w:divsChild>
            </w:div>
            <w:div w:id="1996569644">
              <w:marLeft w:val="0"/>
              <w:marRight w:val="0"/>
              <w:marTop w:val="0"/>
              <w:marBottom w:val="0"/>
              <w:divBdr>
                <w:top w:val="none" w:sz="0" w:space="0" w:color="auto"/>
                <w:left w:val="none" w:sz="0" w:space="0" w:color="auto"/>
                <w:bottom w:val="none" w:sz="0" w:space="0" w:color="auto"/>
                <w:right w:val="none" w:sz="0" w:space="0" w:color="auto"/>
              </w:divBdr>
              <w:divsChild>
                <w:div w:id="290407448">
                  <w:marLeft w:val="0"/>
                  <w:marRight w:val="0"/>
                  <w:marTop w:val="0"/>
                  <w:marBottom w:val="0"/>
                  <w:divBdr>
                    <w:top w:val="none" w:sz="0" w:space="0" w:color="auto"/>
                    <w:left w:val="none" w:sz="0" w:space="0" w:color="auto"/>
                    <w:bottom w:val="none" w:sz="0" w:space="0" w:color="auto"/>
                    <w:right w:val="none" w:sz="0" w:space="0" w:color="auto"/>
                  </w:divBdr>
                </w:div>
              </w:divsChild>
            </w:div>
            <w:div w:id="1174229178">
              <w:marLeft w:val="0"/>
              <w:marRight w:val="0"/>
              <w:marTop w:val="0"/>
              <w:marBottom w:val="0"/>
              <w:divBdr>
                <w:top w:val="none" w:sz="0" w:space="0" w:color="auto"/>
                <w:left w:val="none" w:sz="0" w:space="0" w:color="auto"/>
                <w:bottom w:val="none" w:sz="0" w:space="0" w:color="auto"/>
                <w:right w:val="none" w:sz="0" w:space="0" w:color="auto"/>
              </w:divBdr>
              <w:divsChild>
                <w:div w:id="136726611">
                  <w:marLeft w:val="0"/>
                  <w:marRight w:val="0"/>
                  <w:marTop w:val="0"/>
                  <w:marBottom w:val="0"/>
                  <w:divBdr>
                    <w:top w:val="none" w:sz="0" w:space="0" w:color="auto"/>
                    <w:left w:val="none" w:sz="0" w:space="0" w:color="auto"/>
                    <w:bottom w:val="none" w:sz="0" w:space="0" w:color="auto"/>
                    <w:right w:val="none" w:sz="0" w:space="0" w:color="auto"/>
                  </w:divBdr>
                </w:div>
              </w:divsChild>
            </w:div>
            <w:div w:id="1260597101">
              <w:marLeft w:val="0"/>
              <w:marRight w:val="0"/>
              <w:marTop w:val="0"/>
              <w:marBottom w:val="0"/>
              <w:divBdr>
                <w:top w:val="none" w:sz="0" w:space="0" w:color="auto"/>
                <w:left w:val="none" w:sz="0" w:space="0" w:color="auto"/>
                <w:bottom w:val="none" w:sz="0" w:space="0" w:color="auto"/>
                <w:right w:val="none" w:sz="0" w:space="0" w:color="auto"/>
              </w:divBdr>
              <w:divsChild>
                <w:div w:id="118650440">
                  <w:marLeft w:val="0"/>
                  <w:marRight w:val="0"/>
                  <w:marTop w:val="0"/>
                  <w:marBottom w:val="0"/>
                  <w:divBdr>
                    <w:top w:val="none" w:sz="0" w:space="0" w:color="auto"/>
                    <w:left w:val="none" w:sz="0" w:space="0" w:color="auto"/>
                    <w:bottom w:val="none" w:sz="0" w:space="0" w:color="auto"/>
                    <w:right w:val="none" w:sz="0" w:space="0" w:color="auto"/>
                  </w:divBdr>
                </w:div>
              </w:divsChild>
            </w:div>
            <w:div w:id="1475178437">
              <w:marLeft w:val="0"/>
              <w:marRight w:val="0"/>
              <w:marTop w:val="0"/>
              <w:marBottom w:val="0"/>
              <w:divBdr>
                <w:top w:val="none" w:sz="0" w:space="0" w:color="auto"/>
                <w:left w:val="none" w:sz="0" w:space="0" w:color="auto"/>
                <w:bottom w:val="none" w:sz="0" w:space="0" w:color="auto"/>
                <w:right w:val="none" w:sz="0" w:space="0" w:color="auto"/>
              </w:divBdr>
              <w:divsChild>
                <w:div w:id="1933969844">
                  <w:marLeft w:val="0"/>
                  <w:marRight w:val="0"/>
                  <w:marTop w:val="0"/>
                  <w:marBottom w:val="0"/>
                  <w:divBdr>
                    <w:top w:val="none" w:sz="0" w:space="0" w:color="auto"/>
                    <w:left w:val="none" w:sz="0" w:space="0" w:color="auto"/>
                    <w:bottom w:val="none" w:sz="0" w:space="0" w:color="auto"/>
                    <w:right w:val="none" w:sz="0" w:space="0" w:color="auto"/>
                  </w:divBdr>
                </w:div>
              </w:divsChild>
            </w:div>
            <w:div w:id="166870249">
              <w:marLeft w:val="0"/>
              <w:marRight w:val="0"/>
              <w:marTop w:val="0"/>
              <w:marBottom w:val="0"/>
              <w:divBdr>
                <w:top w:val="none" w:sz="0" w:space="0" w:color="auto"/>
                <w:left w:val="none" w:sz="0" w:space="0" w:color="auto"/>
                <w:bottom w:val="none" w:sz="0" w:space="0" w:color="auto"/>
                <w:right w:val="none" w:sz="0" w:space="0" w:color="auto"/>
              </w:divBdr>
              <w:divsChild>
                <w:div w:id="41056061">
                  <w:marLeft w:val="0"/>
                  <w:marRight w:val="0"/>
                  <w:marTop w:val="0"/>
                  <w:marBottom w:val="0"/>
                  <w:divBdr>
                    <w:top w:val="none" w:sz="0" w:space="0" w:color="auto"/>
                    <w:left w:val="none" w:sz="0" w:space="0" w:color="auto"/>
                    <w:bottom w:val="none" w:sz="0" w:space="0" w:color="auto"/>
                    <w:right w:val="none" w:sz="0" w:space="0" w:color="auto"/>
                  </w:divBdr>
                </w:div>
              </w:divsChild>
            </w:div>
            <w:div w:id="1847014855">
              <w:marLeft w:val="0"/>
              <w:marRight w:val="0"/>
              <w:marTop w:val="0"/>
              <w:marBottom w:val="0"/>
              <w:divBdr>
                <w:top w:val="none" w:sz="0" w:space="0" w:color="auto"/>
                <w:left w:val="none" w:sz="0" w:space="0" w:color="auto"/>
                <w:bottom w:val="none" w:sz="0" w:space="0" w:color="auto"/>
                <w:right w:val="none" w:sz="0" w:space="0" w:color="auto"/>
              </w:divBdr>
              <w:divsChild>
                <w:div w:id="1143157957">
                  <w:marLeft w:val="0"/>
                  <w:marRight w:val="0"/>
                  <w:marTop w:val="0"/>
                  <w:marBottom w:val="0"/>
                  <w:divBdr>
                    <w:top w:val="none" w:sz="0" w:space="0" w:color="auto"/>
                    <w:left w:val="none" w:sz="0" w:space="0" w:color="auto"/>
                    <w:bottom w:val="none" w:sz="0" w:space="0" w:color="auto"/>
                    <w:right w:val="none" w:sz="0" w:space="0" w:color="auto"/>
                  </w:divBdr>
                </w:div>
              </w:divsChild>
            </w:div>
            <w:div w:id="551966415">
              <w:marLeft w:val="0"/>
              <w:marRight w:val="0"/>
              <w:marTop w:val="0"/>
              <w:marBottom w:val="0"/>
              <w:divBdr>
                <w:top w:val="none" w:sz="0" w:space="0" w:color="auto"/>
                <w:left w:val="none" w:sz="0" w:space="0" w:color="auto"/>
                <w:bottom w:val="none" w:sz="0" w:space="0" w:color="auto"/>
                <w:right w:val="none" w:sz="0" w:space="0" w:color="auto"/>
              </w:divBdr>
              <w:divsChild>
                <w:div w:id="4792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9391">
          <w:marLeft w:val="0"/>
          <w:marRight w:val="0"/>
          <w:marTop w:val="0"/>
          <w:marBottom w:val="0"/>
          <w:divBdr>
            <w:top w:val="none" w:sz="0" w:space="0" w:color="auto"/>
            <w:left w:val="none" w:sz="0" w:space="0" w:color="auto"/>
            <w:bottom w:val="none" w:sz="0" w:space="0" w:color="auto"/>
            <w:right w:val="none" w:sz="0" w:space="0" w:color="auto"/>
          </w:divBdr>
        </w:div>
        <w:div w:id="1359619872">
          <w:marLeft w:val="0"/>
          <w:marRight w:val="0"/>
          <w:marTop w:val="0"/>
          <w:marBottom w:val="0"/>
          <w:divBdr>
            <w:top w:val="none" w:sz="0" w:space="0" w:color="auto"/>
            <w:left w:val="none" w:sz="0" w:space="0" w:color="auto"/>
            <w:bottom w:val="none" w:sz="0" w:space="0" w:color="auto"/>
            <w:right w:val="none" w:sz="0" w:space="0" w:color="auto"/>
          </w:divBdr>
        </w:div>
        <w:div w:id="18970202">
          <w:marLeft w:val="0"/>
          <w:marRight w:val="0"/>
          <w:marTop w:val="0"/>
          <w:marBottom w:val="0"/>
          <w:divBdr>
            <w:top w:val="none" w:sz="0" w:space="0" w:color="auto"/>
            <w:left w:val="none" w:sz="0" w:space="0" w:color="auto"/>
            <w:bottom w:val="none" w:sz="0" w:space="0" w:color="auto"/>
            <w:right w:val="none" w:sz="0" w:space="0" w:color="auto"/>
          </w:divBdr>
        </w:div>
        <w:div w:id="149758098">
          <w:marLeft w:val="0"/>
          <w:marRight w:val="0"/>
          <w:marTop w:val="0"/>
          <w:marBottom w:val="0"/>
          <w:divBdr>
            <w:top w:val="none" w:sz="0" w:space="0" w:color="auto"/>
            <w:left w:val="none" w:sz="0" w:space="0" w:color="auto"/>
            <w:bottom w:val="none" w:sz="0" w:space="0" w:color="auto"/>
            <w:right w:val="none" w:sz="0" w:space="0" w:color="auto"/>
          </w:divBdr>
        </w:div>
        <w:div w:id="311762955">
          <w:marLeft w:val="0"/>
          <w:marRight w:val="0"/>
          <w:marTop w:val="0"/>
          <w:marBottom w:val="0"/>
          <w:divBdr>
            <w:top w:val="none" w:sz="0" w:space="0" w:color="auto"/>
            <w:left w:val="none" w:sz="0" w:space="0" w:color="auto"/>
            <w:bottom w:val="none" w:sz="0" w:space="0" w:color="auto"/>
            <w:right w:val="none" w:sz="0" w:space="0" w:color="auto"/>
          </w:divBdr>
        </w:div>
        <w:div w:id="1185367138">
          <w:marLeft w:val="0"/>
          <w:marRight w:val="0"/>
          <w:marTop w:val="0"/>
          <w:marBottom w:val="0"/>
          <w:divBdr>
            <w:top w:val="none" w:sz="0" w:space="0" w:color="auto"/>
            <w:left w:val="none" w:sz="0" w:space="0" w:color="auto"/>
            <w:bottom w:val="none" w:sz="0" w:space="0" w:color="auto"/>
            <w:right w:val="none" w:sz="0" w:space="0" w:color="auto"/>
          </w:divBdr>
        </w:div>
        <w:div w:id="2072608083">
          <w:marLeft w:val="0"/>
          <w:marRight w:val="0"/>
          <w:marTop w:val="0"/>
          <w:marBottom w:val="0"/>
          <w:divBdr>
            <w:top w:val="none" w:sz="0" w:space="0" w:color="auto"/>
            <w:left w:val="none" w:sz="0" w:space="0" w:color="auto"/>
            <w:bottom w:val="none" w:sz="0" w:space="0" w:color="auto"/>
            <w:right w:val="none" w:sz="0" w:space="0" w:color="auto"/>
          </w:divBdr>
        </w:div>
        <w:div w:id="365062434">
          <w:marLeft w:val="0"/>
          <w:marRight w:val="0"/>
          <w:marTop w:val="0"/>
          <w:marBottom w:val="0"/>
          <w:divBdr>
            <w:top w:val="none" w:sz="0" w:space="0" w:color="auto"/>
            <w:left w:val="none" w:sz="0" w:space="0" w:color="auto"/>
            <w:bottom w:val="none" w:sz="0" w:space="0" w:color="auto"/>
            <w:right w:val="none" w:sz="0" w:space="0" w:color="auto"/>
          </w:divBdr>
        </w:div>
        <w:div w:id="1879707533">
          <w:marLeft w:val="0"/>
          <w:marRight w:val="0"/>
          <w:marTop w:val="0"/>
          <w:marBottom w:val="0"/>
          <w:divBdr>
            <w:top w:val="none" w:sz="0" w:space="0" w:color="auto"/>
            <w:left w:val="none" w:sz="0" w:space="0" w:color="auto"/>
            <w:bottom w:val="none" w:sz="0" w:space="0" w:color="auto"/>
            <w:right w:val="none" w:sz="0" w:space="0" w:color="auto"/>
          </w:divBdr>
        </w:div>
        <w:div w:id="240871701">
          <w:marLeft w:val="0"/>
          <w:marRight w:val="0"/>
          <w:marTop w:val="0"/>
          <w:marBottom w:val="0"/>
          <w:divBdr>
            <w:top w:val="none" w:sz="0" w:space="0" w:color="auto"/>
            <w:left w:val="none" w:sz="0" w:space="0" w:color="auto"/>
            <w:bottom w:val="none" w:sz="0" w:space="0" w:color="auto"/>
            <w:right w:val="none" w:sz="0" w:space="0" w:color="auto"/>
          </w:divBdr>
        </w:div>
        <w:div w:id="1629815569">
          <w:marLeft w:val="0"/>
          <w:marRight w:val="0"/>
          <w:marTop w:val="0"/>
          <w:marBottom w:val="0"/>
          <w:divBdr>
            <w:top w:val="none" w:sz="0" w:space="0" w:color="auto"/>
            <w:left w:val="none" w:sz="0" w:space="0" w:color="auto"/>
            <w:bottom w:val="none" w:sz="0" w:space="0" w:color="auto"/>
            <w:right w:val="none" w:sz="0" w:space="0" w:color="auto"/>
          </w:divBdr>
        </w:div>
        <w:div w:id="1961913048">
          <w:marLeft w:val="0"/>
          <w:marRight w:val="0"/>
          <w:marTop w:val="0"/>
          <w:marBottom w:val="0"/>
          <w:divBdr>
            <w:top w:val="none" w:sz="0" w:space="0" w:color="auto"/>
            <w:left w:val="none" w:sz="0" w:space="0" w:color="auto"/>
            <w:bottom w:val="none" w:sz="0" w:space="0" w:color="auto"/>
            <w:right w:val="none" w:sz="0" w:space="0" w:color="auto"/>
          </w:divBdr>
        </w:div>
        <w:div w:id="665523032">
          <w:marLeft w:val="0"/>
          <w:marRight w:val="0"/>
          <w:marTop w:val="0"/>
          <w:marBottom w:val="0"/>
          <w:divBdr>
            <w:top w:val="none" w:sz="0" w:space="0" w:color="auto"/>
            <w:left w:val="none" w:sz="0" w:space="0" w:color="auto"/>
            <w:bottom w:val="none" w:sz="0" w:space="0" w:color="auto"/>
            <w:right w:val="none" w:sz="0" w:space="0" w:color="auto"/>
          </w:divBdr>
        </w:div>
        <w:div w:id="477038302">
          <w:marLeft w:val="0"/>
          <w:marRight w:val="0"/>
          <w:marTop w:val="0"/>
          <w:marBottom w:val="0"/>
          <w:divBdr>
            <w:top w:val="none" w:sz="0" w:space="0" w:color="auto"/>
            <w:left w:val="none" w:sz="0" w:space="0" w:color="auto"/>
            <w:bottom w:val="none" w:sz="0" w:space="0" w:color="auto"/>
            <w:right w:val="none" w:sz="0" w:space="0" w:color="auto"/>
          </w:divBdr>
        </w:div>
        <w:div w:id="2038699668">
          <w:marLeft w:val="0"/>
          <w:marRight w:val="0"/>
          <w:marTop w:val="0"/>
          <w:marBottom w:val="0"/>
          <w:divBdr>
            <w:top w:val="none" w:sz="0" w:space="0" w:color="auto"/>
            <w:left w:val="none" w:sz="0" w:space="0" w:color="auto"/>
            <w:bottom w:val="none" w:sz="0" w:space="0" w:color="auto"/>
            <w:right w:val="none" w:sz="0" w:space="0" w:color="auto"/>
          </w:divBdr>
        </w:div>
        <w:div w:id="1660646264">
          <w:marLeft w:val="0"/>
          <w:marRight w:val="0"/>
          <w:marTop w:val="0"/>
          <w:marBottom w:val="0"/>
          <w:divBdr>
            <w:top w:val="none" w:sz="0" w:space="0" w:color="auto"/>
            <w:left w:val="none" w:sz="0" w:space="0" w:color="auto"/>
            <w:bottom w:val="none" w:sz="0" w:space="0" w:color="auto"/>
            <w:right w:val="none" w:sz="0" w:space="0" w:color="auto"/>
          </w:divBdr>
        </w:div>
        <w:div w:id="49303954">
          <w:marLeft w:val="0"/>
          <w:marRight w:val="0"/>
          <w:marTop w:val="0"/>
          <w:marBottom w:val="0"/>
          <w:divBdr>
            <w:top w:val="none" w:sz="0" w:space="0" w:color="auto"/>
            <w:left w:val="none" w:sz="0" w:space="0" w:color="auto"/>
            <w:bottom w:val="none" w:sz="0" w:space="0" w:color="auto"/>
            <w:right w:val="none" w:sz="0" w:space="0" w:color="auto"/>
          </w:divBdr>
        </w:div>
        <w:div w:id="981691447">
          <w:marLeft w:val="0"/>
          <w:marRight w:val="0"/>
          <w:marTop w:val="0"/>
          <w:marBottom w:val="0"/>
          <w:divBdr>
            <w:top w:val="none" w:sz="0" w:space="0" w:color="auto"/>
            <w:left w:val="none" w:sz="0" w:space="0" w:color="auto"/>
            <w:bottom w:val="none" w:sz="0" w:space="0" w:color="auto"/>
            <w:right w:val="none" w:sz="0" w:space="0" w:color="auto"/>
          </w:divBdr>
        </w:div>
        <w:div w:id="1795827832">
          <w:marLeft w:val="0"/>
          <w:marRight w:val="0"/>
          <w:marTop w:val="0"/>
          <w:marBottom w:val="0"/>
          <w:divBdr>
            <w:top w:val="none" w:sz="0" w:space="0" w:color="auto"/>
            <w:left w:val="none" w:sz="0" w:space="0" w:color="auto"/>
            <w:bottom w:val="none" w:sz="0" w:space="0" w:color="auto"/>
            <w:right w:val="none" w:sz="0" w:space="0" w:color="auto"/>
          </w:divBdr>
        </w:div>
        <w:div w:id="374933244">
          <w:marLeft w:val="0"/>
          <w:marRight w:val="0"/>
          <w:marTop w:val="0"/>
          <w:marBottom w:val="0"/>
          <w:divBdr>
            <w:top w:val="none" w:sz="0" w:space="0" w:color="auto"/>
            <w:left w:val="none" w:sz="0" w:space="0" w:color="auto"/>
            <w:bottom w:val="none" w:sz="0" w:space="0" w:color="auto"/>
            <w:right w:val="none" w:sz="0" w:space="0" w:color="auto"/>
          </w:divBdr>
        </w:div>
        <w:div w:id="2078895920">
          <w:marLeft w:val="0"/>
          <w:marRight w:val="0"/>
          <w:marTop w:val="0"/>
          <w:marBottom w:val="0"/>
          <w:divBdr>
            <w:top w:val="none" w:sz="0" w:space="0" w:color="auto"/>
            <w:left w:val="none" w:sz="0" w:space="0" w:color="auto"/>
            <w:bottom w:val="none" w:sz="0" w:space="0" w:color="auto"/>
            <w:right w:val="none" w:sz="0" w:space="0" w:color="auto"/>
          </w:divBdr>
        </w:div>
        <w:div w:id="646203572">
          <w:marLeft w:val="0"/>
          <w:marRight w:val="0"/>
          <w:marTop w:val="0"/>
          <w:marBottom w:val="0"/>
          <w:divBdr>
            <w:top w:val="none" w:sz="0" w:space="0" w:color="auto"/>
            <w:left w:val="none" w:sz="0" w:space="0" w:color="auto"/>
            <w:bottom w:val="none" w:sz="0" w:space="0" w:color="auto"/>
            <w:right w:val="none" w:sz="0" w:space="0" w:color="auto"/>
          </w:divBdr>
        </w:div>
        <w:div w:id="1002007252">
          <w:marLeft w:val="0"/>
          <w:marRight w:val="0"/>
          <w:marTop w:val="0"/>
          <w:marBottom w:val="0"/>
          <w:divBdr>
            <w:top w:val="none" w:sz="0" w:space="0" w:color="auto"/>
            <w:left w:val="none" w:sz="0" w:space="0" w:color="auto"/>
            <w:bottom w:val="none" w:sz="0" w:space="0" w:color="auto"/>
            <w:right w:val="none" w:sz="0" w:space="0" w:color="auto"/>
          </w:divBdr>
        </w:div>
        <w:div w:id="1671442690">
          <w:marLeft w:val="0"/>
          <w:marRight w:val="0"/>
          <w:marTop w:val="0"/>
          <w:marBottom w:val="0"/>
          <w:divBdr>
            <w:top w:val="none" w:sz="0" w:space="0" w:color="auto"/>
            <w:left w:val="none" w:sz="0" w:space="0" w:color="auto"/>
            <w:bottom w:val="none" w:sz="0" w:space="0" w:color="auto"/>
            <w:right w:val="none" w:sz="0" w:space="0" w:color="auto"/>
          </w:divBdr>
        </w:div>
        <w:div w:id="665717461">
          <w:marLeft w:val="0"/>
          <w:marRight w:val="0"/>
          <w:marTop w:val="0"/>
          <w:marBottom w:val="0"/>
          <w:divBdr>
            <w:top w:val="none" w:sz="0" w:space="0" w:color="auto"/>
            <w:left w:val="none" w:sz="0" w:space="0" w:color="auto"/>
            <w:bottom w:val="none" w:sz="0" w:space="0" w:color="auto"/>
            <w:right w:val="none" w:sz="0" w:space="0" w:color="auto"/>
          </w:divBdr>
        </w:div>
        <w:div w:id="530261737">
          <w:marLeft w:val="0"/>
          <w:marRight w:val="0"/>
          <w:marTop w:val="0"/>
          <w:marBottom w:val="0"/>
          <w:divBdr>
            <w:top w:val="none" w:sz="0" w:space="0" w:color="auto"/>
            <w:left w:val="none" w:sz="0" w:space="0" w:color="auto"/>
            <w:bottom w:val="none" w:sz="0" w:space="0" w:color="auto"/>
            <w:right w:val="none" w:sz="0" w:space="0" w:color="auto"/>
          </w:divBdr>
        </w:div>
        <w:div w:id="1311834998">
          <w:marLeft w:val="0"/>
          <w:marRight w:val="0"/>
          <w:marTop w:val="0"/>
          <w:marBottom w:val="0"/>
          <w:divBdr>
            <w:top w:val="none" w:sz="0" w:space="0" w:color="auto"/>
            <w:left w:val="none" w:sz="0" w:space="0" w:color="auto"/>
            <w:bottom w:val="none" w:sz="0" w:space="0" w:color="auto"/>
            <w:right w:val="none" w:sz="0" w:space="0" w:color="auto"/>
          </w:divBdr>
        </w:div>
        <w:div w:id="818418627">
          <w:marLeft w:val="0"/>
          <w:marRight w:val="0"/>
          <w:marTop w:val="0"/>
          <w:marBottom w:val="0"/>
          <w:divBdr>
            <w:top w:val="none" w:sz="0" w:space="0" w:color="auto"/>
            <w:left w:val="none" w:sz="0" w:space="0" w:color="auto"/>
            <w:bottom w:val="none" w:sz="0" w:space="0" w:color="auto"/>
            <w:right w:val="none" w:sz="0" w:space="0" w:color="auto"/>
          </w:divBdr>
        </w:div>
        <w:div w:id="1040940029">
          <w:marLeft w:val="0"/>
          <w:marRight w:val="0"/>
          <w:marTop w:val="0"/>
          <w:marBottom w:val="0"/>
          <w:divBdr>
            <w:top w:val="none" w:sz="0" w:space="0" w:color="auto"/>
            <w:left w:val="none" w:sz="0" w:space="0" w:color="auto"/>
            <w:bottom w:val="none" w:sz="0" w:space="0" w:color="auto"/>
            <w:right w:val="none" w:sz="0" w:space="0" w:color="auto"/>
          </w:divBdr>
        </w:div>
        <w:div w:id="1340043366">
          <w:marLeft w:val="0"/>
          <w:marRight w:val="0"/>
          <w:marTop w:val="0"/>
          <w:marBottom w:val="0"/>
          <w:divBdr>
            <w:top w:val="none" w:sz="0" w:space="0" w:color="auto"/>
            <w:left w:val="none" w:sz="0" w:space="0" w:color="auto"/>
            <w:bottom w:val="none" w:sz="0" w:space="0" w:color="auto"/>
            <w:right w:val="none" w:sz="0" w:space="0" w:color="auto"/>
          </w:divBdr>
        </w:div>
        <w:div w:id="345182788">
          <w:marLeft w:val="0"/>
          <w:marRight w:val="0"/>
          <w:marTop w:val="0"/>
          <w:marBottom w:val="0"/>
          <w:divBdr>
            <w:top w:val="none" w:sz="0" w:space="0" w:color="auto"/>
            <w:left w:val="none" w:sz="0" w:space="0" w:color="auto"/>
            <w:bottom w:val="none" w:sz="0" w:space="0" w:color="auto"/>
            <w:right w:val="none" w:sz="0" w:space="0" w:color="auto"/>
          </w:divBdr>
        </w:div>
        <w:div w:id="890308527">
          <w:marLeft w:val="0"/>
          <w:marRight w:val="0"/>
          <w:marTop w:val="0"/>
          <w:marBottom w:val="0"/>
          <w:divBdr>
            <w:top w:val="none" w:sz="0" w:space="0" w:color="auto"/>
            <w:left w:val="none" w:sz="0" w:space="0" w:color="auto"/>
            <w:bottom w:val="none" w:sz="0" w:space="0" w:color="auto"/>
            <w:right w:val="none" w:sz="0" w:space="0" w:color="auto"/>
          </w:divBdr>
        </w:div>
        <w:div w:id="1251237721">
          <w:marLeft w:val="0"/>
          <w:marRight w:val="0"/>
          <w:marTop w:val="0"/>
          <w:marBottom w:val="0"/>
          <w:divBdr>
            <w:top w:val="none" w:sz="0" w:space="0" w:color="auto"/>
            <w:left w:val="none" w:sz="0" w:space="0" w:color="auto"/>
            <w:bottom w:val="none" w:sz="0" w:space="0" w:color="auto"/>
            <w:right w:val="none" w:sz="0" w:space="0" w:color="auto"/>
          </w:divBdr>
        </w:div>
        <w:div w:id="1815566821">
          <w:marLeft w:val="0"/>
          <w:marRight w:val="0"/>
          <w:marTop w:val="0"/>
          <w:marBottom w:val="0"/>
          <w:divBdr>
            <w:top w:val="none" w:sz="0" w:space="0" w:color="auto"/>
            <w:left w:val="none" w:sz="0" w:space="0" w:color="auto"/>
            <w:bottom w:val="none" w:sz="0" w:space="0" w:color="auto"/>
            <w:right w:val="none" w:sz="0" w:space="0" w:color="auto"/>
          </w:divBdr>
        </w:div>
        <w:div w:id="1220558994">
          <w:marLeft w:val="0"/>
          <w:marRight w:val="0"/>
          <w:marTop w:val="0"/>
          <w:marBottom w:val="0"/>
          <w:divBdr>
            <w:top w:val="none" w:sz="0" w:space="0" w:color="auto"/>
            <w:left w:val="none" w:sz="0" w:space="0" w:color="auto"/>
            <w:bottom w:val="none" w:sz="0" w:space="0" w:color="auto"/>
            <w:right w:val="none" w:sz="0" w:space="0" w:color="auto"/>
          </w:divBdr>
        </w:div>
        <w:div w:id="1002195028">
          <w:marLeft w:val="0"/>
          <w:marRight w:val="0"/>
          <w:marTop w:val="0"/>
          <w:marBottom w:val="0"/>
          <w:divBdr>
            <w:top w:val="none" w:sz="0" w:space="0" w:color="auto"/>
            <w:left w:val="none" w:sz="0" w:space="0" w:color="auto"/>
            <w:bottom w:val="none" w:sz="0" w:space="0" w:color="auto"/>
            <w:right w:val="none" w:sz="0" w:space="0" w:color="auto"/>
          </w:divBdr>
        </w:div>
        <w:div w:id="1418668060">
          <w:marLeft w:val="0"/>
          <w:marRight w:val="0"/>
          <w:marTop w:val="0"/>
          <w:marBottom w:val="0"/>
          <w:divBdr>
            <w:top w:val="none" w:sz="0" w:space="0" w:color="auto"/>
            <w:left w:val="none" w:sz="0" w:space="0" w:color="auto"/>
            <w:bottom w:val="none" w:sz="0" w:space="0" w:color="auto"/>
            <w:right w:val="none" w:sz="0" w:space="0" w:color="auto"/>
          </w:divBdr>
        </w:div>
        <w:div w:id="156046043">
          <w:marLeft w:val="0"/>
          <w:marRight w:val="0"/>
          <w:marTop w:val="0"/>
          <w:marBottom w:val="0"/>
          <w:divBdr>
            <w:top w:val="none" w:sz="0" w:space="0" w:color="auto"/>
            <w:left w:val="none" w:sz="0" w:space="0" w:color="auto"/>
            <w:bottom w:val="none" w:sz="0" w:space="0" w:color="auto"/>
            <w:right w:val="none" w:sz="0" w:space="0" w:color="auto"/>
          </w:divBdr>
        </w:div>
        <w:div w:id="1909265734">
          <w:marLeft w:val="0"/>
          <w:marRight w:val="0"/>
          <w:marTop w:val="0"/>
          <w:marBottom w:val="0"/>
          <w:divBdr>
            <w:top w:val="none" w:sz="0" w:space="0" w:color="auto"/>
            <w:left w:val="none" w:sz="0" w:space="0" w:color="auto"/>
            <w:bottom w:val="none" w:sz="0" w:space="0" w:color="auto"/>
            <w:right w:val="none" w:sz="0" w:space="0" w:color="auto"/>
          </w:divBdr>
        </w:div>
        <w:div w:id="603849596">
          <w:marLeft w:val="0"/>
          <w:marRight w:val="0"/>
          <w:marTop w:val="0"/>
          <w:marBottom w:val="0"/>
          <w:divBdr>
            <w:top w:val="none" w:sz="0" w:space="0" w:color="auto"/>
            <w:left w:val="none" w:sz="0" w:space="0" w:color="auto"/>
            <w:bottom w:val="none" w:sz="0" w:space="0" w:color="auto"/>
            <w:right w:val="none" w:sz="0" w:space="0" w:color="auto"/>
          </w:divBdr>
        </w:div>
        <w:div w:id="182549260">
          <w:marLeft w:val="0"/>
          <w:marRight w:val="0"/>
          <w:marTop w:val="0"/>
          <w:marBottom w:val="0"/>
          <w:divBdr>
            <w:top w:val="none" w:sz="0" w:space="0" w:color="auto"/>
            <w:left w:val="none" w:sz="0" w:space="0" w:color="auto"/>
            <w:bottom w:val="none" w:sz="0" w:space="0" w:color="auto"/>
            <w:right w:val="none" w:sz="0" w:space="0" w:color="auto"/>
          </w:divBdr>
        </w:div>
        <w:div w:id="705184314">
          <w:marLeft w:val="0"/>
          <w:marRight w:val="0"/>
          <w:marTop w:val="0"/>
          <w:marBottom w:val="0"/>
          <w:divBdr>
            <w:top w:val="none" w:sz="0" w:space="0" w:color="auto"/>
            <w:left w:val="none" w:sz="0" w:space="0" w:color="auto"/>
            <w:bottom w:val="none" w:sz="0" w:space="0" w:color="auto"/>
            <w:right w:val="none" w:sz="0" w:space="0" w:color="auto"/>
          </w:divBdr>
        </w:div>
        <w:div w:id="858547250">
          <w:marLeft w:val="0"/>
          <w:marRight w:val="0"/>
          <w:marTop w:val="0"/>
          <w:marBottom w:val="0"/>
          <w:divBdr>
            <w:top w:val="none" w:sz="0" w:space="0" w:color="auto"/>
            <w:left w:val="none" w:sz="0" w:space="0" w:color="auto"/>
            <w:bottom w:val="none" w:sz="0" w:space="0" w:color="auto"/>
            <w:right w:val="none" w:sz="0" w:space="0" w:color="auto"/>
          </w:divBdr>
        </w:div>
        <w:div w:id="2012176127">
          <w:marLeft w:val="0"/>
          <w:marRight w:val="0"/>
          <w:marTop w:val="0"/>
          <w:marBottom w:val="0"/>
          <w:divBdr>
            <w:top w:val="none" w:sz="0" w:space="0" w:color="auto"/>
            <w:left w:val="none" w:sz="0" w:space="0" w:color="auto"/>
            <w:bottom w:val="none" w:sz="0" w:space="0" w:color="auto"/>
            <w:right w:val="none" w:sz="0" w:space="0" w:color="auto"/>
          </w:divBdr>
        </w:div>
        <w:div w:id="234903249">
          <w:marLeft w:val="0"/>
          <w:marRight w:val="0"/>
          <w:marTop w:val="0"/>
          <w:marBottom w:val="0"/>
          <w:divBdr>
            <w:top w:val="none" w:sz="0" w:space="0" w:color="auto"/>
            <w:left w:val="none" w:sz="0" w:space="0" w:color="auto"/>
            <w:bottom w:val="none" w:sz="0" w:space="0" w:color="auto"/>
            <w:right w:val="none" w:sz="0" w:space="0" w:color="auto"/>
          </w:divBdr>
        </w:div>
        <w:div w:id="900215472">
          <w:marLeft w:val="0"/>
          <w:marRight w:val="0"/>
          <w:marTop w:val="0"/>
          <w:marBottom w:val="0"/>
          <w:divBdr>
            <w:top w:val="none" w:sz="0" w:space="0" w:color="auto"/>
            <w:left w:val="none" w:sz="0" w:space="0" w:color="auto"/>
            <w:bottom w:val="none" w:sz="0" w:space="0" w:color="auto"/>
            <w:right w:val="none" w:sz="0" w:space="0" w:color="auto"/>
          </w:divBdr>
        </w:div>
        <w:div w:id="536744021">
          <w:marLeft w:val="0"/>
          <w:marRight w:val="0"/>
          <w:marTop w:val="0"/>
          <w:marBottom w:val="0"/>
          <w:divBdr>
            <w:top w:val="none" w:sz="0" w:space="0" w:color="auto"/>
            <w:left w:val="none" w:sz="0" w:space="0" w:color="auto"/>
            <w:bottom w:val="none" w:sz="0" w:space="0" w:color="auto"/>
            <w:right w:val="none" w:sz="0" w:space="0" w:color="auto"/>
          </w:divBdr>
        </w:div>
        <w:div w:id="2123449932">
          <w:marLeft w:val="0"/>
          <w:marRight w:val="0"/>
          <w:marTop w:val="0"/>
          <w:marBottom w:val="0"/>
          <w:divBdr>
            <w:top w:val="none" w:sz="0" w:space="0" w:color="auto"/>
            <w:left w:val="none" w:sz="0" w:space="0" w:color="auto"/>
            <w:bottom w:val="none" w:sz="0" w:space="0" w:color="auto"/>
            <w:right w:val="none" w:sz="0" w:space="0" w:color="auto"/>
          </w:divBdr>
        </w:div>
        <w:div w:id="2016033448">
          <w:marLeft w:val="0"/>
          <w:marRight w:val="0"/>
          <w:marTop w:val="0"/>
          <w:marBottom w:val="0"/>
          <w:divBdr>
            <w:top w:val="none" w:sz="0" w:space="0" w:color="auto"/>
            <w:left w:val="none" w:sz="0" w:space="0" w:color="auto"/>
            <w:bottom w:val="none" w:sz="0" w:space="0" w:color="auto"/>
            <w:right w:val="none" w:sz="0" w:space="0" w:color="auto"/>
          </w:divBdr>
        </w:div>
        <w:div w:id="1731074717">
          <w:marLeft w:val="0"/>
          <w:marRight w:val="0"/>
          <w:marTop w:val="0"/>
          <w:marBottom w:val="0"/>
          <w:divBdr>
            <w:top w:val="none" w:sz="0" w:space="0" w:color="auto"/>
            <w:left w:val="none" w:sz="0" w:space="0" w:color="auto"/>
            <w:bottom w:val="none" w:sz="0" w:space="0" w:color="auto"/>
            <w:right w:val="none" w:sz="0" w:space="0" w:color="auto"/>
          </w:divBdr>
        </w:div>
        <w:div w:id="464198552">
          <w:marLeft w:val="0"/>
          <w:marRight w:val="0"/>
          <w:marTop w:val="0"/>
          <w:marBottom w:val="0"/>
          <w:divBdr>
            <w:top w:val="none" w:sz="0" w:space="0" w:color="auto"/>
            <w:left w:val="none" w:sz="0" w:space="0" w:color="auto"/>
            <w:bottom w:val="none" w:sz="0" w:space="0" w:color="auto"/>
            <w:right w:val="none" w:sz="0" w:space="0" w:color="auto"/>
          </w:divBdr>
        </w:div>
        <w:div w:id="454719391">
          <w:marLeft w:val="0"/>
          <w:marRight w:val="0"/>
          <w:marTop w:val="0"/>
          <w:marBottom w:val="0"/>
          <w:divBdr>
            <w:top w:val="none" w:sz="0" w:space="0" w:color="auto"/>
            <w:left w:val="none" w:sz="0" w:space="0" w:color="auto"/>
            <w:bottom w:val="none" w:sz="0" w:space="0" w:color="auto"/>
            <w:right w:val="none" w:sz="0" w:space="0" w:color="auto"/>
          </w:divBdr>
        </w:div>
        <w:div w:id="698629978">
          <w:marLeft w:val="0"/>
          <w:marRight w:val="0"/>
          <w:marTop w:val="0"/>
          <w:marBottom w:val="0"/>
          <w:divBdr>
            <w:top w:val="none" w:sz="0" w:space="0" w:color="auto"/>
            <w:left w:val="none" w:sz="0" w:space="0" w:color="auto"/>
            <w:bottom w:val="none" w:sz="0" w:space="0" w:color="auto"/>
            <w:right w:val="none" w:sz="0" w:space="0" w:color="auto"/>
          </w:divBdr>
        </w:div>
        <w:div w:id="1958834394">
          <w:marLeft w:val="0"/>
          <w:marRight w:val="0"/>
          <w:marTop w:val="0"/>
          <w:marBottom w:val="0"/>
          <w:divBdr>
            <w:top w:val="none" w:sz="0" w:space="0" w:color="auto"/>
            <w:left w:val="none" w:sz="0" w:space="0" w:color="auto"/>
            <w:bottom w:val="none" w:sz="0" w:space="0" w:color="auto"/>
            <w:right w:val="none" w:sz="0" w:space="0" w:color="auto"/>
          </w:divBdr>
        </w:div>
        <w:div w:id="337923627">
          <w:marLeft w:val="0"/>
          <w:marRight w:val="0"/>
          <w:marTop w:val="0"/>
          <w:marBottom w:val="0"/>
          <w:divBdr>
            <w:top w:val="none" w:sz="0" w:space="0" w:color="auto"/>
            <w:left w:val="none" w:sz="0" w:space="0" w:color="auto"/>
            <w:bottom w:val="none" w:sz="0" w:space="0" w:color="auto"/>
            <w:right w:val="none" w:sz="0" w:space="0" w:color="auto"/>
          </w:divBdr>
        </w:div>
        <w:div w:id="1893105661">
          <w:marLeft w:val="0"/>
          <w:marRight w:val="0"/>
          <w:marTop w:val="0"/>
          <w:marBottom w:val="0"/>
          <w:divBdr>
            <w:top w:val="none" w:sz="0" w:space="0" w:color="auto"/>
            <w:left w:val="none" w:sz="0" w:space="0" w:color="auto"/>
            <w:bottom w:val="none" w:sz="0" w:space="0" w:color="auto"/>
            <w:right w:val="none" w:sz="0" w:space="0" w:color="auto"/>
          </w:divBdr>
        </w:div>
        <w:div w:id="1278757858">
          <w:marLeft w:val="0"/>
          <w:marRight w:val="0"/>
          <w:marTop w:val="0"/>
          <w:marBottom w:val="0"/>
          <w:divBdr>
            <w:top w:val="none" w:sz="0" w:space="0" w:color="auto"/>
            <w:left w:val="none" w:sz="0" w:space="0" w:color="auto"/>
            <w:bottom w:val="none" w:sz="0" w:space="0" w:color="auto"/>
            <w:right w:val="none" w:sz="0" w:space="0" w:color="auto"/>
          </w:divBdr>
        </w:div>
        <w:div w:id="776753777">
          <w:marLeft w:val="0"/>
          <w:marRight w:val="0"/>
          <w:marTop w:val="0"/>
          <w:marBottom w:val="0"/>
          <w:divBdr>
            <w:top w:val="none" w:sz="0" w:space="0" w:color="auto"/>
            <w:left w:val="none" w:sz="0" w:space="0" w:color="auto"/>
            <w:bottom w:val="none" w:sz="0" w:space="0" w:color="auto"/>
            <w:right w:val="none" w:sz="0" w:space="0" w:color="auto"/>
          </w:divBdr>
        </w:div>
        <w:div w:id="1465149579">
          <w:marLeft w:val="0"/>
          <w:marRight w:val="0"/>
          <w:marTop w:val="0"/>
          <w:marBottom w:val="0"/>
          <w:divBdr>
            <w:top w:val="none" w:sz="0" w:space="0" w:color="auto"/>
            <w:left w:val="none" w:sz="0" w:space="0" w:color="auto"/>
            <w:bottom w:val="none" w:sz="0" w:space="0" w:color="auto"/>
            <w:right w:val="none" w:sz="0" w:space="0" w:color="auto"/>
          </w:divBdr>
        </w:div>
        <w:div w:id="1290357469">
          <w:marLeft w:val="0"/>
          <w:marRight w:val="0"/>
          <w:marTop w:val="0"/>
          <w:marBottom w:val="0"/>
          <w:divBdr>
            <w:top w:val="none" w:sz="0" w:space="0" w:color="auto"/>
            <w:left w:val="none" w:sz="0" w:space="0" w:color="auto"/>
            <w:bottom w:val="none" w:sz="0" w:space="0" w:color="auto"/>
            <w:right w:val="none" w:sz="0" w:space="0" w:color="auto"/>
          </w:divBdr>
        </w:div>
        <w:div w:id="405415821">
          <w:marLeft w:val="0"/>
          <w:marRight w:val="0"/>
          <w:marTop w:val="0"/>
          <w:marBottom w:val="0"/>
          <w:divBdr>
            <w:top w:val="none" w:sz="0" w:space="0" w:color="auto"/>
            <w:left w:val="none" w:sz="0" w:space="0" w:color="auto"/>
            <w:bottom w:val="none" w:sz="0" w:space="0" w:color="auto"/>
            <w:right w:val="none" w:sz="0" w:space="0" w:color="auto"/>
          </w:divBdr>
        </w:div>
        <w:div w:id="1784226837">
          <w:marLeft w:val="0"/>
          <w:marRight w:val="0"/>
          <w:marTop w:val="0"/>
          <w:marBottom w:val="0"/>
          <w:divBdr>
            <w:top w:val="none" w:sz="0" w:space="0" w:color="auto"/>
            <w:left w:val="none" w:sz="0" w:space="0" w:color="auto"/>
            <w:bottom w:val="none" w:sz="0" w:space="0" w:color="auto"/>
            <w:right w:val="none" w:sz="0" w:space="0" w:color="auto"/>
          </w:divBdr>
        </w:div>
        <w:div w:id="1541941746">
          <w:marLeft w:val="0"/>
          <w:marRight w:val="0"/>
          <w:marTop w:val="0"/>
          <w:marBottom w:val="0"/>
          <w:divBdr>
            <w:top w:val="none" w:sz="0" w:space="0" w:color="auto"/>
            <w:left w:val="none" w:sz="0" w:space="0" w:color="auto"/>
            <w:bottom w:val="none" w:sz="0" w:space="0" w:color="auto"/>
            <w:right w:val="none" w:sz="0" w:space="0" w:color="auto"/>
          </w:divBdr>
        </w:div>
        <w:div w:id="534466243">
          <w:marLeft w:val="0"/>
          <w:marRight w:val="0"/>
          <w:marTop w:val="0"/>
          <w:marBottom w:val="0"/>
          <w:divBdr>
            <w:top w:val="none" w:sz="0" w:space="0" w:color="auto"/>
            <w:left w:val="none" w:sz="0" w:space="0" w:color="auto"/>
            <w:bottom w:val="none" w:sz="0" w:space="0" w:color="auto"/>
            <w:right w:val="none" w:sz="0" w:space="0" w:color="auto"/>
          </w:divBdr>
        </w:div>
        <w:div w:id="684479934">
          <w:marLeft w:val="0"/>
          <w:marRight w:val="0"/>
          <w:marTop w:val="0"/>
          <w:marBottom w:val="0"/>
          <w:divBdr>
            <w:top w:val="none" w:sz="0" w:space="0" w:color="auto"/>
            <w:left w:val="none" w:sz="0" w:space="0" w:color="auto"/>
            <w:bottom w:val="none" w:sz="0" w:space="0" w:color="auto"/>
            <w:right w:val="none" w:sz="0" w:space="0" w:color="auto"/>
          </w:divBdr>
        </w:div>
        <w:div w:id="1996688440">
          <w:marLeft w:val="0"/>
          <w:marRight w:val="0"/>
          <w:marTop w:val="0"/>
          <w:marBottom w:val="0"/>
          <w:divBdr>
            <w:top w:val="none" w:sz="0" w:space="0" w:color="auto"/>
            <w:left w:val="none" w:sz="0" w:space="0" w:color="auto"/>
            <w:bottom w:val="none" w:sz="0" w:space="0" w:color="auto"/>
            <w:right w:val="none" w:sz="0" w:space="0" w:color="auto"/>
          </w:divBdr>
        </w:div>
        <w:div w:id="1453673954">
          <w:marLeft w:val="0"/>
          <w:marRight w:val="0"/>
          <w:marTop w:val="0"/>
          <w:marBottom w:val="0"/>
          <w:divBdr>
            <w:top w:val="none" w:sz="0" w:space="0" w:color="auto"/>
            <w:left w:val="none" w:sz="0" w:space="0" w:color="auto"/>
            <w:bottom w:val="none" w:sz="0" w:space="0" w:color="auto"/>
            <w:right w:val="none" w:sz="0" w:space="0" w:color="auto"/>
          </w:divBdr>
        </w:div>
        <w:div w:id="1769426870">
          <w:marLeft w:val="0"/>
          <w:marRight w:val="0"/>
          <w:marTop w:val="0"/>
          <w:marBottom w:val="0"/>
          <w:divBdr>
            <w:top w:val="none" w:sz="0" w:space="0" w:color="auto"/>
            <w:left w:val="none" w:sz="0" w:space="0" w:color="auto"/>
            <w:bottom w:val="none" w:sz="0" w:space="0" w:color="auto"/>
            <w:right w:val="none" w:sz="0" w:space="0" w:color="auto"/>
          </w:divBdr>
        </w:div>
        <w:div w:id="562064126">
          <w:marLeft w:val="0"/>
          <w:marRight w:val="0"/>
          <w:marTop w:val="0"/>
          <w:marBottom w:val="0"/>
          <w:divBdr>
            <w:top w:val="none" w:sz="0" w:space="0" w:color="auto"/>
            <w:left w:val="none" w:sz="0" w:space="0" w:color="auto"/>
            <w:bottom w:val="none" w:sz="0" w:space="0" w:color="auto"/>
            <w:right w:val="none" w:sz="0" w:space="0" w:color="auto"/>
          </w:divBdr>
        </w:div>
        <w:div w:id="1179539511">
          <w:marLeft w:val="0"/>
          <w:marRight w:val="0"/>
          <w:marTop w:val="0"/>
          <w:marBottom w:val="0"/>
          <w:divBdr>
            <w:top w:val="none" w:sz="0" w:space="0" w:color="auto"/>
            <w:left w:val="none" w:sz="0" w:space="0" w:color="auto"/>
            <w:bottom w:val="none" w:sz="0" w:space="0" w:color="auto"/>
            <w:right w:val="none" w:sz="0" w:space="0" w:color="auto"/>
          </w:divBdr>
        </w:div>
        <w:div w:id="1189641674">
          <w:marLeft w:val="0"/>
          <w:marRight w:val="0"/>
          <w:marTop w:val="0"/>
          <w:marBottom w:val="0"/>
          <w:divBdr>
            <w:top w:val="none" w:sz="0" w:space="0" w:color="auto"/>
            <w:left w:val="none" w:sz="0" w:space="0" w:color="auto"/>
            <w:bottom w:val="none" w:sz="0" w:space="0" w:color="auto"/>
            <w:right w:val="none" w:sz="0" w:space="0" w:color="auto"/>
          </w:divBdr>
        </w:div>
        <w:div w:id="1610117984">
          <w:marLeft w:val="0"/>
          <w:marRight w:val="0"/>
          <w:marTop w:val="0"/>
          <w:marBottom w:val="0"/>
          <w:divBdr>
            <w:top w:val="none" w:sz="0" w:space="0" w:color="auto"/>
            <w:left w:val="none" w:sz="0" w:space="0" w:color="auto"/>
            <w:bottom w:val="none" w:sz="0" w:space="0" w:color="auto"/>
            <w:right w:val="none" w:sz="0" w:space="0" w:color="auto"/>
          </w:divBdr>
        </w:div>
        <w:div w:id="1957523127">
          <w:marLeft w:val="0"/>
          <w:marRight w:val="0"/>
          <w:marTop w:val="0"/>
          <w:marBottom w:val="0"/>
          <w:divBdr>
            <w:top w:val="none" w:sz="0" w:space="0" w:color="auto"/>
            <w:left w:val="none" w:sz="0" w:space="0" w:color="auto"/>
            <w:bottom w:val="none" w:sz="0" w:space="0" w:color="auto"/>
            <w:right w:val="none" w:sz="0" w:space="0" w:color="auto"/>
          </w:divBdr>
        </w:div>
        <w:div w:id="134421551">
          <w:marLeft w:val="0"/>
          <w:marRight w:val="0"/>
          <w:marTop w:val="0"/>
          <w:marBottom w:val="0"/>
          <w:divBdr>
            <w:top w:val="none" w:sz="0" w:space="0" w:color="auto"/>
            <w:left w:val="none" w:sz="0" w:space="0" w:color="auto"/>
            <w:bottom w:val="none" w:sz="0" w:space="0" w:color="auto"/>
            <w:right w:val="none" w:sz="0" w:space="0" w:color="auto"/>
          </w:divBdr>
        </w:div>
        <w:div w:id="1092164112">
          <w:marLeft w:val="0"/>
          <w:marRight w:val="0"/>
          <w:marTop w:val="0"/>
          <w:marBottom w:val="0"/>
          <w:divBdr>
            <w:top w:val="none" w:sz="0" w:space="0" w:color="auto"/>
            <w:left w:val="none" w:sz="0" w:space="0" w:color="auto"/>
            <w:bottom w:val="none" w:sz="0" w:space="0" w:color="auto"/>
            <w:right w:val="none" w:sz="0" w:space="0" w:color="auto"/>
          </w:divBdr>
        </w:div>
        <w:div w:id="1463688589">
          <w:marLeft w:val="0"/>
          <w:marRight w:val="0"/>
          <w:marTop w:val="0"/>
          <w:marBottom w:val="0"/>
          <w:divBdr>
            <w:top w:val="none" w:sz="0" w:space="0" w:color="auto"/>
            <w:left w:val="none" w:sz="0" w:space="0" w:color="auto"/>
            <w:bottom w:val="none" w:sz="0" w:space="0" w:color="auto"/>
            <w:right w:val="none" w:sz="0" w:space="0" w:color="auto"/>
          </w:divBdr>
        </w:div>
        <w:div w:id="1288974196">
          <w:marLeft w:val="0"/>
          <w:marRight w:val="0"/>
          <w:marTop w:val="0"/>
          <w:marBottom w:val="0"/>
          <w:divBdr>
            <w:top w:val="none" w:sz="0" w:space="0" w:color="auto"/>
            <w:left w:val="none" w:sz="0" w:space="0" w:color="auto"/>
            <w:bottom w:val="none" w:sz="0" w:space="0" w:color="auto"/>
            <w:right w:val="none" w:sz="0" w:space="0" w:color="auto"/>
          </w:divBdr>
        </w:div>
        <w:div w:id="111018071">
          <w:marLeft w:val="0"/>
          <w:marRight w:val="0"/>
          <w:marTop w:val="0"/>
          <w:marBottom w:val="0"/>
          <w:divBdr>
            <w:top w:val="none" w:sz="0" w:space="0" w:color="auto"/>
            <w:left w:val="none" w:sz="0" w:space="0" w:color="auto"/>
            <w:bottom w:val="none" w:sz="0" w:space="0" w:color="auto"/>
            <w:right w:val="none" w:sz="0" w:space="0" w:color="auto"/>
          </w:divBdr>
        </w:div>
        <w:div w:id="284434016">
          <w:marLeft w:val="0"/>
          <w:marRight w:val="0"/>
          <w:marTop w:val="0"/>
          <w:marBottom w:val="0"/>
          <w:divBdr>
            <w:top w:val="none" w:sz="0" w:space="0" w:color="auto"/>
            <w:left w:val="none" w:sz="0" w:space="0" w:color="auto"/>
            <w:bottom w:val="none" w:sz="0" w:space="0" w:color="auto"/>
            <w:right w:val="none" w:sz="0" w:space="0" w:color="auto"/>
          </w:divBdr>
        </w:div>
        <w:div w:id="1498037510">
          <w:marLeft w:val="0"/>
          <w:marRight w:val="0"/>
          <w:marTop w:val="0"/>
          <w:marBottom w:val="0"/>
          <w:divBdr>
            <w:top w:val="none" w:sz="0" w:space="0" w:color="auto"/>
            <w:left w:val="none" w:sz="0" w:space="0" w:color="auto"/>
            <w:bottom w:val="none" w:sz="0" w:space="0" w:color="auto"/>
            <w:right w:val="none" w:sz="0" w:space="0" w:color="auto"/>
          </w:divBdr>
        </w:div>
        <w:div w:id="609319339">
          <w:marLeft w:val="0"/>
          <w:marRight w:val="0"/>
          <w:marTop w:val="0"/>
          <w:marBottom w:val="0"/>
          <w:divBdr>
            <w:top w:val="none" w:sz="0" w:space="0" w:color="auto"/>
            <w:left w:val="none" w:sz="0" w:space="0" w:color="auto"/>
            <w:bottom w:val="none" w:sz="0" w:space="0" w:color="auto"/>
            <w:right w:val="none" w:sz="0" w:space="0" w:color="auto"/>
          </w:divBdr>
        </w:div>
        <w:div w:id="49698110">
          <w:marLeft w:val="0"/>
          <w:marRight w:val="0"/>
          <w:marTop w:val="0"/>
          <w:marBottom w:val="0"/>
          <w:divBdr>
            <w:top w:val="none" w:sz="0" w:space="0" w:color="auto"/>
            <w:left w:val="none" w:sz="0" w:space="0" w:color="auto"/>
            <w:bottom w:val="none" w:sz="0" w:space="0" w:color="auto"/>
            <w:right w:val="none" w:sz="0" w:space="0" w:color="auto"/>
          </w:divBdr>
        </w:div>
        <w:div w:id="1212696626">
          <w:marLeft w:val="0"/>
          <w:marRight w:val="0"/>
          <w:marTop w:val="0"/>
          <w:marBottom w:val="0"/>
          <w:divBdr>
            <w:top w:val="none" w:sz="0" w:space="0" w:color="auto"/>
            <w:left w:val="none" w:sz="0" w:space="0" w:color="auto"/>
            <w:bottom w:val="none" w:sz="0" w:space="0" w:color="auto"/>
            <w:right w:val="none" w:sz="0" w:space="0" w:color="auto"/>
          </w:divBdr>
        </w:div>
        <w:div w:id="877813357">
          <w:marLeft w:val="0"/>
          <w:marRight w:val="0"/>
          <w:marTop w:val="0"/>
          <w:marBottom w:val="0"/>
          <w:divBdr>
            <w:top w:val="none" w:sz="0" w:space="0" w:color="auto"/>
            <w:left w:val="none" w:sz="0" w:space="0" w:color="auto"/>
            <w:bottom w:val="none" w:sz="0" w:space="0" w:color="auto"/>
            <w:right w:val="none" w:sz="0" w:space="0" w:color="auto"/>
          </w:divBdr>
        </w:div>
        <w:div w:id="2041083903">
          <w:marLeft w:val="0"/>
          <w:marRight w:val="0"/>
          <w:marTop w:val="0"/>
          <w:marBottom w:val="0"/>
          <w:divBdr>
            <w:top w:val="none" w:sz="0" w:space="0" w:color="auto"/>
            <w:left w:val="none" w:sz="0" w:space="0" w:color="auto"/>
            <w:bottom w:val="none" w:sz="0" w:space="0" w:color="auto"/>
            <w:right w:val="none" w:sz="0" w:space="0" w:color="auto"/>
          </w:divBdr>
        </w:div>
        <w:div w:id="551163389">
          <w:marLeft w:val="0"/>
          <w:marRight w:val="0"/>
          <w:marTop w:val="0"/>
          <w:marBottom w:val="0"/>
          <w:divBdr>
            <w:top w:val="none" w:sz="0" w:space="0" w:color="auto"/>
            <w:left w:val="none" w:sz="0" w:space="0" w:color="auto"/>
            <w:bottom w:val="none" w:sz="0" w:space="0" w:color="auto"/>
            <w:right w:val="none" w:sz="0" w:space="0" w:color="auto"/>
          </w:divBdr>
        </w:div>
        <w:div w:id="236209736">
          <w:marLeft w:val="0"/>
          <w:marRight w:val="0"/>
          <w:marTop w:val="0"/>
          <w:marBottom w:val="0"/>
          <w:divBdr>
            <w:top w:val="none" w:sz="0" w:space="0" w:color="auto"/>
            <w:left w:val="none" w:sz="0" w:space="0" w:color="auto"/>
            <w:bottom w:val="none" w:sz="0" w:space="0" w:color="auto"/>
            <w:right w:val="none" w:sz="0" w:space="0" w:color="auto"/>
          </w:divBdr>
        </w:div>
        <w:div w:id="541400147">
          <w:marLeft w:val="0"/>
          <w:marRight w:val="0"/>
          <w:marTop w:val="0"/>
          <w:marBottom w:val="0"/>
          <w:divBdr>
            <w:top w:val="none" w:sz="0" w:space="0" w:color="auto"/>
            <w:left w:val="none" w:sz="0" w:space="0" w:color="auto"/>
            <w:bottom w:val="none" w:sz="0" w:space="0" w:color="auto"/>
            <w:right w:val="none" w:sz="0" w:space="0" w:color="auto"/>
          </w:divBdr>
        </w:div>
        <w:div w:id="857542292">
          <w:marLeft w:val="0"/>
          <w:marRight w:val="0"/>
          <w:marTop w:val="0"/>
          <w:marBottom w:val="0"/>
          <w:divBdr>
            <w:top w:val="none" w:sz="0" w:space="0" w:color="auto"/>
            <w:left w:val="none" w:sz="0" w:space="0" w:color="auto"/>
            <w:bottom w:val="none" w:sz="0" w:space="0" w:color="auto"/>
            <w:right w:val="none" w:sz="0" w:space="0" w:color="auto"/>
          </w:divBdr>
        </w:div>
        <w:div w:id="1079444705">
          <w:marLeft w:val="0"/>
          <w:marRight w:val="0"/>
          <w:marTop w:val="0"/>
          <w:marBottom w:val="0"/>
          <w:divBdr>
            <w:top w:val="none" w:sz="0" w:space="0" w:color="auto"/>
            <w:left w:val="none" w:sz="0" w:space="0" w:color="auto"/>
            <w:bottom w:val="none" w:sz="0" w:space="0" w:color="auto"/>
            <w:right w:val="none" w:sz="0" w:space="0" w:color="auto"/>
          </w:divBdr>
        </w:div>
        <w:div w:id="868181809">
          <w:marLeft w:val="0"/>
          <w:marRight w:val="0"/>
          <w:marTop w:val="0"/>
          <w:marBottom w:val="0"/>
          <w:divBdr>
            <w:top w:val="none" w:sz="0" w:space="0" w:color="auto"/>
            <w:left w:val="none" w:sz="0" w:space="0" w:color="auto"/>
            <w:bottom w:val="none" w:sz="0" w:space="0" w:color="auto"/>
            <w:right w:val="none" w:sz="0" w:space="0" w:color="auto"/>
          </w:divBdr>
        </w:div>
        <w:div w:id="1585139699">
          <w:marLeft w:val="0"/>
          <w:marRight w:val="0"/>
          <w:marTop w:val="0"/>
          <w:marBottom w:val="0"/>
          <w:divBdr>
            <w:top w:val="none" w:sz="0" w:space="0" w:color="auto"/>
            <w:left w:val="none" w:sz="0" w:space="0" w:color="auto"/>
            <w:bottom w:val="none" w:sz="0" w:space="0" w:color="auto"/>
            <w:right w:val="none" w:sz="0" w:space="0" w:color="auto"/>
          </w:divBdr>
        </w:div>
        <w:div w:id="882718183">
          <w:marLeft w:val="0"/>
          <w:marRight w:val="0"/>
          <w:marTop w:val="0"/>
          <w:marBottom w:val="0"/>
          <w:divBdr>
            <w:top w:val="none" w:sz="0" w:space="0" w:color="auto"/>
            <w:left w:val="none" w:sz="0" w:space="0" w:color="auto"/>
            <w:bottom w:val="none" w:sz="0" w:space="0" w:color="auto"/>
            <w:right w:val="none" w:sz="0" w:space="0" w:color="auto"/>
          </w:divBdr>
        </w:div>
        <w:div w:id="64885711">
          <w:marLeft w:val="0"/>
          <w:marRight w:val="0"/>
          <w:marTop w:val="0"/>
          <w:marBottom w:val="0"/>
          <w:divBdr>
            <w:top w:val="none" w:sz="0" w:space="0" w:color="auto"/>
            <w:left w:val="none" w:sz="0" w:space="0" w:color="auto"/>
            <w:bottom w:val="none" w:sz="0" w:space="0" w:color="auto"/>
            <w:right w:val="none" w:sz="0" w:space="0" w:color="auto"/>
          </w:divBdr>
        </w:div>
        <w:div w:id="631835876">
          <w:marLeft w:val="0"/>
          <w:marRight w:val="0"/>
          <w:marTop w:val="0"/>
          <w:marBottom w:val="0"/>
          <w:divBdr>
            <w:top w:val="none" w:sz="0" w:space="0" w:color="auto"/>
            <w:left w:val="none" w:sz="0" w:space="0" w:color="auto"/>
            <w:bottom w:val="none" w:sz="0" w:space="0" w:color="auto"/>
            <w:right w:val="none" w:sz="0" w:space="0" w:color="auto"/>
          </w:divBdr>
        </w:div>
        <w:div w:id="880870958">
          <w:marLeft w:val="0"/>
          <w:marRight w:val="0"/>
          <w:marTop w:val="0"/>
          <w:marBottom w:val="0"/>
          <w:divBdr>
            <w:top w:val="none" w:sz="0" w:space="0" w:color="auto"/>
            <w:left w:val="none" w:sz="0" w:space="0" w:color="auto"/>
            <w:bottom w:val="none" w:sz="0" w:space="0" w:color="auto"/>
            <w:right w:val="none" w:sz="0" w:space="0" w:color="auto"/>
          </w:divBdr>
        </w:div>
        <w:div w:id="1268612803">
          <w:marLeft w:val="0"/>
          <w:marRight w:val="0"/>
          <w:marTop w:val="0"/>
          <w:marBottom w:val="0"/>
          <w:divBdr>
            <w:top w:val="none" w:sz="0" w:space="0" w:color="auto"/>
            <w:left w:val="none" w:sz="0" w:space="0" w:color="auto"/>
            <w:bottom w:val="none" w:sz="0" w:space="0" w:color="auto"/>
            <w:right w:val="none" w:sz="0" w:space="0" w:color="auto"/>
          </w:divBdr>
        </w:div>
        <w:div w:id="1860116541">
          <w:marLeft w:val="0"/>
          <w:marRight w:val="0"/>
          <w:marTop w:val="0"/>
          <w:marBottom w:val="0"/>
          <w:divBdr>
            <w:top w:val="none" w:sz="0" w:space="0" w:color="auto"/>
            <w:left w:val="none" w:sz="0" w:space="0" w:color="auto"/>
            <w:bottom w:val="none" w:sz="0" w:space="0" w:color="auto"/>
            <w:right w:val="none" w:sz="0" w:space="0" w:color="auto"/>
          </w:divBdr>
        </w:div>
        <w:div w:id="679890905">
          <w:marLeft w:val="0"/>
          <w:marRight w:val="0"/>
          <w:marTop w:val="0"/>
          <w:marBottom w:val="0"/>
          <w:divBdr>
            <w:top w:val="none" w:sz="0" w:space="0" w:color="auto"/>
            <w:left w:val="none" w:sz="0" w:space="0" w:color="auto"/>
            <w:bottom w:val="none" w:sz="0" w:space="0" w:color="auto"/>
            <w:right w:val="none" w:sz="0" w:space="0" w:color="auto"/>
          </w:divBdr>
        </w:div>
        <w:div w:id="651637905">
          <w:marLeft w:val="0"/>
          <w:marRight w:val="0"/>
          <w:marTop w:val="0"/>
          <w:marBottom w:val="0"/>
          <w:divBdr>
            <w:top w:val="none" w:sz="0" w:space="0" w:color="auto"/>
            <w:left w:val="none" w:sz="0" w:space="0" w:color="auto"/>
            <w:bottom w:val="none" w:sz="0" w:space="0" w:color="auto"/>
            <w:right w:val="none" w:sz="0" w:space="0" w:color="auto"/>
          </w:divBdr>
        </w:div>
        <w:div w:id="691688816">
          <w:marLeft w:val="0"/>
          <w:marRight w:val="0"/>
          <w:marTop w:val="0"/>
          <w:marBottom w:val="0"/>
          <w:divBdr>
            <w:top w:val="none" w:sz="0" w:space="0" w:color="auto"/>
            <w:left w:val="none" w:sz="0" w:space="0" w:color="auto"/>
            <w:bottom w:val="none" w:sz="0" w:space="0" w:color="auto"/>
            <w:right w:val="none" w:sz="0" w:space="0" w:color="auto"/>
          </w:divBdr>
        </w:div>
        <w:div w:id="724452011">
          <w:marLeft w:val="0"/>
          <w:marRight w:val="0"/>
          <w:marTop w:val="0"/>
          <w:marBottom w:val="0"/>
          <w:divBdr>
            <w:top w:val="none" w:sz="0" w:space="0" w:color="auto"/>
            <w:left w:val="none" w:sz="0" w:space="0" w:color="auto"/>
            <w:bottom w:val="none" w:sz="0" w:space="0" w:color="auto"/>
            <w:right w:val="none" w:sz="0" w:space="0" w:color="auto"/>
          </w:divBdr>
        </w:div>
        <w:div w:id="1816756086">
          <w:marLeft w:val="0"/>
          <w:marRight w:val="0"/>
          <w:marTop w:val="0"/>
          <w:marBottom w:val="0"/>
          <w:divBdr>
            <w:top w:val="none" w:sz="0" w:space="0" w:color="auto"/>
            <w:left w:val="none" w:sz="0" w:space="0" w:color="auto"/>
            <w:bottom w:val="none" w:sz="0" w:space="0" w:color="auto"/>
            <w:right w:val="none" w:sz="0" w:space="0" w:color="auto"/>
          </w:divBdr>
        </w:div>
        <w:div w:id="673068852">
          <w:marLeft w:val="0"/>
          <w:marRight w:val="0"/>
          <w:marTop w:val="0"/>
          <w:marBottom w:val="0"/>
          <w:divBdr>
            <w:top w:val="none" w:sz="0" w:space="0" w:color="auto"/>
            <w:left w:val="none" w:sz="0" w:space="0" w:color="auto"/>
            <w:bottom w:val="none" w:sz="0" w:space="0" w:color="auto"/>
            <w:right w:val="none" w:sz="0" w:space="0" w:color="auto"/>
          </w:divBdr>
        </w:div>
        <w:div w:id="1465808841">
          <w:marLeft w:val="0"/>
          <w:marRight w:val="0"/>
          <w:marTop w:val="0"/>
          <w:marBottom w:val="0"/>
          <w:divBdr>
            <w:top w:val="none" w:sz="0" w:space="0" w:color="auto"/>
            <w:left w:val="none" w:sz="0" w:space="0" w:color="auto"/>
            <w:bottom w:val="none" w:sz="0" w:space="0" w:color="auto"/>
            <w:right w:val="none" w:sz="0" w:space="0" w:color="auto"/>
          </w:divBdr>
        </w:div>
        <w:div w:id="1977488087">
          <w:marLeft w:val="0"/>
          <w:marRight w:val="0"/>
          <w:marTop w:val="0"/>
          <w:marBottom w:val="0"/>
          <w:divBdr>
            <w:top w:val="none" w:sz="0" w:space="0" w:color="auto"/>
            <w:left w:val="none" w:sz="0" w:space="0" w:color="auto"/>
            <w:bottom w:val="none" w:sz="0" w:space="0" w:color="auto"/>
            <w:right w:val="none" w:sz="0" w:space="0" w:color="auto"/>
          </w:divBdr>
        </w:div>
        <w:div w:id="476145787">
          <w:marLeft w:val="0"/>
          <w:marRight w:val="0"/>
          <w:marTop w:val="0"/>
          <w:marBottom w:val="0"/>
          <w:divBdr>
            <w:top w:val="none" w:sz="0" w:space="0" w:color="auto"/>
            <w:left w:val="none" w:sz="0" w:space="0" w:color="auto"/>
            <w:bottom w:val="none" w:sz="0" w:space="0" w:color="auto"/>
            <w:right w:val="none" w:sz="0" w:space="0" w:color="auto"/>
          </w:divBdr>
        </w:div>
      </w:divsChild>
    </w:div>
    <w:div w:id="1288849133">
      <w:bodyDiv w:val="1"/>
      <w:marLeft w:val="0"/>
      <w:marRight w:val="0"/>
      <w:marTop w:val="0"/>
      <w:marBottom w:val="0"/>
      <w:divBdr>
        <w:top w:val="none" w:sz="0" w:space="0" w:color="auto"/>
        <w:left w:val="none" w:sz="0" w:space="0" w:color="auto"/>
        <w:bottom w:val="none" w:sz="0" w:space="0" w:color="auto"/>
        <w:right w:val="none" w:sz="0" w:space="0" w:color="auto"/>
      </w:divBdr>
      <w:divsChild>
        <w:div w:id="298850431">
          <w:marLeft w:val="-75"/>
          <w:marRight w:val="0"/>
          <w:marTop w:val="30"/>
          <w:marBottom w:val="30"/>
          <w:divBdr>
            <w:top w:val="none" w:sz="0" w:space="0" w:color="auto"/>
            <w:left w:val="none" w:sz="0" w:space="0" w:color="auto"/>
            <w:bottom w:val="none" w:sz="0" w:space="0" w:color="auto"/>
            <w:right w:val="none" w:sz="0" w:space="0" w:color="auto"/>
          </w:divBdr>
          <w:divsChild>
            <w:div w:id="465128687">
              <w:marLeft w:val="0"/>
              <w:marRight w:val="0"/>
              <w:marTop w:val="0"/>
              <w:marBottom w:val="0"/>
              <w:divBdr>
                <w:top w:val="none" w:sz="0" w:space="0" w:color="auto"/>
                <w:left w:val="none" w:sz="0" w:space="0" w:color="auto"/>
                <w:bottom w:val="none" w:sz="0" w:space="0" w:color="auto"/>
                <w:right w:val="none" w:sz="0" w:space="0" w:color="auto"/>
              </w:divBdr>
              <w:divsChild>
                <w:div w:id="1918704222">
                  <w:marLeft w:val="0"/>
                  <w:marRight w:val="0"/>
                  <w:marTop w:val="0"/>
                  <w:marBottom w:val="0"/>
                  <w:divBdr>
                    <w:top w:val="none" w:sz="0" w:space="0" w:color="auto"/>
                    <w:left w:val="none" w:sz="0" w:space="0" w:color="auto"/>
                    <w:bottom w:val="none" w:sz="0" w:space="0" w:color="auto"/>
                    <w:right w:val="none" w:sz="0" w:space="0" w:color="auto"/>
                  </w:divBdr>
                </w:div>
              </w:divsChild>
            </w:div>
            <w:div w:id="647436572">
              <w:marLeft w:val="0"/>
              <w:marRight w:val="0"/>
              <w:marTop w:val="0"/>
              <w:marBottom w:val="0"/>
              <w:divBdr>
                <w:top w:val="none" w:sz="0" w:space="0" w:color="auto"/>
                <w:left w:val="none" w:sz="0" w:space="0" w:color="auto"/>
                <w:bottom w:val="none" w:sz="0" w:space="0" w:color="auto"/>
                <w:right w:val="none" w:sz="0" w:space="0" w:color="auto"/>
              </w:divBdr>
              <w:divsChild>
                <w:div w:id="320550813">
                  <w:marLeft w:val="0"/>
                  <w:marRight w:val="0"/>
                  <w:marTop w:val="0"/>
                  <w:marBottom w:val="0"/>
                  <w:divBdr>
                    <w:top w:val="none" w:sz="0" w:space="0" w:color="auto"/>
                    <w:left w:val="none" w:sz="0" w:space="0" w:color="auto"/>
                    <w:bottom w:val="none" w:sz="0" w:space="0" w:color="auto"/>
                    <w:right w:val="none" w:sz="0" w:space="0" w:color="auto"/>
                  </w:divBdr>
                </w:div>
              </w:divsChild>
            </w:div>
            <w:div w:id="540629884">
              <w:marLeft w:val="0"/>
              <w:marRight w:val="0"/>
              <w:marTop w:val="0"/>
              <w:marBottom w:val="0"/>
              <w:divBdr>
                <w:top w:val="none" w:sz="0" w:space="0" w:color="auto"/>
                <w:left w:val="none" w:sz="0" w:space="0" w:color="auto"/>
                <w:bottom w:val="none" w:sz="0" w:space="0" w:color="auto"/>
                <w:right w:val="none" w:sz="0" w:space="0" w:color="auto"/>
              </w:divBdr>
              <w:divsChild>
                <w:div w:id="1700812323">
                  <w:marLeft w:val="0"/>
                  <w:marRight w:val="0"/>
                  <w:marTop w:val="0"/>
                  <w:marBottom w:val="0"/>
                  <w:divBdr>
                    <w:top w:val="none" w:sz="0" w:space="0" w:color="auto"/>
                    <w:left w:val="none" w:sz="0" w:space="0" w:color="auto"/>
                    <w:bottom w:val="none" w:sz="0" w:space="0" w:color="auto"/>
                    <w:right w:val="none" w:sz="0" w:space="0" w:color="auto"/>
                  </w:divBdr>
                </w:div>
              </w:divsChild>
            </w:div>
            <w:div w:id="362707701">
              <w:marLeft w:val="0"/>
              <w:marRight w:val="0"/>
              <w:marTop w:val="0"/>
              <w:marBottom w:val="0"/>
              <w:divBdr>
                <w:top w:val="none" w:sz="0" w:space="0" w:color="auto"/>
                <w:left w:val="none" w:sz="0" w:space="0" w:color="auto"/>
                <w:bottom w:val="none" w:sz="0" w:space="0" w:color="auto"/>
                <w:right w:val="none" w:sz="0" w:space="0" w:color="auto"/>
              </w:divBdr>
              <w:divsChild>
                <w:div w:id="965618398">
                  <w:marLeft w:val="0"/>
                  <w:marRight w:val="0"/>
                  <w:marTop w:val="0"/>
                  <w:marBottom w:val="0"/>
                  <w:divBdr>
                    <w:top w:val="none" w:sz="0" w:space="0" w:color="auto"/>
                    <w:left w:val="none" w:sz="0" w:space="0" w:color="auto"/>
                    <w:bottom w:val="none" w:sz="0" w:space="0" w:color="auto"/>
                    <w:right w:val="none" w:sz="0" w:space="0" w:color="auto"/>
                  </w:divBdr>
                </w:div>
              </w:divsChild>
            </w:div>
            <w:div w:id="1339894032">
              <w:marLeft w:val="0"/>
              <w:marRight w:val="0"/>
              <w:marTop w:val="0"/>
              <w:marBottom w:val="0"/>
              <w:divBdr>
                <w:top w:val="none" w:sz="0" w:space="0" w:color="auto"/>
                <w:left w:val="none" w:sz="0" w:space="0" w:color="auto"/>
                <w:bottom w:val="none" w:sz="0" w:space="0" w:color="auto"/>
                <w:right w:val="none" w:sz="0" w:space="0" w:color="auto"/>
              </w:divBdr>
              <w:divsChild>
                <w:div w:id="1138112865">
                  <w:marLeft w:val="0"/>
                  <w:marRight w:val="0"/>
                  <w:marTop w:val="0"/>
                  <w:marBottom w:val="0"/>
                  <w:divBdr>
                    <w:top w:val="none" w:sz="0" w:space="0" w:color="auto"/>
                    <w:left w:val="none" w:sz="0" w:space="0" w:color="auto"/>
                    <w:bottom w:val="none" w:sz="0" w:space="0" w:color="auto"/>
                    <w:right w:val="none" w:sz="0" w:space="0" w:color="auto"/>
                  </w:divBdr>
                </w:div>
              </w:divsChild>
            </w:div>
            <w:div w:id="358357000">
              <w:marLeft w:val="0"/>
              <w:marRight w:val="0"/>
              <w:marTop w:val="0"/>
              <w:marBottom w:val="0"/>
              <w:divBdr>
                <w:top w:val="none" w:sz="0" w:space="0" w:color="auto"/>
                <w:left w:val="none" w:sz="0" w:space="0" w:color="auto"/>
                <w:bottom w:val="none" w:sz="0" w:space="0" w:color="auto"/>
                <w:right w:val="none" w:sz="0" w:space="0" w:color="auto"/>
              </w:divBdr>
              <w:divsChild>
                <w:div w:id="1761951505">
                  <w:marLeft w:val="0"/>
                  <w:marRight w:val="0"/>
                  <w:marTop w:val="0"/>
                  <w:marBottom w:val="0"/>
                  <w:divBdr>
                    <w:top w:val="none" w:sz="0" w:space="0" w:color="auto"/>
                    <w:left w:val="none" w:sz="0" w:space="0" w:color="auto"/>
                    <w:bottom w:val="none" w:sz="0" w:space="0" w:color="auto"/>
                    <w:right w:val="none" w:sz="0" w:space="0" w:color="auto"/>
                  </w:divBdr>
                </w:div>
              </w:divsChild>
            </w:div>
            <w:div w:id="2109543027">
              <w:marLeft w:val="0"/>
              <w:marRight w:val="0"/>
              <w:marTop w:val="0"/>
              <w:marBottom w:val="0"/>
              <w:divBdr>
                <w:top w:val="none" w:sz="0" w:space="0" w:color="auto"/>
                <w:left w:val="none" w:sz="0" w:space="0" w:color="auto"/>
                <w:bottom w:val="none" w:sz="0" w:space="0" w:color="auto"/>
                <w:right w:val="none" w:sz="0" w:space="0" w:color="auto"/>
              </w:divBdr>
              <w:divsChild>
                <w:div w:id="1968270307">
                  <w:marLeft w:val="0"/>
                  <w:marRight w:val="0"/>
                  <w:marTop w:val="0"/>
                  <w:marBottom w:val="0"/>
                  <w:divBdr>
                    <w:top w:val="none" w:sz="0" w:space="0" w:color="auto"/>
                    <w:left w:val="none" w:sz="0" w:space="0" w:color="auto"/>
                    <w:bottom w:val="none" w:sz="0" w:space="0" w:color="auto"/>
                    <w:right w:val="none" w:sz="0" w:space="0" w:color="auto"/>
                  </w:divBdr>
                </w:div>
              </w:divsChild>
            </w:div>
            <w:div w:id="1126195694">
              <w:marLeft w:val="0"/>
              <w:marRight w:val="0"/>
              <w:marTop w:val="0"/>
              <w:marBottom w:val="0"/>
              <w:divBdr>
                <w:top w:val="none" w:sz="0" w:space="0" w:color="auto"/>
                <w:left w:val="none" w:sz="0" w:space="0" w:color="auto"/>
                <w:bottom w:val="none" w:sz="0" w:space="0" w:color="auto"/>
                <w:right w:val="none" w:sz="0" w:space="0" w:color="auto"/>
              </w:divBdr>
              <w:divsChild>
                <w:div w:id="1398285513">
                  <w:marLeft w:val="0"/>
                  <w:marRight w:val="0"/>
                  <w:marTop w:val="0"/>
                  <w:marBottom w:val="0"/>
                  <w:divBdr>
                    <w:top w:val="none" w:sz="0" w:space="0" w:color="auto"/>
                    <w:left w:val="none" w:sz="0" w:space="0" w:color="auto"/>
                    <w:bottom w:val="none" w:sz="0" w:space="0" w:color="auto"/>
                    <w:right w:val="none" w:sz="0" w:space="0" w:color="auto"/>
                  </w:divBdr>
                </w:div>
              </w:divsChild>
            </w:div>
            <w:div w:id="1488285534">
              <w:marLeft w:val="0"/>
              <w:marRight w:val="0"/>
              <w:marTop w:val="0"/>
              <w:marBottom w:val="0"/>
              <w:divBdr>
                <w:top w:val="none" w:sz="0" w:space="0" w:color="auto"/>
                <w:left w:val="none" w:sz="0" w:space="0" w:color="auto"/>
                <w:bottom w:val="none" w:sz="0" w:space="0" w:color="auto"/>
                <w:right w:val="none" w:sz="0" w:space="0" w:color="auto"/>
              </w:divBdr>
              <w:divsChild>
                <w:div w:id="184102867">
                  <w:marLeft w:val="0"/>
                  <w:marRight w:val="0"/>
                  <w:marTop w:val="0"/>
                  <w:marBottom w:val="0"/>
                  <w:divBdr>
                    <w:top w:val="none" w:sz="0" w:space="0" w:color="auto"/>
                    <w:left w:val="none" w:sz="0" w:space="0" w:color="auto"/>
                    <w:bottom w:val="none" w:sz="0" w:space="0" w:color="auto"/>
                    <w:right w:val="none" w:sz="0" w:space="0" w:color="auto"/>
                  </w:divBdr>
                </w:div>
              </w:divsChild>
            </w:div>
            <w:div w:id="777481777">
              <w:marLeft w:val="0"/>
              <w:marRight w:val="0"/>
              <w:marTop w:val="0"/>
              <w:marBottom w:val="0"/>
              <w:divBdr>
                <w:top w:val="none" w:sz="0" w:space="0" w:color="auto"/>
                <w:left w:val="none" w:sz="0" w:space="0" w:color="auto"/>
                <w:bottom w:val="none" w:sz="0" w:space="0" w:color="auto"/>
                <w:right w:val="none" w:sz="0" w:space="0" w:color="auto"/>
              </w:divBdr>
              <w:divsChild>
                <w:div w:id="330790534">
                  <w:marLeft w:val="0"/>
                  <w:marRight w:val="0"/>
                  <w:marTop w:val="0"/>
                  <w:marBottom w:val="0"/>
                  <w:divBdr>
                    <w:top w:val="none" w:sz="0" w:space="0" w:color="auto"/>
                    <w:left w:val="none" w:sz="0" w:space="0" w:color="auto"/>
                    <w:bottom w:val="none" w:sz="0" w:space="0" w:color="auto"/>
                    <w:right w:val="none" w:sz="0" w:space="0" w:color="auto"/>
                  </w:divBdr>
                </w:div>
              </w:divsChild>
            </w:div>
            <w:div w:id="666135122">
              <w:marLeft w:val="0"/>
              <w:marRight w:val="0"/>
              <w:marTop w:val="0"/>
              <w:marBottom w:val="0"/>
              <w:divBdr>
                <w:top w:val="none" w:sz="0" w:space="0" w:color="auto"/>
                <w:left w:val="none" w:sz="0" w:space="0" w:color="auto"/>
                <w:bottom w:val="none" w:sz="0" w:space="0" w:color="auto"/>
                <w:right w:val="none" w:sz="0" w:space="0" w:color="auto"/>
              </w:divBdr>
              <w:divsChild>
                <w:div w:id="2080861940">
                  <w:marLeft w:val="0"/>
                  <w:marRight w:val="0"/>
                  <w:marTop w:val="0"/>
                  <w:marBottom w:val="0"/>
                  <w:divBdr>
                    <w:top w:val="none" w:sz="0" w:space="0" w:color="auto"/>
                    <w:left w:val="none" w:sz="0" w:space="0" w:color="auto"/>
                    <w:bottom w:val="none" w:sz="0" w:space="0" w:color="auto"/>
                    <w:right w:val="none" w:sz="0" w:space="0" w:color="auto"/>
                  </w:divBdr>
                </w:div>
              </w:divsChild>
            </w:div>
            <w:div w:id="1215461407">
              <w:marLeft w:val="0"/>
              <w:marRight w:val="0"/>
              <w:marTop w:val="0"/>
              <w:marBottom w:val="0"/>
              <w:divBdr>
                <w:top w:val="none" w:sz="0" w:space="0" w:color="auto"/>
                <w:left w:val="none" w:sz="0" w:space="0" w:color="auto"/>
                <w:bottom w:val="none" w:sz="0" w:space="0" w:color="auto"/>
                <w:right w:val="none" w:sz="0" w:space="0" w:color="auto"/>
              </w:divBdr>
              <w:divsChild>
                <w:div w:id="1646279953">
                  <w:marLeft w:val="0"/>
                  <w:marRight w:val="0"/>
                  <w:marTop w:val="0"/>
                  <w:marBottom w:val="0"/>
                  <w:divBdr>
                    <w:top w:val="none" w:sz="0" w:space="0" w:color="auto"/>
                    <w:left w:val="none" w:sz="0" w:space="0" w:color="auto"/>
                    <w:bottom w:val="none" w:sz="0" w:space="0" w:color="auto"/>
                    <w:right w:val="none" w:sz="0" w:space="0" w:color="auto"/>
                  </w:divBdr>
                </w:div>
              </w:divsChild>
            </w:div>
            <w:div w:id="482309930">
              <w:marLeft w:val="0"/>
              <w:marRight w:val="0"/>
              <w:marTop w:val="0"/>
              <w:marBottom w:val="0"/>
              <w:divBdr>
                <w:top w:val="none" w:sz="0" w:space="0" w:color="auto"/>
                <w:left w:val="none" w:sz="0" w:space="0" w:color="auto"/>
                <w:bottom w:val="none" w:sz="0" w:space="0" w:color="auto"/>
                <w:right w:val="none" w:sz="0" w:space="0" w:color="auto"/>
              </w:divBdr>
              <w:divsChild>
                <w:div w:id="1961837570">
                  <w:marLeft w:val="0"/>
                  <w:marRight w:val="0"/>
                  <w:marTop w:val="0"/>
                  <w:marBottom w:val="0"/>
                  <w:divBdr>
                    <w:top w:val="none" w:sz="0" w:space="0" w:color="auto"/>
                    <w:left w:val="none" w:sz="0" w:space="0" w:color="auto"/>
                    <w:bottom w:val="none" w:sz="0" w:space="0" w:color="auto"/>
                    <w:right w:val="none" w:sz="0" w:space="0" w:color="auto"/>
                  </w:divBdr>
                </w:div>
              </w:divsChild>
            </w:div>
            <w:div w:id="1665668162">
              <w:marLeft w:val="0"/>
              <w:marRight w:val="0"/>
              <w:marTop w:val="0"/>
              <w:marBottom w:val="0"/>
              <w:divBdr>
                <w:top w:val="none" w:sz="0" w:space="0" w:color="auto"/>
                <w:left w:val="none" w:sz="0" w:space="0" w:color="auto"/>
                <w:bottom w:val="none" w:sz="0" w:space="0" w:color="auto"/>
                <w:right w:val="none" w:sz="0" w:space="0" w:color="auto"/>
              </w:divBdr>
              <w:divsChild>
                <w:div w:id="760562568">
                  <w:marLeft w:val="0"/>
                  <w:marRight w:val="0"/>
                  <w:marTop w:val="0"/>
                  <w:marBottom w:val="0"/>
                  <w:divBdr>
                    <w:top w:val="none" w:sz="0" w:space="0" w:color="auto"/>
                    <w:left w:val="none" w:sz="0" w:space="0" w:color="auto"/>
                    <w:bottom w:val="none" w:sz="0" w:space="0" w:color="auto"/>
                    <w:right w:val="none" w:sz="0" w:space="0" w:color="auto"/>
                  </w:divBdr>
                </w:div>
              </w:divsChild>
            </w:div>
            <w:div w:id="68112468">
              <w:marLeft w:val="0"/>
              <w:marRight w:val="0"/>
              <w:marTop w:val="0"/>
              <w:marBottom w:val="0"/>
              <w:divBdr>
                <w:top w:val="none" w:sz="0" w:space="0" w:color="auto"/>
                <w:left w:val="none" w:sz="0" w:space="0" w:color="auto"/>
                <w:bottom w:val="none" w:sz="0" w:space="0" w:color="auto"/>
                <w:right w:val="none" w:sz="0" w:space="0" w:color="auto"/>
              </w:divBdr>
              <w:divsChild>
                <w:div w:id="776409399">
                  <w:marLeft w:val="0"/>
                  <w:marRight w:val="0"/>
                  <w:marTop w:val="0"/>
                  <w:marBottom w:val="0"/>
                  <w:divBdr>
                    <w:top w:val="none" w:sz="0" w:space="0" w:color="auto"/>
                    <w:left w:val="none" w:sz="0" w:space="0" w:color="auto"/>
                    <w:bottom w:val="none" w:sz="0" w:space="0" w:color="auto"/>
                    <w:right w:val="none" w:sz="0" w:space="0" w:color="auto"/>
                  </w:divBdr>
                </w:div>
              </w:divsChild>
            </w:div>
            <w:div w:id="1032073068">
              <w:marLeft w:val="0"/>
              <w:marRight w:val="0"/>
              <w:marTop w:val="0"/>
              <w:marBottom w:val="0"/>
              <w:divBdr>
                <w:top w:val="none" w:sz="0" w:space="0" w:color="auto"/>
                <w:left w:val="none" w:sz="0" w:space="0" w:color="auto"/>
                <w:bottom w:val="none" w:sz="0" w:space="0" w:color="auto"/>
                <w:right w:val="none" w:sz="0" w:space="0" w:color="auto"/>
              </w:divBdr>
              <w:divsChild>
                <w:div w:id="1121414003">
                  <w:marLeft w:val="0"/>
                  <w:marRight w:val="0"/>
                  <w:marTop w:val="0"/>
                  <w:marBottom w:val="0"/>
                  <w:divBdr>
                    <w:top w:val="none" w:sz="0" w:space="0" w:color="auto"/>
                    <w:left w:val="none" w:sz="0" w:space="0" w:color="auto"/>
                    <w:bottom w:val="none" w:sz="0" w:space="0" w:color="auto"/>
                    <w:right w:val="none" w:sz="0" w:space="0" w:color="auto"/>
                  </w:divBdr>
                </w:div>
              </w:divsChild>
            </w:div>
            <w:div w:id="736829246">
              <w:marLeft w:val="0"/>
              <w:marRight w:val="0"/>
              <w:marTop w:val="0"/>
              <w:marBottom w:val="0"/>
              <w:divBdr>
                <w:top w:val="none" w:sz="0" w:space="0" w:color="auto"/>
                <w:left w:val="none" w:sz="0" w:space="0" w:color="auto"/>
                <w:bottom w:val="none" w:sz="0" w:space="0" w:color="auto"/>
                <w:right w:val="none" w:sz="0" w:space="0" w:color="auto"/>
              </w:divBdr>
              <w:divsChild>
                <w:div w:id="1330522676">
                  <w:marLeft w:val="0"/>
                  <w:marRight w:val="0"/>
                  <w:marTop w:val="0"/>
                  <w:marBottom w:val="0"/>
                  <w:divBdr>
                    <w:top w:val="none" w:sz="0" w:space="0" w:color="auto"/>
                    <w:left w:val="none" w:sz="0" w:space="0" w:color="auto"/>
                    <w:bottom w:val="none" w:sz="0" w:space="0" w:color="auto"/>
                    <w:right w:val="none" w:sz="0" w:space="0" w:color="auto"/>
                  </w:divBdr>
                </w:div>
              </w:divsChild>
            </w:div>
            <w:div w:id="1437170651">
              <w:marLeft w:val="0"/>
              <w:marRight w:val="0"/>
              <w:marTop w:val="0"/>
              <w:marBottom w:val="0"/>
              <w:divBdr>
                <w:top w:val="none" w:sz="0" w:space="0" w:color="auto"/>
                <w:left w:val="none" w:sz="0" w:space="0" w:color="auto"/>
                <w:bottom w:val="none" w:sz="0" w:space="0" w:color="auto"/>
                <w:right w:val="none" w:sz="0" w:space="0" w:color="auto"/>
              </w:divBdr>
              <w:divsChild>
                <w:div w:id="270865582">
                  <w:marLeft w:val="0"/>
                  <w:marRight w:val="0"/>
                  <w:marTop w:val="0"/>
                  <w:marBottom w:val="0"/>
                  <w:divBdr>
                    <w:top w:val="none" w:sz="0" w:space="0" w:color="auto"/>
                    <w:left w:val="none" w:sz="0" w:space="0" w:color="auto"/>
                    <w:bottom w:val="none" w:sz="0" w:space="0" w:color="auto"/>
                    <w:right w:val="none" w:sz="0" w:space="0" w:color="auto"/>
                  </w:divBdr>
                </w:div>
              </w:divsChild>
            </w:div>
            <w:div w:id="1548026333">
              <w:marLeft w:val="0"/>
              <w:marRight w:val="0"/>
              <w:marTop w:val="0"/>
              <w:marBottom w:val="0"/>
              <w:divBdr>
                <w:top w:val="none" w:sz="0" w:space="0" w:color="auto"/>
                <w:left w:val="none" w:sz="0" w:space="0" w:color="auto"/>
                <w:bottom w:val="none" w:sz="0" w:space="0" w:color="auto"/>
                <w:right w:val="none" w:sz="0" w:space="0" w:color="auto"/>
              </w:divBdr>
              <w:divsChild>
                <w:div w:id="931356324">
                  <w:marLeft w:val="0"/>
                  <w:marRight w:val="0"/>
                  <w:marTop w:val="0"/>
                  <w:marBottom w:val="0"/>
                  <w:divBdr>
                    <w:top w:val="none" w:sz="0" w:space="0" w:color="auto"/>
                    <w:left w:val="none" w:sz="0" w:space="0" w:color="auto"/>
                    <w:bottom w:val="none" w:sz="0" w:space="0" w:color="auto"/>
                    <w:right w:val="none" w:sz="0" w:space="0" w:color="auto"/>
                  </w:divBdr>
                </w:div>
              </w:divsChild>
            </w:div>
            <w:div w:id="56980648">
              <w:marLeft w:val="0"/>
              <w:marRight w:val="0"/>
              <w:marTop w:val="0"/>
              <w:marBottom w:val="0"/>
              <w:divBdr>
                <w:top w:val="none" w:sz="0" w:space="0" w:color="auto"/>
                <w:left w:val="none" w:sz="0" w:space="0" w:color="auto"/>
                <w:bottom w:val="none" w:sz="0" w:space="0" w:color="auto"/>
                <w:right w:val="none" w:sz="0" w:space="0" w:color="auto"/>
              </w:divBdr>
              <w:divsChild>
                <w:div w:id="106240282">
                  <w:marLeft w:val="0"/>
                  <w:marRight w:val="0"/>
                  <w:marTop w:val="0"/>
                  <w:marBottom w:val="0"/>
                  <w:divBdr>
                    <w:top w:val="none" w:sz="0" w:space="0" w:color="auto"/>
                    <w:left w:val="none" w:sz="0" w:space="0" w:color="auto"/>
                    <w:bottom w:val="none" w:sz="0" w:space="0" w:color="auto"/>
                    <w:right w:val="none" w:sz="0" w:space="0" w:color="auto"/>
                  </w:divBdr>
                </w:div>
              </w:divsChild>
            </w:div>
            <w:div w:id="198129951">
              <w:marLeft w:val="0"/>
              <w:marRight w:val="0"/>
              <w:marTop w:val="0"/>
              <w:marBottom w:val="0"/>
              <w:divBdr>
                <w:top w:val="none" w:sz="0" w:space="0" w:color="auto"/>
                <w:left w:val="none" w:sz="0" w:space="0" w:color="auto"/>
                <w:bottom w:val="none" w:sz="0" w:space="0" w:color="auto"/>
                <w:right w:val="none" w:sz="0" w:space="0" w:color="auto"/>
              </w:divBdr>
              <w:divsChild>
                <w:div w:id="199972273">
                  <w:marLeft w:val="0"/>
                  <w:marRight w:val="0"/>
                  <w:marTop w:val="0"/>
                  <w:marBottom w:val="0"/>
                  <w:divBdr>
                    <w:top w:val="none" w:sz="0" w:space="0" w:color="auto"/>
                    <w:left w:val="none" w:sz="0" w:space="0" w:color="auto"/>
                    <w:bottom w:val="none" w:sz="0" w:space="0" w:color="auto"/>
                    <w:right w:val="none" w:sz="0" w:space="0" w:color="auto"/>
                  </w:divBdr>
                </w:div>
              </w:divsChild>
            </w:div>
            <w:div w:id="947930503">
              <w:marLeft w:val="0"/>
              <w:marRight w:val="0"/>
              <w:marTop w:val="0"/>
              <w:marBottom w:val="0"/>
              <w:divBdr>
                <w:top w:val="none" w:sz="0" w:space="0" w:color="auto"/>
                <w:left w:val="none" w:sz="0" w:space="0" w:color="auto"/>
                <w:bottom w:val="none" w:sz="0" w:space="0" w:color="auto"/>
                <w:right w:val="none" w:sz="0" w:space="0" w:color="auto"/>
              </w:divBdr>
              <w:divsChild>
                <w:div w:id="103381736">
                  <w:marLeft w:val="0"/>
                  <w:marRight w:val="0"/>
                  <w:marTop w:val="0"/>
                  <w:marBottom w:val="0"/>
                  <w:divBdr>
                    <w:top w:val="none" w:sz="0" w:space="0" w:color="auto"/>
                    <w:left w:val="none" w:sz="0" w:space="0" w:color="auto"/>
                    <w:bottom w:val="none" w:sz="0" w:space="0" w:color="auto"/>
                    <w:right w:val="none" w:sz="0" w:space="0" w:color="auto"/>
                  </w:divBdr>
                </w:div>
              </w:divsChild>
            </w:div>
            <w:div w:id="1324357068">
              <w:marLeft w:val="0"/>
              <w:marRight w:val="0"/>
              <w:marTop w:val="0"/>
              <w:marBottom w:val="0"/>
              <w:divBdr>
                <w:top w:val="none" w:sz="0" w:space="0" w:color="auto"/>
                <w:left w:val="none" w:sz="0" w:space="0" w:color="auto"/>
                <w:bottom w:val="none" w:sz="0" w:space="0" w:color="auto"/>
                <w:right w:val="none" w:sz="0" w:space="0" w:color="auto"/>
              </w:divBdr>
              <w:divsChild>
                <w:div w:id="1677075123">
                  <w:marLeft w:val="0"/>
                  <w:marRight w:val="0"/>
                  <w:marTop w:val="0"/>
                  <w:marBottom w:val="0"/>
                  <w:divBdr>
                    <w:top w:val="none" w:sz="0" w:space="0" w:color="auto"/>
                    <w:left w:val="none" w:sz="0" w:space="0" w:color="auto"/>
                    <w:bottom w:val="none" w:sz="0" w:space="0" w:color="auto"/>
                    <w:right w:val="none" w:sz="0" w:space="0" w:color="auto"/>
                  </w:divBdr>
                </w:div>
              </w:divsChild>
            </w:div>
            <w:div w:id="1372878306">
              <w:marLeft w:val="0"/>
              <w:marRight w:val="0"/>
              <w:marTop w:val="0"/>
              <w:marBottom w:val="0"/>
              <w:divBdr>
                <w:top w:val="none" w:sz="0" w:space="0" w:color="auto"/>
                <w:left w:val="none" w:sz="0" w:space="0" w:color="auto"/>
                <w:bottom w:val="none" w:sz="0" w:space="0" w:color="auto"/>
                <w:right w:val="none" w:sz="0" w:space="0" w:color="auto"/>
              </w:divBdr>
              <w:divsChild>
                <w:div w:id="1369447428">
                  <w:marLeft w:val="0"/>
                  <w:marRight w:val="0"/>
                  <w:marTop w:val="0"/>
                  <w:marBottom w:val="0"/>
                  <w:divBdr>
                    <w:top w:val="none" w:sz="0" w:space="0" w:color="auto"/>
                    <w:left w:val="none" w:sz="0" w:space="0" w:color="auto"/>
                    <w:bottom w:val="none" w:sz="0" w:space="0" w:color="auto"/>
                    <w:right w:val="none" w:sz="0" w:space="0" w:color="auto"/>
                  </w:divBdr>
                </w:div>
              </w:divsChild>
            </w:div>
            <w:div w:id="498236617">
              <w:marLeft w:val="0"/>
              <w:marRight w:val="0"/>
              <w:marTop w:val="0"/>
              <w:marBottom w:val="0"/>
              <w:divBdr>
                <w:top w:val="none" w:sz="0" w:space="0" w:color="auto"/>
                <w:left w:val="none" w:sz="0" w:space="0" w:color="auto"/>
                <w:bottom w:val="none" w:sz="0" w:space="0" w:color="auto"/>
                <w:right w:val="none" w:sz="0" w:space="0" w:color="auto"/>
              </w:divBdr>
              <w:divsChild>
                <w:div w:id="40829816">
                  <w:marLeft w:val="0"/>
                  <w:marRight w:val="0"/>
                  <w:marTop w:val="0"/>
                  <w:marBottom w:val="0"/>
                  <w:divBdr>
                    <w:top w:val="none" w:sz="0" w:space="0" w:color="auto"/>
                    <w:left w:val="none" w:sz="0" w:space="0" w:color="auto"/>
                    <w:bottom w:val="none" w:sz="0" w:space="0" w:color="auto"/>
                    <w:right w:val="none" w:sz="0" w:space="0" w:color="auto"/>
                  </w:divBdr>
                </w:div>
              </w:divsChild>
            </w:div>
            <w:div w:id="1063288432">
              <w:marLeft w:val="0"/>
              <w:marRight w:val="0"/>
              <w:marTop w:val="0"/>
              <w:marBottom w:val="0"/>
              <w:divBdr>
                <w:top w:val="none" w:sz="0" w:space="0" w:color="auto"/>
                <w:left w:val="none" w:sz="0" w:space="0" w:color="auto"/>
                <w:bottom w:val="none" w:sz="0" w:space="0" w:color="auto"/>
                <w:right w:val="none" w:sz="0" w:space="0" w:color="auto"/>
              </w:divBdr>
              <w:divsChild>
                <w:div w:id="1229462595">
                  <w:marLeft w:val="0"/>
                  <w:marRight w:val="0"/>
                  <w:marTop w:val="0"/>
                  <w:marBottom w:val="0"/>
                  <w:divBdr>
                    <w:top w:val="none" w:sz="0" w:space="0" w:color="auto"/>
                    <w:left w:val="none" w:sz="0" w:space="0" w:color="auto"/>
                    <w:bottom w:val="none" w:sz="0" w:space="0" w:color="auto"/>
                    <w:right w:val="none" w:sz="0" w:space="0" w:color="auto"/>
                  </w:divBdr>
                </w:div>
              </w:divsChild>
            </w:div>
            <w:div w:id="1105342866">
              <w:marLeft w:val="0"/>
              <w:marRight w:val="0"/>
              <w:marTop w:val="0"/>
              <w:marBottom w:val="0"/>
              <w:divBdr>
                <w:top w:val="none" w:sz="0" w:space="0" w:color="auto"/>
                <w:left w:val="none" w:sz="0" w:space="0" w:color="auto"/>
                <w:bottom w:val="none" w:sz="0" w:space="0" w:color="auto"/>
                <w:right w:val="none" w:sz="0" w:space="0" w:color="auto"/>
              </w:divBdr>
              <w:divsChild>
                <w:div w:id="990136216">
                  <w:marLeft w:val="0"/>
                  <w:marRight w:val="0"/>
                  <w:marTop w:val="0"/>
                  <w:marBottom w:val="0"/>
                  <w:divBdr>
                    <w:top w:val="none" w:sz="0" w:space="0" w:color="auto"/>
                    <w:left w:val="none" w:sz="0" w:space="0" w:color="auto"/>
                    <w:bottom w:val="none" w:sz="0" w:space="0" w:color="auto"/>
                    <w:right w:val="none" w:sz="0" w:space="0" w:color="auto"/>
                  </w:divBdr>
                </w:div>
              </w:divsChild>
            </w:div>
            <w:div w:id="404495230">
              <w:marLeft w:val="0"/>
              <w:marRight w:val="0"/>
              <w:marTop w:val="0"/>
              <w:marBottom w:val="0"/>
              <w:divBdr>
                <w:top w:val="none" w:sz="0" w:space="0" w:color="auto"/>
                <w:left w:val="none" w:sz="0" w:space="0" w:color="auto"/>
                <w:bottom w:val="none" w:sz="0" w:space="0" w:color="auto"/>
                <w:right w:val="none" w:sz="0" w:space="0" w:color="auto"/>
              </w:divBdr>
              <w:divsChild>
                <w:div w:id="857505294">
                  <w:marLeft w:val="0"/>
                  <w:marRight w:val="0"/>
                  <w:marTop w:val="0"/>
                  <w:marBottom w:val="0"/>
                  <w:divBdr>
                    <w:top w:val="none" w:sz="0" w:space="0" w:color="auto"/>
                    <w:left w:val="none" w:sz="0" w:space="0" w:color="auto"/>
                    <w:bottom w:val="none" w:sz="0" w:space="0" w:color="auto"/>
                    <w:right w:val="none" w:sz="0" w:space="0" w:color="auto"/>
                  </w:divBdr>
                </w:div>
              </w:divsChild>
            </w:div>
            <w:div w:id="653023073">
              <w:marLeft w:val="0"/>
              <w:marRight w:val="0"/>
              <w:marTop w:val="0"/>
              <w:marBottom w:val="0"/>
              <w:divBdr>
                <w:top w:val="none" w:sz="0" w:space="0" w:color="auto"/>
                <w:left w:val="none" w:sz="0" w:space="0" w:color="auto"/>
                <w:bottom w:val="none" w:sz="0" w:space="0" w:color="auto"/>
                <w:right w:val="none" w:sz="0" w:space="0" w:color="auto"/>
              </w:divBdr>
              <w:divsChild>
                <w:div w:id="1062633225">
                  <w:marLeft w:val="0"/>
                  <w:marRight w:val="0"/>
                  <w:marTop w:val="0"/>
                  <w:marBottom w:val="0"/>
                  <w:divBdr>
                    <w:top w:val="none" w:sz="0" w:space="0" w:color="auto"/>
                    <w:left w:val="none" w:sz="0" w:space="0" w:color="auto"/>
                    <w:bottom w:val="none" w:sz="0" w:space="0" w:color="auto"/>
                    <w:right w:val="none" w:sz="0" w:space="0" w:color="auto"/>
                  </w:divBdr>
                </w:div>
              </w:divsChild>
            </w:div>
            <w:div w:id="175272781">
              <w:marLeft w:val="0"/>
              <w:marRight w:val="0"/>
              <w:marTop w:val="0"/>
              <w:marBottom w:val="0"/>
              <w:divBdr>
                <w:top w:val="none" w:sz="0" w:space="0" w:color="auto"/>
                <w:left w:val="none" w:sz="0" w:space="0" w:color="auto"/>
                <w:bottom w:val="none" w:sz="0" w:space="0" w:color="auto"/>
                <w:right w:val="none" w:sz="0" w:space="0" w:color="auto"/>
              </w:divBdr>
              <w:divsChild>
                <w:div w:id="1136415607">
                  <w:marLeft w:val="0"/>
                  <w:marRight w:val="0"/>
                  <w:marTop w:val="0"/>
                  <w:marBottom w:val="0"/>
                  <w:divBdr>
                    <w:top w:val="none" w:sz="0" w:space="0" w:color="auto"/>
                    <w:left w:val="none" w:sz="0" w:space="0" w:color="auto"/>
                    <w:bottom w:val="none" w:sz="0" w:space="0" w:color="auto"/>
                    <w:right w:val="none" w:sz="0" w:space="0" w:color="auto"/>
                  </w:divBdr>
                </w:div>
              </w:divsChild>
            </w:div>
            <w:div w:id="2057771796">
              <w:marLeft w:val="0"/>
              <w:marRight w:val="0"/>
              <w:marTop w:val="0"/>
              <w:marBottom w:val="0"/>
              <w:divBdr>
                <w:top w:val="none" w:sz="0" w:space="0" w:color="auto"/>
                <w:left w:val="none" w:sz="0" w:space="0" w:color="auto"/>
                <w:bottom w:val="none" w:sz="0" w:space="0" w:color="auto"/>
                <w:right w:val="none" w:sz="0" w:space="0" w:color="auto"/>
              </w:divBdr>
              <w:divsChild>
                <w:div w:id="1896695719">
                  <w:marLeft w:val="0"/>
                  <w:marRight w:val="0"/>
                  <w:marTop w:val="0"/>
                  <w:marBottom w:val="0"/>
                  <w:divBdr>
                    <w:top w:val="none" w:sz="0" w:space="0" w:color="auto"/>
                    <w:left w:val="none" w:sz="0" w:space="0" w:color="auto"/>
                    <w:bottom w:val="none" w:sz="0" w:space="0" w:color="auto"/>
                    <w:right w:val="none" w:sz="0" w:space="0" w:color="auto"/>
                  </w:divBdr>
                </w:div>
              </w:divsChild>
            </w:div>
            <w:div w:id="2105607667">
              <w:marLeft w:val="0"/>
              <w:marRight w:val="0"/>
              <w:marTop w:val="0"/>
              <w:marBottom w:val="0"/>
              <w:divBdr>
                <w:top w:val="none" w:sz="0" w:space="0" w:color="auto"/>
                <w:left w:val="none" w:sz="0" w:space="0" w:color="auto"/>
                <w:bottom w:val="none" w:sz="0" w:space="0" w:color="auto"/>
                <w:right w:val="none" w:sz="0" w:space="0" w:color="auto"/>
              </w:divBdr>
              <w:divsChild>
                <w:div w:id="1584604920">
                  <w:marLeft w:val="0"/>
                  <w:marRight w:val="0"/>
                  <w:marTop w:val="0"/>
                  <w:marBottom w:val="0"/>
                  <w:divBdr>
                    <w:top w:val="none" w:sz="0" w:space="0" w:color="auto"/>
                    <w:left w:val="none" w:sz="0" w:space="0" w:color="auto"/>
                    <w:bottom w:val="none" w:sz="0" w:space="0" w:color="auto"/>
                    <w:right w:val="none" w:sz="0" w:space="0" w:color="auto"/>
                  </w:divBdr>
                </w:div>
              </w:divsChild>
            </w:div>
            <w:div w:id="1646281705">
              <w:marLeft w:val="0"/>
              <w:marRight w:val="0"/>
              <w:marTop w:val="0"/>
              <w:marBottom w:val="0"/>
              <w:divBdr>
                <w:top w:val="none" w:sz="0" w:space="0" w:color="auto"/>
                <w:left w:val="none" w:sz="0" w:space="0" w:color="auto"/>
                <w:bottom w:val="none" w:sz="0" w:space="0" w:color="auto"/>
                <w:right w:val="none" w:sz="0" w:space="0" w:color="auto"/>
              </w:divBdr>
              <w:divsChild>
                <w:div w:id="1030495693">
                  <w:marLeft w:val="0"/>
                  <w:marRight w:val="0"/>
                  <w:marTop w:val="0"/>
                  <w:marBottom w:val="0"/>
                  <w:divBdr>
                    <w:top w:val="none" w:sz="0" w:space="0" w:color="auto"/>
                    <w:left w:val="none" w:sz="0" w:space="0" w:color="auto"/>
                    <w:bottom w:val="none" w:sz="0" w:space="0" w:color="auto"/>
                    <w:right w:val="none" w:sz="0" w:space="0" w:color="auto"/>
                  </w:divBdr>
                </w:div>
              </w:divsChild>
            </w:div>
            <w:div w:id="763232309">
              <w:marLeft w:val="0"/>
              <w:marRight w:val="0"/>
              <w:marTop w:val="0"/>
              <w:marBottom w:val="0"/>
              <w:divBdr>
                <w:top w:val="none" w:sz="0" w:space="0" w:color="auto"/>
                <w:left w:val="none" w:sz="0" w:space="0" w:color="auto"/>
                <w:bottom w:val="none" w:sz="0" w:space="0" w:color="auto"/>
                <w:right w:val="none" w:sz="0" w:space="0" w:color="auto"/>
              </w:divBdr>
              <w:divsChild>
                <w:div w:id="1401097388">
                  <w:marLeft w:val="0"/>
                  <w:marRight w:val="0"/>
                  <w:marTop w:val="0"/>
                  <w:marBottom w:val="0"/>
                  <w:divBdr>
                    <w:top w:val="none" w:sz="0" w:space="0" w:color="auto"/>
                    <w:left w:val="none" w:sz="0" w:space="0" w:color="auto"/>
                    <w:bottom w:val="none" w:sz="0" w:space="0" w:color="auto"/>
                    <w:right w:val="none" w:sz="0" w:space="0" w:color="auto"/>
                  </w:divBdr>
                </w:div>
              </w:divsChild>
            </w:div>
            <w:div w:id="1200125429">
              <w:marLeft w:val="0"/>
              <w:marRight w:val="0"/>
              <w:marTop w:val="0"/>
              <w:marBottom w:val="0"/>
              <w:divBdr>
                <w:top w:val="none" w:sz="0" w:space="0" w:color="auto"/>
                <w:left w:val="none" w:sz="0" w:space="0" w:color="auto"/>
                <w:bottom w:val="none" w:sz="0" w:space="0" w:color="auto"/>
                <w:right w:val="none" w:sz="0" w:space="0" w:color="auto"/>
              </w:divBdr>
              <w:divsChild>
                <w:div w:id="178677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5113">
          <w:marLeft w:val="0"/>
          <w:marRight w:val="0"/>
          <w:marTop w:val="0"/>
          <w:marBottom w:val="0"/>
          <w:divBdr>
            <w:top w:val="none" w:sz="0" w:space="0" w:color="auto"/>
            <w:left w:val="none" w:sz="0" w:space="0" w:color="auto"/>
            <w:bottom w:val="none" w:sz="0" w:space="0" w:color="auto"/>
            <w:right w:val="none" w:sz="0" w:space="0" w:color="auto"/>
          </w:divBdr>
        </w:div>
        <w:div w:id="2077705124">
          <w:marLeft w:val="0"/>
          <w:marRight w:val="0"/>
          <w:marTop w:val="0"/>
          <w:marBottom w:val="0"/>
          <w:divBdr>
            <w:top w:val="none" w:sz="0" w:space="0" w:color="auto"/>
            <w:left w:val="none" w:sz="0" w:space="0" w:color="auto"/>
            <w:bottom w:val="none" w:sz="0" w:space="0" w:color="auto"/>
            <w:right w:val="none" w:sz="0" w:space="0" w:color="auto"/>
          </w:divBdr>
        </w:div>
        <w:div w:id="2044288769">
          <w:marLeft w:val="0"/>
          <w:marRight w:val="0"/>
          <w:marTop w:val="0"/>
          <w:marBottom w:val="0"/>
          <w:divBdr>
            <w:top w:val="none" w:sz="0" w:space="0" w:color="auto"/>
            <w:left w:val="none" w:sz="0" w:space="0" w:color="auto"/>
            <w:bottom w:val="none" w:sz="0" w:space="0" w:color="auto"/>
            <w:right w:val="none" w:sz="0" w:space="0" w:color="auto"/>
          </w:divBdr>
        </w:div>
        <w:div w:id="1392270156">
          <w:marLeft w:val="0"/>
          <w:marRight w:val="0"/>
          <w:marTop w:val="0"/>
          <w:marBottom w:val="0"/>
          <w:divBdr>
            <w:top w:val="none" w:sz="0" w:space="0" w:color="auto"/>
            <w:left w:val="none" w:sz="0" w:space="0" w:color="auto"/>
            <w:bottom w:val="none" w:sz="0" w:space="0" w:color="auto"/>
            <w:right w:val="none" w:sz="0" w:space="0" w:color="auto"/>
          </w:divBdr>
        </w:div>
        <w:div w:id="466824066">
          <w:marLeft w:val="0"/>
          <w:marRight w:val="0"/>
          <w:marTop w:val="0"/>
          <w:marBottom w:val="0"/>
          <w:divBdr>
            <w:top w:val="none" w:sz="0" w:space="0" w:color="auto"/>
            <w:left w:val="none" w:sz="0" w:space="0" w:color="auto"/>
            <w:bottom w:val="none" w:sz="0" w:space="0" w:color="auto"/>
            <w:right w:val="none" w:sz="0" w:space="0" w:color="auto"/>
          </w:divBdr>
        </w:div>
        <w:div w:id="1111316321">
          <w:marLeft w:val="0"/>
          <w:marRight w:val="0"/>
          <w:marTop w:val="0"/>
          <w:marBottom w:val="0"/>
          <w:divBdr>
            <w:top w:val="none" w:sz="0" w:space="0" w:color="auto"/>
            <w:left w:val="none" w:sz="0" w:space="0" w:color="auto"/>
            <w:bottom w:val="none" w:sz="0" w:space="0" w:color="auto"/>
            <w:right w:val="none" w:sz="0" w:space="0" w:color="auto"/>
          </w:divBdr>
        </w:div>
        <w:div w:id="999428893">
          <w:marLeft w:val="0"/>
          <w:marRight w:val="0"/>
          <w:marTop w:val="0"/>
          <w:marBottom w:val="0"/>
          <w:divBdr>
            <w:top w:val="none" w:sz="0" w:space="0" w:color="auto"/>
            <w:left w:val="none" w:sz="0" w:space="0" w:color="auto"/>
            <w:bottom w:val="none" w:sz="0" w:space="0" w:color="auto"/>
            <w:right w:val="none" w:sz="0" w:space="0" w:color="auto"/>
          </w:divBdr>
        </w:div>
        <w:div w:id="1011183648">
          <w:marLeft w:val="0"/>
          <w:marRight w:val="0"/>
          <w:marTop w:val="0"/>
          <w:marBottom w:val="0"/>
          <w:divBdr>
            <w:top w:val="none" w:sz="0" w:space="0" w:color="auto"/>
            <w:left w:val="none" w:sz="0" w:space="0" w:color="auto"/>
            <w:bottom w:val="none" w:sz="0" w:space="0" w:color="auto"/>
            <w:right w:val="none" w:sz="0" w:space="0" w:color="auto"/>
          </w:divBdr>
        </w:div>
        <w:div w:id="903369524">
          <w:marLeft w:val="0"/>
          <w:marRight w:val="0"/>
          <w:marTop w:val="0"/>
          <w:marBottom w:val="0"/>
          <w:divBdr>
            <w:top w:val="none" w:sz="0" w:space="0" w:color="auto"/>
            <w:left w:val="none" w:sz="0" w:space="0" w:color="auto"/>
            <w:bottom w:val="none" w:sz="0" w:space="0" w:color="auto"/>
            <w:right w:val="none" w:sz="0" w:space="0" w:color="auto"/>
          </w:divBdr>
        </w:div>
        <w:div w:id="562058465">
          <w:marLeft w:val="0"/>
          <w:marRight w:val="0"/>
          <w:marTop w:val="0"/>
          <w:marBottom w:val="0"/>
          <w:divBdr>
            <w:top w:val="none" w:sz="0" w:space="0" w:color="auto"/>
            <w:left w:val="none" w:sz="0" w:space="0" w:color="auto"/>
            <w:bottom w:val="none" w:sz="0" w:space="0" w:color="auto"/>
            <w:right w:val="none" w:sz="0" w:space="0" w:color="auto"/>
          </w:divBdr>
        </w:div>
        <w:div w:id="1410956332">
          <w:marLeft w:val="0"/>
          <w:marRight w:val="0"/>
          <w:marTop w:val="0"/>
          <w:marBottom w:val="0"/>
          <w:divBdr>
            <w:top w:val="none" w:sz="0" w:space="0" w:color="auto"/>
            <w:left w:val="none" w:sz="0" w:space="0" w:color="auto"/>
            <w:bottom w:val="none" w:sz="0" w:space="0" w:color="auto"/>
            <w:right w:val="none" w:sz="0" w:space="0" w:color="auto"/>
          </w:divBdr>
        </w:div>
        <w:div w:id="1184785781">
          <w:marLeft w:val="0"/>
          <w:marRight w:val="0"/>
          <w:marTop w:val="0"/>
          <w:marBottom w:val="0"/>
          <w:divBdr>
            <w:top w:val="none" w:sz="0" w:space="0" w:color="auto"/>
            <w:left w:val="none" w:sz="0" w:space="0" w:color="auto"/>
            <w:bottom w:val="none" w:sz="0" w:space="0" w:color="auto"/>
            <w:right w:val="none" w:sz="0" w:space="0" w:color="auto"/>
          </w:divBdr>
        </w:div>
        <w:div w:id="1388988420">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632902674">
          <w:marLeft w:val="0"/>
          <w:marRight w:val="0"/>
          <w:marTop w:val="0"/>
          <w:marBottom w:val="0"/>
          <w:divBdr>
            <w:top w:val="none" w:sz="0" w:space="0" w:color="auto"/>
            <w:left w:val="none" w:sz="0" w:space="0" w:color="auto"/>
            <w:bottom w:val="none" w:sz="0" w:space="0" w:color="auto"/>
            <w:right w:val="none" w:sz="0" w:space="0" w:color="auto"/>
          </w:divBdr>
        </w:div>
        <w:div w:id="1864787700">
          <w:marLeft w:val="0"/>
          <w:marRight w:val="0"/>
          <w:marTop w:val="0"/>
          <w:marBottom w:val="0"/>
          <w:divBdr>
            <w:top w:val="none" w:sz="0" w:space="0" w:color="auto"/>
            <w:left w:val="none" w:sz="0" w:space="0" w:color="auto"/>
            <w:bottom w:val="none" w:sz="0" w:space="0" w:color="auto"/>
            <w:right w:val="none" w:sz="0" w:space="0" w:color="auto"/>
          </w:divBdr>
        </w:div>
        <w:div w:id="1943490797">
          <w:marLeft w:val="0"/>
          <w:marRight w:val="0"/>
          <w:marTop w:val="0"/>
          <w:marBottom w:val="0"/>
          <w:divBdr>
            <w:top w:val="none" w:sz="0" w:space="0" w:color="auto"/>
            <w:left w:val="none" w:sz="0" w:space="0" w:color="auto"/>
            <w:bottom w:val="none" w:sz="0" w:space="0" w:color="auto"/>
            <w:right w:val="none" w:sz="0" w:space="0" w:color="auto"/>
          </w:divBdr>
        </w:div>
        <w:div w:id="653947864">
          <w:marLeft w:val="0"/>
          <w:marRight w:val="0"/>
          <w:marTop w:val="0"/>
          <w:marBottom w:val="0"/>
          <w:divBdr>
            <w:top w:val="none" w:sz="0" w:space="0" w:color="auto"/>
            <w:left w:val="none" w:sz="0" w:space="0" w:color="auto"/>
            <w:bottom w:val="none" w:sz="0" w:space="0" w:color="auto"/>
            <w:right w:val="none" w:sz="0" w:space="0" w:color="auto"/>
          </w:divBdr>
        </w:div>
        <w:div w:id="337390146">
          <w:marLeft w:val="0"/>
          <w:marRight w:val="0"/>
          <w:marTop w:val="0"/>
          <w:marBottom w:val="0"/>
          <w:divBdr>
            <w:top w:val="none" w:sz="0" w:space="0" w:color="auto"/>
            <w:left w:val="none" w:sz="0" w:space="0" w:color="auto"/>
            <w:bottom w:val="none" w:sz="0" w:space="0" w:color="auto"/>
            <w:right w:val="none" w:sz="0" w:space="0" w:color="auto"/>
          </w:divBdr>
        </w:div>
        <w:div w:id="1277635172">
          <w:marLeft w:val="0"/>
          <w:marRight w:val="0"/>
          <w:marTop w:val="0"/>
          <w:marBottom w:val="0"/>
          <w:divBdr>
            <w:top w:val="none" w:sz="0" w:space="0" w:color="auto"/>
            <w:left w:val="none" w:sz="0" w:space="0" w:color="auto"/>
            <w:bottom w:val="none" w:sz="0" w:space="0" w:color="auto"/>
            <w:right w:val="none" w:sz="0" w:space="0" w:color="auto"/>
          </w:divBdr>
        </w:div>
        <w:div w:id="1422753695">
          <w:marLeft w:val="0"/>
          <w:marRight w:val="0"/>
          <w:marTop w:val="0"/>
          <w:marBottom w:val="0"/>
          <w:divBdr>
            <w:top w:val="none" w:sz="0" w:space="0" w:color="auto"/>
            <w:left w:val="none" w:sz="0" w:space="0" w:color="auto"/>
            <w:bottom w:val="none" w:sz="0" w:space="0" w:color="auto"/>
            <w:right w:val="none" w:sz="0" w:space="0" w:color="auto"/>
          </w:divBdr>
        </w:div>
        <w:div w:id="653021979">
          <w:marLeft w:val="0"/>
          <w:marRight w:val="0"/>
          <w:marTop w:val="0"/>
          <w:marBottom w:val="0"/>
          <w:divBdr>
            <w:top w:val="none" w:sz="0" w:space="0" w:color="auto"/>
            <w:left w:val="none" w:sz="0" w:space="0" w:color="auto"/>
            <w:bottom w:val="none" w:sz="0" w:space="0" w:color="auto"/>
            <w:right w:val="none" w:sz="0" w:space="0" w:color="auto"/>
          </w:divBdr>
        </w:div>
        <w:div w:id="1567111202">
          <w:marLeft w:val="0"/>
          <w:marRight w:val="0"/>
          <w:marTop w:val="0"/>
          <w:marBottom w:val="0"/>
          <w:divBdr>
            <w:top w:val="none" w:sz="0" w:space="0" w:color="auto"/>
            <w:left w:val="none" w:sz="0" w:space="0" w:color="auto"/>
            <w:bottom w:val="none" w:sz="0" w:space="0" w:color="auto"/>
            <w:right w:val="none" w:sz="0" w:space="0" w:color="auto"/>
          </w:divBdr>
        </w:div>
        <w:div w:id="1999923394">
          <w:marLeft w:val="0"/>
          <w:marRight w:val="0"/>
          <w:marTop w:val="0"/>
          <w:marBottom w:val="0"/>
          <w:divBdr>
            <w:top w:val="none" w:sz="0" w:space="0" w:color="auto"/>
            <w:left w:val="none" w:sz="0" w:space="0" w:color="auto"/>
            <w:bottom w:val="none" w:sz="0" w:space="0" w:color="auto"/>
            <w:right w:val="none" w:sz="0" w:space="0" w:color="auto"/>
          </w:divBdr>
        </w:div>
        <w:div w:id="67923960">
          <w:marLeft w:val="0"/>
          <w:marRight w:val="0"/>
          <w:marTop w:val="0"/>
          <w:marBottom w:val="0"/>
          <w:divBdr>
            <w:top w:val="none" w:sz="0" w:space="0" w:color="auto"/>
            <w:left w:val="none" w:sz="0" w:space="0" w:color="auto"/>
            <w:bottom w:val="none" w:sz="0" w:space="0" w:color="auto"/>
            <w:right w:val="none" w:sz="0" w:space="0" w:color="auto"/>
          </w:divBdr>
        </w:div>
        <w:div w:id="831945887">
          <w:marLeft w:val="0"/>
          <w:marRight w:val="0"/>
          <w:marTop w:val="0"/>
          <w:marBottom w:val="0"/>
          <w:divBdr>
            <w:top w:val="none" w:sz="0" w:space="0" w:color="auto"/>
            <w:left w:val="none" w:sz="0" w:space="0" w:color="auto"/>
            <w:bottom w:val="none" w:sz="0" w:space="0" w:color="auto"/>
            <w:right w:val="none" w:sz="0" w:space="0" w:color="auto"/>
          </w:divBdr>
        </w:div>
        <w:div w:id="94710531">
          <w:marLeft w:val="0"/>
          <w:marRight w:val="0"/>
          <w:marTop w:val="0"/>
          <w:marBottom w:val="0"/>
          <w:divBdr>
            <w:top w:val="none" w:sz="0" w:space="0" w:color="auto"/>
            <w:left w:val="none" w:sz="0" w:space="0" w:color="auto"/>
            <w:bottom w:val="none" w:sz="0" w:space="0" w:color="auto"/>
            <w:right w:val="none" w:sz="0" w:space="0" w:color="auto"/>
          </w:divBdr>
        </w:div>
        <w:div w:id="1472669917">
          <w:marLeft w:val="0"/>
          <w:marRight w:val="0"/>
          <w:marTop w:val="0"/>
          <w:marBottom w:val="0"/>
          <w:divBdr>
            <w:top w:val="none" w:sz="0" w:space="0" w:color="auto"/>
            <w:left w:val="none" w:sz="0" w:space="0" w:color="auto"/>
            <w:bottom w:val="none" w:sz="0" w:space="0" w:color="auto"/>
            <w:right w:val="none" w:sz="0" w:space="0" w:color="auto"/>
          </w:divBdr>
        </w:div>
        <w:div w:id="1103257581">
          <w:marLeft w:val="0"/>
          <w:marRight w:val="0"/>
          <w:marTop w:val="0"/>
          <w:marBottom w:val="0"/>
          <w:divBdr>
            <w:top w:val="none" w:sz="0" w:space="0" w:color="auto"/>
            <w:left w:val="none" w:sz="0" w:space="0" w:color="auto"/>
            <w:bottom w:val="none" w:sz="0" w:space="0" w:color="auto"/>
            <w:right w:val="none" w:sz="0" w:space="0" w:color="auto"/>
          </w:divBdr>
        </w:div>
        <w:div w:id="729037703">
          <w:marLeft w:val="0"/>
          <w:marRight w:val="0"/>
          <w:marTop w:val="0"/>
          <w:marBottom w:val="0"/>
          <w:divBdr>
            <w:top w:val="none" w:sz="0" w:space="0" w:color="auto"/>
            <w:left w:val="none" w:sz="0" w:space="0" w:color="auto"/>
            <w:bottom w:val="none" w:sz="0" w:space="0" w:color="auto"/>
            <w:right w:val="none" w:sz="0" w:space="0" w:color="auto"/>
          </w:divBdr>
        </w:div>
        <w:div w:id="922490624">
          <w:marLeft w:val="0"/>
          <w:marRight w:val="0"/>
          <w:marTop w:val="0"/>
          <w:marBottom w:val="0"/>
          <w:divBdr>
            <w:top w:val="none" w:sz="0" w:space="0" w:color="auto"/>
            <w:left w:val="none" w:sz="0" w:space="0" w:color="auto"/>
            <w:bottom w:val="none" w:sz="0" w:space="0" w:color="auto"/>
            <w:right w:val="none" w:sz="0" w:space="0" w:color="auto"/>
          </w:divBdr>
        </w:div>
        <w:div w:id="1478644963">
          <w:marLeft w:val="0"/>
          <w:marRight w:val="0"/>
          <w:marTop w:val="0"/>
          <w:marBottom w:val="0"/>
          <w:divBdr>
            <w:top w:val="none" w:sz="0" w:space="0" w:color="auto"/>
            <w:left w:val="none" w:sz="0" w:space="0" w:color="auto"/>
            <w:bottom w:val="none" w:sz="0" w:space="0" w:color="auto"/>
            <w:right w:val="none" w:sz="0" w:space="0" w:color="auto"/>
          </w:divBdr>
        </w:div>
        <w:div w:id="849756574">
          <w:marLeft w:val="0"/>
          <w:marRight w:val="0"/>
          <w:marTop w:val="0"/>
          <w:marBottom w:val="0"/>
          <w:divBdr>
            <w:top w:val="none" w:sz="0" w:space="0" w:color="auto"/>
            <w:left w:val="none" w:sz="0" w:space="0" w:color="auto"/>
            <w:bottom w:val="none" w:sz="0" w:space="0" w:color="auto"/>
            <w:right w:val="none" w:sz="0" w:space="0" w:color="auto"/>
          </w:divBdr>
        </w:div>
        <w:div w:id="1596129547">
          <w:marLeft w:val="0"/>
          <w:marRight w:val="0"/>
          <w:marTop w:val="0"/>
          <w:marBottom w:val="0"/>
          <w:divBdr>
            <w:top w:val="none" w:sz="0" w:space="0" w:color="auto"/>
            <w:left w:val="none" w:sz="0" w:space="0" w:color="auto"/>
            <w:bottom w:val="none" w:sz="0" w:space="0" w:color="auto"/>
            <w:right w:val="none" w:sz="0" w:space="0" w:color="auto"/>
          </w:divBdr>
        </w:div>
        <w:div w:id="464932320">
          <w:marLeft w:val="0"/>
          <w:marRight w:val="0"/>
          <w:marTop w:val="0"/>
          <w:marBottom w:val="0"/>
          <w:divBdr>
            <w:top w:val="none" w:sz="0" w:space="0" w:color="auto"/>
            <w:left w:val="none" w:sz="0" w:space="0" w:color="auto"/>
            <w:bottom w:val="none" w:sz="0" w:space="0" w:color="auto"/>
            <w:right w:val="none" w:sz="0" w:space="0" w:color="auto"/>
          </w:divBdr>
        </w:div>
        <w:div w:id="577401683">
          <w:marLeft w:val="0"/>
          <w:marRight w:val="0"/>
          <w:marTop w:val="0"/>
          <w:marBottom w:val="0"/>
          <w:divBdr>
            <w:top w:val="none" w:sz="0" w:space="0" w:color="auto"/>
            <w:left w:val="none" w:sz="0" w:space="0" w:color="auto"/>
            <w:bottom w:val="none" w:sz="0" w:space="0" w:color="auto"/>
            <w:right w:val="none" w:sz="0" w:space="0" w:color="auto"/>
          </w:divBdr>
        </w:div>
        <w:div w:id="1809397469">
          <w:marLeft w:val="0"/>
          <w:marRight w:val="0"/>
          <w:marTop w:val="0"/>
          <w:marBottom w:val="0"/>
          <w:divBdr>
            <w:top w:val="none" w:sz="0" w:space="0" w:color="auto"/>
            <w:left w:val="none" w:sz="0" w:space="0" w:color="auto"/>
            <w:bottom w:val="none" w:sz="0" w:space="0" w:color="auto"/>
            <w:right w:val="none" w:sz="0" w:space="0" w:color="auto"/>
          </w:divBdr>
        </w:div>
        <w:div w:id="890918673">
          <w:marLeft w:val="0"/>
          <w:marRight w:val="0"/>
          <w:marTop w:val="0"/>
          <w:marBottom w:val="0"/>
          <w:divBdr>
            <w:top w:val="none" w:sz="0" w:space="0" w:color="auto"/>
            <w:left w:val="none" w:sz="0" w:space="0" w:color="auto"/>
            <w:bottom w:val="none" w:sz="0" w:space="0" w:color="auto"/>
            <w:right w:val="none" w:sz="0" w:space="0" w:color="auto"/>
          </w:divBdr>
        </w:div>
        <w:div w:id="1053503767">
          <w:marLeft w:val="0"/>
          <w:marRight w:val="0"/>
          <w:marTop w:val="0"/>
          <w:marBottom w:val="0"/>
          <w:divBdr>
            <w:top w:val="none" w:sz="0" w:space="0" w:color="auto"/>
            <w:left w:val="none" w:sz="0" w:space="0" w:color="auto"/>
            <w:bottom w:val="none" w:sz="0" w:space="0" w:color="auto"/>
            <w:right w:val="none" w:sz="0" w:space="0" w:color="auto"/>
          </w:divBdr>
        </w:div>
        <w:div w:id="1761177923">
          <w:marLeft w:val="0"/>
          <w:marRight w:val="0"/>
          <w:marTop w:val="0"/>
          <w:marBottom w:val="0"/>
          <w:divBdr>
            <w:top w:val="none" w:sz="0" w:space="0" w:color="auto"/>
            <w:left w:val="none" w:sz="0" w:space="0" w:color="auto"/>
            <w:bottom w:val="none" w:sz="0" w:space="0" w:color="auto"/>
            <w:right w:val="none" w:sz="0" w:space="0" w:color="auto"/>
          </w:divBdr>
        </w:div>
        <w:div w:id="623465335">
          <w:marLeft w:val="0"/>
          <w:marRight w:val="0"/>
          <w:marTop w:val="0"/>
          <w:marBottom w:val="0"/>
          <w:divBdr>
            <w:top w:val="none" w:sz="0" w:space="0" w:color="auto"/>
            <w:left w:val="none" w:sz="0" w:space="0" w:color="auto"/>
            <w:bottom w:val="none" w:sz="0" w:space="0" w:color="auto"/>
            <w:right w:val="none" w:sz="0" w:space="0" w:color="auto"/>
          </w:divBdr>
        </w:div>
        <w:div w:id="460728674">
          <w:marLeft w:val="0"/>
          <w:marRight w:val="0"/>
          <w:marTop w:val="0"/>
          <w:marBottom w:val="0"/>
          <w:divBdr>
            <w:top w:val="none" w:sz="0" w:space="0" w:color="auto"/>
            <w:left w:val="none" w:sz="0" w:space="0" w:color="auto"/>
            <w:bottom w:val="none" w:sz="0" w:space="0" w:color="auto"/>
            <w:right w:val="none" w:sz="0" w:space="0" w:color="auto"/>
          </w:divBdr>
        </w:div>
        <w:div w:id="1140735207">
          <w:marLeft w:val="0"/>
          <w:marRight w:val="0"/>
          <w:marTop w:val="0"/>
          <w:marBottom w:val="0"/>
          <w:divBdr>
            <w:top w:val="none" w:sz="0" w:space="0" w:color="auto"/>
            <w:left w:val="none" w:sz="0" w:space="0" w:color="auto"/>
            <w:bottom w:val="none" w:sz="0" w:space="0" w:color="auto"/>
            <w:right w:val="none" w:sz="0" w:space="0" w:color="auto"/>
          </w:divBdr>
        </w:div>
        <w:div w:id="87242006">
          <w:marLeft w:val="0"/>
          <w:marRight w:val="0"/>
          <w:marTop w:val="0"/>
          <w:marBottom w:val="0"/>
          <w:divBdr>
            <w:top w:val="none" w:sz="0" w:space="0" w:color="auto"/>
            <w:left w:val="none" w:sz="0" w:space="0" w:color="auto"/>
            <w:bottom w:val="none" w:sz="0" w:space="0" w:color="auto"/>
            <w:right w:val="none" w:sz="0" w:space="0" w:color="auto"/>
          </w:divBdr>
        </w:div>
        <w:div w:id="437985541">
          <w:marLeft w:val="0"/>
          <w:marRight w:val="0"/>
          <w:marTop w:val="0"/>
          <w:marBottom w:val="0"/>
          <w:divBdr>
            <w:top w:val="none" w:sz="0" w:space="0" w:color="auto"/>
            <w:left w:val="none" w:sz="0" w:space="0" w:color="auto"/>
            <w:bottom w:val="none" w:sz="0" w:space="0" w:color="auto"/>
            <w:right w:val="none" w:sz="0" w:space="0" w:color="auto"/>
          </w:divBdr>
        </w:div>
        <w:div w:id="1375693494">
          <w:marLeft w:val="0"/>
          <w:marRight w:val="0"/>
          <w:marTop w:val="0"/>
          <w:marBottom w:val="0"/>
          <w:divBdr>
            <w:top w:val="none" w:sz="0" w:space="0" w:color="auto"/>
            <w:left w:val="none" w:sz="0" w:space="0" w:color="auto"/>
            <w:bottom w:val="none" w:sz="0" w:space="0" w:color="auto"/>
            <w:right w:val="none" w:sz="0" w:space="0" w:color="auto"/>
          </w:divBdr>
        </w:div>
        <w:div w:id="33122929">
          <w:marLeft w:val="0"/>
          <w:marRight w:val="0"/>
          <w:marTop w:val="0"/>
          <w:marBottom w:val="0"/>
          <w:divBdr>
            <w:top w:val="none" w:sz="0" w:space="0" w:color="auto"/>
            <w:left w:val="none" w:sz="0" w:space="0" w:color="auto"/>
            <w:bottom w:val="none" w:sz="0" w:space="0" w:color="auto"/>
            <w:right w:val="none" w:sz="0" w:space="0" w:color="auto"/>
          </w:divBdr>
        </w:div>
        <w:div w:id="1206407275">
          <w:marLeft w:val="0"/>
          <w:marRight w:val="0"/>
          <w:marTop w:val="0"/>
          <w:marBottom w:val="0"/>
          <w:divBdr>
            <w:top w:val="none" w:sz="0" w:space="0" w:color="auto"/>
            <w:left w:val="none" w:sz="0" w:space="0" w:color="auto"/>
            <w:bottom w:val="none" w:sz="0" w:space="0" w:color="auto"/>
            <w:right w:val="none" w:sz="0" w:space="0" w:color="auto"/>
          </w:divBdr>
        </w:div>
        <w:div w:id="701783185">
          <w:marLeft w:val="0"/>
          <w:marRight w:val="0"/>
          <w:marTop w:val="0"/>
          <w:marBottom w:val="0"/>
          <w:divBdr>
            <w:top w:val="none" w:sz="0" w:space="0" w:color="auto"/>
            <w:left w:val="none" w:sz="0" w:space="0" w:color="auto"/>
            <w:bottom w:val="none" w:sz="0" w:space="0" w:color="auto"/>
            <w:right w:val="none" w:sz="0" w:space="0" w:color="auto"/>
          </w:divBdr>
        </w:div>
        <w:div w:id="1200750872">
          <w:marLeft w:val="0"/>
          <w:marRight w:val="0"/>
          <w:marTop w:val="0"/>
          <w:marBottom w:val="0"/>
          <w:divBdr>
            <w:top w:val="none" w:sz="0" w:space="0" w:color="auto"/>
            <w:left w:val="none" w:sz="0" w:space="0" w:color="auto"/>
            <w:bottom w:val="none" w:sz="0" w:space="0" w:color="auto"/>
            <w:right w:val="none" w:sz="0" w:space="0" w:color="auto"/>
          </w:divBdr>
        </w:div>
        <w:div w:id="1971394719">
          <w:marLeft w:val="0"/>
          <w:marRight w:val="0"/>
          <w:marTop w:val="0"/>
          <w:marBottom w:val="0"/>
          <w:divBdr>
            <w:top w:val="none" w:sz="0" w:space="0" w:color="auto"/>
            <w:left w:val="none" w:sz="0" w:space="0" w:color="auto"/>
            <w:bottom w:val="none" w:sz="0" w:space="0" w:color="auto"/>
            <w:right w:val="none" w:sz="0" w:space="0" w:color="auto"/>
          </w:divBdr>
        </w:div>
        <w:div w:id="264264603">
          <w:marLeft w:val="0"/>
          <w:marRight w:val="0"/>
          <w:marTop w:val="0"/>
          <w:marBottom w:val="0"/>
          <w:divBdr>
            <w:top w:val="none" w:sz="0" w:space="0" w:color="auto"/>
            <w:left w:val="none" w:sz="0" w:space="0" w:color="auto"/>
            <w:bottom w:val="none" w:sz="0" w:space="0" w:color="auto"/>
            <w:right w:val="none" w:sz="0" w:space="0" w:color="auto"/>
          </w:divBdr>
        </w:div>
        <w:div w:id="1914730631">
          <w:marLeft w:val="0"/>
          <w:marRight w:val="0"/>
          <w:marTop w:val="0"/>
          <w:marBottom w:val="0"/>
          <w:divBdr>
            <w:top w:val="none" w:sz="0" w:space="0" w:color="auto"/>
            <w:left w:val="none" w:sz="0" w:space="0" w:color="auto"/>
            <w:bottom w:val="none" w:sz="0" w:space="0" w:color="auto"/>
            <w:right w:val="none" w:sz="0" w:space="0" w:color="auto"/>
          </w:divBdr>
        </w:div>
        <w:div w:id="254167624">
          <w:marLeft w:val="0"/>
          <w:marRight w:val="0"/>
          <w:marTop w:val="0"/>
          <w:marBottom w:val="0"/>
          <w:divBdr>
            <w:top w:val="none" w:sz="0" w:space="0" w:color="auto"/>
            <w:left w:val="none" w:sz="0" w:space="0" w:color="auto"/>
            <w:bottom w:val="none" w:sz="0" w:space="0" w:color="auto"/>
            <w:right w:val="none" w:sz="0" w:space="0" w:color="auto"/>
          </w:divBdr>
        </w:div>
        <w:div w:id="1208638306">
          <w:marLeft w:val="0"/>
          <w:marRight w:val="0"/>
          <w:marTop w:val="0"/>
          <w:marBottom w:val="0"/>
          <w:divBdr>
            <w:top w:val="none" w:sz="0" w:space="0" w:color="auto"/>
            <w:left w:val="none" w:sz="0" w:space="0" w:color="auto"/>
            <w:bottom w:val="none" w:sz="0" w:space="0" w:color="auto"/>
            <w:right w:val="none" w:sz="0" w:space="0" w:color="auto"/>
          </w:divBdr>
        </w:div>
        <w:div w:id="1658264673">
          <w:marLeft w:val="0"/>
          <w:marRight w:val="0"/>
          <w:marTop w:val="0"/>
          <w:marBottom w:val="0"/>
          <w:divBdr>
            <w:top w:val="none" w:sz="0" w:space="0" w:color="auto"/>
            <w:left w:val="none" w:sz="0" w:space="0" w:color="auto"/>
            <w:bottom w:val="none" w:sz="0" w:space="0" w:color="auto"/>
            <w:right w:val="none" w:sz="0" w:space="0" w:color="auto"/>
          </w:divBdr>
        </w:div>
        <w:div w:id="1393503948">
          <w:marLeft w:val="0"/>
          <w:marRight w:val="0"/>
          <w:marTop w:val="0"/>
          <w:marBottom w:val="0"/>
          <w:divBdr>
            <w:top w:val="none" w:sz="0" w:space="0" w:color="auto"/>
            <w:left w:val="none" w:sz="0" w:space="0" w:color="auto"/>
            <w:bottom w:val="none" w:sz="0" w:space="0" w:color="auto"/>
            <w:right w:val="none" w:sz="0" w:space="0" w:color="auto"/>
          </w:divBdr>
        </w:div>
        <w:div w:id="1482891484">
          <w:marLeft w:val="0"/>
          <w:marRight w:val="0"/>
          <w:marTop w:val="0"/>
          <w:marBottom w:val="0"/>
          <w:divBdr>
            <w:top w:val="none" w:sz="0" w:space="0" w:color="auto"/>
            <w:left w:val="none" w:sz="0" w:space="0" w:color="auto"/>
            <w:bottom w:val="none" w:sz="0" w:space="0" w:color="auto"/>
            <w:right w:val="none" w:sz="0" w:space="0" w:color="auto"/>
          </w:divBdr>
        </w:div>
        <w:div w:id="868370342">
          <w:marLeft w:val="0"/>
          <w:marRight w:val="0"/>
          <w:marTop w:val="0"/>
          <w:marBottom w:val="0"/>
          <w:divBdr>
            <w:top w:val="none" w:sz="0" w:space="0" w:color="auto"/>
            <w:left w:val="none" w:sz="0" w:space="0" w:color="auto"/>
            <w:bottom w:val="none" w:sz="0" w:space="0" w:color="auto"/>
            <w:right w:val="none" w:sz="0" w:space="0" w:color="auto"/>
          </w:divBdr>
        </w:div>
        <w:div w:id="1310670157">
          <w:marLeft w:val="0"/>
          <w:marRight w:val="0"/>
          <w:marTop w:val="0"/>
          <w:marBottom w:val="0"/>
          <w:divBdr>
            <w:top w:val="none" w:sz="0" w:space="0" w:color="auto"/>
            <w:left w:val="none" w:sz="0" w:space="0" w:color="auto"/>
            <w:bottom w:val="none" w:sz="0" w:space="0" w:color="auto"/>
            <w:right w:val="none" w:sz="0" w:space="0" w:color="auto"/>
          </w:divBdr>
        </w:div>
        <w:div w:id="1119183698">
          <w:marLeft w:val="0"/>
          <w:marRight w:val="0"/>
          <w:marTop w:val="0"/>
          <w:marBottom w:val="0"/>
          <w:divBdr>
            <w:top w:val="none" w:sz="0" w:space="0" w:color="auto"/>
            <w:left w:val="none" w:sz="0" w:space="0" w:color="auto"/>
            <w:bottom w:val="none" w:sz="0" w:space="0" w:color="auto"/>
            <w:right w:val="none" w:sz="0" w:space="0" w:color="auto"/>
          </w:divBdr>
        </w:div>
        <w:div w:id="1929150218">
          <w:marLeft w:val="0"/>
          <w:marRight w:val="0"/>
          <w:marTop w:val="0"/>
          <w:marBottom w:val="0"/>
          <w:divBdr>
            <w:top w:val="none" w:sz="0" w:space="0" w:color="auto"/>
            <w:left w:val="none" w:sz="0" w:space="0" w:color="auto"/>
            <w:bottom w:val="none" w:sz="0" w:space="0" w:color="auto"/>
            <w:right w:val="none" w:sz="0" w:space="0" w:color="auto"/>
          </w:divBdr>
        </w:div>
        <w:div w:id="1206211165">
          <w:marLeft w:val="0"/>
          <w:marRight w:val="0"/>
          <w:marTop w:val="0"/>
          <w:marBottom w:val="0"/>
          <w:divBdr>
            <w:top w:val="none" w:sz="0" w:space="0" w:color="auto"/>
            <w:left w:val="none" w:sz="0" w:space="0" w:color="auto"/>
            <w:bottom w:val="none" w:sz="0" w:space="0" w:color="auto"/>
            <w:right w:val="none" w:sz="0" w:space="0" w:color="auto"/>
          </w:divBdr>
        </w:div>
        <w:div w:id="27070105">
          <w:marLeft w:val="0"/>
          <w:marRight w:val="0"/>
          <w:marTop w:val="0"/>
          <w:marBottom w:val="0"/>
          <w:divBdr>
            <w:top w:val="none" w:sz="0" w:space="0" w:color="auto"/>
            <w:left w:val="none" w:sz="0" w:space="0" w:color="auto"/>
            <w:bottom w:val="none" w:sz="0" w:space="0" w:color="auto"/>
            <w:right w:val="none" w:sz="0" w:space="0" w:color="auto"/>
          </w:divBdr>
        </w:div>
        <w:div w:id="570576040">
          <w:marLeft w:val="0"/>
          <w:marRight w:val="0"/>
          <w:marTop w:val="0"/>
          <w:marBottom w:val="0"/>
          <w:divBdr>
            <w:top w:val="none" w:sz="0" w:space="0" w:color="auto"/>
            <w:left w:val="none" w:sz="0" w:space="0" w:color="auto"/>
            <w:bottom w:val="none" w:sz="0" w:space="0" w:color="auto"/>
            <w:right w:val="none" w:sz="0" w:space="0" w:color="auto"/>
          </w:divBdr>
        </w:div>
        <w:div w:id="1861428020">
          <w:marLeft w:val="0"/>
          <w:marRight w:val="0"/>
          <w:marTop w:val="0"/>
          <w:marBottom w:val="0"/>
          <w:divBdr>
            <w:top w:val="none" w:sz="0" w:space="0" w:color="auto"/>
            <w:left w:val="none" w:sz="0" w:space="0" w:color="auto"/>
            <w:bottom w:val="none" w:sz="0" w:space="0" w:color="auto"/>
            <w:right w:val="none" w:sz="0" w:space="0" w:color="auto"/>
          </w:divBdr>
        </w:div>
        <w:div w:id="26877823">
          <w:marLeft w:val="0"/>
          <w:marRight w:val="0"/>
          <w:marTop w:val="0"/>
          <w:marBottom w:val="0"/>
          <w:divBdr>
            <w:top w:val="none" w:sz="0" w:space="0" w:color="auto"/>
            <w:left w:val="none" w:sz="0" w:space="0" w:color="auto"/>
            <w:bottom w:val="none" w:sz="0" w:space="0" w:color="auto"/>
            <w:right w:val="none" w:sz="0" w:space="0" w:color="auto"/>
          </w:divBdr>
        </w:div>
        <w:div w:id="1377662480">
          <w:marLeft w:val="0"/>
          <w:marRight w:val="0"/>
          <w:marTop w:val="0"/>
          <w:marBottom w:val="0"/>
          <w:divBdr>
            <w:top w:val="none" w:sz="0" w:space="0" w:color="auto"/>
            <w:left w:val="none" w:sz="0" w:space="0" w:color="auto"/>
            <w:bottom w:val="none" w:sz="0" w:space="0" w:color="auto"/>
            <w:right w:val="none" w:sz="0" w:space="0" w:color="auto"/>
          </w:divBdr>
        </w:div>
        <w:div w:id="1756777558">
          <w:marLeft w:val="0"/>
          <w:marRight w:val="0"/>
          <w:marTop w:val="0"/>
          <w:marBottom w:val="0"/>
          <w:divBdr>
            <w:top w:val="none" w:sz="0" w:space="0" w:color="auto"/>
            <w:left w:val="none" w:sz="0" w:space="0" w:color="auto"/>
            <w:bottom w:val="none" w:sz="0" w:space="0" w:color="auto"/>
            <w:right w:val="none" w:sz="0" w:space="0" w:color="auto"/>
          </w:divBdr>
        </w:div>
        <w:div w:id="712660295">
          <w:marLeft w:val="0"/>
          <w:marRight w:val="0"/>
          <w:marTop w:val="0"/>
          <w:marBottom w:val="0"/>
          <w:divBdr>
            <w:top w:val="none" w:sz="0" w:space="0" w:color="auto"/>
            <w:left w:val="none" w:sz="0" w:space="0" w:color="auto"/>
            <w:bottom w:val="none" w:sz="0" w:space="0" w:color="auto"/>
            <w:right w:val="none" w:sz="0" w:space="0" w:color="auto"/>
          </w:divBdr>
        </w:div>
        <w:div w:id="395204038">
          <w:marLeft w:val="0"/>
          <w:marRight w:val="0"/>
          <w:marTop w:val="0"/>
          <w:marBottom w:val="0"/>
          <w:divBdr>
            <w:top w:val="none" w:sz="0" w:space="0" w:color="auto"/>
            <w:left w:val="none" w:sz="0" w:space="0" w:color="auto"/>
            <w:bottom w:val="none" w:sz="0" w:space="0" w:color="auto"/>
            <w:right w:val="none" w:sz="0" w:space="0" w:color="auto"/>
          </w:divBdr>
        </w:div>
        <w:div w:id="647590759">
          <w:marLeft w:val="0"/>
          <w:marRight w:val="0"/>
          <w:marTop w:val="0"/>
          <w:marBottom w:val="0"/>
          <w:divBdr>
            <w:top w:val="none" w:sz="0" w:space="0" w:color="auto"/>
            <w:left w:val="none" w:sz="0" w:space="0" w:color="auto"/>
            <w:bottom w:val="none" w:sz="0" w:space="0" w:color="auto"/>
            <w:right w:val="none" w:sz="0" w:space="0" w:color="auto"/>
          </w:divBdr>
        </w:div>
        <w:div w:id="1902015646">
          <w:marLeft w:val="0"/>
          <w:marRight w:val="0"/>
          <w:marTop w:val="0"/>
          <w:marBottom w:val="0"/>
          <w:divBdr>
            <w:top w:val="none" w:sz="0" w:space="0" w:color="auto"/>
            <w:left w:val="none" w:sz="0" w:space="0" w:color="auto"/>
            <w:bottom w:val="none" w:sz="0" w:space="0" w:color="auto"/>
            <w:right w:val="none" w:sz="0" w:space="0" w:color="auto"/>
          </w:divBdr>
        </w:div>
        <w:div w:id="1869946206">
          <w:marLeft w:val="0"/>
          <w:marRight w:val="0"/>
          <w:marTop w:val="0"/>
          <w:marBottom w:val="0"/>
          <w:divBdr>
            <w:top w:val="none" w:sz="0" w:space="0" w:color="auto"/>
            <w:left w:val="none" w:sz="0" w:space="0" w:color="auto"/>
            <w:bottom w:val="none" w:sz="0" w:space="0" w:color="auto"/>
            <w:right w:val="none" w:sz="0" w:space="0" w:color="auto"/>
          </w:divBdr>
        </w:div>
        <w:div w:id="558446671">
          <w:marLeft w:val="0"/>
          <w:marRight w:val="0"/>
          <w:marTop w:val="0"/>
          <w:marBottom w:val="0"/>
          <w:divBdr>
            <w:top w:val="none" w:sz="0" w:space="0" w:color="auto"/>
            <w:left w:val="none" w:sz="0" w:space="0" w:color="auto"/>
            <w:bottom w:val="none" w:sz="0" w:space="0" w:color="auto"/>
            <w:right w:val="none" w:sz="0" w:space="0" w:color="auto"/>
          </w:divBdr>
        </w:div>
        <w:div w:id="1471046904">
          <w:marLeft w:val="0"/>
          <w:marRight w:val="0"/>
          <w:marTop w:val="0"/>
          <w:marBottom w:val="0"/>
          <w:divBdr>
            <w:top w:val="none" w:sz="0" w:space="0" w:color="auto"/>
            <w:left w:val="none" w:sz="0" w:space="0" w:color="auto"/>
            <w:bottom w:val="none" w:sz="0" w:space="0" w:color="auto"/>
            <w:right w:val="none" w:sz="0" w:space="0" w:color="auto"/>
          </w:divBdr>
        </w:div>
        <w:div w:id="883250782">
          <w:marLeft w:val="0"/>
          <w:marRight w:val="0"/>
          <w:marTop w:val="0"/>
          <w:marBottom w:val="0"/>
          <w:divBdr>
            <w:top w:val="none" w:sz="0" w:space="0" w:color="auto"/>
            <w:left w:val="none" w:sz="0" w:space="0" w:color="auto"/>
            <w:bottom w:val="none" w:sz="0" w:space="0" w:color="auto"/>
            <w:right w:val="none" w:sz="0" w:space="0" w:color="auto"/>
          </w:divBdr>
        </w:div>
        <w:div w:id="1538398254">
          <w:marLeft w:val="0"/>
          <w:marRight w:val="0"/>
          <w:marTop w:val="0"/>
          <w:marBottom w:val="0"/>
          <w:divBdr>
            <w:top w:val="none" w:sz="0" w:space="0" w:color="auto"/>
            <w:left w:val="none" w:sz="0" w:space="0" w:color="auto"/>
            <w:bottom w:val="none" w:sz="0" w:space="0" w:color="auto"/>
            <w:right w:val="none" w:sz="0" w:space="0" w:color="auto"/>
          </w:divBdr>
        </w:div>
        <w:div w:id="736824294">
          <w:marLeft w:val="0"/>
          <w:marRight w:val="0"/>
          <w:marTop w:val="0"/>
          <w:marBottom w:val="0"/>
          <w:divBdr>
            <w:top w:val="none" w:sz="0" w:space="0" w:color="auto"/>
            <w:left w:val="none" w:sz="0" w:space="0" w:color="auto"/>
            <w:bottom w:val="none" w:sz="0" w:space="0" w:color="auto"/>
            <w:right w:val="none" w:sz="0" w:space="0" w:color="auto"/>
          </w:divBdr>
        </w:div>
        <w:div w:id="143816252">
          <w:marLeft w:val="0"/>
          <w:marRight w:val="0"/>
          <w:marTop w:val="0"/>
          <w:marBottom w:val="0"/>
          <w:divBdr>
            <w:top w:val="none" w:sz="0" w:space="0" w:color="auto"/>
            <w:left w:val="none" w:sz="0" w:space="0" w:color="auto"/>
            <w:bottom w:val="none" w:sz="0" w:space="0" w:color="auto"/>
            <w:right w:val="none" w:sz="0" w:space="0" w:color="auto"/>
          </w:divBdr>
        </w:div>
        <w:div w:id="424768177">
          <w:marLeft w:val="0"/>
          <w:marRight w:val="0"/>
          <w:marTop w:val="0"/>
          <w:marBottom w:val="0"/>
          <w:divBdr>
            <w:top w:val="none" w:sz="0" w:space="0" w:color="auto"/>
            <w:left w:val="none" w:sz="0" w:space="0" w:color="auto"/>
            <w:bottom w:val="none" w:sz="0" w:space="0" w:color="auto"/>
            <w:right w:val="none" w:sz="0" w:space="0" w:color="auto"/>
          </w:divBdr>
        </w:div>
        <w:div w:id="1421216021">
          <w:marLeft w:val="0"/>
          <w:marRight w:val="0"/>
          <w:marTop w:val="0"/>
          <w:marBottom w:val="0"/>
          <w:divBdr>
            <w:top w:val="none" w:sz="0" w:space="0" w:color="auto"/>
            <w:left w:val="none" w:sz="0" w:space="0" w:color="auto"/>
            <w:bottom w:val="none" w:sz="0" w:space="0" w:color="auto"/>
            <w:right w:val="none" w:sz="0" w:space="0" w:color="auto"/>
          </w:divBdr>
        </w:div>
        <w:div w:id="2040933850">
          <w:marLeft w:val="0"/>
          <w:marRight w:val="0"/>
          <w:marTop w:val="0"/>
          <w:marBottom w:val="0"/>
          <w:divBdr>
            <w:top w:val="none" w:sz="0" w:space="0" w:color="auto"/>
            <w:left w:val="none" w:sz="0" w:space="0" w:color="auto"/>
            <w:bottom w:val="none" w:sz="0" w:space="0" w:color="auto"/>
            <w:right w:val="none" w:sz="0" w:space="0" w:color="auto"/>
          </w:divBdr>
        </w:div>
        <w:div w:id="386954317">
          <w:marLeft w:val="0"/>
          <w:marRight w:val="0"/>
          <w:marTop w:val="0"/>
          <w:marBottom w:val="0"/>
          <w:divBdr>
            <w:top w:val="none" w:sz="0" w:space="0" w:color="auto"/>
            <w:left w:val="none" w:sz="0" w:space="0" w:color="auto"/>
            <w:bottom w:val="none" w:sz="0" w:space="0" w:color="auto"/>
            <w:right w:val="none" w:sz="0" w:space="0" w:color="auto"/>
          </w:divBdr>
        </w:div>
        <w:div w:id="1438215727">
          <w:marLeft w:val="0"/>
          <w:marRight w:val="0"/>
          <w:marTop w:val="0"/>
          <w:marBottom w:val="0"/>
          <w:divBdr>
            <w:top w:val="none" w:sz="0" w:space="0" w:color="auto"/>
            <w:left w:val="none" w:sz="0" w:space="0" w:color="auto"/>
            <w:bottom w:val="none" w:sz="0" w:space="0" w:color="auto"/>
            <w:right w:val="none" w:sz="0" w:space="0" w:color="auto"/>
          </w:divBdr>
        </w:div>
        <w:div w:id="445202471">
          <w:marLeft w:val="0"/>
          <w:marRight w:val="0"/>
          <w:marTop w:val="0"/>
          <w:marBottom w:val="0"/>
          <w:divBdr>
            <w:top w:val="none" w:sz="0" w:space="0" w:color="auto"/>
            <w:left w:val="none" w:sz="0" w:space="0" w:color="auto"/>
            <w:bottom w:val="none" w:sz="0" w:space="0" w:color="auto"/>
            <w:right w:val="none" w:sz="0" w:space="0" w:color="auto"/>
          </w:divBdr>
        </w:div>
        <w:div w:id="630016638">
          <w:marLeft w:val="0"/>
          <w:marRight w:val="0"/>
          <w:marTop w:val="0"/>
          <w:marBottom w:val="0"/>
          <w:divBdr>
            <w:top w:val="none" w:sz="0" w:space="0" w:color="auto"/>
            <w:left w:val="none" w:sz="0" w:space="0" w:color="auto"/>
            <w:bottom w:val="none" w:sz="0" w:space="0" w:color="auto"/>
            <w:right w:val="none" w:sz="0" w:space="0" w:color="auto"/>
          </w:divBdr>
        </w:div>
        <w:div w:id="616327307">
          <w:marLeft w:val="0"/>
          <w:marRight w:val="0"/>
          <w:marTop w:val="0"/>
          <w:marBottom w:val="0"/>
          <w:divBdr>
            <w:top w:val="none" w:sz="0" w:space="0" w:color="auto"/>
            <w:left w:val="none" w:sz="0" w:space="0" w:color="auto"/>
            <w:bottom w:val="none" w:sz="0" w:space="0" w:color="auto"/>
            <w:right w:val="none" w:sz="0" w:space="0" w:color="auto"/>
          </w:divBdr>
        </w:div>
        <w:div w:id="1293099267">
          <w:marLeft w:val="0"/>
          <w:marRight w:val="0"/>
          <w:marTop w:val="0"/>
          <w:marBottom w:val="0"/>
          <w:divBdr>
            <w:top w:val="none" w:sz="0" w:space="0" w:color="auto"/>
            <w:left w:val="none" w:sz="0" w:space="0" w:color="auto"/>
            <w:bottom w:val="none" w:sz="0" w:space="0" w:color="auto"/>
            <w:right w:val="none" w:sz="0" w:space="0" w:color="auto"/>
          </w:divBdr>
        </w:div>
        <w:div w:id="2051496445">
          <w:marLeft w:val="0"/>
          <w:marRight w:val="0"/>
          <w:marTop w:val="0"/>
          <w:marBottom w:val="0"/>
          <w:divBdr>
            <w:top w:val="none" w:sz="0" w:space="0" w:color="auto"/>
            <w:left w:val="none" w:sz="0" w:space="0" w:color="auto"/>
            <w:bottom w:val="none" w:sz="0" w:space="0" w:color="auto"/>
            <w:right w:val="none" w:sz="0" w:space="0" w:color="auto"/>
          </w:divBdr>
        </w:div>
        <w:div w:id="1794861226">
          <w:marLeft w:val="0"/>
          <w:marRight w:val="0"/>
          <w:marTop w:val="0"/>
          <w:marBottom w:val="0"/>
          <w:divBdr>
            <w:top w:val="none" w:sz="0" w:space="0" w:color="auto"/>
            <w:left w:val="none" w:sz="0" w:space="0" w:color="auto"/>
            <w:bottom w:val="none" w:sz="0" w:space="0" w:color="auto"/>
            <w:right w:val="none" w:sz="0" w:space="0" w:color="auto"/>
          </w:divBdr>
        </w:div>
        <w:div w:id="1468469150">
          <w:marLeft w:val="0"/>
          <w:marRight w:val="0"/>
          <w:marTop w:val="0"/>
          <w:marBottom w:val="0"/>
          <w:divBdr>
            <w:top w:val="none" w:sz="0" w:space="0" w:color="auto"/>
            <w:left w:val="none" w:sz="0" w:space="0" w:color="auto"/>
            <w:bottom w:val="none" w:sz="0" w:space="0" w:color="auto"/>
            <w:right w:val="none" w:sz="0" w:space="0" w:color="auto"/>
          </w:divBdr>
        </w:div>
        <w:div w:id="859198411">
          <w:marLeft w:val="0"/>
          <w:marRight w:val="0"/>
          <w:marTop w:val="0"/>
          <w:marBottom w:val="0"/>
          <w:divBdr>
            <w:top w:val="none" w:sz="0" w:space="0" w:color="auto"/>
            <w:left w:val="none" w:sz="0" w:space="0" w:color="auto"/>
            <w:bottom w:val="none" w:sz="0" w:space="0" w:color="auto"/>
            <w:right w:val="none" w:sz="0" w:space="0" w:color="auto"/>
          </w:divBdr>
        </w:div>
        <w:div w:id="968824205">
          <w:marLeft w:val="0"/>
          <w:marRight w:val="0"/>
          <w:marTop w:val="0"/>
          <w:marBottom w:val="0"/>
          <w:divBdr>
            <w:top w:val="none" w:sz="0" w:space="0" w:color="auto"/>
            <w:left w:val="none" w:sz="0" w:space="0" w:color="auto"/>
            <w:bottom w:val="none" w:sz="0" w:space="0" w:color="auto"/>
            <w:right w:val="none" w:sz="0" w:space="0" w:color="auto"/>
          </w:divBdr>
        </w:div>
        <w:div w:id="1279534062">
          <w:marLeft w:val="0"/>
          <w:marRight w:val="0"/>
          <w:marTop w:val="0"/>
          <w:marBottom w:val="0"/>
          <w:divBdr>
            <w:top w:val="none" w:sz="0" w:space="0" w:color="auto"/>
            <w:left w:val="none" w:sz="0" w:space="0" w:color="auto"/>
            <w:bottom w:val="none" w:sz="0" w:space="0" w:color="auto"/>
            <w:right w:val="none" w:sz="0" w:space="0" w:color="auto"/>
          </w:divBdr>
        </w:div>
        <w:div w:id="142815248">
          <w:marLeft w:val="0"/>
          <w:marRight w:val="0"/>
          <w:marTop w:val="0"/>
          <w:marBottom w:val="0"/>
          <w:divBdr>
            <w:top w:val="none" w:sz="0" w:space="0" w:color="auto"/>
            <w:left w:val="none" w:sz="0" w:space="0" w:color="auto"/>
            <w:bottom w:val="none" w:sz="0" w:space="0" w:color="auto"/>
            <w:right w:val="none" w:sz="0" w:space="0" w:color="auto"/>
          </w:divBdr>
        </w:div>
        <w:div w:id="650445921">
          <w:marLeft w:val="0"/>
          <w:marRight w:val="0"/>
          <w:marTop w:val="0"/>
          <w:marBottom w:val="0"/>
          <w:divBdr>
            <w:top w:val="none" w:sz="0" w:space="0" w:color="auto"/>
            <w:left w:val="none" w:sz="0" w:space="0" w:color="auto"/>
            <w:bottom w:val="none" w:sz="0" w:space="0" w:color="auto"/>
            <w:right w:val="none" w:sz="0" w:space="0" w:color="auto"/>
          </w:divBdr>
        </w:div>
        <w:div w:id="1782140259">
          <w:marLeft w:val="0"/>
          <w:marRight w:val="0"/>
          <w:marTop w:val="0"/>
          <w:marBottom w:val="0"/>
          <w:divBdr>
            <w:top w:val="none" w:sz="0" w:space="0" w:color="auto"/>
            <w:left w:val="none" w:sz="0" w:space="0" w:color="auto"/>
            <w:bottom w:val="none" w:sz="0" w:space="0" w:color="auto"/>
            <w:right w:val="none" w:sz="0" w:space="0" w:color="auto"/>
          </w:divBdr>
        </w:div>
        <w:div w:id="1615357817">
          <w:marLeft w:val="0"/>
          <w:marRight w:val="0"/>
          <w:marTop w:val="0"/>
          <w:marBottom w:val="0"/>
          <w:divBdr>
            <w:top w:val="none" w:sz="0" w:space="0" w:color="auto"/>
            <w:left w:val="none" w:sz="0" w:space="0" w:color="auto"/>
            <w:bottom w:val="none" w:sz="0" w:space="0" w:color="auto"/>
            <w:right w:val="none" w:sz="0" w:space="0" w:color="auto"/>
          </w:divBdr>
        </w:div>
        <w:div w:id="588197391">
          <w:marLeft w:val="0"/>
          <w:marRight w:val="0"/>
          <w:marTop w:val="0"/>
          <w:marBottom w:val="0"/>
          <w:divBdr>
            <w:top w:val="none" w:sz="0" w:space="0" w:color="auto"/>
            <w:left w:val="none" w:sz="0" w:space="0" w:color="auto"/>
            <w:bottom w:val="none" w:sz="0" w:space="0" w:color="auto"/>
            <w:right w:val="none" w:sz="0" w:space="0" w:color="auto"/>
          </w:divBdr>
        </w:div>
        <w:div w:id="1763798849">
          <w:marLeft w:val="0"/>
          <w:marRight w:val="0"/>
          <w:marTop w:val="0"/>
          <w:marBottom w:val="0"/>
          <w:divBdr>
            <w:top w:val="none" w:sz="0" w:space="0" w:color="auto"/>
            <w:left w:val="none" w:sz="0" w:space="0" w:color="auto"/>
            <w:bottom w:val="none" w:sz="0" w:space="0" w:color="auto"/>
            <w:right w:val="none" w:sz="0" w:space="0" w:color="auto"/>
          </w:divBdr>
        </w:div>
        <w:div w:id="1337921261">
          <w:marLeft w:val="0"/>
          <w:marRight w:val="0"/>
          <w:marTop w:val="0"/>
          <w:marBottom w:val="0"/>
          <w:divBdr>
            <w:top w:val="none" w:sz="0" w:space="0" w:color="auto"/>
            <w:left w:val="none" w:sz="0" w:space="0" w:color="auto"/>
            <w:bottom w:val="none" w:sz="0" w:space="0" w:color="auto"/>
            <w:right w:val="none" w:sz="0" w:space="0" w:color="auto"/>
          </w:divBdr>
        </w:div>
        <w:div w:id="633145637">
          <w:marLeft w:val="0"/>
          <w:marRight w:val="0"/>
          <w:marTop w:val="0"/>
          <w:marBottom w:val="0"/>
          <w:divBdr>
            <w:top w:val="none" w:sz="0" w:space="0" w:color="auto"/>
            <w:left w:val="none" w:sz="0" w:space="0" w:color="auto"/>
            <w:bottom w:val="none" w:sz="0" w:space="0" w:color="auto"/>
            <w:right w:val="none" w:sz="0" w:space="0" w:color="auto"/>
          </w:divBdr>
        </w:div>
        <w:div w:id="1179926627">
          <w:marLeft w:val="0"/>
          <w:marRight w:val="0"/>
          <w:marTop w:val="0"/>
          <w:marBottom w:val="0"/>
          <w:divBdr>
            <w:top w:val="none" w:sz="0" w:space="0" w:color="auto"/>
            <w:left w:val="none" w:sz="0" w:space="0" w:color="auto"/>
            <w:bottom w:val="none" w:sz="0" w:space="0" w:color="auto"/>
            <w:right w:val="none" w:sz="0" w:space="0" w:color="auto"/>
          </w:divBdr>
        </w:div>
        <w:div w:id="1465150046">
          <w:marLeft w:val="0"/>
          <w:marRight w:val="0"/>
          <w:marTop w:val="0"/>
          <w:marBottom w:val="0"/>
          <w:divBdr>
            <w:top w:val="none" w:sz="0" w:space="0" w:color="auto"/>
            <w:left w:val="none" w:sz="0" w:space="0" w:color="auto"/>
            <w:bottom w:val="none" w:sz="0" w:space="0" w:color="auto"/>
            <w:right w:val="none" w:sz="0" w:space="0" w:color="auto"/>
          </w:divBdr>
        </w:div>
        <w:div w:id="309021220">
          <w:marLeft w:val="0"/>
          <w:marRight w:val="0"/>
          <w:marTop w:val="0"/>
          <w:marBottom w:val="0"/>
          <w:divBdr>
            <w:top w:val="none" w:sz="0" w:space="0" w:color="auto"/>
            <w:left w:val="none" w:sz="0" w:space="0" w:color="auto"/>
            <w:bottom w:val="none" w:sz="0" w:space="0" w:color="auto"/>
            <w:right w:val="none" w:sz="0" w:space="0" w:color="auto"/>
          </w:divBdr>
        </w:div>
        <w:div w:id="1001927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s://www.unicef.org/education/inclusive-education"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igh.mears\Downloads\Inclusive%20Futures%20template_UK%20aid_v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2674C174C147C9835F97113DAA5890"/>
        <w:category>
          <w:name w:val="General"/>
          <w:gallery w:val="placeholder"/>
        </w:category>
        <w:types>
          <w:type w:val="bbPlcHdr"/>
        </w:types>
        <w:behaviors>
          <w:behavior w:val="content"/>
        </w:behaviors>
        <w:guid w:val="{EF39B176-FD29-4667-9B9D-350EB4F8C75C}"/>
      </w:docPartPr>
      <w:docPartBody>
        <w:p w:rsidR="002A5C7D" w:rsidRDefault="002A5C7D" w:rsidP="002A5C7D">
          <w:pPr>
            <w:pStyle w:val="9E2674C174C147C9835F97113DAA5890"/>
          </w:pPr>
          <w:r w:rsidRPr="002C48A1">
            <w:rPr>
              <w:rStyle w:val="TitleChar"/>
            </w:rPr>
            <w:t xml:space="preserve">Click </w:t>
          </w:r>
          <w:r>
            <w:rPr>
              <w:rStyle w:val="TitleChar"/>
            </w:rPr>
            <w:t>to add document title</w:t>
          </w:r>
          <w:r w:rsidRPr="002C48A1">
            <w:rPr>
              <w:rStyle w:val="TitleCha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C7D"/>
    <w:rsid w:val="00037FA4"/>
    <w:rsid w:val="001E6AD5"/>
    <w:rsid w:val="002A5C7D"/>
    <w:rsid w:val="00337621"/>
    <w:rsid w:val="00566BF7"/>
    <w:rsid w:val="00811720"/>
    <w:rsid w:val="009E6B7E"/>
    <w:rsid w:val="00C16CAB"/>
    <w:rsid w:val="00D27EAA"/>
    <w:rsid w:val="00DD32D7"/>
    <w:rsid w:val="00DE13BF"/>
    <w:rsid w:val="00EF6C2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odyText"/>
    <w:next w:val="Subtitle"/>
    <w:link w:val="TitleChar"/>
    <w:uiPriority w:val="17"/>
    <w:qFormat/>
    <w:rsid w:val="002A5C7D"/>
    <w:pPr>
      <w:keepNext/>
      <w:keepLines/>
      <w:suppressAutoHyphens/>
      <w:spacing w:after="240" w:line="240" w:lineRule="auto"/>
      <w:outlineLvl w:val="0"/>
    </w:pPr>
    <w:rPr>
      <w:rFonts w:asciiTheme="majorHAnsi" w:eastAsiaTheme="majorEastAsia" w:hAnsiTheme="majorHAnsi" w:cstheme="majorBidi"/>
      <w:b/>
      <w:color w:val="000000" w:themeColor="text1"/>
      <w:kern w:val="0"/>
      <w:sz w:val="100"/>
      <w:szCs w:val="56"/>
      <w:lang w:eastAsia="en-US"/>
      <w14:ligatures w14:val="none"/>
    </w:rPr>
  </w:style>
  <w:style w:type="character" w:customStyle="1" w:styleId="TitleChar">
    <w:name w:val="Title Char"/>
    <w:basedOn w:val="DefaultParagraphFont"/>
    <w:link w:val="Title"/>
    <w:uiPriority w:val="17"/>
    <w:rsid w:val="002A5C7D"/>
    <w:rPr>
      <w:rFonts w:asciiTheme="majorHAnsi" w:eastAsiaTheme="majorEastAsia" w:hAnsiTheme="majorHAnsi" w:cstheme="majorBidi"/>
      <w:b/>
      <w:color w:val="000000" w:themeColor="text1"/>
      <w:kern w:val="0"/>
      <w:sz w:val="100"/>
      <w:szCs w:val="56"/>
      <w:lang w:eastAsia="en-US"/>
      <w14:ligatures w14:val="none"/>
    </w:rPr>
  </w:style>
  <w:style w:type="paragraph" w:styleId="BodyText">
    <w:name w:val="Body Text"/>
    <w:basedOn w:val="Normal"/>
    <w:link w:val="BodyTextChar"/>
    <w:uiPriority w:val="99"/>
    <w:semiHidden/>
    <w:unhideWhenUsed/>
    <w:rsid w:val="002A5C7D"/>
    <w:pPr>
      <w:spacing w:after="120"/>
    </w:pPr>
  </w:style>
  <w:style w:type="character" w:customStyle="1" w:styleId="BodyTextChar">
    <w:name w:val="Body Text Char"/>
    <w:basedOn w:val="DefaultParagraphFont"/>
    <w:link w:val="BodyText"/>
    <w:uiPriority w:val="99"/>
    <w:semiHidden/>
    <w:rsid w:val="002A5C7D"/>
  </w:style>
  <w:style w:type="paragraph" w:styleId="Subtitle">
    <w:name w:val="Subtitle"/>
    <w:basedOn w:val="Normal"/>
    <w:next w:val="Normal"/>
    <w:link w:val="SubtitleChar"/>
    <w:uiPriority w:val="11"/>
    <w:qFormat/>
    <w:rsid w:val="002A5C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5C7D"/>
    <w:rPr>
      <w:rFonts w:eastAsiaTheme="majorEastAsia" w:cstheme="majorBidi"/>
      <w:color w:val="595959" w:themeColor="text1" w:themeTint="A6"/>
      <w:spacing w:val="15"/>
      <w:sz w:val="28"/>
      <w:szCs w:val="28"/>
    </w:rPr>
  </w:style>
  <w:style w:type="paragraph" w:customStyle="1" w:styleId="9E2674C174C147C9835F97113DAA5890">
    <w:name w:val="9E2674C174C147C9835F97113DAA5890"/>
    <w:rsid w:val="002A5C7D"/>
  </w:style>
  <w:style w:type="character" w:styleId="PlaceholderText">
    <w:name w:val="Placeholder Text"/>
    <w:basedOn w:val="DefaultParagraphFont"/>
    <w:uiPriority w:val="99"/>
    <w:rsid w:val="002A5C7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nclusive Futures theme">
  <a:themeElements>
    <a:clrScheme name="Inclusive Futures colours">
      <a:dk1>
        <a:sysClr val="windowText" lastClr="000000"/>
      </a:dk1>
      <a:lt1>
        <a:sysClr val="window" lastClr="FFFFFF"/>
      </a:lt1>
      <a:dk2>
        <a:srgbClr val="228087"/>
      </a:dk2>
      <a:lt2>
        <a:srgbClr val="EDEDED"/>
      </a:lt2>
      <a:accent1>
        <a:srgbClr val="228087"/>
      </a:accent1>
      <a:accent2>
        <a:srgbClr val="094985"/>
      </a:accent2>
      <a:accent3>
        <a:srgbClr val="5692CE"/>
      </a:accent3>
      <a:accent4>
        <a:srgbClr val="CB3242"/>
      </a:accent4>
      <a:accent5>
        <a:srgbClr val="6F6F6F"/>
      </a:accent5>
      <a:accent6>
        <a:srgbClr val="B2B2B2"/>
      </a:accent6>
      <a:hlink>
        <a:srgbClr val="094985"/>
      </a:hlink>
      <a:folHlink>
        <a:srgbClr val="0949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Inclusive Futures theme" id="{9FA77CA8-9D7D-4670-9F6A-4C663AD0F05D}" vid="{72917730-AE92-4552-8782-2D6C9967BC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65d1f9-df31-432c-bc77-452c86afd23c">
      <Terms xmlns="http://schemas.microsoft.com/office/infopath/2007/PartnerControls"/>
    </lcf76f155ced4ddcb4097134ff3c332f>
    <TaxCatchAll xmlns="2e91ebd4-80dd-4848-a761-ef6de8f41fdf" xsi:nil="true"/>
    <_Flow_SignoffStatus xmlns="4e65d1f9-df31-432c-bc77-452c86afd23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1FDBD80210A64A9189AE45EADF0D78" ma:contentTypeVersion="17" ma:contentTypeDescription="Create a new document." ma:contentTypeScope="" ma:versionID="c4c4941030abd63d529d145f9399dafc">
  <xsd:schema xmlns:xsd="http://www.w3.org/2001/XMLSchema" xmlns:xs="http://www.w3.org/2001/XMLSchema" xmlns:p="http://schemas.microsoft.com/office/2006/metadata/properties" xmlns:ns2="4e65d1f9-df31-432c-bc77-452c86afd23c" xmlns:ns3="2e91ebd4-80dd-4848-a761-ef6de8f41fdf" targetNamespace="http://schemas.microsoft.com/office/2006/metadata/properties" ma:root="true" ma:fieldsID="343eb8240be7d93943a092eeae6747e4" ns2:_="" ns3:_="">
    <xsd:import namespace="4e65d1f9-df31-432c-bc77-452c86afd23c"/>
    <xsd:import namespace="2e91ebd4-80dd-4848-a761-ef6de8f41fd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_Flow_SignoffStatu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5d1f9-df31-432c-bc77-452c86afd23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b31bd30-da68-44f1-8b4e-d3897d99eaa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1ebd4-80dd-4848-a761-ef6de8f41fd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ac45702-3d75-4933-a075-acc05804b044}" ma:internalName="TaxCatchAll" ma:showField="CatchAllData" ma:web="2e91ebd4-80dd-4848-a761-ef6de8f41fd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20C187-CA92-4797-ACC0-64D23F76F1C3}">
  <ds:schemaRefs>
    <ds:schemaRef ds:uri="http://schemas.microsoft.com/office/2006/metadata/properties"/>
    <ds:schemaRef ds:uri="http://schemas.microsoft.com/office/infopath/2007/PartnerControls"/>
    <ds:schemaRef ds:uri="4e65d1f9-df31-432c-bc77-452c86afd23c"/>
    <ds:schemaRef ds:uri="2e91ebd4-80dd-4848-a761-ef6de8f41fdf"/>
  </ds:schemaRefs>
</ds:datastoreItem>
</file>

<file path=customXml/itemProps2.xml><?xml version="1.0" encoding="utf-8"?>
<ds:datastoreItem xmlns:ds="http://schemas.openxmlformats.org/officeDocument/2006/customXml" ds:itemID="{C5DCE2E0-4F53-4C8F-AE13-21FBCB2D0581}">
  <ds:schemaRefs>
    <ds:schemaRef ds:uri="http://schemas.openxmlformats.org/officeDocument/2006/bibliography"/>
  </ds:schemaRefs>
</ds:datastoreItem>
</file>

<file path=customXml/itemProps3.xml><?xml version="1.0" encoding="utf-8"?>
<ds:datastoreItem xmlns:ds="http://schemas.openxmlformats.org/officeDocument/2006/customXml" ds:itemID="{BB9BA2FE-5B9E-43AD-9DD9-888008528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5d1f9-df31-432c-bc77-452c86afd23c"/>
    <ds:schemaRef ds:uri="2e91ebd4-80dd-4848-a761-ef6de8f41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9D91DD-FB30-43A8-9296-58E29C49DB17}">
  <ds:schemaRefs>
    <ds:schemaRef ds:uri="http://schemas.microsoft.com/sharepoint/v3/contenttype/forms"/>
  </ds:schemaRefs>
</ds:datastoreItem>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Inclusive Futures template_UK aid_v4</Template>
  <TotalTime>45</TotalTime>
  <Pages>21</Pages>
  <Words>4813</Words>
  <Characters>27440</Characters>
  <Application>Microsoft Office Word</Application>
  <DocSecurity>2</DocSecurity>
  <Lines>228</Lines>
  <Paragraphs>64</Paragraphs>
  <ScaleCrop>false</ScaleCrop>
  <HeadingPairs>
    <vt:vector size="2" baseType="variant">
      <vt:variant>
        <vt:lpstr>Title</vt:lpstr>
      </vt:variant>
      <vt:variant>
        <vt:i4>1</vt:i4>
      </vt:variant>
    </vt:vector>
  </HeadingPairs>
  <TitlesOfParts>
    <vt:vector size="1" baseType="lpstr">
      <vt:lpstr>In-school Screening, Identification and assessment of Children with Disabilities</vt:lpstr>
    </vt:vector>
  </TitlesOfParts>
  <Manager>ntoledo@sightsavers.org</Manager>
  <Company>Inclusive Futures</Company>
  <LinksUpToDate>false</LinksUpToDate>
  <CharactersWithSpaces>32189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In-school Screening, Identification and assessment of Children with Disabilities</dc:title>
  <dc:subject/>
  <dc:creator>Ashleigh Mears</dc:creator>
  <cp:keywords>version4; Inclusive Futures; UK aid;</cp:keywords>
  <dc:description/>
  <cp:lastModifiedBy>Laurie-Ann Mafusire</cp:lastModifiedBy>
  <cp:revision>6</cp:revision>
  <cp:lastPrinted>2025-05-22T15:38:00Z</cp:lastPrinted>
  <dcterms:created xsi:type="dcterms:W3CDTF">2025-05-22T15:30:00Z</dcterms:created>
  <dcterms:modified xsi:type="dcterms:W3CDTF">2025-05-28T12:23:00Z</dcterms:modified>
  <cp:category>brand template;Inclusive Futures</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0x010100911FDBD80210A64A9189AE45EADF0D78</vt:lpwstr>
  </property>
  <property fmtid="{D5CDD505-2E9C-101B-9397-08002B2CF9AE}" pid="4" name="MediaServiceImageTags">
    <vt:lpwstr/>
  </property>
</Properties>
</file>