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White"/>
        </w:rPr>
        <w:id w:val="2101902673"/>
        <w:docPartObj>
          <w:docPartGallery w:val="Cover Pages"/>
          <w:docPartUnique/>
        </w:docPartObj>
      </w:sdtPr>
      <w:sdtEndPr>
        <w:rPr>
          <w:rStyle w:val="DefaultParagraphFont"/>
          <w:color w:val="auto"/>
        </w:rPr>
      </w:sdtEndPr>
      <w:sdtContent>
        <w:p w14:paraId="3A8B53CC" w14:textId="7E243D6E" w:rsidR="00565BA7" w:rsidRPr="00404891" w:rsidRDefault="00565BA7" w:rsidP="006C322A">
          <w:pPr>
            <w:jc w:val="both"/>
            <w:rPr>
              <w:rStyle w:val="White"/>
            </w:rPr>
          </w:pPr>
          <w:r>
            <w:rPr>
              <w:noProof/>
              <w:color w:val="FFFFFF" w:themeColor="background1"/>
            </w:rPr>
            <mc:AlternateContent>
              <mc:Choice Requires="wpg">
                <w:drawing>
                  <wp:anchor distT="0" distB="0" distL="114300" distR="114300" simplePos="0" relativeHeight="251594240" behindDoc="0" locked="1" layoutInCell="1" allowOverlap="1" wp14:anchorId="2A7EDD3B" wp14:editId="714C830F">
                    <wp:simplePos x="0" y="0"/>
                    <wp:positionH relativeFrom="page">
                      <wp:align>left</wp:align>
                    </wp:positionH>
                    <wp:positionV relativeFrom="page">
                      <wp:align>top</wp:align>
                    </wp:positionV>
                    <wp:extent cx="6904800" cy="1285200"/>
                    <wp:effectExtent l="0" t="0" r="0" b="0"/>
                    <wp:wrapNone/>
                    <wp:docPr id="36"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04800" cy="1285200"/>
                              <a:chOff x="0" y="0"/>
                              <a:chExt cx="6904800" cy="1285200"/>
                            </a:xfrm>
                          </wpg:grpSpPr>
                          <wps:wsp>
                            <wps:cNvPr id="37" name="Freeform: Shape 37">
                              <a:extLst>
                                <a:ext uri="{C183D7F6-B498-43B3-948B-1728B52AA6E4}">
                                  <adec:decorative xmlns:adec="http://schemas.microsoft.com/office/drawing/2017/decorative" val="1"/>
                                </a:ext>
                              </a:extLst>
                            </wps:cNvPr>
                            <wps:cNvSpPr/>
                            <wps:spPr>
                              <a:xfrm>
                                <a:off x="0" y="0"/>
                                <a:ext cx="6904800" cy="1285200"/>
                              </a:xfrm>
                              <a:custGeom>
                                <a:avLst/>
                                <a:gdLst>
                                  <a:gd name="connsiteX0" fmla="*/ 0 w 3169862"/>
                                  <a:gd name="connsiteY0" fmla="*/ 0 h 940879"/>
                                  <a:gd name="connsiteX1" fmla="*/ 572 w 3169862"/>
                                  <a:gd name="connsiteY1" fmla="*/ 0 h 940879"/>
                                  <a:gd name="connsiteX2" fmla="*/ 107918 w 3169862"/>
                                  <a:gd name="connsiteY2" fmla="*/ 0 h 940879"/>
                                  <a:gd name="connsiteX3" fmla="*/ 2886647 w 3169862"/>
                                  <a:gd name="connsiteY3" fmla="*/ 0 h 940879"/>
                                  <a:gd name="connsiteX4" fmla="*/ 2925413 w 3169862"/>
                                  <a:gd name="connsiteY4" fmla="*/ 32957 h 940879"/>
                                  <a:gd name="connsiteX5" fmla="*/ 3159443 w 3169862"/>
                                  <a:gd name="connsiteY5" fmla="*/ 430625 h 940879"/>
                                  <a:gd name="connsiteX6" fmla="*/ 3159919 w 3169862"/>
                                  <a:gd name="connsiteY6" fmla="*/ 506349 h 940879"/>
                                  <a:gd name="connsiteX7" fmla="*/ 2931128 w 3169862"/>
                                  <a:gd name="connsiteY7" fmla="*/ 907066 h 940879"/>
                                  <a:gd name="connsiteX8" fmla="*/ 2891790 w 3169862"/>
                                  <a:gd name="connsiteY8" fmla="*/ 940880 h 940879"/>
                                  <a:gd name="connsiteX9" fmla="*/ 107918 w 3169862"/>
                                  <a:gd name="connsiteY9" fmla="*/ 940689 h 940879"/>
                                  <a:gd name="connsiteX10" fmla="*/ 107918 w 3169862"/>
                                  <a:gd name="connsiteY10" fmla="*/ 940880 h 940879"/>
                                  <a:gd name="connsiteX11" fmla="*/ 0 w 3169862"/>
                                  <a:gd name="connsiteY11" fmla="*/ 940880 h 940879"/>
                                  <a:gd name="connsiteX12" fmla="*/ 0 w 3169862"/>
                                  <a:gd name="connsiteY12" fmla="*/ 0 h 940879"/>
                                  <a:gd name="connsiteX13" fmla="*/ 0 w 3169862"/>
                                  <a:gd name="connsiteY13" fmla="*/ 0 h 940879"/>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1898015 w 5067877"/>
                                  <a:gd name="connsiteY11" fmla="*/ 940880 h 940880"/>
                                  <a:gd name="connsiteX12" fmla="*/ 1898015 w 5067877"/>
                                  <a:gd name="connsiteY12" fmla="*/ 0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1898015 w 5067877"/>
                                  <a:gd name="connsiteY12" fmla="*/ 0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583156 w 5067877"/>
                                  <a:gd name="connsiteY12" fmla="*/ 323606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0 w 5067877"/>
                                  <a:gd name="connsiteY12" fmla="*/ 0 h 940880"/>
                                  <a:gd name="connsiteX0" fmla="*/ 0 w 5067877"/>
                                  <a:gd name="connsiteY0" fmla="*/ 0 h 940880"/>
                                  <a:gd name="connsiteX1" fmla="*/ 2005933 w 5067877"/>
                                  <a:gd name="connsiteY1" fmla="*/ 0 h 940880"/>
                                  <a:gd name="connsiteX2" fmla="*/ 4784662 w 5067877"/>
                                  <a:gd name="connsiteY2" fmla="*/ 0 h 940880"/>
                                  <a:gd name="connsiteX3" fmla="*/ 4823428 w 5067877"/>
                                  <a:gd name="connsiteY3" fmla="*/ 32957 h 940880"/>
                                  <a:gd name="connsiteX4" fmla="*/ 5057458 w 5067877"/>
                                  <a:gd name="connsiteY4" fmla="*/ 430625 h 940880"/>
                                  <a:gd name="connsiteX5" fmla="*/ 5057934 w 5067877"/>
                                  <a:gd name="connsiteY5" fmla="*/ 506349 h 940880"/>
                                  <a:gd name="connsiteX6" fmla="*/ 4829143 w 5067877"/>
                                  <a:gd name="connsiteY6" fmla="*/ 907066 h 940880"/>
                                  <a:gd name="connsiteX7" fmla="*/ 4789805 w 5067877"/>
                                  <a:gd name="connsiteY7" fmla="*/ 940880 h 940880"/>
                                  <a:gd name="connsiteX8" fmla="*/ 2005933 w 5067877"/>
                                  <a:gd name="connsiteY8" fmla="*/ 940689 h 940880"/>
                                  <a:gd name="connsiteX9" fmla="*/ 2005933 w 5067877"/>
                                  <a:gd name="connsiteY9" fmla="*/ 940880 h 940880"/>
                                  <a:gd name="connsiteX10" fmla="*/ 0 w 5067877"/>
                                  <a:gd name="connsiteY10" fmla="*/ 940880 h 940880"/>
                                  <a:gd name="connsiteX11" fmla="*/ 0 w 5067877"/>
                                  <a:gd name="connsiteY11"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2005933 w 5067877"/>
                                  <a:gd name="connsiteY7" fmla="*/ 940689 h 940880"/>
                                  <a:gd name="connsiteX8" fmla="*/ 2005933 w 5067877"/>
                                  <a:gd name="connsiteY8" fmla="*/ 940880 h 940880"/>
                                  <a:gd name="connsiteX9" fmla="*/ 0 w 5067877"/>
                                  <a:gd name="connsiteY9" fmla="*/ 940880 h 940880"/>
                                  <a:gd name="connsiteX10" fmla="*/ 0 w 5067877"/>
                                  <a:gd name="connsiteY10"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2005933 w 5067877"/>
                                  <a:gd name="connsiteY7" fmla="*/ 940689 h 940880"/>
                                  <a:gd name="connsiteX8" fmla="*/ 0 w 5067877"/>
                                  <a:gd name="connsiteY8" fmla="*/ 940880 h 940880"/>
                                  <a:gd name="connsiteX9" fmla="*/ 0 w 5067877"/>
                                  <a:gd name="connsiteY9"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0 w 5067877"/>
                                  <a:gd name="connsiteY7" fmla="*/ 940880 h 940880"/>
                                  <a:gd name="connsiteX8" fmla="*/ 0 w 5067877"/>
                                  <a:gd name="connsiteY8" fmla="*/ 0 h 940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67877" h="940880">
                                    <a:moveTo>
                                      <a:pt x="0" y="0"/>
                                    </a:moveTo>
                                    <a:lnTo>
                                      <a:pt x="4784662" y="0"/>
                                    </a:lnTo>
                                    <a:cubicBezTo>
                                      <a:pt x="4799806" y="5525"/>
                                      <a:pt x="4813618" y="16288"/>
                                      <a:pt x="4823428" y="32957"/>
                                    </a:cubicBezTo>
                                    <a:lnTo>
                                      <a:pt x="5057458" y="430625"/>
                                    </a:lnTo>
                                    <a:cubicBezTo>
                                      <a:pt x="5071174" y="453962"/>
                                      <a:pt x="5071364" y="482822"/>
                                      <a:pt x="5057934" y="506349"/>
                                    </a:cubicBezTo>
                                    <a:lnTo>
                                      <a:pt x="4829143" y="907066"/>
                                    </a:lnTo>
                                    <a:cubicBezTo>
                                      <a:pt x="4819333" y="924306"/>
                                      <a:pt x="4805331" y="935260"/>
                                      <a:pt x="4789805" y="940880"/>
                                    </a:cubicBezTo>
                                    <a:lnTo>
                                      <a:pt x="0" y="940880"/>
                                    </a:lnTo>
                                    <a:lnTo>
                                      <a:pt x="0" y="0"/>
                                    </a:lnTo>
                                    <a:close/>
                                  </a:path>
                                </a:pathLst>
                              </a:custGeom>
                              <a:solidFill>
                                <a:srgbClr val="FFFFFF">
                                  <a:alpha val="9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a:extLst>
                                  <a:ext uri="{C183D7F6-B498-43B3-948B-1728B52AA6E4}">
                                    <adec:decorative xmlns:adec="http://schemas.microsoft.com/office/drawing/2017/decorative" val="1"/>
                                  </a:ext>
                                </a:extLst>
                              </pic:cNvPr>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44525" y="363893"/>
                                <a:ext cx="4078800" cy="6117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543F29" id="Group 33" o:spid="_x0000_s1026" alt="&quot;&quot;" style="position:absolute;margin-left:0;margin-top:0;width:543.7pt;height:101.2pt;z-index:251594240;mso-position-horizontal:left;mso-position-horizontal-relative:page;mso-position-vertical:top;mso-position-vertical-relative:page;mso-width-relative:margin;mso-height-relative:margin" coordsize="6904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">
                    <v:shape id="Freeform: Shape 37" o:spid="_x0000_s1027" alt="&quot;&quot;" style="position:absolute;width:69048;height:12852;visibility:visible;mso-wrap-style:square;v-text-anchor:middle" coordsize="5067877,9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" path="m,l4784662,v15144,5525,28956,16288,38766,32957l5057458,430625v13716,23337,13906,52197,476,75724l4829143,907066v-9810,17240,-23812,28194,-39338,33814l,940880,,xe" stroked="f">
                      <v:fill opacity="62194f"/>
                      <v:stroke joinstyle="miter"/>
                      <v:path arrowok="t" o:connecttype="custom" o:connectlocs="0,0;6518930,0;6571747,45018;6890604,588214;6891253,691650;6579534,1239012;6525937,1285200;0,1285200;0,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quot;&quot;" style="position:absolute;left:6445;top:3638;width:40788;height:6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">
                      <v:imagedata r:id="rId12" o:title=""/>
                    </v:shape>
                    <w10:wrap anchorx="page" anchory="page"/>
                    <w10:anchorlock/>
                  </v:group>
                </w:pict>
              </mc:Fallback>
            </mc:AlternateContent>
          </w:r>
          <w:r w:rsidRPr="00143BDF">
            <w:rPr>
              <w:rStyle w:val="White"/>
              <w:noProof/>
            </w:rPr>
            <mc:AlternateContent>
              <mc:Choice Requires="wps">
                <w:drawing>
                  <wp:anchor distT="0" distB="0" distL="114300" distR="114300" simplePos="0" relativeHeight="251592192" behindDoc="1" locked="1" layoutInCell="1" allowOverlap="1" wp14:anchorId="10208DDA" wp14:editId="0239750F">
                    <wp:simplePos x="0" y="0"/>
                    <wp:positionH relativeFrom="page">
                      <wp:align>left</wp:align>
                    </wp:positionH>
                    <wp:positionV relativeFrom="page">
                      <wp:align>bottom</wp:align>
                    </wp:positionV>
                    <wp:extent cx="7560000" cy="5346000"/>
                    <wp:effectExtent l="0" t="0" r="3175" b="7620"/>
                    <wp:wrapNone/>
                    <wp:docPr id="39"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E3A61" id="Rectangle 34" o:spid="_x0000_s1026" alt="&quot;&quot;" style="position:absolute;margin-left:0;margin-top:0;width:595.3pt;height:420.95pt;z-index:-2517242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" fillcolor="#228087 [3204]" stroked="f">
                    <v:textbox inset="3mm,3mm,3mm,3mm"/>
                    <w10:wrap anchorx="page" anchory="page"/>
                    <w10:anchorlock/>
                  </v:rect>
                </w:pict>
              </mc:Fallback>
            </mc:AlternateContent>
          </w:r>
          <w:r w:rsidR="00E941ED" w:rsidRPr="006C322A">
            <w:rPr>
              <w:b/>
              <w:color w:val="FFFFFF"/>
              <w:sz w:val="56"/>
              <w:szCs w:val="18"/>
            </w:rPr>
            <w:t>Home based education:  a pathway to inclusion </w:t>
          </w:r>
        </w:p>
        <w:p w14:paraId="0E1A8577" w14:textId="66D0F79E" w:rsidR="00565BA7" w:rsidRDefault="0036469B" w:rsidP="00CA06A1">
          <w:pPr>
            <w:jc w:val="both"/>
            <w:sectPr w:rsidR="00565BA7" w:rsidSect="00565BA7">
              <w:footerReference w:type="default" r:id="rId13"/>
              <w:pgSz w:w="11906" w:h="16838" w:code="9"/>
              <w:pgMar w:top="8959" w:right="1021" w:bottom="1021" w:left="1021" w:header="567" w:footer="680" w:gutter="0"/>
              <w:pgNumType w:start="0"/>
              <w:cols w:space="708"/>
              <w:titlePg/>
              <w:docGrid w:linePitch="360"/>
            </w:sectPr>
          </w:pPr>
          <w:r>
            <w:rPr>
              <w:noProof/>
            </w:rPr>
            <w:drawing>
              <wp:anchor distT="0" distB="0" distL="114300" distR="114300" simplePos="0" relativeHeight="251718144" behindDoc="1" locked="0" layoutInCell="1" allowOverlap="1" wp14:anchorId="2E217D67" wp14:editId="1DC36024">
                <wp:simplePos x="0" y="0"/>
                <wp:positionH relativeFrom="column">
                  <wp:posOffset>1522367</wp:posOffset>
                </wp:positionH>
                <wp:positionV relativeFrom="paragraph">
                  <wp:posOffset>2523581</wp:posOffset>
                </wp:positionV>
                <wp:extent cx="1457960" cy="753110"/>
                <wp:effectExtent l="0" t="0" r="8890" b="8890"/>
                <wp:wrapTight wrapText="bothSides">
                  <wp:wrapPolygon edited="0">
                    <wp:start x="0" y="0"/>
                    <wp:lineTo x="0" y="21309"/>
                    <wp:lineTo x="21449" y="21309"/>
                    <wp:lineTo x="21449" y="0"/>
                    <wp:lineTo x="0" y="0"/>
                  </wp:wrapPolygon>
                </wp:wrapTight>
                <wp:docPr id="677961519" name="Picture 8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61519" name="Picture 81" descr="A blue sign with white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7960" cy="753110"/>
                        </a:xfrm>
                        <a:prstGeom prst="rect">
                          <a:avLst/>
                        </a:prstGeom>
                      </pic:spPr>
                    </pic:pic>
                  </a:graphicData>
                </a:graphic>
                <wp14:sizeRelH relativeFrom="margin">
                  <wp14:pctWidth>0</wp14:pctWidth>
                </wp14:sizeRelH>
                <wp14:sizeRelV relativeFrom="margin">
                  <wp14:pctHeight>0</wp14:pctHeight>
                </wp14:sizeRelV>
              </wp:anchor>
            </w:drawing>
          </w:r>
          <w:r w:rsidR="00565BA7">
            <w:rPr>
              <w:noProof/>
            </w:rPr>
            <w:drawing>
              <wp:anchor distT="0" distB="0" distL="114300" distR="114300" simplePos="0" relativeHeight="251648000" behindDoc="0" locked="0" layoutInCell="1" allowOverlap="1" wp14:anchorId="4CD69AE0" wp14:editId="76DC9CF7">
                <wp:simplePos x="0" y="0"/>
                <wp:positionH relativeFrom="margin">
                  <wp:align>left</wp:align>
                </wp:positionH>
                <wp:positionV relativeFrom="paragraph">
                  <wp:posOffset>2446020</wp:posOffset>
                </wp:positionV>
                <wp:extent cx="1181818" cy="828128"/>
                <wp:effectExtent l="0" t="0" r="0" b="0"/>
                <wp:wrapNone/>
                <wp:docPr id="1512516980" name="Picture 1528" descr="A logo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980" name="Picture 1528" descr="A logo with white tex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81818" cy="828128"/>
                        </a:xfrm>
                        <a:prstGeom prst="rect">
                          <a:avLst/>
                        </a:prstGeom>
                      </pic:spPr>
                    </pic:pic>
                  </a:graphicData>
                </a:graphic>
                <wp14:sizeRelH relativeFrom="margin">
                  <wp14:pctWidth>0</wp14:pctWidth>
                </wp14:sizeRelH>
                <wp14:sizeRelV relativeFrom="margin">
                  <wp14:pctHeight>0</wp14:pctHeight>
                </wp14:sizeRelV>
              </wp:anchor>
            </w:drawing>
          </w:r>
          <w:r w:rsidR="00565BA7">
            <w:rPr>
              <w:noProof/>
            </w:rPr>
            <mc:AlternateContent>
              <mc:Choice Requires="wps">
                <w:drawing>
                  <wp:anchor distT="180340" distB="0" distL="114300" distR="114300" simplePos="0" relativeHeight="251645952" behindDoc="0" locked="1" layoutInCell="1" allowOverlap="0" wp14:anchorId="1C2368D0" wp14:editId="7624A50B">
                    <wp:simplePos x="0" y="0"/>
                    <wp:positionH relativeFrom="margin">
                      <wp:align>left</wp:align>
                    </wp:positionH>
                    <wp:positionV relativeFrom="page">
                      <wp:posOffset>8749030</wp:posOffset>
                    </wp:positionV>
                    <wp:extent cx="6242400" cy="1562400"/>
                    <wp:effectExtent l="0" t="0" r="635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400" cy="1562400"/>
                            </a:xfrm>
                            <a:prstGeom prst="rect">
                              <a:avLst/>
                            </a:prstGeom>
                            <a:noFill/>
                            <a:ln w="9525">
                              <a:noFill/>
                              <a:miter lim="800000"/>
                              <a:headEnd/>
                              <a:tailEnd/>
                            </a:ln>
                          </wps:spPr>
                          <wps:txbx>
                            <w:txbxContent>
                              <w:p w14:paraId="5AF167C2" w14:textId="77777777" w:rsidR="00565BA7" w:rsidRDefault="00565BA7" w:rsidP="006410B0">
                                <w:pPr>
                                  <w:rPr>
                                    <w:rStyle w:val="White"/>
                                  </w:rPr>
                                </w:pPr>
                                <w:r w:rsidRPr="003752A7">
                                  <w:rPr>
                                    <w:rStyle w:val="White"/>
                                  </w:rPr>
                                  <w:t>Supported by:</w:t>
                                </w:r>
                              </w:p>
                              <w:p w14:paraId="7A266D57" w14:textId="77777777" w:rsidR="00565BA7" w:rsidRPr="003752A7" w:rsidRDefault="00565BA7" w:rsidP="006410B0">
                                <w:pPr>
                                  <w:rPr>
                                    <w:rStyle w:val="White"/>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368D0" id="_x0000_t202" coordsize="21600,21600" o:spt="202" path="m,l,21600r21600,l21600,xe">
                    <v:stroke joinstyle="miter"/>
                    <v:path gradientshapeok="t" o:connecttype="rect"/>
                  </v:shapetype>
                  <v:shape id="Text Box 2" o:spid="_x0000_s1026" type="#_x0000_t202" style="position:absolute;left:0;text-align:left;margin-left:0;margin-top:688.9pt;width:491.55pt;height:123pt;z-index:251645952;visibility:visible;mso-wrap-style:square;mso-width-percent:0;mso-height-percent:0;mso-wrap-distance-left:9pt;mso-wrap-distance-top:14.2pt;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" o:allowoverlap="f" filled="f" stroked="f">
                    <v:textbox inset="0,0,0,0">
                      <w:txbxContent>
                        <w:p w14:paraId="5AF167C2" w14:textId="77777777" w:rsidR="00565BA7" w:rsidRDefault="00565BA7" w:rsidP="006410B0">
                          <w:pPr>
                            <w:rPr>
                              <w:rStyle w:val="White"/>
                            </w:rPr>
                          </w:pPr>
                          <w:r w:rsidRPr="003752A7">
                            <w:rPr>
                              <w:rStyle w:val="White"/>
                            </w:rPr>
                            <w:t>Supported by:</w:t>
                          </w:r>
                        </w:p>
                        <w:p w14:paraId="7A266D57" w14:textId="77777777" w:rsidR="00565BA7" w:rsidRPr="003752A7" w:rsidRDefault="00565BA7" w:rsidP="006410B0">
                          <w:pPr>
                            <w:rPr>
                              <w:rStyle w:val="White"/>
                            </w:rPr>
                          </w:pPr>
                        </w:p>
                      </w:txbxContent>
                    </v:textbox>
                    <w10:wrap type="topAndBottom" anchorx="margin" anchory="page"/>
                    <w10:anchorlock/>
                  </v:shape>
                </w:pict>
              </mc:Fallback>
            </mc:AlternateContent>
          </w:r>
          <w:r w:rsidR="00565BA7">
            <w:rPr>
              <w:noProof/>
            </w:rPr>
            <w:drawing>
              <wp:anchor distT="0" distB="0" distL="114300" distR="114300" simplePos="0" relativeHeight="251644928" behindDoc="1" locked="1" layoutInCell="1" allowOverlap="1" wp14:anchorId="52F1A22E" wp14:editId="5010F2DE">
                <wp:simplePos x="0" y="0"/>
                <wp:positionH relativeFrom="page">
                  <wp:align>left</wp:align>
                </wp:positionH>
                <wp:positionV relativeFrom="page">
                  <wp:align>top</wp:align>
                </wp:positionV>
                <wp:extent cx="7566660" cy="5340985"/>
                <wp:effectExtent l="0" t="0" r="0" b="0"/>
                <wp:wrapNone/>
                <wp:docPr id="21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3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2943" b="2943"/>
                        <a:stretch>
                          <a:fillRect/>
                        </a:stretch>
                      </pic:blipFill>
                      <pic:spPr bwMode="auto">
                        <a:xfrm>
                          <a:off x="0" y="0"/>
                          <a:ext cx="7566660" cy="534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20E21F88" w14:textId="77777777" w:rsidR="00584D25" w:rsidRDefault="00584D25" w:rsidP="00100074">
      <w:pPr>
        <w:jc w:val="both"/>
        <w:rPr>
          <w:b/>
          <w:bCs/>
        </w:rPr>
      </w:pPr>
    </w:p>
    <w:sdt>
      <w:sdtPr>
        <w:rPr>
          <w:rFonts w:asciiTheme="minorHAnsi" w:eastAsiaTheme="minorEastAsia" w:hAnsiTheme="minorHAnsi" w:cs="Times New Roman"/>
          <w:b w:val="0"/>
          <w:color w:val="auto"/>
          <w:sz w:val="3276"/>
          <w:szCs w:val="3276"/>
          <w:lang w:eastAsia="en-GB"/>
        </w:rPr>
        <w:id w:val="1036156823"/>
        <w:docPartObj>
          <w:docPartGallery w:val="Table of Contents"/>
          <w:docPartUnique/>
        </w:docPartObj>
      </w:sdtPr>
      <w:sdtEndPr>
        <w:rPr>
          <w:rFonts w:eastAsiaTheme="minorHAnsi" w:cstheme="minorBidi"/>
          <w:bCs/>
          <w:noProof/>
          <w:color w:val="000000" w:themeColor="text1"/>
          <w:sz w:val="24"/>
          <w:szCs w:val="24"/>
          <w:lang w:eastAsia="en-US"/>
        </w:rPr>
      </w:sdtEndPr>
      <w:sdtContent>
        <w:p w14:paraId="7C134B83" w14:textId="77777777" w:rsidR="00584D25" w:rsidRDefault="00584D25">
          <w:pPr>
            <w:pStyle w:val="TOCHeading"/>
          </w:pPr>
          <w:r w:rsidRPr="00100074">
            <w:rPr>
              <w:color w:val="228087" w:themeColor="text2"/>
            </w:rPr>
            <w:t>Contents</w:t>
          </w:r>
        </w:p>
        <w:p w14:paraId="5816235B" w14:textId="325193CE" w:rsidR="00584D25" w:rsidRDefault="00584D25">
          <w:pPr>
            <w:pStyle w:val="TOC2"/>
            <w:tabs>
              <w:tab w:val="right" w:leader="underscore" w:pos="9854"/>
            </w:tabs>
            <w:rPr>
              <w:rFonts w:eastAsiaTheme="minorEastAsia"/>
              <w:noProof/>
              <w:color w:val="auto"/>
              <w:kern w:val="2"/>
              <w:lang w:eastAsia="en-GB"/>
              <w14:ligatures w14:val="standardContextual"/>
            </w:rPr>
          </w:pPr>
          <w:r>
            <w:rPr>
              <w:b/>
            </w:rPr>
            <w:fldChar w:fldCharType="begin"/>
          </w:r>
          <w:r>
            <w:instrText xml:space="preserve"> TOC \o "2-2" \h \z \t "Heading 1,1,Heading 3,3" </w:instrText>
          </w:r>
          <w:r>
            <w:rPr>
              <w:b/>
            </w:rPr>
            <w:fldChar w:fldCharType="separate"/>
          </w:r>
          <w:hyperlink w:anchor="_Toc199333133" w:history="1">
            <w:r w:rsidRPr="008101DB">
              <w:rPr>
                <w:rStyle w:val="Hyperlink"/>
                <w:noProof/>
              </w:rPr>
              <w:t>Context</w:t>
            </w:r>
            <w:r>
              <w:rPr>
                <w:noProof/>
                <w:webHidden/>
              </w:rPr>
              <w:tab/>
            </w:r>
            <w:r>
              <w:rPr>
                <w:noProof/>
                <w:webHidden/>
              </w:rPr>
              <w:fldChar w:fldCharType="begin"/>
            </w:r>
            <w:r>
              <w:rPr>
                <w:noProof/>
                <w:webHidden/>
              </w:rPr>
              <w:instrText xml:space="preserve"> PAGEREF _Toc199333133 \h </w:instrText>
            </w:r>
            <w:r>
              <w:rPr>
                <w:noProof/>
                <w:webHidden/>
              </w:rPr>
            </w:r>
            <w:r>
              <w:rPr>
                <w:noProof/>
                <w:webHidden/>
              </w:rPr>
              <w:fldChar w:fldCharType="separate"/>
            </w:r>
            <w:r w:rsidR="00834EFD">
              <w:rPr>
                <w:noProof/>
                <w:webHidden/>
              </w:rPr>
              <w:t>1</w:t>
            </w:r>
            <w:r>
              <w:rPr>
                <w:noProof/>
                <w:webHidden/>
              </w:rPr>
              <w:fldChar w:fldCharType="end"/>
            </w:r>
          </w:hyperlink>
        </w:p>
        <w:p w14:paraId="64573519" w14:textId="4E9BDE56" w:rsidR="00584D25" w:rsidRDefault="00584D25">
          <w:pPr>
            <w:pStyle w:val="TOC2"/>
            <w:tabs>
              <w:tab w:val="right" w:leader="underscore" w:pos="9854"/>
            </w:tabs>
            <w:rPr>
              <w:rFonts w:eastAsiaTheme="minorEastAsia"/>
              <w:noProof/>
              <w:color w:val="auto"/>
              <w:kern w:val="2"/>
              <w:lang w:eastAsia="en-GB"/>
              <w14:ligatures w14:val="standardContextual"/>
            </w:rPr>
          </w:pPr>
          <w:hyperlink w:anchor="_Toc199333134" w:history="1">
            <w:r w:rsidRPr="008101DB">
              <w:rPr>
                <w:rStyle w:val="Hyperlink"/>
                <w:noProof/>
              </w:rPr>
              <w:t>Barriers to education for children with disabilities</w:t>
            </w:r>
            <w:r>
              <w:rPr>
                <w:noProof/>
                <w:webHidden/>
              </w:rPr>
              <w:tab/>
            </w:r>
            <w:r>
              <w:rPr>
                <w:noProof/>
                <w:webHidden/>
              </w:rPr>
              <w:fldChar w:fldCharType="begin"/>
            </w:r>
            <w:r>
              <w:rPr>
                <w:noProof/>
                <w:webHidden/>
              </w:rPr>
              <w:instrText xml:space="preserve"> PAGEREF _Toc199333134 \h </w:instrText>
            </w:r>
            <w:r>
              <w:rPr>
                <w:noProof/>
                <w:webHidden/>
              </w:rPr>
            </w:r>
            <w:r>
              <w:rPr>
                <w:noProof/>
                <w:webHidden/>
              </w:rPr>
              <w:fldChar w:fldCharType="separate"/>
            </w:r>
            <w:r w:rsidR="00834EFD">
              <w:rPr>
                <w:noProof/>
                <w:webHidden/>
              </w:rPr>
              <w:t>2</w:t>
            </w:r>
            <w:r>
              <w:rPr>
                <w:noProof/>
                <w:webHidden/>
              </w:rPr>
              <w:fldChar w:fldCharType="end"/>
            </w:r>
          </w:hyperlink>
        </w:p>
        <w:p w14:paraId="009CE52A" w14:textId="335A2751" w:rsidR="00584D25" w:rsidRDefault="00584D25">
          <w:pPr>
            <w:pStyle w:val="TOC2"/>
            <w:tabs>
              <w:tab w:val="right" w:leader="underscore" w:pos="9854"/>
            </w:tabs>
            <w:rPr>
              <w:rFonts w:eastAsiaTheme="minorEastAsia"/>
              <w:noProof/>
              <w:color w:val="auto"/>
              <w:kern w:val="2"/>
              <w:lang w:eastAsia="en-GB"/>
              <w14:ligatures w14:val="standardContextual"/>
            </w:rPr>
          </w:pPr>
          <w:hyperlink w:anchor="_Toc199333135" w:history="1">
            <w:r w:rsidRPr="008101DB">
              <w:rPr>
                <w:rStyle w:val="Hyperlink"/>
                <w:noProof/>
              </w:rPr>
              <w:t>The Home-Based Education approach</w:t>
            </w:r>
            <w:r>
              <w:rPr>
                <w:noProof/>
                <w:webHidden/>
              </w:rPr>
              <w:tab/>
            </w:r>
            <w:r>
              <w:rPr>
                <w:noProof/>
                <w:webHidden/>
              </w:rPr>
              <w:fldChar w:fldCharType="begin"/>
            </w:r>
            <w:r>
              <w:rPr>
                <w:noProof/>
                <w:webHidden/>
              </w:rPr>
              <w:instrText xml:space="preserve"> PAGEREF _Toc199333135 \h </w:instrText>
            </w:r>
            <w:r>
              <w:rPr>
                <w:noProof/>
                <w:webHidden/>
              </w:rPr>
            </w:r>
            <w:r>
              <w:rPr>
                <w:noProof/>
                <w:webHidden/>
              </w:rPr>
              <w:fldChar w:fldCharType="separate"/>
            </w:r>
            <w:r w:rsidR="00834EFD">
              <w:rPr>
                <w:noProof/>
                <w:webHidden/>
              </w:rPr>
              <w:t>3</w:t>
            </w:r>
            <w:r>
              <w:rPr>
                <w:noProof/>
                <w:webHidden/>
              </w:rPr>
              <w:fldChar w:fldCharType="end"/>
            </w:r>
          </w:hyperlink>
        </w:p>
        <w:p w14:paraId="1E103102" w14:textId="23607DF6" w:rsidR="00584D25" w:rsidRDefault="00584D25">
          <w:pPr>
            <w:pStyle w:val="TOC2"/>
            <w:tabs>
              <w:tab w:val="right" w:leader="underscore" w:pos="9854"/>
            </w:tabs>
            <w:rPr>
              <w:rFonts w:eastAsiaTheme="minorEastAsia"/>
              <w:noProof/>
              <w:color w:val="auto"/>
              <w:kern w:val="2"/>
              <w:lang w:eastAsia="en-GB"/>
              <w14:ligatures w14:val="standardContextual"/>
            </w:rPr>
          </w:pPr>
          <w:hyperlink w:anchor="_Toc199333136" w:history="1">
            <w:r w:rsidRPr="008101DB">
              <w:rPr>
                <w:rStyle w:val="Hyperlink"/>
                <w:noProof/>
              </w:rPr>
              <w:t>The impact of the Home-Based Education approach</w:t>
            </w:r>
            <w:r>
              <w:rPr>
                <w:noProof/>
                <w:webHidden/>
              </w:rPr>
              <w:tab/>
            </w:r>
            <w:r>
              <w:rPr>
                <w:noProof/>
                <w:webHidden/>
              </w:rPr>
              <w:fldChar w:fldCharType="begin"/>
            </w:r>
            <w:r>
              <w:rPr>
                <w:noProof/>
                <w:webHidden/>
              </w:rPr>
              <w:instrText xml:space="preserve"> PAGEREF _Toc199333136 \h </w:instrText>
            </w:r>
            <w:r>
              <w:rPr>
                <w:noProof/>
                <w:webHidden/>
              </w:rPr>
            </w:r>
            <w:r>
              <w:rPr>
                <w:noProof/>
                <w:webHidden/>
              </w:rPr>
              <w:fldChar w:fldCharType="separate"/>
            </w:r>
            <w:r w:rsidR="00834EFD">
              <w:rPr>
                <w:noProof/>
                <w:webHidden/>
              </w:rPr>
              <w:t>7</w:t>
            </w:r>
            <w:r>
              <w:rPr>
                <w:noProof/>
                <w:webHidden/>
              </w:rPr>
              <w:fldChar w:fldCharType="end"/>
            </w:r>
          </w:hyperlink>
        </w:p>
        <w:p w14:paraId="6E34EEC5" w14:textId="217C3865" w:rsidR="00584D25" w:rsidRDefault="00584D25">
          <w:pPr>
            <w:pStyle w:val="TOC2"/>
            <w:tabs>
              <w:tab w:val="right" w:leader="underscore" w:pos="9854"/>
            </w:tabs>
            <w:rPr>
              <w:rFonts w:eastAsiaTheme="minorEastAsia"/>
              <w:noProof/>
              <w:color w:val="auto"/>
              <w:kern w:val="2"/>
              <w:lang w:eastAsia="en-GB"/>
              <w14:ligatures w14:val="standardContextual"/>
            </w:rPr>
          </w:pPr>
          <w:hyperlink w:anchor="_Toc199333137" w:history="1">
            <w:r w:rsidRPr="008101DB">
              <w:rPr>
                <w:rStyle w:val="Hyperlink"/>
                <w:noProof/>
              </w:rPr>
              <w:t>Challenges and keys to success</w:t>
            </w:r>
            <w:r>
              <w:rPr>
                <w:noProof/>
                <w:webHidden/>
              </w:rPr>
              <w:tab/>
            </w:r>
            <w:r>
              <w:rPr>
                <w:noProof/>
                <w:webHidden/>
              </w:rPr>
              <w:fldChar w:fldCharType="begin"/>
            </w:r>
            <w:r>
              <w:rPr>
                <w:noProof/>
                <w:webHidden/>
              </w:rPr>
              <w:instrText xml:space="preserve"> PAGEREF _Toc199333137 \h </w:instrText>
            </w:r>
            <w:r>
              <w:rPr>
                <w:noProof/>
                <w:webHidden/>
              </w:rPr>
            </w:r>
            <w:r>
              <w:rPr>
                <w:noProof/>
                <w:webHidden/>
              </w:rPr>
              <w:fldChar w:fldCharType="separate"/>
            </w:r>
            <w:r w:rsidR="00834EFD">
              <w:rPr>
                <w:noProof/>
                <w:webHidden/>
              </w:rPr>
              <w:t>11</w:t>
            </w:r>
            <w:r>
              <w:rPr>
                <w:noProof/>
                <w:webHidden/>
              </w:rPr>
              <w:fldChar w:fldCharType="end"/>
            </w:r>
          </w:hyperlink>
        </w:p>
        <w:p w14:paraId="7FB8E71F" w14:textId="628B42F9" w:rsidR="00584D25" w:rsidRDefault="00584D25">
          <w:pPr>
            <w:pStyle w:val="TOC2"/>
            <w:tabs>
              <w:tab w:val="right" w:leader="underscore" w:pos="9854"/>
            </w:tabs>
            <w:rPr>
              <w:rFonts w:eastAsiaTheme="minorEastAsia"/>
              <w:noProof/>
              <w:color w:val="auto"/>
              <w:kern w:val="2"/>
              <w:lang w:eastAsia="en-GB"/>
              <w14:ligatures w14:val="standardContextual"/>
            </w:rPr>
          </w:pPr>
          <w:hyperlink w:anchor="_Toc199333138" w:history="1">
            <w:r w:rsidRPr="008101DB">
              <w:rPr>
                <w:rStyle w:val="Hyperlink"/>
                <w:noProof/>
              </w:rPr>
              <w:t>Summary of impact</w:t>
            </w:r>
            <w:r>
              <w:rPr>
                <w:noProof/>
                <w:webHidden/>
              </w:rPr>
              <w:tab/>
            </w:r>
            <w:r>
              <w:rPr>
                <w:noProof/>
                <w:webHidden/>
              </w:rPr>
              <w:fldChar w:fldCharType="begin"/>
            </w:r>
            <w:r>
              <w:rPr>
                <w:noProof/>
                <w:webHidden/>
              </w:rPr>
              <w:instrText xml:space="preserve"> PAGEREF _Toc199333138 \h </w:instrText>
            </w:r>
            <w:r>
              <w:rPr>
                <w:noProof/>
                <w:webHidden/>
              </w:rPr>
            </w:r>
            <w:r>
              <w:rPr>
                <w:noProof/>
                <w:webHidden/>
              </w:rPr>
              <w:fldChar w:fldCharType="separate"/>
            </w:r>
            <w:r w:rsidR="00834EFD">
              <w:rPr>
                <w:noProof/>
                <w:webHidden/>
              </w:rPr>
              <w:t>14</w:t>
            </w:r>
            <w:r>
              <w:rPr>
                <w:noProof/>
                <w:webHidden/>
              </w:rPr>
              <w:fldChar w:fldCharType="end"/>
            </w:r>
          </w:hyperlink>
        </w:p>
        <w:p w14:paraId="1716D38D" w14:textId="1F5F828D" w:rsidR="00100074" w:rsidRPr="00D940CD" w:rsidRDefault="00584D25" w:rsidP="00E941ED">
          <w:pPr>
            <w:pStyle w:val="TOC3"/>
            <w:tabs>
              <w:tab w:val="right" w:leader="underscore" w:pos="9854"/>
            </w:tabs>
          </w:pPr>
          <w:r>
            <w:fldChar w:fldCharType="end"/>
          </w:r>
        </w:p>
      </w:sdtContent>
    </w:sdt>
    <w:p w14:paraId="1918F538" w14:textId="336EFAB5" w:rsidR="00100074" w:rsidRPr="00100074" w:rsidRDefault="00D940CD" w:rsidP="00E31CBB">
      <w:pPr>
        <w:pStyle w:val="Heading2"/>
      </w:pPr>
      <w:bookmarkStart w:id="0" w:name="_Toc199333133"/>
      <w:r w:rsidRPr="00D940CD">
        <w:t>Context</w:t>
      </w:r>
      <w:bookmarkEnd w:id="0"/>
      <w:r w:rsidRPr="00D940CD">
        <w:t> </w:t>
      </w:r>
    </w:p>
    <w:p w14:paraId="505EE72A" w14:textId="4AD8552C" w:rsidR="002427A8" w:rsidRDefault="002427A8" w:rsidP="00F5520D">
      <w:pPr>
        <w:jc w:val="both"/>
      </w:pPr>
      <w:r w:rsidRPr="00D940CD">
        <w:rPr>
          <w:b/>
          <w:bCs/>
        </w:rPr>
        <w:t xml:space="preserve">Many families, teachers and policy makers believe that children with severe or multiple disabilities will never be able to attend mainstream school. But since 2022, Sense International and the Centre for Disability in Development have supported 160 children with complex disabilities in </w:t>
      </w:r>
      <w:proofErr w:type="spellStart"/>
      <w:r w:rsidRPr="00D940CD">
        <w:rPr>
          <w:b/>
          <w:bCs/>
        </w:rPr>
        <w:t>Narsingdi</w:t>
      </w:r>
      <w:proofErr w:type="spellEnd"/>
      <w:r w:rsidRPr="00D940CD">
        <w:rPr>
          <w:b/>
          <w:bCs/>
        </w:rPr>
        <w:t xml:space="preserve"> (78 children) and Sirajganj (82 children), with the Home-Based Education model. Of these children, 95 – nearly 60% - have started formal education. </w:t>
      </w:r>
      <w:r w:rsidRPr="00D940CD">
        <w:t> </w:t>
      </w:r>
    </w:p>
    <w:p w14:paraId="7EC6681E" w14:textId="5FAECF98" w:rsidR="00D940CD" w:rsidRPr="00D940CD" w:rsidRDefault="00D940CD" w:rsidP="00F5520D">
      <w:pPr>
        <w:jc w:val="both"/>
      </w:pPr>
      <w:r w:rsidRPr="00D940CD">
        <w:t>Bangladesh is home to 56.9 million children</w:t>
      </w:r>
      <w:r w:rsidRPr="00D940CD">
        <w:rPr>
          <w:vertAlign w:val="superscript"/>
        </w:rPr>
        <w:t>1</w:t>
      </w:r>
      <w:r w:rsidRPr="00D940CD">
        <w:t>, of whom 1.7% have a disability, and 3.6% have functional difficulty in at least one of the domains of seeing, hearing, walking, fine motor skills, communication, learning, playing or controlling their behaviour</w:t>
      </w:r>
      <w:r w:rsidRPr="00D940CD">
        <w:rPr>
          <w:vertAlign w:val="superscript"/>
        </w:rPr>
        <w:t>2</w:t>
      </w:r>
      <w:r w:rsidRPr="00D940CD">
        <w:t>. </w:t>
      </w:r>
    </w:p>
    <w:p w14:paraId="1C953412" w14:textId="77777777" w:rsidR="00D940CD" w:rsidRPr="00D940CD" w:rsidRDefault="00D940CD" w:rsidP="00F5520D">
      <w:pPr>
        <w:jc w:val="both"/>
      </w:pPr>
      <w:r w:rsidRPr="00D940CD">
        <w:t>The Government of Bangladesh ratified the Convention on the Rights of Persons with Disabilities</w:t>
      </w:r>
      <w:r w:rsidRPr="00D940CD">
        <w:rPr>
          <w:vertAlign w:val="superscript"/>
        </w:rPr>
        <w:t>3</w:t>
      </w:r>
      <w:r w:rsidRPr="00D940CD">
        <w:t xml:space="preserve"> in 2006, and legislation is in place that – in theory – guarantees the right of every child to quality early years, primary and secondary education.  </w:t>
      </w:r>
    </w:p>
    <w:p w14:paraId="40CEC9DC" w14:textId="5ECE1C39" w:rsidR="00E941ED" w:rsidRDefault="00D940CD" w:rsidP="00E941ED">
      <w:pPr>
        <w:jc w:val="both"/>
      </w:pPr>
      <w:r w:rsidRPr="00D940CD">
        <w:t>However, in practice, boys and girls with disabilities are missing out on early years and primary education. Only 5% of girls with disabilities, and 9% of boys with disabilities, take part in pre-school education, compared with 72% of their non-disabled counterparts</w:t>
      </w:r>
      <w:r w:rsidRPr="00D940CD">
        <w:rPr>
          <w:b/>
          <w:bCs/>
          <w:vertAlign w:val="superscript"/>
        </w:rPr>
        <w:t>4</w:t>
      </w:r>
      <w:r w:rsidRPr="00D940CD">
        <w:t>. 97% of all children in Bangladesh are enrolled in primary education</w:t>
      </w:r>
      <w:r w:rsidRPr="00D940CD">
        <w:rPr>
          <w:b/>
          <w:bCs/>
          <w:vertAlign w:val="superscript"/>
        </w:rPr>
        <w:t>5</w:t>
      </w:r>
      <w:r w:rsidRPr="00D940CD">
        <w:t>, but this is only true for 40% of boys and girls with disabilities. Although there has been progress towards inclusion of children with disabilities who require minimal support, children with severe and / or multiple disabilities are still left behind. </w:t>
      </w:r>
    </w:p>
    <w:p w14:paraId="211361EF" w14:textId="60960F71" w:rsidR="00D940CD" w:rsidRPr="00173802" w:rsidRDefault="00D940CD" w:rsidP="00733066">
      <w:pPr>
        <w:pStyle w:val="Heading4"/>
      </w:pPr>
      <w:r w:rsidRPr="00173802">
        <w:t>Primary education as a critical building block </w:t>
      </w:r>
    </w:p>
    <w:p w14:paraId="7FA0C57E" w14:textId="1D5487E2" w:rsidR="00D940CD" w:rsidRPr="00D940CD" w:rsidRDefault="00D940CD" w:rsidP="00E941ED">
      <w:pPr>
        <w:jc w:val="both"/>
      </w:pPr>
      <w:r w:rsidRPr="00D940CD">
        <w:t xml:space="preserve">Ensuring that all girls and boys complete primary and secondary education is a target of the of the 2030 Agenda for Sustainable Development. Education is a vital prerequisite for </w:t>
      </w:r>
      <w:r w:rsidRPr="00D940CD">
        <w:lastRenderedPageBreak/>
        <w:t>combating poverty, protecting children from hazardous and exploitative labour, and improving overall life chances, especially for girls.  </w:t>
      </w:r>
    </w:p>
    <w:p w14:paraId="55C57167" w14:textId="77777777" w:rsidR="00D940CD" w:rsidRPr="00733066" w:rsidRDefault="00D940CD" w:rsidP="00733066">
      <w:pPr>
        <w:pStyle w:val="Heading4"/>
      </w:pPr>
      <w:r w:rsidRPr="00733066">
        <w:t>The importance of school readiness  </w:t>
      </w:r>
    </w:p>
    <w:p w14:paraId="7F010A3C" w14:textId="5D3EDD0B" w:rsidR="00100074" w:rsidRPr="00D940CD" w:rsidRDefault="00D940CD" w:rsidP="00E941ED">
      <w:pPr>
        <w:jc w:val="both"/>
      </w:pPr>
      <w:r w:rsidRPr="00D940CD">
        <w:t>Nearly all schools in Bangladesh now offer a year of free pre-primary education, which includes the foundations of literacy and numeracy, as well as enabling children to develop their motor, cognitive, language, socio-emotional and regulatory skills and capacities</w:t>
      </w:r>
      <w:r w:rsidRPr="00D940CD">
        <w:rPr>
          <w:vertAlign w:val="superscript"/>
        </w:rPr>
        <w:t>6</w:t>
      </w:r>
      <w:r w:rsidRPr="00D940CD">
        <w:t>. Children who receive at least one year of pre-primary education are more likely to develop the critical skills they need to succeed in school, and less likely to repeat grades or drop out of school</w:t>
      </w:r>
      <w:r w:rsidRPr="00D940CD">
        <w:rPr>
          <w:vertAlign w:val="superscript"/>
        </w:rPr>
        <w:t>7</w:t>
      </w:r>
      <w:r w:rsidRPr="00D940CD">
        <w:t>. </w:t>
      </w:r>
    </w:p>
    <w:p w14:paraId="12837534" w14:textId="348B8024" w:rsidR="00D940CD" w:rsidRPr="00D940CD" w:rsidRDefault="00D940CD" w:rsidP="005D5C95">
      <w:pPr>
        <w:pStyle w:val="Heading2"/>
      </w:pPr>
      <w:bookmarkStart w:id="1" w:name="_Toc199333134"/>
      <w:r w:rsidRPr="00D940CD">
        <w:t>Barriers to education for children with disabilities</w:t>
      </w:r>
      <w:bookmarkEnd w:id="1"/>
    </w:p>
    <w:p w14:paraId="58340A01" w14:textId="005ED874" w:rsidR="00D940CD" w:rsidRPr="00D940CD" w:rsidRDefault="00D940CD" w:rsidP="00E941ED">
      <w:pPr>
        <w:jc w:val="both"/>
      </w:pPr>
      <w:r w:rsidRPr="00D940CD">
        <w:t>In recent years, progress has been made towards inclusion for children with disabilities, but there is still much to be done if all children – particularly boys and girls with severe and multiple disabilities – are to achieve their right to quality pre-school and primary education.  </w:t>
      </w:r>
    </w:p>
    <w:p w14:paraId="7967E0A5" w14:textId="78AE05CC" w:rsidR="00100074" w:rsidRPr="00D940CD" w:rsidRDefault="00D940CD" w:rsidP="00E941ED">
      <w:pPr>
        <w:jc w:val="both"/>
      </w:pPr>
      <w:r w:rsidRPr="00D940CD">
        <w:t>The Home-Based Education model addresses key physical and social barriers to education: </w:t>
      </w:r>
    </w:p>
    <w:p w14:paraId="02613028" w14:textId="11412E40" w:rsidR="00D940CD" w:rsidRPr="00D940CD" w:rsidRDefault="00D940CD" w:rsidP="005D5C95">
      <w:pPr>
        <w:pStyle w:val="Heading4"/>
      </w:pPr>
      <w:r w:rsidRPr="00D940CD">
        <w:t>Physical </w:t>
      </w:r>
    </w:p>
    <w:p w14:paraId="6581253A" w14:textId="19B05FB6" w:rsidR="00D940CD" w:rsidRPr="00D940CD" w:rsidRDefault="00412B36" w:rsidP="00E941ED">
      <w:pPr>
        <w:jc w:val="both"/>
      </w:pPr>
      <w:r w:rsidRPr="00C57A49">
        <w:rPr>
          <w:rStyle w:val="Heading5Char"/>
          <w:noProof/>
          <w:color w:val="228087" w:themeColor="text2"/>
        </w:rPr>
        <w:drawing>
          <wp:anchor distT="0" distB="0" distL="114300" distR="114300" simplePos="0" relativeHeight="251637248" behindDoc="0" locked="0" layoutInCell="1" allowOverlap="1" wp14:anchorId="2B42051B" wp14:editId="7627A281">
            <wp:simplePos x="0" y="0"/>
            <wp:positionH relativeFrom="column">
              <wp:posOffset>4258945</wp:posOffset>
            </wp:positionH>
            <wp:positionV relativeFrom="paragraph">
              <wp:posOffset>36830</wp:posOffset>
            </wp:positionV>
            <wp:extent cx="2089785" cy="2621280"/>
            <wp:effectExtent l="0" t="0" r="5715" b="7620"/>
            <wp:wrapSquare wrapText="bothSides"/>
            <wp:docPr id="1671932243" name="Picture 111" descr="A young boy wearing blue smiles as he is pushed in his wheelchair by his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32243" name="Picture 111" descr="A young boy wearing blue smiles as he is pushed in his wheelchair by his mother"/>
                    <pic:cNvPicPr/>
                  </pic:nvPicPr>
                  <pic:blipFill rotWithShape="1">
                    <a:blip r:embed="rId17" cstate="print">
                      <a:extLst>
                        <a:ext uri="{28A0092B-C50C-407E-A947-70E740481C1C}">
                          <a14:useLocalDpi xmlns:a14="http://schemas.microsoft.com/office/drawing/2010/main" val="0"/>
                        </a:ext>
                      </a:extLst>
                    </a:blip>
                    <a:srcRect l="30414" r="9823"/>
                    <a:stretch/>
                  </pic:blipFill>
                  <pic:spPr bwMode="auto">
                    <a:xfrm>
                      <a:off x="0" y="0"/>
                      <a:ext cx="2089785" cy="2621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940CD" w:rsidRPr="00C57A49">
        <w:rPr>
          <w:rStyle w:val="Heading5Char"/>
          <w:color w:val="228087" w:themeColor="text2"/>
        </w:rPr>
        <w:t>Transport:</w:t>
      </w:r>
      <w:r w:rsidR="00D940CD" w:rsidRPr="00C57A49">
        <w:rPr>
          <w:b/>
          <w:bCs/>
          <w:color w:val="228087" w:themeColor="text2"/>
        </w:rPr>
        <w:t xml:space="preserve"> </w:t>
      </w:r>
      <w:r w:rsidR="00D940CD" w:rsidRPr="00D940CD">
        <w:t>Children with severe and multiple disabilities are often unable to travel to schools. Particularly in rural or remote areas, terrain can be difficult to navigate on foot, and school or public transport is scarce, unreliable and sometimes inaccessible.  </w:t>
      </w:r>
    </w:p>
    <w:p w14:paraId="267E12D7" w14:textId="42E4639D" w:rsidR="00D940CD" w:rsidRPr="00D940CD" w:rsidRDefault="00D940CD" w:rsidP="00E941ED">
      <w:pPr>
        <w:jc w:val="both"/>
      </w:pPr>
      <w:r w:rsidRPr="00C57A49">
        <w:rPr>
          <w:rStyle w:val="Heading5Char"/>
          <w:color w:val="228087" w:themeColor="text2"/>
        </w:rPr>
        <w:t>Assistive devices, technology and therapy:</w:t>
      </w:r>
      <w:r w:rsidRPr="00C57A49">
        <w:rPr>
          <w:b/>
          <w:bCs/>
          <w:color w:val="228087" w:themeColor="text2"/>
        </w:rPr>
        <w:t xml:space="preserve"> </w:t>
      </w:r>
      <w:r w:rsidRPr="00D940CD">
        <w:t>Without early screening and support, children do not receive the assistive devices and therapy that could enable them to fully participate in education. This includes crutches, wheelchairs, glasses, hearing aids and so on, as well as physiotherapy, occupational therapy and speech therapy.  </w:t>
      </w:r>
    </w:p>
    <w:p w14:paraId="4DA59ABF" w14:textId="4ECE5540" w:rsidR="00D940CD" w:rsidRPr="00D940CD" w:rsidRDefault="00CF07FE" w:rsidP="00E941ED">
      <w:pPr>
        <w:jc w:val="both"/>
      </w:pPr>
      <w:r>
        <w:rPr>
          <w:noProof/>
        </w:rPr>
        <mc:AlternateContent>
          <mc:Choice Requires="wps">
            <w:drawing>
              <wp:anchor distT="0" distB="0" distL="114300" distR="114300" simplePos="0" relativeHeight="251590144" behindDoc="0" locked="0" layoutInCell="1" allowOverlap="1" wp14:anchorId="19D28AA1" wp14:editId="24D15208">
                <wp:simplePos x="0" y="0"/>
                <wp:positionH relativeFrom="column">
                  <wp:posOffset>4257040</wp:posOffset>
                </wp:positionH>
                <wp:positionV relativeFrom="paragraph">
                  <wp:posOffset>394335</wp:posOffset>
                </wp:positionV>
                <wp:extent cx="2057400" cy="635"/>
                <wp:effectExtent l="0" t="0" r="0" b="0"/>
                <wp:wrapSquare wrapText="bothSides"/>
                <wp:docPr id="1473026168" name="Text Box 1"/>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20B1B569" w14:textId="30098D7B" w:rsidR="003A315A" w:rsidRPr="000B137C" w:rsidRDefault="00B07EE3" w:rsidP="003A315A">
                            <w:pPr>
                              <w:pStyle w:val="Caption"/>
                              <w:rPr>
                                <w:sz w:val="18"/>
                                <w:szCs w:val="12"/>
                              </w:rPr>
                            </w:pPr>
                            <w:r w:rsidRPr="000B137C">
                              <w:rPr>
                                <w:sz w:val="18"/>
                                <w:szCs w:val="12"/>
                              </w:rPr>
                              <w:t xml:space="preserve">A young boy </w:t>
                            </w:r>
                            <w:r w:rsidR="000B137C">
                              <w:rPr>
                                <w:sz w:val="18"/>
                                <w:szCs w:val="12"/>
                              </w:rPr>
                              <w:t>learns to use</w:t>
                            </w:r>
                            <w:r w:rsidR="000B137C" w:rsidRPr="000B137C">
                              <w:rPr>
                                <w:sz w:val="18"/>
                                <w:szCs w:val="12"/>
                              </w:rPr>
                              <w:t xml:space="preserve"> his specialis</w:t>
                            </w:r>
                            <w:r w:rsidR="007D3766">
                              <w:rPr>
                                <w:sz w:val="18"/>
                                <w:szCs w:val="12"/>
                              </w:rPr>
                              <w:t>ed</w:t>
                            </w:r>
                            <w:r w:rsidR="000B137C" w:rsidRPr="000B137C">
                              <w:rPr>
                                <w:sz w:val="18"/>
                                <w:szCs w:val="12"/>
                              </w:rPr>
                              <w:t xml:space="preserve">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D28AA1" id="Text Box 1" o:spid="_x0000_s1027" type="#_x0000_t202" style="position:absolute;left:0;text-align:left;margin-left:335.2pt;margin-top:31.05pt;width:162pt;height:.05pt;z-index:25159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4ZGAIAAD8EAAAOAAAAZHJzL2Uyb0RvYy54bWysU8Fu2zAMvQ/YPwi6L06yt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d8evX505R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" stroked="f">
                <v:textbox style="mso-fit-shape-to-text:t" inset="0,0,0,0">
                  <w:txbxContent>
                    <w:p w14:paraId="20B1B569" w14:textId="30098D7B" w:rsidR="003A315A" w:rsidRPr="000B137C" w:rsidRDefault="00B07EE3" w:rsidP="003A315A">
                      <w:pPr>
                        <w:pStyle w:val="Caption"/>
                        <w:rPr>
                          <w:sz w:val="18"/>
                          <w:szCs w:val="12"/>
                        </w:rPr>
                      </w:pPr>
                      <w:r w:rsidRPr="000B137C">
                        <w:rPr>
                          <w:sz w:val="18"/>
                          <w:szCs w:val="12"/>
                        </w:rPr>
                        <w:t xml:space="preserve">A young boy </w:t>
                      </w:r>
                      <w:r w:rsidR="000B137C">
                        <w:rPr>
                          <w:sz w:val="18"/>
                          <w:szCs w:val="12"/>
                        </w:rPr>
                        <w:t>learns to use</w:t>
                      </w:r>
                      <w:r w:rsidR="000B137C" w:rsidRPr="000B137C">
                        <w:rPr>
                          <w:sz w:val="18"/>
                          <w:szCs w:val="12"/>
                        </w:rPr>
                        <w:t xml:space="preserve"> his specialis</w:t>
                      </w:r>
                      <w:r w:rsidR="007D3766">
                        <w:rPr>
                          <w:sz w:val="18"/>
                          <w:szCs w:val="12"/>
                        </w:rPr>
                        <w:t>ed</w:t>
                      </w:r>
                      <w:r w:rsidR="000B137C" w:rsidRPr="000B137C">
                        <w:rPr>
                          <w:sz w:val="18"/>
                          <w:szCs w:val="12"/>
                        </w:rPr>
                        <w:t xml:space="preserve"> wheelchair</w:t>
                      </w:r>
                    </w:p>
                  </w:txbxContent>
                </v:textbox>
                <w10:wrap type="square"/>
              </v:shape>
            </w:pict>
          </mc:Fallback>
        </mc:AlternateContent>
      </w:r>
      <w:r w:rsidR="00D940CD" w:rsidRPr="00D940CD">
        <w:t>All of these are freely available, but the healthcare system is complicated. For parents or carers with limited resources, and with low levels of education themselves, understanding and navigating the system, travelling for various appointments and negotiating with providers can be incredibly challenging. </w:t>
      </w:r>
    </w:p>
    <w:p w14:paraId="652E66A7" w14:textId="77777777" w:rsidR="00D940CD" w:rsidRPr="00D940CD" w:rsidRDefault="00D940CD" w:rsidP="00E941ED">
      <w:pPr>
        <w:jc w:val="both"/>
      </w:pPr>
      <w:r w:rsidRPr="00733066">
        <w:rPr>
          <w:rStyle w:val="Heading5Char"/>
          <w:color w:val="228087" w:themeColor="text2"/>
        </w:rPr>
        <w:t>School infrastructure:</w:t>
      </w:r>
      <w:r w:rsidRPr="00733066">
        <w:rPr>
          <w:b/>
          <w:bCs/>
          <w:color w:val="228087" w:themeColor="text2"/>
        </w:rPr>
        <w:t xml:space="preserve"> </w:t>
      </w:r>
      <w:r w:rsidRPr="00D940CD">
        <w:t xml:space="preserve">As well as physically inaccessible buildings (including toilets and washing facilities), many schools lack materials that are adapted for children with disabilities. Books in Braille or large print, equipment that supports development of cognitive and fine motor skills – all of these are needed to support children with severe and multiple </w:t>
      </w:r>
      <w:proofErr w:type="gramStart"/>
      <w:r w:rsidRPr="00D940CD">
        <w:t>disabilities, but</w:t>
      </w:r>
      <w:proofErr w:type="gramEnd"/>
      <w:r w:rsidRPr="00D940CD">
        <w:t xml:space="preserve"> are not consistently available in mainstream schools.  </w:t>
      </w:r>
    </w:p>
    <w:p w14:paraId="402509A2" w14:textId="77777777" w:rsidR="00D940CD" w:rsidRPr="00D940CD" w:rsidRDefault="00D940CD" w:rsidP="00CF07FE">
      <w:pPr>
        <w:jc w:val="both"/>
      </w:pPr>
      <w:r w:rsidRPr="00733066">
        <w:rPr>
          <w:rStyle w:val="Heading5Char"/>
          <w:color w:val="228087" w:themeColor="text2"/>
        </w:rPr>
        <w:lastRenderedPageBreak/>
        <w:t>Teaching:</w:t>
      </w:r>
      <w:r w:rsidRPr="00733066">
        <w:rPr>
          <w:b/>
          <w:bCs/>
          <w:color w:val="228087" w:themeColor="text2"/>
        </w:rPr>
        <w:t xml:space="preserve"> </w:t>
      </w:r>
      <w:r w:rsidRPr="00D940CD">
        <w:t xml:space="preserve">Even if schools are accessible, teachers are often inadequately trained, motivated or supported to teach children with disabilities effectively. Very few can communicate in sign </w:t>
      </w:r>
      <w:proofErr w:type="gramStart"/>
      <w:r w:rsidRPr="00D940CD">
        <w:t>language, or</w:t>
      </w:r>
      <w:proofErr w:type="gramEnd"/>
      <w:r w:rsidRPr="00D940CD">
        <w:t xml:space="preserve"> read or teach Braille. Strategies for including children with disabilities in mainstream classrooms are not emphasised in the teacher training curriculum, and teachers, headteachers and education authorities are likely to hold the same prejudices and misconceptions about children with disabilities as other people in their communities. </w:t>
      </w:r>
    </w:p>
    <w:p w14:paraId="67EF5415" w14:textId="77777777" w:rsidR="00D940CD" w:rsidRPr="00D940CD" w:rsidRDefault="00D940CD" w:rsidP="005D5C95">
      <w:pPr>
        <w:pStyle w:val="Heading4"/>
      </w:pPr>
      <w:r w:rsidRPr="00D940CD">
        <w:t>Social </w:t>
      </w:r>
    </w:p>
    <w:p w14:paraId="6379875D" w14:textId="77777777" w:rsidR="00D940CD" w:rsidRPr="00D940CD" w:rsidRDefault="00D940CD" w:rsidP="00C57A49">
      <w:pPr>
        <w:jc w:val="both"/>
      </w:pPr>
      <w:r w:rsidRPr="00733066">
        <w:rPr>
          <w:rStyle w:val="Heading5Char"/>
          <w:color w:val="228087" w:themeColor="text2"/>
        </w:rPr>
        <w:t>Discrimination:</w:t>
      </w:r>
      <w:r w:rsidRPr="00733066">
        <w:rPr>
          <w:b/>
          <w:bCs/>
          <w:color w:val="228087" w:themeColor="text2"/>
        </w:rPr>
        <w:t xml:space="preserve"> </w:t>
      </w:r>
      <w:r w:rsidRPr="00D940CD">
        <w:t>Children with disabilities consistently face stigma and discrimination, and they and their families are marginalised by their communities. Some communities see disability as a punishment or a curse, and as a result, children and their families are abused and ostracised. Simple things like playing with the neighbours’ children, or sharing a meal, are out of the question for families whose children have disabilities.  </w:t>
      </w:r>
    </w:p>
    <w:p w14:paraId="484ADD8A" w14:textId="77777777" w:rsidR="00D940CD" w:rsidRPr="00D940CD" w:rsidRDefault="00D940CD" w:rsidP="00542FFE">
      <w:pPr>
        <w:jc w:val="both"/>
      </w:pPr>
      <w:r w:rsidRPr="00D940CD">
        <w:t>This isolation makes it even more difficult for children with severe disabilities to develop physical or social skills, or to build the emotional resilience needed to succeed in education. Very few children with disabilities are sent to school, as they are thought to be incapable of learning, and in general are seen as a burden on their families, rather than a positive asset to their communities. </w:t>
      </w:r>
    </w:p>
    <w:p w14:paraId="7B21E067" w14:textId="77777777" w:rsidR="00D940CD" w:rsidRPr="00D940CD" w:rsidRDefault="00D940CD" w:rsidP="00542FFE">
      <w:pPr>
        <w:jc w:val="both"/>
      </w:pPr>
      <w:r w:rsidRPr="00733066">
        <w:rPr>
          <w:rStyle w:val="Heading5Char"/>
          <w:color w:val="228087" w:themeColor="text2"/>
        </w:rPr>
        <w:t>Parents / carers:</w:t>
      </w:r>
      <w:r w:rsidRPr="00733066">
        <w:rPr>
          <w:b/>
          <w:bCs/>
          <w:color w:val="228087" w:themeColor="text2"/>
        </w:rPr>
        <w:t xml:space="preserve"> </w:t>
      </w:r>
      <w:r w:rsidRPr="00D940CD">
        <w:t>Without support, no parent or carer is equipped to support a child with severe or multiple disabilities. Parents tell us that they are focused on ensuring that their child is comfortable and healthy, and – surrounded as they are by continual discrimination against people with disabilities – have extremely low expectations of them.  </w:t>
      </w:r>
    </w:p>
    <w:p w14:paraId="5DAAD77C" w14:textId="77777777" w:rsidR="00D940CD" w:rsidRPr="00D940CD" w:rsidRDefault="00D940CD" w:rsidP="00542FFE">
      <w:pPr>
        <w:jc w:val="both"/>
      </w:pPr>
      <w:r w:rsidRPr="00D940CD">
        <w:t xml:space="preserve">Even if parents / carers understand developmental milestones, they do not know how to help their children to progress towards </w:t>
      </w:r>
      <w:proofErr w:type="gramStart"/>
      <w:r w:rsidRPr="00D940CD">
        <w:t>them, or</w:t>
      </w:r>
      <w:proofErr w:type="gramEnd"/>
      <w:r w:rsidRPr="00D940CD">
        <w:t xml:space="preserve"> see the link with education. As noted above, the state support system is complicated and not user-friendly, and very few parents have the knowledge or resources to navigate it successfully.  </w:t>
      </w:r>
    </w:p>
    <w:p w14:paraId="7E19AADA" w14:textId="7A2F0E45" w:rsidR="00D940CD" w:rsidRDefault="00D940CD" w:rsidP="00542FFE">
      <w:pPr>
        <w:jc w:val="both"/>
      </w:pPr>
      <w:r w:rsidRPr="00D940CD">
        <w:t xml:space="preserve">Families with children with disabilities typically have a lower household income, partly because at least one adult </w:t>
      </w:r>
      <w:proofErr w:type="gramStart"/>
      <w:r w:rsidRPr="00D940CD">
        <w:t>has to</w:t>
      </w:r>
      <w:proofErr w:type="gramEnd"/>
      <w:r w:rsidRPr="00D940CD">
        <w:t xml:space="preserve"> be in the home to care for the child. The stigma they face means that they cannot lean on neighbours for support, and unsurprisingly, this has a significant negative impact on the whole family’s mental and emotional wellbeing.  </w:t>
      </w:r>
    </w:p>
    <w:p w14:paraId="29A81D84" w14:textId="5F163151" w:rsidR="00100074" w:rsidRPr="00D940CD" w:rsidRDefault="00100074" w:rsidP="000B137C">
      <w:pPr>
        <w:jc w:val="both"/>
      </w:pPr>
    </w:p>
    <w:p w14:paraId="24E884FD" w14:textId="06987E5F" w:rsidR="00100074" w:rsidRPr="00100074" w:rsidRDefault="00D940CD" w:rsidP="00E31CBB">
      <w:pPr>
        <w:pStyle w:val="Heading2"/>
      </w:pPr>
      <w:bookmarkStart w:id="2" w:name="_Toc199333135"/>
      <w:r w:rsidRPr="00D940CD">
        <w:t>The Home-Based Education approach</w:t>
      </w:r>
      <w:bookmarkEnd w:id="2"/>
      <w:r w:rsidRPr="00D940CD">
        <w:t> </w:t>
      </w:r>
    </w:p>
    <w:p w14:paraId="0B116726" w14:textId="1BD31314" w:rsidR="00D940CD" w:rsidRDefault="00D940CD" w:rsidP="003A531E">
      <w:pPr>
        <w:jc w:val="both"/>
      </w:pPr>
      <w:r w:rsidRPr="00D940CD">
        <w:t xml:space="preserve">Home-Based Education addresses these barriers to education by taking a holistic approach: support encompasses the child and their parents / </w:t>
      </w:r>
      <w:proofErr w:type="gramStart"/>
      <w:r w:rsidRPr="00D940CD">
        <w:t>carers, and</w:t>
      </w:r>
      <w:proofErr w:type="gramEnd"/>
      <w:r w:rsidRPr="00D940CD">
        <w:t xml:space="preserve"> is highly targeted and individualised.  </w:t>
      </w:r>
    </w:p>
    <w:p w14:paraId="26D9DFB9" w14:textId="77777777" w:rsidR="00826AF9" w:rsidRDefault="00826AF9" w:rsidP="003A531E">
      <w:pPr>
        <w:jc w:val="both"/>
      </w:pPr>
    </w:p>
    <w:p w14:paraId="3688679D" w14:textId="77777777" w:rsidR="00826AF9" w:rsidRPr="00D940CD" w:rsidRDefault="00826AF9" w:rsidP="003A531E">
      <w:pPr>
        <w:jc w:val="both"/>
      </w:pPr>
    </w:p>
    <w:p w14:paraId="2ED678FA" w14:textId="24DE7B71" w:rsidR="00733066" w:rsidRPr="00D940CD" w:rsidRDefault="00D940CD" w:rsidP="003A531E">
      <w:pPr>
        <w:jc w:val="both"/>
      </w:pPr>
      <w:r w:rsidRPr="00D940CD">
        <w:rPr>
          <w:b/>
          <w:bCs/>
        </w:rPr>
        <w:lastRenderedPageBreak/>
        <w:t>The overarching aim of HBE is to prepare and support children with severe and multiple disabilities to enrol, participate and thrive in mainstream education. It is not intended to replace formal education, but to give children and their families, every possible tool to join mainstream schools. </w:t>
      </w:r>
      <w:r w:rsidRPr="00D940CD">
        <w:t> </w:t>
      </w:r>
    </w:p>
    <w:p w14:paraId="1087342A" w14:textId="5645EA8D" w:rsidR="00D940CD" w:rsidRPr="003A531E" w:rsidRDefault="00D940CD" w:rsidP="00542FFE">
      <w:pPr>
        <w:pStyle w:val="Heading4"/>
      </w:pPr>
      <w:r w:rsidRPr="003A531E">
        <w:t>Step 1: Identify and recruit children with severe and multiple disabilities  </w:t>
      </w:r>
    </w:p>
    <w:p w14:paraId="2DE8EF66" w14:textId="5A368A7F" w:rsidR="00D940CD" w:rsidRPr="00D940CD" w:rsidRDefault="00D940CD" w:rsidP="00AF4971">
      <w:pPr>
        <w:jc w:val="both"/>
      </w:pPr>
      <w:r w:rsidRPr="00D940CD">
        <w:t>Sense International and the Centre for Disability in Development carry out surveys in communities, and solicit referrals from healthcare or child protection agencies, to find children and families who need support. Home-Based Education Facilitators (HBEFs) then go and meet with these families, to explain the HBE model. Some families are enthusiastic straight away, while others are more hesitant, still believing that there is no way their child could ever participate in education.  </w:t>
      </w:r>
    </w:p>
    <w:p w14:paraId="5C34E21C" w14:textId="796C2325" w:rsidR="00D940CD" w:rsidRPr="00D940CD" w:rsidRDefault="005B6198" w:rsidP="00AF4971">
      <w:pPr>
        <w:jc w:val="both"/>
      </w:pPr>
      <w:r>
        <w:rPr>
          <w:noProof/>
        </w:rPr>
        <mc:AlternateContent>
          <mc:Choice Requires="wpg">
            <w:drawing>
              <wp:anchor distT="0" distB="0" distL="114300" distR="114300" simplePos="0" relativeHeight="251644416" behindDoc="0" locked="0" layoutInCell="1" allowOverlap="1" wp14:anchorId="0F5557D2" wp14:editId="5D5DC0EB">
                <wp:simplePos x="0" y="0"/>
                <wp:positionH relativeFrom="margin">
                  <wp:posOffset>-15875</wp:posOffset>
                </wp:positionH>
                <wp:positionV relativeFrom="paragraph">
                  <wp:posOffset>12065</wp:posOffset>
                </wp:positionV>
                <wp:extent cx="3408680" cy="2811780"/>
                <wp:effectExtent l="0" t="0" r="1270" b="7620"/>
                <wp:wrapSquare wrapText="bothSides"/>
                <wp:docPr id="1724539935" name="Group 80" descr="A mother and father sit on a beige cloth with their young daughter who is drawing in a child's colouring book"/>
                <wp:cNvGraphicFramePr/>
                <a:graphic xmlns:a="http://schemas.openxmlformats.org/drawingml/2006/main">
                  <a:graphicData uri="http://schemas.microsoft.com/office/word/2010/wordprocessingGroup">
                    <wpg:wgp>
                      <wpg:cNvGrpSpPr/>
                      <wpg:grpSpPr>
                        <a:xfrm>
                          <a:off x="0" y="0"/>
                          <a:ext cx="3408680" cy="2811780"/>
                          <a:chOff x="-15240" y="0"/>
                          <a:chExt cx="3408680" cy="2878455"/>
                        </a:xfrm>
                      </wpg:grpSpPr>
                      <wps:wsp>
                        <wps:cNvPr id="587217755" name="Text Box 1"/>
                        <wps:cNvSpPr txBox="1"/>
                        <wps:spPr>
                          <a:xfrm>
                            <a:off x="-15240" y="2430780"/>
                            <a:ext cx="3393440" cy="447675"/>
                          </a:xfrm>
                          <a:prstGeom prst="rect">
                            <a:avLst/>
                          </a:prstGeom>
                          <a:solidFill>
                            <a:prstClr val="white"/>
                          </a:solidFill>
                          <a:ln>
                            <a:noFill/>
                          </a:ln>
                        </wps:spPr>
                        <wps:txbx>
                          <w:txbxContent>
                            <w:p w14:paraId="2968E5C8" w14:textId="6B8E9464" w:rsidR="000B137C" w:rsidRPr="000B137C" w:rsidRDefault="000B137C" w:rsidP="000B137C">
                              <w:pPr>
                                <w:pStyle w:val="Caption"/>
                                <w:rPr>
                                  <w:noProof/>
                                  <w:sz w:val="18"/>
                                  <w:szCs w:val="12"/>
                                </w:rPr>
                              </w:pPr>
                              <w:r w:rsidRPr="000B137C">
                                <w:rPr>
                                  <w:sz w:val="18"/>
                                  <w:szCs w:val="12"/>
                                </w:rPr>
                                <w:t>A child practises writing with her mother and HBEF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363331690" name="Picture 112" descr="A group of people sitting on a blanket&#10;&#10;AI-generated content may be incorrect."/>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3440" cy="25450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F5557D2" id="Group 80" o:spid="_x0000_s1028" alt="A mother and father sit on a beige cloth with their young daughter who is drawing in a child's colouring book" style="position:absolute;left:0;text-align:left;margin-left:-1.25pt;margin-top:.95pt;width:268.4pt;height:221.4pt;z-index:251644416;mso-position-horizontal-relative:margin;mso-width-relative:margin;mso-height-relative:margin" coordorigin="-152" coordsize="34086,287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">
                <v:shape id="_x0000_s1029" type="#_x0000_t202" style="position:absolute;left:-152;top:24307;width:33934;height:4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" stroked="f">
                  <v:textbox inset="0,0,0,0">
                    <w:txbxContent>
                      <w:p w14:paraId="2968E5C8" w14:textId="6B8E9464" w:rsidR="000B137C" w:rsidRPr="000B137C" w:rsidRDefault="000B137C" w:rsidP="000B137C">
                        <w:pPr>
                          <w:pStyle w:val="Caption"/>
                          <w:rPr>
                            <w:noProof/>
                            <w:sz w:val="18"/>
                            <w:szCs w:val="12"/>
                          </w:rPr>
                        </w:pPr>
                        <w:r w:rsidRPr="000B137C">
                          <w:rPr>
                            <w:sz w:val="18"/>
                            <w:szCs w:val="12"/>
                          </w:rPr>
                          <w:t>A child practises writing with her mother and HBEF</w:t>
                        </w:r>
                      </w:p>
                    </w:txbxContent>
                  </v:textbox>
                </v:shape>
                <v:shape id="Picture 112" o:spid="_x0000_s1030" type="#_x0000_t75" alt="A group of people sitting on a blanket&#10;&#10;AI-generated content may be incorrect." style="position:absolute;width:33934;height:25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">
                  <v:imagedata r:id="rId19" o:title="A group of people sitting on a blanket&#10;&#10;AI-generated content may be incorrect"/>
                </v:shape>
                <w10:wrap type="square" anchorx="margin"/>
              </v:group>
            </w:pict>
          </mc:Fallback>
        </mc:AlternateContent>
      </w:r>
      <w:r w:rsidR="00D940CD" w:rsidRPr="00D940CD">
        <w:rPr>
          <w:b/>
          <w:bCs/>
          <w:color w:val="228087" w:themeColor="text2"/>
        </w:rPr>
        <w:t>Home-Based Education Facilitators (HBEFs)</w:t>
      </w:r>
      <w:r w:rsidR="00D940CD" w:rsidRPr="00D940CD">
        <w:rPr>
          <w:color w:val="228087" w:themeColor="text2"/>
        </w:rPr>
        <w:t> </w:t>
      </w:r>
    </w:p>
    <w:p w14:paraId="73D34601" w14:textId="381CE870" w:rsidR="00D940CD" w:rsidRPr="00D940CD" w:rsidRDefault="00D940CD" w:rsidP="00AF4971">
      <w:pPr>
        <w:jc w:val="both"/>
      </w:pPr>
      <w:r w:rsidRPr="00D940CD">
        <w:t>Once the family begins the Home-Based Education programme, they are allocated an HBEF from their own community, who will stay with them throughout the process. HBEFs are local people with experience in healthcare, early years development, education, disability inclusion or a combination of these, and receive intensive training and supervision to implement the HBE approach. Each HBEF can support up to 15 children at a time.  </w:t>
      </w:r>
    </w:p>
    <w:p w14:paraId="0B317B8B" w14:textId="737AB393" w:rsidR="00D940CD" w:rsidRPr="00D940CD" w:rsidRDefault="00D940CD" w:rsidP="00AF4971">
      <w:pPr>
        <w:jc w:val="both"/>
      </w:pPr>
      <w:r w:rsidRPr="00D940CD">
        <w:t xml:space="preserve">There are significant benefits to HBEFs working in their own communities. They have a deep understanding of the prevailing social norms, including prejudices and misconceptions around disability, meaning that they </w:t>
      </w:r>
      <w:proofErr w:type="gramStart"/>
      <w:r w:rsidRPr="00D940CD">
        <w:t>are able to</w:t>
      </w:r>
      <w:proofErr w:type="gramEnd"/>
      <w:r w:rsidRPr="00D940CD">
        <w:t xml:space="preserve"> tackle them effectively.  </w:t>
      </w:r>
    </w:p>
    <w:p w14:paraId="3AD9FE31" w14:textId="2B2B372F" w:rsidR="00E31CBB" w:rsidRPr="00D940CD" w:rsidRDefault="00D940CD" w:rsidP="005B6198">
      <w:pPr>
        <w:jc w:val="both"/>
      </w:pPr>
      <w:r w:rsidRPr="00D940CD">
        <w:t>Local HBEFs are also known and trusted by schools and healthcare providers. This means that their voices are heard when they advocate for children with severe or multiple disabilities, and they have a network they can call on for various kinds of support. </w:t>
      </w:r>
    </w:p>
    <w:p w14:paraId="07C4F81D" w14:textId="031E2516" w:rsidR="00D940CD" w:rsidRPr="003A531E" w:rsidRDefault="00D940CD" w:rsidP="00542FFE">
      <w:pPr>
        <w:pStyle w:val="Heading4"/>
      </w:pPr>
      <w:r w:rsidRPr="003A531E">
        <w:t>Step 2: Conduct a Functional Assessment  </w:t>
      </w:r>
    </w:p>
    <w:p w14:paraId="2A6F309A" w14:textId="5B00B7AB" w:rsidR="00D940CD" w:rsidRPr="00D940CD" w:rsidRDefault="00D940CD" w:rsidP="00542FFE">
      <w:pPr>
        <w:jc w:val="both"/>
      </w:pPr>
      <w:r w:rsidRPr="00D940CD">
        <w:t xml:space="preserve">The HBEF carries out a thorough evaluation of the child's current abilities, limitations, interests and developmental needs within their home environment. This sets a baseline to measure future progress, and the basis for an individual plan for targeted interventions. The capacity of other household members is </w:t>
      </w:r>
      <w:proofErr w:type="gramStart"/>
      <w:r w:rsidRPr="00D940CD">
        <w:t>taken into account</w:t>
      </w:r>
      <w:proofErr w:type="gramEnd"/>
      <w:r w:rsidRPr="00D940CD">
        <w:t>, and an Ecological Assessment Checklist is used to assess the child’s home environment and its potential use for learning and development.  </w:t>
      </w:r>
    </w:p>
    <w:p w14:paraId="06A8430A" w14:textId="4BDD4D4C" w:rsidR="00D940CD" w:rsidRPr="003A531E" w:rsidRDefault="00D940CD" w:rsidP="00542FFE">
      <w:pPr>
        <w:pStyle w:val="Heading4"/>
      </w:pPr>
      <w:r w:rsidRPr="003A531E">
        <w:lastRenderedPageBreak/>
        <w:t>Step 3: Create an Individual Support Plan </w:t>
      </w:r>
    </w:p>
    <w:p w14:paraId="002087DD" w14:textId="78B4C044" w:rsidR="00D940CD" w:rsidRPr="00D940CD" w:rsidRDefault="00D940CD" w:rsidP="00542FFE">
      <w:pPr>
        <w:jc w:val="both"/>
      </w:pPr>
      <w:r w:rsidRPr="00D940CD">
        <w:t>With the results of the functional assessment, the HBEF designs a personalised plan to address the child’s specific developmental, educational, and personal care needs. The plan is created with the child’s parents / carers. This is a crucial step, given their central role in implementing the plan, which encompasses aspects such as mobility, communication, activities of daily living, basic literacy and numeracy. </w:t>
      </w:r>
    </w:p>
    <w:p w14:paraId="7B08E9B8" w14:textId="21C98238" w:rsidR="00D940CD" w:rsidRPr="003A531E" w:rsidRDefault="00D940CD" w:rsidP="005B6198">
      <w:pPr>
        <w:pStyle w:val="Heading4"/>
      </w:pPr>
      <w:r w:rsidRPr="003A531E">
        <w:t>Step 4: Provide home-based support </w:t>
      </w:r>
    </w:p>
    <w:p w14:paraId="4DB270E4" w14:textId="3AC12EF8" w:rsidR="000B137C" w:rsidRDefault="005B6198" w:rsidP="005B6198">
      <w:pPr>
        <w:jc w:val="both"/>
      </w:pPr>
      <w:r>
        <w:rPr>
          <w:noProof/>
        </w:rPr>
        <mc:AlternateContent>
          <mc:Choice Requires="wpg">
            <w:drawing>
              <wp:anchor distT="0" distB="0" distL="114300" distR="114300" simplePos="0" relativeHeight="251651584" behindDoc="0" locked="0" layoutInCell="1" allowOverlap="1" wp14:anchorId="0CDEFE23" wp14:editId="5C41A54D">
                <wp:simplePos x="0" y="0"/>
                <wp:positionH relativeFrom="column">
                  <wp:posOffset>3862705</wp:posOffset>
                </wp:positionH>
                <wp:positionV relativeFrom="paragraph">
                  <wp:posOffset>19050</wp:posOffset>
                </wp:positionV>
                <wp:extent cx="2160270" cy="3308985"/>
                <wp:effectExtent l="0" t="0" r="0" b="5715"/>
                <wp:wrapSquare wrapText="bothSides"/>
                <wp:docPr id="1121370949" name="Group 81" descr="An older educator sits on the floor next to  child, showing him several sensory learning materials"/>
                <wp:cNvGraphicFramePr/>
                <a:graphic xmlns:a="http://schemas.openxmlformats.org/drawingml/2006/main">
                  <a:graphicData uri="http://schemas.microsoft.com/office/word/2010/wordprocessingGroup">
                    <wpg:wgp>
                      <wpg:cNvGrpSpPr/>
                      <wpg:grpSpPr>
                        <a:xfrm>
                          <a:off x="0" y="0"/>
                          <a:ext cx="2160270" cy="3308985"/>
                          <a:chOff x="0" y="0"/>
                          <a:chExt cx="2160270" cy="3308985"/>
                        </a:xfrm>
                      </wpg:grpSpPr>
                      <wps:wsp>
                        <wps:cNvPr id="2102863885" name="Text Box 1"/>
                        <wps:cNvSpPr txBox="1"/>
                        <wps:spPr>
                          <a:xfrm>
                            <a:off x="0" y="2796540"/>
                            <a:ext cx="2152650" cy="512445"/>
                          </a:xfrm>
                          <a:prstGeom prst="rect">
                            <a:avLst/>
                          </a:prstGeom>
                          <a:solidFill>
                            <a:prstClr val="white"/>
                          </a:solidFill>
                          <a:ln>
                            <a:noFill/>
                          </a:ln>
                        </wps:spPr>
                        <wps:txbx>
                          <w:txbxContent>
                            <w:p w14:paraId="276850E1" w14:textId="69CACB04" w:rsidR="000B137C" w:rsidRPr="00AA515A" w:rsidRDefault="000B137C" w:rsidP="000B137C">
                              <w:pPr>
                                <w:pStyle w:val="Caption"/>
                                <w:rPr>
                                  <w:noProof/>
                                  <w:sz w:val="18"/>
                                  <w:szCs w:val="12"/>
                                </w:rPr>
                              </w:pPr>
                              <w:r w:rsidRPr="00AA515A">
                                <w:rPr>
                                  <w:sz w:val="18"/>
                                  <w:szCs w:val="12"/>
                                </w:rPr>
                                <w:t>A child practises using sensory learning materials w</w:t>
                              </w:r>
                              <w:r w:rsidR="00AA515A" w:rsidRPr="00AA515A">
                                <w:rPr>
                                  <w:sz w:val="18"/>
                                  <w:szCs w:val="12"/>
                                </w:rPr>
                                <w:t>ith his HBEF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pic:pic xmlns:pic="http://schemas.openxmlformats.org/drawingml/2006/picture">
                        <pic:nvPicPr>
                          <pic:cNvPr id="540493165" name="Picture 11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7620" y="0"/>
                            <a:ext cx="2152650" cy="2870200"/>
                          </a:xfrm>
                          <a:prstGeom prst="rect">
                            <a:avLst/>
                          </a:prstGeom>
                        </pic:spPr>
                      </pic:pic>
                    </wpg:wgp>
                  </a:graphicData>
                </a:graphic>
              </wp:anchor>
            </w:drawing>
          </mc:Choice>
          <mc:Fallback>
            <w:pict>
              <v:group w14:anchorId="0CDEFE23" id="Group 81" o:spid="_x0000_s1031" alt="An older educator sits on the floor next to  child, showing him several sensory learning materials" style="position:absolute;left:0;text-align:left;margin-left:304.15pt;margin-top:1.5pt;width:170.1pt;height:260.55pt;z-index:251651584" coordsize="21602,330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">
                <v:shape id="_x0000_s1032" type="#_x0000_t202" style="position:absolute;top:27965;width:21526;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" stroked="f">
                  <v:textbox style="mso-fit-shape-to-text:t" inset="0,0,0,0">
                    <w:txbxContent>
                      <w:p w14:paraId="276850E1" w14:textId="69CACB04" w:rsidR="000B137C" w:rsidRPr="00AA515A" w:rsidRDefault="000B137C" w:rsidP="000B137C">
                        <w:pPr>
                          <w:pStyle w:val="Caption"/>
                          <w:rPr>
                            <w:noProof/>
                            <w:sz w:val="18"/>
                            <w:szCs w:val="12"/>
                          </w:rPr>
                        </w:pPr>
                        <w:r w:rsidRPr="00AA515A">
                          <w:rPr>
                            <w:sz w:val="18"/>
                            <w:szCs w:val="12"/>
                          </w:rPr>
                          <w:t>A child practises using sensory learning materials w</w:t>
                        </w:r>
                        <w:r w:rsidR="00AA515A" w:rsidRPr="00AA515A">
                          <w:rPr>
                            <w:sz w:val="18"/>
                            <w:szCs w:val="12"/>
                          </w:rPr>
                          <w:t>ith his HBEF</w:t>
                        </w:r>
                      </w:p>
                    </w:txbxContent>
                  </v:textbox>
                </v:shape>
                <v:shape id="Picture 113" o:spid="_x0000_s1033" type="#_x0000_t75" style="position:absolute;left:76;width:21526;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">
                  <v:imagedata r:id="rId21" o:title=""/>
                </v:shape>
                <w10:wrap type="square"/>
              </v:group>
            </w:pict>
          </mc:Fallback>
        </mc:AlternateContent>
      </w:r>
      <w:r w:rsidR="00D940CD" w:rsidRPr="00D940CD">
        <w:t>The HBEF visits the child in their home at least weekly, to implement their individual plan. Knowing the child’s interests enables the HBEF to design activities that will be stimulating and engaging, while the child makes progress towards developmental milestones. The HBEF involves the parents / carers in activities, encouraging repetition with the child on their own. This means that the child receives support every day, not just when the HBEF visits. </w:t>
      </w:r>
    </w:p>
    <w:p w14:paraId="6EC625B7" w14:textId="5EB0CFE4" w:rsidR="004F4B5C" w:rsidRDefault="004F4B5C" w:rsidP="004F4B5C">
      <w:pPr>
        <w:jc w:val="both"/>
      </w:pPr>
      <w:r w:rsidRPr="00BB1BC4">
        <w:rPr>
          <w:b/>
          <w:bCs/>
          <w:noProof/>
        </w:rPr>
        <mc:AlternateContent>
          <mc:Choice Requires="wps">
            <w:drawing>
              <wp:anchor distT="45720" distB="45720" distL="114300" distR="114300" simplePos="0" relativeHeight="251566587" behindDoc="0" locked="0" layoutInCell="1" allowOverlap="1" wp14:anchorId="29655F06" wp14:editId="35700D5F">
                <wp:simplePos x="0" y="0"/>
                <wp:positionH relativeFrom="column">
                  <wp:posOffset>-107315</wp:posOffset>
                </wp:positionH>
                <wp:positionV relativeFrom="paragraph">
                  <wp:posOffset>1947545</wp:posOffset>
                </wp:positionV>
                <wp:extent cx="2529840" cy="2621280"/>
                <wp:effectExtent l="0" t="0" r="3810" b="7620"/>
                <wp:wrapSquare wrapText="bothSides"/>
                <wp:docPr id="16172697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2621280"/>
                        </a:xfrm>
                        <a:prstGeom prst="rect">
                          <a:avLst/>
                        </a:prstGeom>
                        <a:solidFill>
                          <a:schemeClr val="tx2"/>
                        </a:solidFill>
                        <a:ln w="9525">
                          <a:noFill/>
                          <a:miter lim="800000"/>
                          <a:headEnd/>
                          <a:tailEnd/>
                        </a:ln>
                      </wps:spPr>
                      <wps:txbx>
                        <w:txbxContent>
                          <w:p w14:paraId="331CF4FA" w14:textId="4E3BB70C" w:rsidR="00BB1BC4" w:rsidRDefault="00BB1BC4">
                            <w:r>
                              <w:rPr>
                                <w:noProof/>
                              </w:rPr>
                              <w:drawing>
                                <wp:inline distT="0" distB="0" distL="0" distR="0" wp14:anchorId="20FA11DD" wp14:editId="0EE2D7A8">
                                  <wp:extent cx="2339339" cy="2080260"/>
                                  <wp:effectExtent l="0" t="0" r="4445" b="0"/>
                                  <wp:docPr id="1265657430" name="Picture 79" descr="A young child wearing a yellow t shirt with a parrot on it gazes in wonder at something off screen. He is with his grandmother who wears a headscarf and covid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7430" name="Picture 79" descr="A young child wearing a yellow t shirt with a parrot on it gazes in wonder at something off screen. He is with his grandmother who wears a headscarf and covid mask."/>
                                          <pic:cNvPicPr>
                                            <a:picLocks noChangeAspect="1"/>
                                          </pic:cNvPicPr>
                                        </pic:nvPicPr>
                                        <pic:blipFill rotWithShape="1">
                                          <a:blip r:embed="rId22" cstate="print">
                                            <a:extLst>
                                              <a:ext uri="{28A0092B-C50C-407E-A947-70E740481C1C}">
                                                <a14:useLocalDpi xmlns:a14="http://schemas.microsoft.com/office/drawing/2010/main" val="0"/>
                                              </a:ext>
                                            </a:extLst>
                                          </a:blip>
                                          <a:srcRect l="7375" t="1" r="8764" b="715"/>
                                          <a:stretch>
                                            <a:fillRect/>
                                          </a:stretch>
                                        </pic:blipFill>
                                        <pic:spPr bwMode="auto">
                                          <a:xfrm>
                                            <a:off x="0" y="0"/>
                                            <a:ext cx="2343412" cy="2083882"/>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55F06" id="_x0000_s1034" type="#_x0000_t202" style="position:absolute;left:0;text-align:left;margin-left:-8.45pt;margin-top:153.35pt;width:199.2pt;height:206.4pt;z-index:2515665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" fillcolor="#228087 [3215]" stroked="f">
                <v:textbox>
                  <w:txbxContent>
                    <w:p w14:paraId="331CF4FA" w14:textId="4E3BB70C" w:rsidR="00BB1BC4" w:rsidRDefault="00BB1BC4">
                      <w:r>
                        <w:rPr>
                          <w:noProof/>
                        </w:rPr>
                        <w:drawing>
                          <wp:inline distT="0" distB="0" distL="0" distR="0" wp14:anchorId="20FA11DD" wp14:editId="0EE2D7A8">
                            <wp:extent cx="2339339" cy="2080260"/>
                            <wp:effectExtent l="0" t="0" r="4445" b="0"/>
                            <wp:docPr id="1265657430" name="Picture 79" descr="A young child wearing a yellow t shirt with a parrot on it gazes in wonder at something off screen. He is with his grandmother who wears a headscarf and covid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57430" name="Picture 79" descr="A young child wearing a yellow t shirt with a parrot on it gazes in wonder at something off screen. He is with his grandmother who wears a headscarf and covid mask."/>
                                    <pic:cNvPicPr>
                                      <a:picLocks noChangeAspect="1"/>
                                    </pic:cNvPicPr>
                                  </pic:nvPicPr>
                                  <pic:blipFill rotWithShape="1">
                                    <a:blip r:embed="rId23" cstate="print">
                                      <a:extLst>
                                        <a:ext uri="{28A0092B-C50C-407E-A947-70E740481C1C}">
                                          <a14:useLocalDpi xmlns:a14="http://schemas.microsoft.com/office/drawing/2010/main" val="0"/>
                                        </a:ext>
                                      </a:extLst>
                                    </a:blip>
                                    <a:srcRect l="7375" t="1" r="8764" b="715"/>
                                    <a:stretch>
                                      <a:fillRect/>
                                    </a:stretch>
                                  </pic:blipFill>
                                  <pic:spPr bwMode="auto">
                                    <a:xfrm>
                                      <a:off x="0" y="0"/>
                                      <a:ext cx="2343412" cy="2083882"/>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7360" behindDoc="0" locked="0" layoutInCell="1" allowOverlap="1" wp14:anchorId="0A9BBC3D" wp14:editId="324C9BFC">
                <wp:simplePos x="0" y="0"/>
                <wp:positionH relativeFrom="column">
                  <wp:posOffset>2308225</wp:posOffset>
                </wp:positionH>
                <wp:positionV relativeFrom="paragraph">
                  <wp:posOffset>1947545</wp:posOffset>
                </wp:positionV>
                <wp:extent cx="4000500" cy="2621280"/>
                <wp:effectExtent l="0" t="0" r="0" b="7620"/>
                <wp:wrapTopAndBottom/>
                <wp:docPr id="151712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2621280"/>
                        </a:xfrm>
                        <a:prstGeom prst="rect">
                          <a:avLst/>
                        </a:prstGeom>
                        <a:solidFill>
                          <a:schemeClr val="tx2"/>
                        </a:solidFill>
                        <a:ln w="9525">
                          <a:noFill/>
                          <a:miter lim="800000"/>
                          <a:headEnd/>
                          <a:tailEnd/>
                        </a:ln>
                      </wps:spPr>
                      <wps:txbx>
                        <w:txbxContent>
                          <w:p w14:paraId="441B9AF8" w14:textId="3117EFAA" w:rsidR="00BC441C" w:rsidRPr="00BB1BC4" w:rsidRDefault="00BC441C" w:rsidP="00BC441C">
                            <w:pPr>
                              <w:jc w:val="both"/>
                              <w:rPr>
                                <w:b/>
                                <w:bCs/>
                                <w:color w:val="FFFFFF" w:themeColor="background1"/>
                                <w:sz w:val="22"/>
                                <w:szCs w:val="22"/>
                              </w:rPr>
                            </w:pPr>
                            <w:r w:rsidRPr="00BB1BC4">
                              <w:rPr>
                                <w:b/>
                                <w:bCs/>
                                <w:color w:val="FFFFFF" w:themeColor="background1"/>
                                <w:sz w:val="22"/>
                                <w:szCs w:val="22"/>
                              </w:rPr>
                              <w:t>Jakir’s Story</w:t>
                            </w:r>
                          </w:p>
                          <w:p w14:paraId="7214E78B" w14:textId="77777777" w:rsidR="00BC441C" w:rsidRPr="00BB1BC4" w:rsidRDefault="00BC441C" w:rsidP="00BC441C">
                            <w:pPr>
                              <w:jc w:val="both"/>
                              <w:rPr>
                                <w:color w:val="FFFFFF" w:themeColor="background1"/>
                                <w:sz w:val="22"/>
                                <w:szCs w:val="22"/>
                              </w:rPr>
                            </w:pPr>
                            <w:r w:rsidRPr="00BB1BC4">
                              <w:rPr>
                                <w:color w:val="FFFFFF" w:themeColor="background1"/>
                                <w:sz w:val="22"/>
                                <w:szCs w:val="22"/>
                              </w:rPr>
                              <w:t xml:space="preserve">Jakir is a nine-year-old boy in Tarash, Sirajganj, who has severe physical and intellectual disabilities. He was identified by a local Home-Based Education </w:t>
                            </w:r>
                            <w:proofErr w:type="gramStart"/>
                            <w:r w:rsidRPr="00BB1BC4">
                              <w:rPr>
                                <w:color w:val="FFFFFF" w:themeColor="background1"/>
                                <w:sz w:val="22"/>
                                <w:szCs w:val="22"/>
                              </w:rPr>
                              <w:t>Facilitator, and</w:t>
                            </w:r>
                            <w:proofErr w:type="gramEnd"/>
                            <w:r w:rsidRPr="00BB1BC4">
                              <w:rPr>
                                <w:color w:val="FFFFFF" w:themeColor="background1"/>
                                <w:sz w:val="22"/>
                                <w:szCs w:val="22"/>
                              </w:rPr>
                              <w:t xml:space="preserve"> joined the HBE programme. The HBEF has been visiting his home twice a week for eighteen months, and sometimes brings other professionals to give additional support, like speech and occupational therapists.  </w:t>
                            </w:r>
                          </w:p>
                          <w:p w14:paraId="2703BC54" w14:textId="77777777" w:rsidR="00BC441C" w:rsidRPr="00BB1BC4" w:rsidRDefault="00BC441C" w:rsidP="00BC441C">
                            <w:pPr>
                              <w:jc w:val="both"/>
                              <w:rPr>
                                <w:color w:val="FFFFFF" w:themeColor="background1"/>
                                <w:sz w:val="22"/>
                                <w:szCs w:val="22"/>
                              </w:rPr>
                            </w:pPr>
                            <w:r w:rsidRPr="00BB1BC4">
                              <w:rPr>
                                <w:color w:val="FFFFFF" w:themeColor="background1"/>
                                <w:sz w:val="22"/>
                                <w:szCs w:val="22"/>
                              </w:rPr>
                              <w:t>Jakir’s main caregiver is his mother, and she has worked hard to learn techniques to stimulate his sensory, cognitive, and motor development. She provides therapy and basic learning activities between the HBEF’s visits, so that he has some kind of intensive support every day.  </w:t>
                            </w:r>
                          </w:p>
                          <w:p w14:paraId="555CADAB" w14:textId="77777777" w:rsidR="00BC441C" w:rsidRPr="00BB1BC4" w:rsidRDefault="00BC441C" w:rsidP="00BC441C">
                            <w:pPr>
                              <w:jc w:val="both"/>
                              <w:rPr>
                                <w:color w:val="FFFFFF" w:themeColor="background1"/>
                                <w:sz w:val="22"/>
                                <w:szCs w:val="22"/>
                              </w:rPr>
                            </w:pPr>
                            <w:r w:rsidRPr="00BB1BC4">
                              <w:rPr>
                                <w:color w:val="FFFFFF" w:themeColor="background1"/>
                                <w:sz w:val="22"/>
                                <w:szCs w:val="22"/>
                              </w:rPr>
                              <w:t xml:space="preserve">Having support in the family home is </w:t>
                            </w:r>
                            <w:proofErr w:type="gramStart"/>
                            <w:r w:rsidRPr="00BB1BC4">
                              <w:rPr>
                                <w:color w:val="FFFFFF" w:themeColor="background1"/>
                                <w:sz w:val="22"/>
                                <w:szCs w:val="22"/>
                              </w:rPr>
                              <w:t>absolutely crucial</w:t>
                            </w:r>
                            <w:proofErr w:type="gramEnd"/>
                            <w:r w:rsidRPr="00BB1BC4">
                              <w:rPr>
                                <w:color w:val="FFFFFF" w:themeColor="background1"/>
                                <w:sz w:val="22"/>
                                <w:szCs w:val="22"/>
                              </w:rPr>
                              <w:t xml:space="preserve"> for Jakir and his family, as there is no way his mother could take him to therapeutic appointments twice a week. Although Jakir still needs help with nearly every daily task, his family has noticed small but meaningful improvements, and this progress keeps them motivated.  </w:t>
                            </w:r>
                          </w:p>
                          <w:p w14:paraId="5326171C" w14:textId="4E8DCDAB" w:rsidR="00BC441C" w:rsidRPr="00BB1BC4" w:rsidRDefault="00BC441C">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BBC3D" id="_x0000_s1035" type="#_x0000_t202" style="position:absolute;left:0;text-align:left;margin-left:181.75pt;margin-top:153.35pt;width:315pt;height:206.4pt;z-index:25172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" fillcolor="#228087 [3215]" stroked="f">
                <v:textbox>
                  <w:txbxContent>
                    <w:p w14:paraId="441B9AF8" w14:textId="3117EFAA" w:rsidR="00BC441C" w:rsidRPr="00BB1BC4" w:rsidRDefault="00BC441C" w:rsidP="00BC441C">
                      <w:pPr>
                        <w:jc w:val="both"/>
                        <w:rPr>
                          <w:b/>
                          <w:bCs/>
                          <w:color w:val="FFFFFF" w:themeColor="background1"/>
                          <w:sz w:val="22"/>
                          <w:szCs w:val="22"/>
                        </w:rPr>
                      </w:pPr>
                      <w:r w:rsidRPr="00BB1BC4">
                        <w:rPr>
                          <w:b/>
                          <w:bCs/>
                          <w:color w:val="FFFFFF" w:themeColor="background1"/>
                          <w:sz w:val="22"/>
                          <w:szCs w:val="22"/>
                        </w:rPr>
                        <w:t>Jakir’s Story</w:t>
                      </w:r>
                    </w:p>
                    <w:p w14:paraId="7214E78B" w14:textId="77777777" w:rsidR="00BC441C" w:rsidRPr="00BB1BC4" w:rsidRDefault="00BC441C" w:rsidP="00BC441C">
                      <w:pPr>
                        <w:jc w:val="both"/>
                        <w:rPr>
                          <w:color w:val="FFFFFF" w:themeColor="background1"/>
                          <w:sz w:val="22"/>
                          <w:szCs w:val="22"/>
                        </w:rPr>
                      </w:pPr>
                      <w:r w:rsidRPr="00BB1BC4">
                        <w:rPr>
                          <w:color w:val="FFFFFF" w:themeColor="background1"/>
                          <w:sz w:val="22"/>
                          <w:szCs w:val="22"/>
                        </w:rPr>
                        <w:t xml:space="preserve">Jakir is a nine-year-old boy in Tarash, Sirajganj, who has severe physical and intellectual disabilities. He was identified by a local Home-Based Education </w:t>
                      </w:r>
                      <w:proofErr w:type="gramStart"/>
                      <w:r w:rsidRPr="00BB1BC4">
                        <w:rPr>
                          <w:color w:val="FFFFFF" w:themeColor="background1"/>
                          <w:sz w:val="22"/>
                          <w:szCs w:val="22"/>
                        </w:rPr>
                        <w:t>Facilitator, and</w:t>
                      </w:r>
                      <w:proofErr w:type="gramEnd"/>
                      <w:r w:rsidRPr="00BB1BC4">
                        <w:rPr>
                          <w:color w:val="FFFFFF" w:themeColor="background1"/>
                          <w:sz w:val="22"/>
                          <w:szCs w:val="22"/>
                        </w:rPr>
                        <w:t xml:space="preserve"> joined the HBE programme. The HBEF has been visiting his home twice a week for eighteen months, and sometimes brings other professionals to give additional support, like speech and occupational therapists.  </w:t>
                      </w:r>
                    </w:p>
                    <w:p w14:paraId="2703BC54" w14:textId="77777777" w:rsidR="00BC441C" w:rsidRPr="00BB1BC4" w:rsidRDefault="00BC441C" w:rsidP="00BC441C">
                      <w:pPr>
                        <w:jc w:val="both"/>
                        <w:rPr>
                          <w:color w:val="FFFFFF" w:themeColor="background1"/>
                          <w:sz w:val="22"/>
                          <w:szCs w:val="22"/>
                        </w:rPr>
                      </w:pPr>
                      <w:r w:rsidRPr="00BB1BC4">
                        <w:rPr>
                          <w:color w:val="FFFFFF" w:themeColor="background1"/>
                          <w:sz w:val="22"/>
                          <w:szCs w:val="22"/>
                        </w:rPr>
                        <w:t>Jakir’s main caregiver is his mother, and she has worked hard to learn techniques to stimulate his sensory, cognitive, and motor development. She provides therapy and basic learning activities between the HBEF’s visits, so that he has some kind of intensive support every day.  </w:t>
                      </w:r>
                    </w:p>
                    <w:p w14:paraId="555CADAB" w14:textId="77777777" w:rsidR="00BC441C" w:rsidRPr="00BB1BC4" w:rsidRDefault="00BC441C" w:rsidP="00BC441C">
                      <w:pPr>
                        <w:jc w:val="both"/>
                        <w:rPr>
                          <w:color w:val="FFFFFF" w:themeColor="background1"/>
                          <w:sz w:val="22"/>
                          <w:szCs w:val="22"/>
                        </w:rPr>
                      </w:pPr>
                      <w:r w:rsidRPr="00BB1BC4">
                        <w:rPr>
                          <w:color w:val="FFFFFF" w:themeColor="background1"/>
                          <w:sz w:val="22"/>
                          <w:szCs w:val="22"/>
                        </w:rPr>
                        <w:t xml:space="preserve">Having support in the family home is </w:t>
                      </w:r>
                      <w:proofErr w:type="gramStart"/>
                      <w:r w:rsidRPr="00BB1BC4">
                        <w:rPr>
                          <w:color w:val="FFFFFF" w:themeColor="background1"/>
                          <w:sz w:val="22"/>
                          <w:szCs w:val="22"/>
                        </w:rPr>
                        <w:t>absolutely crucial</w:t>
                      </w:r>
                      <w:proofErr w:type="gramEnd"/>
                      <w:r w:rsidRPr="00BB1BC4">
                        <w:rPr>
                          <w:color w:val="FFFFFF" w:themeColor="background1"/>
                          <w:sz w:val="22"/>
                          <w:szCs w:val="22"/>
                        </w:rPr>
                        <w:t xml:space="preserve"> for Jakir and his family, as there is no way his mother could take him to therapeutic appointments twice a week. Although Jakir still needs help with nearly every daily task, his family has noticed small but meaningful improvements, and this progress keeps them motivated.  </w:t>
                      </w:r>
                    </w:p>
                    <w:p w14:paraId="5326171C" w14:textId="4E8DCDAB" w:rsidR="00BC441C" w:rsidRPr="00BB1BC4" w:rsidRDefault="00BC441C">
                      <w:pPr>
                        <w:rPr>
                          <w:color w:val="FFFFFF" w:themeColor="background1"/>
                        </w:rPr>
                      </w:pPr>
                    </w:p>
                  </w:txbxContent>
                </v:textbox>
                <w10:wrap type="topAndBottom"/>
              </v:shape>
            </w:pict>
          </mc:Fallback>
        </mc:AlternateContent>
      </w:r>
      <w:r w:rsidR="00D940CD" w:rsidRPr="00D940CD">
        <w:t>As well as supporting the child in their journey towards school readiness, these visits are crucial for the caregivers. Having been isolated, stigmatised and judged for years, it can be difficult to accept help, and to gain confidence in their ability to support their child. As noted above, parental involvement in children’s education and development is critical, so a key part of the HBEF’s role is to equip, empower and motivate them to persevere.  </w:t>
      </w:r>
    </w:p>
    <w:p w14:paraId="1303484C" w14:textId="6160EEAA" w:rsidR="00E31CBB" w:rsidRDefault="00E31CBB" w:rsidP="004F4B5C">
      <w:pPr>
        <w:jc w:val="both"/>
      </w:pPr>
    </w:p>
    <w:p w14:paraId="074143F0" w14:textId="49F7CB54" w:rsidR="00D940CD" w:rsidRPr="003A531E" w:rsidRDefault="00D940CD" w:rsidP="005B6198">
      <w:pPr>
        <w:pStyle w:val="Heading4"/>
      </w:pPr>
      <w:r w:rsidRPr="003A531E">
        <w:lastRenderedPageBreak/>
        <w:t>Step 5: Building social capital </w:t>
      </w:r>
    </w:p>
    <w:p w14:paraId="763C8E93" w14:textId="37F7A38B" w:rsidR="00AA515A" w:rsidRPr="00AA515A" w:rsidRDefault="00D940CD" w:rsidP="005B6198">
      <w:pPr>
        <w:jc w:val="both"/>
      </w:pPr>
      <w:r w:rsidRPr="00D940CD">
        <w:t xml:space="preserve">Alongside this home-based support, the HBEF works in the community of each child with severe/multiple disabilities and their families. They raise awareness of the realities of disability, dispelling myths and tackling prejudices. Where possible, the HBEF introduces carers to other families with children with disabilities in the local </w:t>
      </w:r>
      <w:proofErr w:type="gramStart"/>
      <w:r w:rsidRPr="00D940CD">
        <w:t>area, and</w:t>
      </w:r>
      <w:proofErr w:type="gramEnd"/>
      <w:r w:rsidRPr="00D940CD">
        <w:t xml:space="preserve"> helps them to build relationships with neighbours. Reducing isolation in this way can be transformative for the wellbeing of the parents / carers, with significant positive effects for their children.  </w:t>
      </w:r>
    </w:p>
    <w:p w14:paraId="1593481A" w14:textId="35350D92" w:rsidR="00D940CD" w:rsidRPr="003A531E" w:rsidRDefault="00D940CD" w:rsidP="005B6198">
      <w:pPr>
        <w:pStyle w:val="Heading4"/>
      </w:pPr>
      <w:r w:rsidRPr="003A531E">
        <w:t>Step 6: Coordinate additional support </w:t>
      </w:r>
    </w:p>
    <w:p w14:paraId="4E41C604" w14:textId="6C0421EE" w:rsidR="00D940CD" w:rsidRPr="00D940CD" w:rsidRDefault="00D940CD" w:rsidP="005B6198">
      <w:pPr>
        <w:jc w:val="both"/>
      </w:pPr>
      <w:r w:rsidRPr="00D940CD">
        <w:t>The HBEF provides speech therapy, physiotherapy and other support to a certain level, but arranges external provision when they cannot meet the child’s needs. For instance, if the initial functional assessment indicates issues with hearing, the HBEF will refer the child for further testing, accompany them and their caregiver to all appointments and advocate for priority treatment, therapy and / or provision of assistive devices.  </w:t>
      </w:r>
    </w:p>
    <w:p w14:paraId="4C56669D" w14:textId="77777777" w:rsidR="00D940CD" w:rsidRPr="00D940CD" w:rsidRDefault="00D940CD" w:rsidP="005B6198">
      <w:pPr>
        <w:jc w:val="both"/>
      </w:pPr>
      <w:r w:rsidRPr="00D940CD">
        <w:t>This reduces the burden on caregivers to navigate complicated support systems, but having the HBEF with them when they attend appointments builds their capacity to obtain support for their child in future. </w:t>
      </w:r>
    </w:p>
    <w:p w14:paraId="5F01EA88" w14:textId="77777777" w:rsidR="005B44B0" w:rsidRDefault="00D940CD" w:rsidP="005B6198">
      <w:pPr>
        <w:jc w:val="both"/>
      </w:pPr>
      <w:r w:rsidRPr="00D940CD">
        <w:t>HBEFs also support the family to access benefits and entitlements, including student scholarships. In some cases, HBEFs have helped families to obtain basic identity documents such as birth certificates, which are required for school enrolment. </w:t>
      </w:r>
    </w:p>
    <w:p w14:paraId="6D3CD2AA" w14:textId="59A3FC6E" w:rsidR="000F6FE7" w:rsidRPr="00D940CD" w:rsidRDefault="005B44B0" w:rsidP="005B6198">
      <w:pPr>
        <w:jc w:val="both"/>
      </w:pPr>
      <w:r w:rsidRPr="00D940CD">
        <w:t xml:space="preserve">Over 36 months, families supported by HBEFs in </w:t>
      </w:r>
      <w:proofErr w:type="spellStart"/>
      <w:r w:rsidRPr="00D940CD">
        <w:t>Narsingdi</w:t>
      </w:r>
      <w:proofErr w:type="spellEnd"/>
      <w:r w:rsidRPr="00D940CD">
        <w:t xml:space="preserve"> and Sirajganj received the following</w:t>
      </w:r>
      <w:r>
        <w:t>:</w:t>
      </w:r>
    </w:p>
    <w:tbl>
      <w:tblPr>
        <w:tblStyle w:val="InclusiveFutures"/>
        <w:tblpPr w:leftFromText="180" w:rightFromText="180" w:vertAnchor="text" w:horzAnchor="margin" w:tblpXSpec="center" w:tblpY="295"/>
        <w:tblW w:w="9357" w:type="dxa"/>
        <w:tblLook w:val="04A0" w:firstRow="1" w:lastRow="0" w:firstColumn="1" w:lastColumn="0" w:noHBand="0" w:noVBand="1"/>
      </w:tblPr>
      <w:tblGrid>
        <w:gridCol w:w="5671"/>
        <w:gridCol w:w="3686"/>
      </w:tblGrid>
      <w:tr w:rsidR="00747F64" w:rsidRPr="00D940CD" w14:paraId="582A0B74" w14:textId="77777777" w:rsidTr="00514D78">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3683BFAF" w14:textId="77777777" w:rsidR="00747F64" w:rsidRPr="00D940CD" w:rsidRDefault="00747F64" w:rsidP="00747F64">
            <w:pPr>
              <w:spacing w:after="160" w:line="259" w:lineRule="auto"/>
              <w:ind w:left="720"/>
              <w:jc w:val="both"/>
              <w:rPr>
                <w:bCs/>
              </w:rPr>
            </w:pPr>
            <w:r w:rsidRPr="00D940CD">
              <w:rPr>
                <w:bCs/>
              </w:rPr>
              <w:t>Services </w:t>
            </w:r>
          </w:p>
        </w:tc>
        <w:tc>
          <w:tcPr>
            <w:tcW w:w="3686" w:type="dxa"/>
            <w:hideMark/>
          </w:tcPr>
          <w:p w14:paraId="775D7A4E" w14:textId="77777777" w:rsidR="00747F64" w:rsidRPr="00D940CD" w:rsidRDefault="00747F64" w:rsidP="00747F64">
            <w:pPr>
              <w:spacing w:after="160" w:line="259" w:lineRule="auto"/>
              <w:ind w:left="720"/>
              <w:jc w:val="both"/>
              <w:cnfStyle w:val="100000000000" w:firstRow="1" w:lastRow="0" w:firstColumn="0" w:lastColumn="0" w:oddVBand="0" w:evenVBand="0" w:oddHBand="0" w:evenHBand="0" w:firstRowFirstColumn="0" w:firstRowLastColumn="0" w:lastRowFirstColumn="0" w:lastRowLastColumn="0"/>
              <w:rPr>
                <w:bCs/>
              </w:rPr>
            </w:pPr>
            <w:r w:rsidRPr="00D940CD">
              <w:rPr>
                <w:bCs/>
              </w:rPr>
              <w:t>% of families receiving </w:t>
            </w:r>
          </w:p>
        </w:tc>
      </w:tr>
      <w:tr w:rsidR="00747F64" w:rsidRPr="00D940CD" w14:paraId="55BF3434" w14:textId="77777777" w:rsidTr="00514D7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60064A90" w14:textId="77777777" w:rsidR="00747F64" w:rsidRPr="00D940CD" w:rsidRDefault="00747F64" w:rsidP="00747F64">
            <w:pPr>
              <w:spacing w:after="160" w:line="259" w:lineRule="auto"/>
              <w:ind w:left="720"/>
              <w:jc w:val="both"/>
              <w:rPr>
                <w:bCs/>
              </w:rPr>
            </w:pPr>
            <w:r w:rsidRPr="00D940CD">
              <w:t>Individual Education Plan</w:t>
            </w:r>
            <w:r w:rsidRPr="00D940CD">
              <w:rPr>
                <w:bCs/>
              </w:rPr>
              <w:t> </w:t>
            </w:r>
          </w:p>
        </w:tc>
        <w:tc>
          <w:tcPr>
            <w:tcW w:w="3686" w:type="dxa"/>
            <w:hideMark/>
          </w:tcPr>
          <w:p w14:paraId="6C6765F4" w14:textId="77777777" w:rsidR="00747F64" w:rsidRPr="00D940CD" w:rsidRDefault="00747F64" w:rsidP="00747F64">
            <w:pPr>
              <w:spacing w:after="160" w:line="259" w:lineRule="auto"/>
              <w:ind w:left="720"/>
              <w:jc w:val="both"/>
              <w:cnfStyle w:val="000000100000" w:firstRow="0" w:lastRow="0" w:firstColumn="0" w:lastColumn="0" w:oddVBand="0" w:evenVBand="0" w:oddHBand="1" w:evenHBand="0" w:firstRowFirstColumn="0" w:firstRowLastColumn="0" w:lastRowFirstColumn="0" w:lastRowLastColumn="0"/>
            </w:pPr>
            <w:r w:rsidRPr="00D940CD">
              <w:t>100% </w:t>
            </w:r>
          </w:p>
        </w:tc>
      </w:tr>
      <w:tr w:rsidR="00747F64" w:rsidRPr="00D940CD" w14:paraId="6967A9CE" w14:textId="77777777" w:rsidTr="00514D78">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2342A4C1" w14:textId="77777777" w:rsidR="00747F64" w:rsidRPr="00D940CD" w:rsidRDefault="00747F64" w:rsidP="00747F64">
            <w:pPr>
              <w:spacing w:after="160" w:line="259" w:lineRule="auto"/>
              <w:ind w:left="720"/>
              <w:jc w:val="both"/>
              <w:rPr>
                <w:bCs/>
              </w:rPr>
            </w:pPr>
            <w:r w:rsidRPr="00D940CD">
              <w:t>Disability-friendly learning materials</w:t>
            </w:r>
            <w:r w:rsidRPr="00D940CD">
              <w:rPr>
                <w:bCs/>
              </w:rPr>
              <w:t> </w:t>
            </w:r>
          </w:p>
        </w:tc>
        <w:tc>
          <w:tcPr>
            <w:tcW w:w="3686" w:type="dxa"/>
            <w:hideMark/>
          </w:tcPr>
          <w:p w14:paraId="4EB74F3D" w14:textId="77777777" w:rsidR="00747F64" w:rsidRPr="00D940CD" w:rsidRDefault="00747F64" w:rsidP="00747F64">
            <w:pPr>
              <w:spacing w:after="160" w:line="259" w:lineRule="auto"/>
              <w:ind w:left="720"/>
              <w:jc w:val="both"/>
              <w:cnfStyle w:val="000000010000" w:firstRow="0" w:lastRow="0" w:firstColumn="0" w:lastColumn="0" w:oddVBand="0" w:evenVBand="0" w:oddHBand="0" w:evenHBand="1" w:firstRowFirstColumn="0" w:firstRowLastColumn="0" w:lastRowFirstColumn="0" w:lastRowLastColumn="0"/>
            </w:pPr>
            <w:r w:rsidRPr="00D940CD">
              <w:t>57% </w:t>
            </w:r>
          </w:p>
        </w:tc>
      </w:tr>
      <w:tr w:rsidR="00747F64" w:rsidRPr="00D940CD" w14:paraId="0DDD9D23" w14:textId="77777777" w:rsidTr="00514D7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48EA2B16" w14:textId="77777777" w:rsidR="00747F64" w:rsidRPr="00D940CD" w:rsidRDefault="00747F64" w:rsidP="00747F64">
            <w:pPr>
              <w:spacing w:after="160" w:line="259" w:lineRule="auto"/>
              <w:ind w:left="720"/>
              <w:jc w:val="both"/>
              <w:rPr>
                <w:bCs/>
              </w:rPr>
            </w:pPr>
            <w:r w:rsidRPr="00D940CD">
              <w:t>Support to access medical facilities</w:t>
            </w:r>
            <w:r w:rsidRPr="00D940CD">
              <w:rPr>
                <w:bCs/>
              </w:rPr>
              <w:t> </w:t>
            </w:r>
          </w:p>
        </w:tc>
        <w:tc>
          <w:tcPr>
            <w:tcW w:w="3686" w:type="dxa"/>
            <w:hideMark/>
          </w:tcPr>
          <w:p w14:paraId="5A83D05E" w14:textId="77777777" w:rsidR="00747F64" w:rsidRPr="00D940CD" w:rsidRDefault="00747F64" w:rsidP="00747F64">
            <w:pPr>
              <w:spacing w:after="160" w:line="259" w:lineRule="auto"/>
              <w:ind w:left="720"/>
              <w:jc w:val="both"/>
              <w:cnfStyle w:val="000000100000" w:firstRow="0" w:lastRow="0" w:firstColumn="0" w:lastColumn="0" w:oddVBand="0" w:evenVBand="0" w:oddHBand="1" w:evenHBand="0" w:firstRowFirstColumn="0" w:firstRowLastColumn="0" w:lastRowFirstColumn="0" w:lastRowLastColumn="0"/>
            </w:pPr>
            <w:r w:rsidRPr="00D940CD">
              <w:t>91% </w:t>
            </w:r>
          </w:p>
        </w:tc>
      </w:tr>
      <w:tr w:rsidR="00747F64" w:rsidRPr="00D940CD" w14:paraId="03FB426C" w14:textId="77777777" w:rsidTr="00514D78">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09E20C47" w14:textId="77777777" w:rsidR="00747F64" w:rsidRPr="00D940CD" w:rsidRDefault="00747F64" w:rsidP="00747F64">
            <w:pPr>
              <w:spacing w:after="160" w:line="259" w:lineRule="auto"/>
              <w:ind w:left="720"/>
              <w:jc w:val="both"/>
              <w:rPr>
                <w:bCs/>
              </w:rPr>
            </w:pPr>
            <w:r w:rsidRPr="00D940CD">
              <w:rPr>
                <w:bCs/>
              </w:rPr>
              <w:t>​​​​​</w:t>
            </w:r>
            <w:r w:rsidRPr="00D940CD">
              <w:t>Assistive devices</w:t>
            </w:r>
            <w:r w:rsidRPr="00D940CD">
              <w:rPr>
                <w:bCs/>
              </w:rPr>
              <w:t> </w:t>
            </w:r>
          </w:p>
        </w:tc>
        <w:tc>
          <w:tcPr>
            <w:tcW w:w="3686" w:type="dxa"/>
            <w:hideMark/>
          </w:tcPr>
          <w:p w14:paraId="3FFDBAFD" w14:textId="77777777" w:rsidR="00747F64" w:rsidRPr="00D940CD" w:rsidRDefault="00747F64" w:rsidP="00747F64">
            <w:pPr>
              <w:spacing w:after="160" w:line="259" w:lineRule="auto"/>
              <w:ind w:left="720"/>
              <w:jc w:val="both"/>
              <w:cnfStyle w:val="000000010000" w:firstRow="0" w:lastRow="0" w:firstColumn="0" w:lastColumn="0" w:oddVBand="0" w:evenVBand="0" w:oddHBand="0" w:evenHBand="1" w:firstRowFirstColumn="0" w:firstRowLastColumn="0" w:lastRowFirstColumn="0" w:lastRowLastColumn="0"/>
            </w:pPr>
            <w:r w:rsidRPr="00D940CD">
              <w:t>41% </w:t>
            </w:r>
          </w:p>
        </w:tc>
      </w:tr>
      <w:tr w:rsidR="00747F64" w:rsidRPr="00D940CD" w14:paraId="1F6B140A" w14:textId="77777777" w:rsidTr="00514D7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592FD9C9" w14:textId="77777777" w:rsidR="00747F64" w:rsidRPr="00D940CD" w:rsidRDefault="00747F64" w:rsidP="00747F64">
            <w:pPr>
              <w:spacing w:after="160" w:line="259" w:lineRule="auto"/>
              <w:ind w:left="720"/>
              <w:jc w:val="both"/>
              <w:rPr>
                <w:bCs/>
              </w:rPr>
            </w:pPr>
            <w:r w:rsidRPr="00D940CD">
              <w:t>Counselling</w:t>
            </w:r>
            <w:r w:rsidRPr="00D940CD">
              <w:rPr>
                <w:bCs/>
              </w:rPr>
              <w:t> </w:t>
            </w:r>
          </w:p>
        </w:tc>
        <w:tc>
          <w:tcPr>
            <w:tcW w:w="3686" w:type="dxa"/>
            <w:hideMark/>
          </w:tcPr>
          <w:p w14:paraId="1BC2E8D6" w14:textId="77777777" w:rsidR="00747F64" w:rsidRPr="00D940CD" w:rsidRDefault="00747F64" w:rsidP="00747F64">
            <w:pPr>
              <w:spacing w:after="160" w:line="259" w:lineRule="auto"/>
              <w:ind w:left="720"/>
              <w:jc w:val="both"/>
              <w:cnfStyle w:val="000000100000" w:firstRow="0" w:lastRow="0" w:firstColumn="0" w:lastColumn="0" w:oddVBand="0" w:evenVBand="0" w:oddHBand="1" w:evenHBand="0" w:firstRowFirstColumn="0" w:firstRowLastColumn="0" w:lastRowFirstColumn="0" w:lastRowLastColumn="0"/>
            </w:pPr>
            <w:r w:rsidRPr="00D940CD">
              <w:t>69% </w:t>
            </w:r>
          </w:p>
        </w:tc>
      </w:tr>
      <w:tr w:rsidR="00747F64" w:rsidRPr="00D940CD" w14:paraId="46E0C025" w14:textId="77777777" w:rsidTr="00514D78">
        <w:trPr>
          <w:cnfStyle w:val="000000010000" w:firstRow="0" w:lastRow="0" w:firstColumn="0" w:lastColumn="0" w:oddVBand="0" w:evenVBand="0" w:oddHBand="0" w:evenHBand="1"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69EC833F" w14:textId="77777777" w:rsidR="00747F64" w:rsidRPr="00D940CD" w:rsidRDefault="00747F64" w:rsidP="00747F64">
            <w:pPr>
              <w:spacing w:after="160" w:line="259" w:lineRule="auto"/>
              <w:ind w:left="720"/>
              <w:jc w:val="both"/>
              <w:rPr>
                <w:bCs/>
              </w:rPr>
            </w:pPr>
            <w:r w:rsidRPr="00D940CD">
              <w:t>Support with income generating activities</w:t>
            </w:r>
            <w:r w:rsidRPr="00D940CD">
              <w:rPr>
                <w:bCs/>
              </w:rPr>
              <w:t> </w:t>
            </w:r>
          </w:p>
        </w:tc>
        <w:tc>
          <w:tcPr>
            <w:tcW w:w="3686" w:type="dxa"/>
            <w:hideMark/>
          </w:tcPr>
          <w:p w14:paraId="3173E9E5" w14:textId="77777777" w:rsidR="00747F64" w:rsidRPr="00D940CD" w:rsidRDefault="00747F64" w:rsidP="00747F64">
            <w:pPr>
              <w:spacing w:after="160" w:line="259" w:lineRule="auto"/>
              <w:ind w:left="720"/>
              <w:jc w:val="both"/>
              <w:cnfStyle w:val="000000010000" w:firstRow="0" w:lastRow="0" w:firstColumn="0" w:lastColumn="0" w:oddVBand="0" w:evenVBand="0" w:oddHBand="0" w:evenHBand="1" w:firstRowFirstColumn="0" w:firstRowLastColumn="0" w:lastRowFirstColumn="0" w:lastRowLastColumn="0"/>
            </w:pPr>
            <w:r w:rsidRPr="00D940CD">
              <w:t>3% </w:t>
            </w:r>
          </w:p>
        </w:tc>
      </w:tr>
      <w:tr w:rsidR="00747F64" w:rsidRPr="00D940CD" w14:paraId="767D20C4" w14:textId="77777777" w:rsidTr="00514D78">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671" w:type="dxa"/>
            <w:hideMark/>
          </w:tcPr>
          <w:p w14:paraId="37382FFF" w14:textId="77777777" w:rsidR="00747F64" w:rsidRPr="00D940CD" w:rsidRDefault="00747F64" w:rsidP="00747F64">
            <w:pPr>
              <w:spacing w:after="160" w:line="259" w:lineRule="auto"/>
              <w:ind w:left="720"/>
              <w:jc w:val="both"/>
              <w:rPr>
                <w:bCs/>
              </w:rPr>
            </w:pPr>
            <w:r w:rsidRPr="00D940CD">
              <w:t>Cash assistance</w:t>
            </w:r>
            <w:r w:rsidRPr="00D940CD">
              <w:rPr>
                <w:bCs/>
              </w:rPr>
              <w:t> </w:t>
            </w:r>
          </w:p>
        </w:tc>
        <w:tc>
          <w:tcPr>
            <w:tcW w:w="3686" w:type="dxa"/>
            <w:hideMark/>
          </w:tcPr>
          <w:p w14:paraId="01961A57" w14:textId="77777777" w:rsidR="00747F64" w:rsidRPr="00D940CD" w:rsidRDefault="00747F64" w:rsidP="00747F64">
            <w:pPr>
              <w:spacing w:after="160" w:line="259" w:lineRule="auto"/>
              <w:ind w:left="720"/>
              <w:jc w:val="both"/>
              <w:cnfStyle w:val="000000100000" w:firstRow="0" w:lastRow="0" w:firstColumn="0" w:lastColumn="0" w:oddVBand="0" w:evenVBand="0" w:oddHBand="1" w:evenHBand="0" w:firstRowFirstColumn="0" w:firstRowLastColumn="0" w:lastRowFirstColumn="0" w:lastRowLastColumn="0"/>
            </w:pPr>
            <w:r w:rsidRPr="00D940CD">
              <w:t>16% </w:t>
            </w:r>
          </w:p>
        </w:tc>
      </w:tr>
    </w:tbl>
    <w:p w14:paraId="0ABBC191" w14:textId="77777777" w:rsidR="00AA515A" w:rsidRDefault="00AA515A" w:rsidP="005B44B0">
      <w:pPr>
        <w:jc w:val="both"/>
      </w:pPr>
    </w:p>
    <w:p w14:paraId="3400CE9B" w14:textId="1F6D0543" w:rsidR="00D940CD" w:rsidRPr="003A531E" w:rsidRDefault="00D940CD" w:rsidP="005B6198">
      <w:pPr>
        <w:pStyle w:val="Heading4"/>
      </w:pPr>
      <w:r w:rsidRPr="003A531E">
        <w:lastRenderedPageBreak/>
        <w:t>Step 7: Facilitate transition to mainstream education </w:t>
      </w:r>
    </w:p>
    <w:p w14:paraId="1E02EE0C" w14:textId="77777777" w:rsidR="00D940CD" w:rsidRPr="00D940CD" w:rsidRDefault="00D940CD" w:rsidP="005B6198">
      <w:pPr>
        <w:jc w:val="both"/>
      </w:pPr>
      <w:r w:rsidRPr="00D940CD">
        <w:t xml:space="preserve">Throughout the process, the HBEF is monitoring the progress of the child and their family, tracking progress towards developmental milestones, adjusting the plan and bringing in additional support as necessary. The HBEF also holds relationships with mainstream primary schools in the local </w:t>
      </w:r>
      <w:proofErr w:type="gramStart"/>
      <w:r w:rsidRPr="00D940CD">
        <w:t>area, and</w:t>
      </w:r>
      <w:proofErr w:type="gramEnd"/>
      <w:r w:rsidRPr="00D940CD">
        <w:t xml:space="preserve"> assesses their capacity to welcome and teach children with severe and multiple disabilities. The HBEF identifies and analyses potential barriers to school </w:t>
      </w:r>
      <w:proofErr w:type="gramStart"/>
      <w:r w:rsidRPr="00D940CD">
        <w:t>inclusion, and</w:t>
      </w:r>
      <w:proofErr w:type="gramEnd"/>
      <w:r w:rsidRPr="00D940CD">
        <w:t xml:space="preserve"> meets with the school leadership team to discuss these. The HBEF will suggest actionable </w:t>
      </w:r>
      <w:proofErr w:type="gramStart"/>
      <w:r w:rsidRPr="00D940CD">
        <w:t>solutions, and</w:t>
      </w:r>
      <w:proofErr w:type="gramEnd"/>
      <w:r w:rsidRPr="00D940CD">
        <w:t xml:space="preserve"> connect schools with organisations that can provide additional support or funding if needed.  </w:t>
      </w:r>
    </w:p>
    <w:p w14:paraId="7172FEC0" w14:textId="4FAAE775" w:rsidR="00D940CD" w:rsidRPr="00D940CD" w:rsidRDefault="00D940CD" w:rsidP="005B6198">
      <w:pPr>
        <w:jc w:val="both"/>
      </w:pPr>
      <w:r w:rsidRPr="00D940CD">
        <w:t xml:space="preserve">For instance, if the HBEF is supporting a child with a hearing impairment, and the local school has no teachers who </w:t>
      </w:r>
      <w:proofErr w:type="gramStart"/>
      <w:r w:rsidRPr="00D940CD">
        <w:t>are able to</w:t>
      </w:r>
      <w:proofErr w:type="gramEnd"/>
      <w:r w:rsidRPr="00D940CD">
        <w:t xml:space="preserve"> communicate in sign language, they will aim to facilitate training before the child comes to enrol.  </w:t>
      </w:r>
    </w:p>
    <w:p w14:paraId="63A3F506" w14:textId="77777777" w:rsidR="00D940CD" w:rsidRPr="00D940CD" w:rsidRDefault="00D940CD" w:rsidP="005B6198">
      <w:pPr>
        <w:jc w:val="both"/>
      </w:pPr>
      <w:r w:rsidRPr="00D940CD">
        <w:t>The HBEF also accompanies the child and their carers to visit the school, supporting the carers to ask questions, meet teachers and if possible, connect with other parents. This transition period can be challenging for everyone involved, so the HBEF remains connected with the family and school to ensure that everything is in place, and the child can settle in well. </w:t>
      </w:r>
    </w:p>
    <w:p w14:paraId="6DEABE0A" w14:textId="60596E91" w:rsidR="005105A0" w:rsidRDefault="00D940CD" w:rsidP="005B6198">
      <w:pPr>
        <w:jc w:val="both"/>
      </w:pPr>
      <w:r w:rsidRPr="00D940CD">
        <w:t>If a child is not ready to enrol in mainstream school after three years, HBE support continues, with ongoing referral to other agencies as needed. </w:t>
      </w:r>
    </w:p>
    <w:p w14:paraId="4E029BBE" w14:textId="77777777" w:rsidR="00747F64" w:rsidRPr="00D940CD" w:rsidRDefault="00747F64" w:rsidP="00BB791C">
      <w:pPr>
        <w:ind w:left="720"/>
        <w:jc w:val="both"/>
      </w:pPr>
    </w:p>
    <w:p w14:paraId="71483249" w14:textId="4984443C" w:rsidR="005105A0" w:rsidRPr="005105A0" w:rsidRDefault="00D940CD" w:rsidP="00747F64">
      <w:pPr>
        <w:pStyle w:val="Heading2"/>
      </w:pPr>
      <w:bookmarkStart w:id="3" w:name="_Toc199333136"/>
      <w:r w:rsidRPr="00D940CD">
        <w:t>The impact of the Home-Based Education approach</w:t>
      </w:r>
      <w:bookmarkEnd w:id="3"/>
      <w:r w:rsidRPr="00D940CD">
        <w:t> </w:t>
      </w:r>
    </w:p>
    <w:p w14:paraId="38E2A336" w14:textId="77777777" w:rsidR="00D940CD" w:rsidRPr="005B6198" w:rsidRDefault="00D940CD" w:rsidP="005B6198">
      <w:pPr>
        <w:pStyle w:val="Heading4"/>
      </w:pPr>
      <w:r w:rsidRPr="005B6198">
        <w:t>Increase in enrolments </w:t>
      </w:r>
    </w:p>
    <w:p w14:paraId="699C1E30" w14:textId="671FB9B8" w:rsidR="00D940CD" w:rsidRPr="00D940CD" w:rsidRDefault="00D940CD" w:rsidP="005B6198">
      <w:pPr>
        <w:jc w:val="both"/>
      </w:pPr>
      <w:r w:rsidRPr="00D940CD">
        <w:t xml:space="preserve">The stated aim of the Home-Based Education programme is to prepare and support children with severe and multiple disabilities to enrol, participate and thrive in mainstream education. The results of HBE were studied in two districts in Bangladesh. In </w:t>
      </w:r>
      <w:proofErr w:type="spellStart"/>
      <w:r w:rsidRPr="00D940CD">
        <w:t>Narsingdi</w:t>
      </w:r>
      <w:proofErr w:type="spellEnd"/>
      <w:r w:rsidRPr="00D940CD">
        <w:t xml:space="preserve">, 78 children are receiving support, of whom 47 (60%) have now enrolled in mainstream school. In Sirajganj, 48 of the 82 (59%) children supported are now attending formal school. This means that overall, </w:t>
      </w:r>
      <w:r w:rsidRPr="00D940CD">
        <w:rPr>
          <w:b/>
          <w:bCs/>
        </w:rPr>
        <w:t>59.3% of children participating in HBE have moved into mainstream education. </w:t>
      </w:r>
      <w:r w:rsidRPr="00D940CD">
        <w:t> </w:t>
      </w:r>
    </w:p>
    <w:p w14:paraId="253F13E5" w14:textId="77777777" w:rsidR="00D940CD" w:rsidRPr="00D940CD" w:rsidRDefault="00D940CD" w:rsidP="005B6198">
      <w:pPr>
        <w:pStyle w:val="Heading4"/>
      </w:pPr>
      <w:r w:rsidRPr="00D940CD">
        <w:t>Improved functional skills and psychosocial wellbeing </w:t>
      </w:r>
    </w:p>
    <w:p w14:paraId="7FEB06B6" w14:textId="15E26934" w:rsidR="00D940CD" w:rsidRPr="00D940CD" w:rsidRDefault="00D940CD" w:rsidP="005B6198">
      <w:pPr>
        <w:jc w:val="both"/>
      </w:pPr>
      <w:r w:rsidRPr="00D940CD">
        <w:t>The Early Child Development Index was created to inform public policy regarding the developmental status of children in Bangladesh, and defines milestones that children are expected to achieve by ages 3 and 4. These milestones cover four domains, and children participating in HBE are assessed on specific criteria within each one: </w:t>
      </w:r>
    </w:p>
    <w:p w14:paraId="766D821A" w14:textId="4AC4628A" w:rsidR="00D940CD" w:rsidRPr="00D940CD" w:rsidRDefault="00D940CD" w:rsidP="005B6198">
      <w:pPr>
        <w:jc w:val="both"/>
      </w:pPr>
      <w:r w:rsidRPr="005B6198">
        <w:rPr>
          <w:rStyle w:val="Heading5Char"/>
          <w:color w:val="228087" w:themeColor="text2"/>
        </w:rPr>
        <w:t>Physical:</w:t>
      </w:r>
      <w:r w:rsidRPr="005B6198">
        <w:rPr>
          <w:color w:val="228087" w:themeColor="text2"/>
        </w:rPr>
        <w:t xml:space="preserve"> </w:t>
      </w:r>
      <w:r w:rsidRPr="00D940CD">
        <w:t xml:space="preserve">If the child can pick up a small object with two fingers, like a stick or a rock from the ground, and if the caregiver reports that the child is hardly ever too unwell to play, the child </w:t>
      </w:r>
      <w:proofErr w:type="gramStart"/>
      <w:r w:rsidRPr="00D940CD">
        <w:t>is considered to be</w:t>
      </w:r>
      <w:proofErr w:type="gramEnd"/>
      <w:r w:rsidRPr="00D940CD">
        <w:t xml:space="preserve"> ‘on track’ developmentally.  </w:t>
      </w:r>
    </w:p>
    <w:p w14:paraId="622527BD" w14:textId="2954C929" w:rsidR="00D940CD" w:rsidRPr="00D940CD" w:rsidRDefault="00D940CD" w:rsidP="005B6198">
      <w:pPr>
        <w:jc w:val="both"/>
      </w:pPr>
      <w:r w:rsidRPr="00D940CD">
        <w:rPr>
          <w:b/>
          <w:bCs/>
          <w:i/>
          <w:iCs/>
        </w:rPr>
        <w:lastRenderedPageBreak/>
        <w:t xml:space="preserve">73% of participating children showed an improvement in this domain, particularly in being able to do daily self-care tasks. </w:t>
      </w:r>
      <w:r w:rsidRPr="00D940CD">
        <w:t xml:space="preserve">This suggests that these children are prepared to attend school sessions without needing constant personal care, for example, with toileting. The improvement in psychosocial and life skills is underlined by reports from parents and carers that children </w:t>
      </w:r>
      <w:proofErr w:type="gramStart"/>
      <w:r w:rsidRPr="00D940CD">
        <w:t>are able to</w:t>
      </w:r>
      <w:proofErr w:type="gramEnd"/>
      <w:r w:rsidRPr="00D940CD">
        <w:t xml:space="preserve"> care for themselves in ways they had previously thought impossible, including feeding, dressing and washing themselves with little or no assistance – tasks that had been carried out entirely by carers before HBE.  </w:t>
      </w:r>
    </w:p>
    <w:p w14:paraId="46726716" w14:textId="77777777" w:rsidR="00D940CD" w:rsidRPr="00D940CD" w:rsidRDefault="00D940CD" w:rsidP="005B6198">
      <w:pPr>
        <w:jc w:val="both"/>
      </w:pPr>
      <w:r w:rsidRPr="005B6198">
        <w:rPr>
          <w:rStyle w:val="Heading5Char"/>
          <w:color w:val="228087" w:themeColor="text2"/>
        </w:rPr>
        <w:t>Social-emotional:</w:t>
      </w:r>
      <w:r w:rsidRPr="005B6198">
        <w:rPr>
          <w:color w:val="228087" w:themeColor="text2"/>
        </w:rPr>
        <w:t xml:space="preserve"> </w:t>
      </w:r>
      <w:r w:rsidRPr="00D940CD">
        <w:t>This considers how the child interacts with other children, whether they can communicate, play with others without kicking, biting or hitting, and whether they can play without becoming distracted too easily.  </w:t>
      </w:r>
    </w:p>
    <w:p w14:paraId="2DE98046" w14:textId="75EEF059" w:rsidR="00D940CD" w:rsidRPr="00D940CD" w:rsidRDefault="00D940CD" w:rsidP="005B6198">
      <w:pPr>
        <w:jc w:val="both"/>
      </w:pPr>
      <w:r w:rsidRPr="00D940CD">
        <w:rPr>
          <w:b/>
          <w:bCs/>
          <w:i/>
          <w:iCs/>
        </w:rPr>
        <w:t>86% of participating children had improved ability to interact and communicate with others, and 88% were better able to take part in social situations. 81% had improved behaviour and emotional wellbeing.</w:t>
      </w:r>
      <w:r w:rsidRPr="00D940CD">
        <w:t xml:space="preserve"> This indicates that children are already spending more time with their peers in the community, and their improved ability to communicate and play together is a positive predictor of successful integration in mainstream school. </w:t>
      </w:r>
    </w:p>
    <w:p w14:paraId="71EAC9A1" w14:textId="6A8788EE" w:rsidR="00D940CD" w:rsidRPr="00D940CD" w:rsidRDefault="005B6198" w:rsidP="005B6198">
      <w:pPr>
        <w:jc w:val="both"/>
      </w:pPr>
      <w:r>
        <w:rPr>
          <w:rFonts w:asciiTheme="majorHAnsi" w:eastAsiaTheme="majorEastAsia" w:hAnsiTheme="majorHAnsi" w:cstheme="majorBidi"/>
          <w:b/>
          <w:noProof/>
          <w:color w:val="228087" w:themeColor="text2"/>
        </w:rPr>
        <mc:AlternateContent>
          <mc:Choice Requires="wpg">
            <w:drawing>
              <wp:anchor distT="0" distB="0" distL="114300" distR="114300" simplePos="0" relativeHeight="251689472" behindDoc="1" locked="0" layoutInCell="1" allowOverlap="1" wp14:anchorId="102F8FBA" wp14:editId="079FC0CD">
                <wp:simplePos x="0" y="0"/>
                <wp:positionH relativeFrom="margin">
                  <wp:posOffset>6985</wp:posOffset>
                </wp:positionH>
                <wp:positionV relativeFrom="paragraph">
                  <wp:posOffset>420370</wp:posOffset>
                </wp:positionV>
                <wp:extent cx="2346960" cy="3589020"/>
                <wp:effectExtent l="0" t="0" r="0" b="11430"/>
                <wp:wrapTight wrapText="bothSides">
                  <wp:wrapPolygon edited="0">
                    <wp:start x="0" y="0"/>
                    <wp:lineTo x="0" y="21554"/>
                    <wp:lineTo x="21390" y="21554"/>
                    <wp:lineTo x="21390" y="0"/>
                    <wp:lineTo x="0" y="0"/>
                  </wp:wrapPolygon>
                </wp:wrapTight>
                <wp:docPr id="760522917" name="Group 82" descr="A young child wearing a pink dress stands in an assistive mobility device with an in-built desk, writing with a pencil"/>
                <wp:cNvGraphicFramePr/>
                <a:graphic xmlns:a="http://schemas.openxmlformats.org/drawingml/2006/main">
                  <a:graphicData uri="http://schemas.microsoft.com/office/word/2010/wordprocessingGroup">
                    <wpg:wgp>
                      <wpg:cNvGrpSpPr/>
                      <wpg:grpSpPr>
                        <a:xfrm>
                          <a:off x="0" y="0"/>
                          <a:ext cx="2346960" cy="3589020"/>
                          <a:chOff x="0" y="0"/>
                          <a:chExt cx="2186940" cy="3385185"/>
                        </a:xfrm>
                      </wpg:grpSpPr>
                      <pic:pic xmlns:pic="http://schemas.openxmlformats.org/drawingml/2006/picture">
                        <pic:nvPicPr>
                          <pic:cNvPr id="1571391568" name="Picture 118" descr="A child in a pink dress writing on a paper&#10;&#10;AI-generated content may be incorrect."/>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15240" y="0"/>
                            <a:ext cx="2171700" cy="2895600"/>
                          </a:xfrm>
                          <a:prstGeom prst="rect">
                            <a:avLst/>
                          </a:prstGeom>
                        </pic:spPr>
                      </pic:pic>
                      <wps:wsp>
                        <wps:cNvPr id="367751561" name="Text Box 1"/>
                        <wps:cNvSpPr txBox="1"/>
                        <wps:spPr>
                          <a:xfrm>
                            <a:off x="0" y="2872740"/>
                            <a:ext cx="2171700" cy="512445"/>
                          </a:xfrm>
                          <a:prstGeom prst="rect">
                            <a:avLst/>
                          </a:prstGeom>
                          <a:noFill/>
                          <a:ln>
                            <a:noFill/>
                          </a:ln>
                        </wps:spPr>
                        <wps:txbx>
                          <w:txbxContent>
                            <w:p w14:paraId="7053FC56" w14:textId="4DED11AA" w:rsidR="005B44B0" w:rsidRPr="00DF28FE" w:rsidRDefault="007364EB" w:rsidP="005B44B0">
                              <w:pPr>
                                <w:pStyle w:val="Caption"/>
                                <w:rPr>
                                  <w:bCs/>
                                  <w:i/>
                                  <w:noProof/>
                                  <w:sz w:val="18"/>
                                  <w:szCs w:val="12"/>
                                </w:rPr>
                              </w:pPr>
                              <w:r w:rsidRPr="00DF28FE">
                                <w:rPr>
                                  <w:sz w:val="18"/>
                                  <w:szCs w:val="12"/>
                                </w:rPr>
                                <w:t>A young girl writes using her assisted mobility device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2F8FBA" id="Group 82" o:spid="_x0000_s1036" alt="A young child wearing a pink dress stands in an assistive mobility device with an in-built desk, writing with a pencil" style="position:absolute;left:0;text-align:left;margin-left:.55pt;margin-top:33.1pt;width:184.8pt;height:282.6pt;z-index:-251627008;mso-position-horizontal-relative:margin;mso-width-relative:margin;mso-height-relative:margin" coordsize="21869,338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">
                <v:shape id="Picture 118" o:spid="_x0000_s1037" type="#_x0000_t75" alt="A child in a pink dress writing on a paper&#10;&#10;AI-generated content may be incorrect." style="position:absolute;left:152;width:21717;height:28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">
                  <v:imagedata r:id="rId25" o:title="A child in a pink dress writing on a paper&#10;&#10;AI-generated content may be incorrect"/>
                </v:shape>
                <v:shape id="_x0000_s1038" type="#_x0000_t202" style="position:absolute;top:28727;width:21717;height:5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" filled="f" stroked="f">
                  <v:textbox inset="0,0,0,0">
                    <w:txbxContent>
                      <w:p w14:paraId="7053FC56" w14:textId="4DED11AA" w:rsidR="005B44B0" w:rsidRPr="00DF28FE" w:rsidRDefault="007364EB" w:rsidP="005B44B0">
                        <w:pPr>
                          <w:pStyle w:val="Caption"/>
                          <w:rPr>
                            <w:bCs/>
                            <w:i/>
                            <w:noProof/>
                            <w:sz w:val="18"/>
                            <w:szCs w:val="12"/>
                          </w:rPr>
                        </w:pPr>
                        <w:r w:rsidRPr="00DF28FE">
                          <w:rPr>
                            <w:sz w:val="18"/>
                            <w:szCs w:val="12"/>
                          </w:rPr>
                          <w:t>A young girl writes using her assisted mobility device</w:t>
                        </w:r>
                      </w:p>
                    </w:txbxContent>
                  </v:textbox>
                </v:shape>
                <w10:wrap type="tight" anchorx="margin"/>
              </v:group>
            </w:pict>
          </mc:Fallback>
        </mc:AlternateContent>
      </w:r>
      <w:r w:rsidR="00D940CD" w:rsidRPr="005B6198">
        <w:rPr>
          <w:rStyle w:val="Heading5Char"/>
          <w:color w:val="228087" w:themeColor="text2"/>
        </w:rPr>
        <w:t>Learning:</w:t>
      </w:r>
      <w:r w:rsidR="00D940CD" w:rsidRPr="005B6198">
        <w:rPr>
          <w:color w:val="228087" w:themeColor="text2"/>
        </w:rPr>
        <w:t xml:space="preserve"> </w:t>
      </w:r>
      <w:r w:rsidR="00D940CD" w:rsidRPr="00D940CD">
        <w:t>This considers the extent to which a child can follow simple directions on how to do a simple, age-appropriate task correctly, and how far they can do the task independently.  </w:t>
      </w:r>
    </w:p>
    <w:p w14:paraId="57461B46" w14:textId="6A9997AD" w:rsidR="00D940CD" w:rsidRPr="00D940CD" w:rsidRDefault="00D940CD" w:rsidP="005B6198">
      <w:pPr>
        <w:jc w:val="both"/>
      </w:pPr>
      <w:r w:rsidRPr="005B6198">
        <w:rPr>
          <w:rStyle w:val="Heading5Char"/>
          <w:color w:val="228087" w:themeColor="text2"/>
        </w:rPr>
        <w:t>Literacy-numeracy:</w:t>
      </w:r>
      <w:r w:rsidRPr="005B6198">
        <w:rPr>
          <w:b/>
          <w:bCs/>
          <w:color w:val="228087" w:themeColor="text2"/>
        </w:rPr>
        <w:t xml:space="preserve"> </w:t>
      </w:r>
      <w:r w:rsidRPr="00D940CD">
        <w:t>This includes the child’s ability to identify letters of the alphabet and numbers, and to recognise simple words.  </w:t>
      </w:r>
    </w:p>
    <w:p w14:paraId="6F7DAC86" w14:textId="0EA88AC7" w:rsidR="000B137C" w:rsidRDefault="00D940CD" w:rsidP="005B6198">
      <w:pPr>
        <w:jc w:val="both"/>
      </w:pPr>
      <w:r w:rsidRPr="00D940CD">
        <w:rPr>
          <w:b/>
          <w:bCs/>
          <w:i/>
          <w:iCs/>
        </w:rPr>
        <w:t>72% of participating children are better able to understand and retain educational concepts, and 74% had improved academic skills.</w:t>
      </w:r>
      <w:r w:rsidRPr="00D940CD">
        <w:t xml:space="preserve"> Being able to recognise and name letters, numbers, shapes and colours, to understand a story and follow simple instructions demonstrates a level of progress that astonished many parents and carers. Some of the</w:t>
      </w:r>
      <w:r w:rsidR="00BB791C">
        <w:t xml:space="preserve"> </w:t>
      </w:r>
      <w:r w:rsidRPr="00D940CD">
        <w:t>children with severe or multiple disabilities who participated in HBE are now at the same development level as other children in pre-school – in other words, they are starting with much less of a disadvantage.  </w:t>
      </w:r>
    </w:p>
    <w:p w14:paraId="1CD53BBD" w14:textId="77777777" w:rsidR="004D4715" w:rsidRDefault="004D4715" w:rsidP="00DF28FE">
      <w:pPr>
        <w:ind w:left="720"/>
        <w:jc w:val="both"/>
      </w:pPr>
    </w:p>
    <w:p w14:paraId="183DBB00" w14:textId="77777777" w:rsidR="00514D78" w:rsidRDefault="00514D78" w:rsidP="00DF28FE">
      <w:pPr>
        <w:ind w:left="720"/>
        <w:jc w:val="both"/>
      </w:pPr>
    </w:p>
    <w:p w14:paraId="711B8C55" w14:textId="77777777" w:rsidR="00514D78" w:rsidRPr="00D940CD" w:rsidRDefault="00514D78" w:rsidP="00DF28FE">
      <w:pPr>
        <w:ind w:left="720"/>
        <w:jc w:val="both"/>
      </w:pPr>
    </w:p>
    <w:p w14:paraId="03F943EB" w14:textId="366E1F07" w:rsidR="00636262" w:rsidRDefault="00D940CD" w:rsidP="00636262">
      <w:pPr>
        <w:ind w:left="720"/>
        <w:jc w:val="center"/>
        <w:rPr>
          <w:b/>
          <w:bCs/>
          <w:color w:val="228087" w:themeColor="text2"/>
        </w:rPr>
      </w:pPr>
      <w:r w:rsidRPr="00636262">
        <w:rPr>
          <w:b/>
          <w:bCs/>
          <w:color w:val="228087" w:themeColor="text2"/>
        </w:rPr>
        <w:t>“We could never imagine that Jihan would be able to write…he could not even hold pencils with his own hands. After enrolling in HBE, Jihan now writes with his own hand.” – Parent of a child receiving HBE suppor</w:t>
      </w:r>
      <w:r w:rsidR="00DF28FE" w:rsidRPr="00636262">
        <w:rPr>
          <w:b/>
          <w:bCs/>
          <w:color w:val="228087" w:themeColor="text2"/>
        </w:rPr>
        <w:t>t</w:t>
      </w:r>
    </w:p>
    <w:p w14:paraId="32B37ED6" w14:textId="77777777" w:rsidR="00636262" w:rsidRPr="00636262" w:rsidRDefault="00636262" w:rsidP="00636262">
      <w:pPr>
        <w:ind w:left="720"/>
        <w:jc w:val="center"/>
        <w:rPr>
          <w:b/>
          <w:bCs/>
          <w:color w:val="228087" w:themeColor="text2"/>
        </w:rPr>
      </w:pPr>
    </w:p>
    <w:p w14:paraId="2ED25E61" w14:textId="77777777" w:rsidR="00636262" w:rsidRPr="00D940CD" w:rsidRDefault="00636262" w:rsidP="00636262">
      <w:pPr>
        <w:pStyle w:val="Heading4"/>
      </w:pPr>
      <w:r w:rsidRPr="00D940CD">
        <w:lastRenderedPageBreak/>
        <w:t>Long-term benefits for children, families and communities </w:t>
      </w:r>
    </w:p>
    <w:p w14:paraId="577B8B40" w14:textId="77777777" w:rsidR="00636262" w:rsidRPr="00D940CD" w:rsidRDefault="00636262" w:rsidP="00636262">
      <w:pPr>
        <w:jc w:val="both"/>
      </w:pPr>
      <w:r w:rsidRPr="00D940CD">
        <w:t>Children participating in HBE, their families and communities, report benefits beyond quantitative improvements in the child’s development.  </w:t>
      </w:r>
    </w:p>
    <w:p w14:paraId="3999F230" w14:textId="77777777" w:rsidR="00636262" w:rsidRPr="00D940CD" w:rsidRDefault="00636262" w:rsidP="00636262">
      <w:pPr>
        <w:jc w:val="both"/>
      </w:pPr>
      <w:r w:rsidRPr="00D940CD">
        <w:t xml:space="preserve">In the short-term, when children with disabilities acquire self-care skills, the strain on their caregivers is reduced. Parents and carers report that their mental and physical health has improved, and that they spend less time worrying about their child’s future. When they are worried, they report that they have more people to turn to for </w:t>
      </w:r>
      <w:proofErr w:type="gramStart"/>
      <w:r w:rsidRPr="00D940CD">
        <w:t>support, and</w:t>
      </w:r>
      <w:proofErr w:type="gramEnd"/>
      <w:r w:rsidRPr="00D940CD">
        <w:t xml:space="preserve"> know how to ask for professional help when needed.  </w:t>
      </w:r>
    </w:p>
    <w:p w14:paraId="61ECF068" w14:textId="77777777" w:rsidR="00636262" w:rsidRPr="00D940CD" w:rsidRDefault="00636262" w:rsidP="00636262">
      <w:pPr>
        <w:jc w:val="both"/>
      </w:pPr>
      <w:r w:rsidRPr="00D940CD">
        <w:t>With children receiving care and education through HBE, parents and caregivers report that they can dedicate more time to work or income-generating activities, and this increases further when the child begins to attend school. This improves household financial stability and reduces dependency on social safety nets. </w:t>
      </w:r>
    </w:p>
    <w:p w14:paraId="59CF9EDF" w14:textId="77777777" w:rsidR="00636262" w:rsidRDefault="00636262" w:rsidP="00636262">
      <w:pPr>
        <w:jc w:val="both"/>
      </w:pPr>
      <w:r w:rsidRPr="00D940CD">
        <w:t>When people understand that children with disabilities and their families can make positive contributions, rather than being regarded as a drain or a burden, communities become more diverse and cohesive. This in turn leads to improved resilience, and the creation of long-term social capital.  </w:t>
      </w:r>
    </w:p>
    <w:p w14:paraId="1A59EDE8" w14:textId="38EC899B" w:rsidR="00636262" w:rsidRPr="000F6FE7" w:rsidRDefault="002B7A1C" w:rsidP="005D16E9">
      <w:pPr>
        <w:rPr>
          <w:i/>
          <w:iCs/>
          <w:color w:val="228087" w:themeColor="text2"/>
        </w:rPr>
      </w:pPr>
      <w:r>
        <w:rPr>
          <w:noProof/>
        </w:rPr>
        <w:lastRenderedPageBreak/>
        <mc:AlternateContent>
          <mc:Choice Requires="wps">
            <w:drawing>
              <wp:anchor distT="45720" distB="45720" distL="114300" distR="114300" simplePos="0" relativeHeight="251567612" behindDoc="0" locked="0" layoutInCell="1" allowOverlap="1" wp14:anchorId="7C3810E0" wp14:editId="6567DE51">
                <wp:simplePos x="0" y="0"/>
                <wp:positionH relativeFrom="column">
                  <wp:posOffset>3215005</wp:posOffset>
                </wp:positionH>
                <wp:positionV relativeFrom="paragraph">
                  <wp:posOffset>403225</wp:posOffset>
                </wp:positionV>
                <wp:extent cx="2978785" cy="2750820"/>
                <wp:effectExtent l="0" t="0" r="0" b="0"/>
                <wp:wrapSquare wrapText="bothSides"/>
                <wp:docPr id="75969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2750820"/>
                        </a:xfrm>
                        <a:prstGeom prst="rect">
                          <a:avLst/>
                        </a:prstGeom>
                        <a:solidFill>
                          <a:schemeClr val="tx2"/>
                        </a:solidFill>
                        <a:ln w="9525">
                          <a:noFill/>
                          <a:miter lim="800000"/>
                          <a:headEnd/>
                          <a:tailEnd/>
                        </a:ln>
                      </wps:spPr>
                      <wps:txbx>
                        <w:txbxContent>
                          <w:p w14:paraId="31C58AEB" w14:textId="10483850" w:rsidR="002B7A1C" w:rsidRDefault="002B7A1C">
                            <w:r>
                              <w:rPr>
                                <w:noProof/>
                              </w:rPr>
                              <w:drawing>
                                <wp:inline distT="0" distB="0" distL="0" distR="0" wp14:anchorId="13A1CA36" wp14:editId="38FDCFCB">
                                  <wp:extent cx="2887734" cy="2034540"/>
                                  <wp:effectExtent l="0" t="0" r="8255" b="3810"/>
                                  <wp:docPr id="2124967447" name="Picture 87" descr="Two women wearing patterned yellow headscarves sit on a pink floral blanket with a young child who is practising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67447" name="Picture 87" descr="Two women wearing patterned yellow headscarves sit on a pink floral blanket with a young child who is practising writing."/>
                                          <pic:cNvPicPr>
                                            <a:picLocks noChangeAspect="1"/>
                                          </pic:cNvPicPr>
                                        </pic:nvPicPr>
                                        <pic:blipFill rotWithShape="1">
                                          <a:blip r:embed="rId26" cstate="print">
                                            <a:extLst>
                                              <a:ext uri="{28A0092B-C50C-407E-A947-70E740481C1C}">
                                                <a14:useLocalDpi xmlns:a14="http://schemas.microsoft.com/office/drawing/2010/main" val="0"/>
                                              </a:ext>
                                            </a:extLst>
                                          </a:blip>
                                          <a:srcRect l="3590" t="1" r="17418" b="1809"/>
                                          <a:stretch>
                                            <a:fillRect/>
                                          </a:stretch>
                                        </pic:blipFill>
                                        <pic:spPr bwMode="auto">
                                          <a:xfrm>
                                            <a:off x="0" y="0"/>
                                            <a:ext cx="2898549" cy="204216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810E0" id="_x0000_s1039" type="#_x0000_t202" style="position:absolute;margin-left:253.15pt;margin-top:31.75pt;width:234.55pt;height:216.6pt;z-index:2515676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" fillcolor="#228087 [3215]" stroked="f">
                <v:textbox>
                  <w:txbxContent>
                    <w:p w14:paraId="31C58AEB" w14:textId="10483850" w:rsidR="002B7A1C" w:rsidRDefault="002B7A1C">
                      <w:r>
                        <w:rPr>
                          <w:noProof/>
                        </w:rPr>
                        <w:drawing>
                          <wp:inline distT="0" distB="0" distL="0" distR="0" wp14:anchorId="13A1CA36" wp14:editId="38FDCFCB">
                            <wp:extent cx="2887734" cy="2034540"/>
                            <wp:effectExtent l="0" t="0" r="8255" b="3810"/>
                            <wp:docPr id="2124967447" name="Picture 87" descr="Two women wearing patterned yellow headscarves sit on a pink floral blanket with a young child who is practising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967447" name="Picture 87" descr="Two women wearing patterned yellow headscarves sit on a pink floral blanket with a young child who is practising writing."/>
                                    <pic:cNvPicPr>
                                      <a:picLocks noChangeAspect="1"/>
                                    </pic:cNvPicPr>
                                  </pic:nvPicPr>
                                  <pic:blipFill rotWithShape="1">
                                    <a:blip r:embed="rId27" cstate="print">
                                      <a:extLst>
                                        <a:ext uri="{28A0092B-C50C-407E-A947-70E740481C1C}">
                                          <a14:useLocalDpi xmlns:a14="http://schemas.microsoft.com/office/drawing/2010/main" val="0"/>
                                        </a:ext>
                                      </a:extLst>
                                    </a:blip>
                                    <a:srcRect l="3590" t="1" r="17418" b="1809"/>
                                    <a:stretch>
                                      <a:fillRect/>
                                    </a:stretch>
                                  </pic:blipFill>
                                  <pic:spPr bwMode="auto">
                                    <a:xfrm>
                                      <a:off x="0" y="0"/>
                                      <a:ext cx="2898549" cy="2042160"/>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725312" behindDoc="0" locked="0" layoutInCell="1" allowOverlap="1" wp14:anchorId="4CA40EF0" wp14:editId="6866C0E1">
                <wp:simplePos x="0" y="0"/>
                <wp:positionH relativeFrom="margin">
                  <wp:posOffset>-122555</wp:posOffset>
                </wp:positionH>
                <wp:positionV relativeFrom="paragraph">
                  <wp:posOffset>2903855</wp:posOffset>
                </wp:positionV>
                <wp:extent cx="6316980" cy="5783580"/>
                <wp:effectExtent l="0" t="0" r="7620" b="7620"/>
                <wp:wrapSquare wrapText="bothSides"/>
                <wp:docPr id="1782795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5783580"/>
                        </a:xfrm>
                        <a:prstGeom prst="rect">
                          <a:avLst/>
                        </a:prstGeom>
                        <a:solidFill>
                          <a:schemeClr val="tx2"/>
                        </a:solidFill>
                        <a:ln w="9525">
                          <a:noFill/>
                          <a:miter lim="800000"/>
                          <a:headEnd/>
                          <a:tailEnd/>
                        </a:ln>
                      </wps:spPr>
                      <wps:txbx>
                        <w:txbxContent>
                          <w:p w14:paraId="1A7F87C5" w14:textId="77777777" w:rsidR="00116EC0" w:rsidRPr="00D940CD" w:rsidRDefault="00116EC0" w:rsidP="00116EC0">
                            <w:pPr>
                              <w:jc w:val="both"/>
                              <w:rPr>
                                <w:color w:val="FFFFFF" w:themeColor="background1"/>
                              </w:rPr>
                            </w:pPr>
                            <w:r w:rsidRPr="00D940CD">
                              <w:rPr>
                                <w:color w:val="FFFFFF" w:themeColor="background1"/>
                              </w:rPr>
                              <w:t>Sadia’s parents sought medical help, but they were told that treatment would be lengthy and expensive, and they knew that they would not be able to afford it. They had no choice but to accept that Sadia would always be dependent on them for everything. They foresaw a life for her where she rarely left the home, and had no friends, as the children in the community refused to play with her, and often made fun of her. They certainly didn’t imagine that Sadia would ever go to school. They were an isolated, lonely family.  </w:t>
                            </w:r>
                          </w:p>
                          <w:p w14:paraId="298843BE" w14:textId="77777777" w:rsidR="00116EC0" w:rsidRPr="00D940CD" w:rsidRDefault="00116EC0" w:rsidP="00116EC0">
                            <w:pPr>
                              <w:jc w:val="both"/>
                              <w:rPr>
                                <w:color w:val="FFFFFF" w:themeColor="background1"/>
                              </w:rPr>
                            </w:pPr>
                            <w:r w:rsidRPr="00D940CD">
                              <w:rPr>
                                <w:color w:val="FFFFFF" w:themeColor="background1"/>
                              </w:rPr>
                              <w:t>The turning point came in 2022, when the family was approached by a Home-Based Education Facilitator in Sirajganj. After conducting a functional assessment, the HBEF developed an Individualised Education Plan in consultation with Sadia's parents, and everyone agreed on the way forward.  </w:t>
                            </w:r>
                          </w:p>
                          <w:p w14:paraId="6B9BAC2F" w14:textId="77777777" w:rsidR="00116EC0" w:rsidRPr="00D940CD" w:rsidRDefault="00116EC0" w:rsidP="00116EC0">
                            <w:pPr>
                              <w:jc w:val="both"/>
                              <w:rPr>
                                <w:color w:val="FFFFFF" w:themeColor="background1"/>
                              </w:rPr>
                            </w:pPr>
                            <w:r w:rsidRPr="00D940CD">
                              <w:rPr>
                                <w:color w:val="FFFFFF" w:themeColor="background1"/>
                              </w:rPr>
                              <w:t>From then on, the HBEF came to Sadia’s home for two to three hours, twice a week. She worked with Saida on daily living skills, basic communication and preschool skills development. She also showed Saida’s parents how to support her with basic physiotherapy and speech therapy exercises.  </w:t>
                            </w:r>
                          </w:p>
                          <w:p w14:paraId="4E2970F3" w14:textId="77777777" w:rsidR="00116EC0" w:rsidRPr="00D940CD" w:rsidRDefault="00116EC0" w:rsidP="00116EC0">
                            <w:pPr>
                              <w:jc w:val="both"/>
                              <w:rPr>
                                <w:color w:val="FFFFFF" w:themeColor="background1"/>
                              </w:rPr>
                            </w:pPr>
                            <w:r w:rsidRPr="00D940CD">
                              <w:rPr>
                                <w:color w:val="FFFFFF" w:themeColor="background1"/>
                              </w:rPr>
                              <w:t xml:space="preserve">Nothing changed overnight, but gradually, Sadia started to improve. Sadia’s family were amazed by her </w:t>
                            </w:r>
                            <w:proofErr w:type="gramStart"/>
                            <w:r w:rsidRPr="00D940CD">
                              <w:rPr>
                                <w:color w:val="FFFFFF" w:themeColor="background1"/>
                              </w:rPr>
                              <w:t>progress, and</w:t>
                            </w:r>
                            <w:proofErr w:type="gramEnd"/>
                            <w:r w:rsidRPr="00D940CD">
                              <w:rPr>
                                <w:color w:val="FFFFFF" w:themeColor="background1"/>
                              </w:rPr>
                              <w:t xml:space="preserve"> redoubled their efforts to provide her with special care. She became able to sit, stand and walk with minimal assistance. She learned to feed herself, brush her teeth, use the toilet and dress herself with a little help, and drooled much less.  </w:t>
                            </w:r>
                          </w:p>
                          <w:p w14:paraId="26DEE715" w14:textId="77777777" w:rsidR="00116EC0" w:rsidRPr="00D940CD" w:rsidRDefault="00116EC0" w:rsidP="00116EC0">
                            <w:pPr>
                              <w:jc w:val="both"/>
                              <w:rPr>
                                <w:color w:val="FFFFFF" w:themeColor="background1"/>
                              </w:rPr>
                            </w:pPr>
                            <w:r w:rsidRPr="00D940CD">
                              <w:rPr>
                                <w:color w:val="FFFFFF" w:themeColor="background1"/>
                              </w:rPr>
                              <w:t>In January 2023, Sadia enrolled in her local mainstream primary school. Accompanied by her mother, Sadia attends school regularly, and both her teachers and fellow students have accepted her. The neighbouring children also invite Sadia to play with them – they no longer laugh at her or tease her. </w:t>
                            </w:r>
                          </w:p>
                          <w:p w14:paraId="5053CB13" w14:textId="77777777" w:rsidR="00116EC0" w:rsidRDefault="00116EC0" w:rsidP="00116EC0">
                            <w:pPr>
                              <w:jc w:val="both"/>
                              <w:rPr>
                                <w:color w:val="FFFFFF" w:themeColor="background1"/>
                              </w:rPr>
                            </w:pPr>
                            <w:r w:rsidRPr="00D940CD">
                              <w:rPr>
                                <w:color w:val="FFFFFF" w:themeColor="background1"/>
                              </w:rPr>
                              <w:t xml:space="preserve">Sadia's parents are immensely grateful for everything the HBEF has done for their daughter, and the support they continue to receive as she adapts to her new life. Her family now dream of Sadia continuing with her </w:t>
                            </w:r>
                            <w:proofErr w:type="gramStart"/>
                            <w:r w:rsidRPr="00D940CD">
                              <w:rPr>
                                <w:color w:val="FFFFFF" w:themeColor="background1"/>
                              </w:rPr>
                              <w:t>education, and</w:t>
                            </w:r>
                            <w:proofErr w:type="gramEnd"/>
                            <w:r w:rsidRPr="00D940CD">
                              <w:rPr>
                                <w:color w:val="FFFFFF" w:themeColor="background1"/>
                              </w:rPr>
                              <w:t xml:space="preserve"> becoming a respected member of the community.  </w:t>
                            </w:r>
                          </w:p>
                          <w:p w14:paraId="342B28BC" w14:textId="69EC830E" w:rsidR="00116EC0" w:rsidRDefault="00116E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40EF0" id="_x0000_s1040" type="#_x0000_t202" style="position:absolute;margin-left:-9.65pt;margin-top:228.65pt;width:497.4pt;height:455.4pt;z-index:251725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" fillcolor="#228087 [3215]" stroked="f">
                <v:textbox>
                  <w:txbxContent>
                    <w:p w14:paraId="1A7F87C5" w14:textId="77777777" w:rsidR="00116EC0" w:rsidRPr="00D940CD" w:rsidRDefault="00116EC0" w:rsidP="00116EC0">
                      <w:pPr>
                        <w:jc w:val="both"/>
                        <w:rPr>
                          <w:color w:val="FFFFFF" w:themeColor="background1"/>
                        </w:rPr>
                      </w:pPr>
                      <w:r w:rsidRPr="00D940CD">
                        <w:rPr>
                          <w:color w:val="FFFFFF" w:themeColor="background1"/>
                        </w:rPr>
                        <w:t xml:space="preserve">Sadia’s parents sought medical help, but they were told that treatment would be lengthy and expensive, and they knew that they would not be able to afford it. They had no choice but to accept that Sadia would always be dependent on them for everything. They foresaw a life for her where she rarely left the home, and had no friends, as the children in the community refused to play with </w:t>
                      </w:r>
                      <w:proofErr w:type="gramStart"/>
                      <w:r w:rsidRPr="00D940CD">
                        <w:rPr>
                          <w:color w:val="FFFFFF" w:themeColor="background1"/>
                        </w:rPr>
                        <w:t>her, and</w:t>
                      </w:r>
                      <w:proofErr w:type="gramEnd"/>
                      <w:r w:rsidRPr="00D940CD">
                        <w:rPr>
                          <w:color w:val="FFFFFF" w:themeColor="background1"/>
                        </w:rPr>
                        <w:t xml:space="preserve"> often made fun of her. They certainly didn’t imagine that Sadia would ever go to school. They were an isolated, lonely family.  </w:t>
                      </w:r>
                    </w:p>
                    <w:p w14:paraId="298843BE" w14:textId="77777777" w:rsidR="00116EC0" w:rsidRPr="00D940CD" w:rsidRDefault="00116EC0" w:rsidP="00116EC0">
                      <w:pPr>
                        <w:jc w:val="both"/>
                        <w:rPr>
                          <w:color w:val="FFFFFF" w:themeColor="background1"/>
                        </w:rPr>
                      </w:pPr>
                      <w:r w:rsidRPr="00D940CD">
                        <w:rPr>
                          <w:color w:val="FFFFFF" w:themeColor="background1"/>
                        </w:rPr>
                        <w:t>The turning point came in 2022, when the family was approached by a Home-Based Education Facilitator in Sirajganj. After conducting a functional assessment, the HBEF developed an Individualised Education Plan in consultation with Sadia's parents, and everyone agreed on the way forward.  </w:t>
                      </w:r>
                    </w:p>
                    <w:p w14:paraId="6B9BAC2F" w14:textId="77777777" w:rsidR="00116EC0" w:rsidRPr="00D940CD" w:rsidRDefault="00116EC0" w:rsidP="00116EC0">
                      <w:pPr>
                        <w:jc w:val="both"/>
                        <w:rPr>
                          <w:color w:val="FFFFFF" w:themeColor="background1"/>
                        </w:rPr>
                      </w:pPr>
                      <w:r w:rsidRPr="00D940CD">
                        <w:rPr>
                          <w:color w:val="FFFFFF" w:themeColor="background1"/>
                        </w:rPr>
                        <w:t>From then on, the HBEF came to Sadia’s home for two to three hours, twice a week. She worked with Saida on daily living skills, basic communication and preschool skills development. She also showed Saida’s parents how to support her with basic physiotherapy and speech therapy exercises.  </w:t>
                      </w:r>
                    </w:p>
                    <w:p w14:paraId="4E2970F3" w14:textId="77777777" w:rsidR="00116EC0" w:rsidRPr="00D940CD" w:rsidRDefault="00116EC0" w:rsidP="00116EC0">
                      <w:pPr>
                        <w:jc w:val="both"/>
                        <w:rPr>
                          <w:color w:val="FFFFFF" w:themeColor="background1"/>
                        </w:rPr>
                      </w:pPr>
                      <w:r w:rsidRPr="00D940CD">
                        <w:rPr>
                          <w:color w:val="FFFFFF" w:themeColor="background1"/>
                        </w:rPr>
                        <w:t xml:space="preserve">Nothing changed overnight, but gradually, Sadia started to improve. Sadia’s family were amazed by her </w:t>
                      </w:r>
                      <w:proofErr w:type="gramStart"/>
                      <w:r w:rsidRPr="00D940CD">
                        <w:rPr>
                          <w:color w:val="FFFFFF" w:themeColor="background1"/>
                        </w:rPr>
                        <w:t>progress, and</w:t>
                      </w:r>
                      <w:proofErr w:type="gramEnd"/>
                      <w:r w:rsidRPr="00D940CD">
                        <w:rPr>
                          <w:color w:val="FFFFFF" w:themeColor="background1"/>
                        </w:rPr>
                        <w:t xml:space="preserve"> redoubled their efforts to provide her with special care. She became able to sit, stand and walk with minimal assistance. She learned to feed herself, brush her teeth, use the toilet and dress herself with a little help, and drooled much less.  </w:t>
                      </w:r>
                    </w:p>
                    <w:p w14:paraId="26DEE715" w14:textId="77777777" w:rsidR="00116EC0" w:rsidRPr="00D940CD" w:rsidRDefault="00116EC0" w:rsidP="00116EC0">
                      <w:pPr>
                        <w:jc w:val="both"/>
                        <w:rPr>
                          <w:color w:val="FFFFFF" w:themeColor="background1"/>
                        </w:rPr>
                      </w:pPr>
                      <w:r w:rsidRPr="00D940CD">
                        <w:rPr>
                          <w:color w:val="FFFFFF" w:themeColor="background1"/>
                        </w:rPr>
                        <w:t>In January 2023, Sadia enrolled in her local mainstream primary school. Accompanied by her mother, Sadia attends school regularly, and both her teachers and fellow students have accepted her. The neighbouring children also invite Sadia to play with them – they no longer laugh at her or tease her. </w:t>
                      </w:r>
                    </w:p>
                    <w:p w14:paraId="5053CB13" w14:textId="77777777" w:rsidR="00116EC0" w:rsidRDefault="00116EC0" w:rsidP="00116EC0">
                      <w:pPr>
                        <w:jc w:val="both"/>
                        <w:rPr>
                          <w:color w:val="FFFFFF" w:themeColor="background1"/>
                        </w:rPr>
                      </w:pPr>
                      <w:r w:rsidRPr="00D940CD">
                        <w:rPr>
                          <w:color w:val="FFFFFF" w:themeColor="background1"/>
                        </w:rPr>
                        <w:t xml:space="preserve">Sadia's parents are immensely grateful for everything the HBEF has done for their daughter, and the support they continue to receive as she adapts to her new life. Her family now dream of Sadia continuing with her </w:t>
                      </w:r>
                      <w:proofErr w:type="gramStart"/>
                      <w:r w:rsidRPr="00D940CD">
                        <w:rPr>
                          <w:color w:val="FFFFFF" w:themeColor="background1"/>
                        </w:rPr>
                        <w:t>education, and</w:t>
                      </w:r>
                      <w:proofErr w:type="gramEnd"/>
                      <w:r w:rsidRPr="00D940CD">
                        <w:rPr>
                          <w:color w:val="FFFFFF" w:themeColor="background1"/>
                        </w:rPr>
                        <w:t xml:space="preserve"> becoming a respected member of the community.  </w:t>
                      </w:r>
                    </w:p>
                    <w:p w14:paraId="342B28BC" w14:textId="69EC830E" w:rsidR="00116EC0" w:rsidRDefault="00116EC0"/>
                  </w:txbxContent>
                </v:textbox>
                <w10:wrap type="square" anchorx="margin"/>
              </v:shape>
            </w:pict>
          </mc:Fallback>
        </mc:AlternateContent>
      </w:r>
      <w:r w:rsidR="00636262" w:rsidRPr="00636262">
        <w:rPr>
          <w:i/>
          <w:iCs/>
          <w:noProof/>
          <w:color w:val="228087" w:themeColor="text2"/>
        </w:rPr>
        <mc:AlternateContent>
          <mc:Choice Requires="wps">
            <w:drawing>
              <wp:anchor distT="45720" distB="45720" distL="114300" distR="114300" simplePos="0" relativeHeight="251568637" behindDoc="0" locked="0" layoutInCell="1" allowOverlap="1" wp14:anchorId="548366C4" wp14:editId="06C41F22">
                <wp:simplePos x="0" y="0"/>
                <wp:positionH relativeFrom="margin">
                  <wp:posOffset>-114300</wp:posOffset>
                </wp:positionH>
                <wp:positionV relativeFrom="paragraph">
                  <wp:posOffset>400050</wp:posOffset>
                </wp:positionV>
                <wp:extent cx="3375660" cy="2613660"/>
                <wp:effectExtent l="0" t="0" r="0" b="0"/>
                <wp:wrapSquare wrapText="bothSides"/>
                <wp:docPr id="207498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613660"/>
                        </a:xfrm>
                        <a:prstGeom prst="rect">
                          <a:avLst/>
                        </a:prstGeom>
                        <a:solidFill>
                          <a:schemeClr val="tx2"/>
                        </a:solidFill>
                        <a:ln w="9525">
                          <a:noFill/>
                          <a:miter lim="800000"/>
                          <a:headEnd/>
                          <a:tailEnd/>
                        </a:ln>
                      </wps:spPr>
                      <wps:txbx>
                        <w:txbxContent>
                          <w:p w14:paraId="2DF25CB3" w14:textId="138563DA" w:rsidR="00636262" w:rsidRPr="00116EC0" w:rsidRDefault="00636262" w:rsidP="00636262">
                            <w:pPr>
                              <w:jc w:val="both"/>
                            </w:pPr>
                            <w:r w:rsidRPr="00D940CD">
                              <w:rPr>
                                <w:b/>
                                <w:bCs/>
                                <w:color w:val="FFFFFF" w:themeColor="background1"/>
                              </w:rPr>
                              <w:t>Sadia’s s</w:t>
                            </w:r>
                            <w:r>
                              <w:rPr>
                                <w:b/>
                                <w:bCs/>
                                <w:color w:val="FFFFFF" w:themeColor="background1"/>
                              </w:rPr>
                              <w:t>tory</w:t>
                            </w:r>
                          </w:p>
                          <w:p w14:paraId="45DB1AD1" w14:textId="77777777" w:rsidR="00636262" w:rsidRPr="00D940CD" w:rsidRDefault="00636262" w:rsidP="00636262">
                            <w:pPr>
                              <w:jc w:val="both"/>
                              <w:rPr>
                                <w:color w:val="FFFFFF" w:themeColor="background1"/>
                              </w:rPr>
                            </w:pPr>
                            <w:r>
                              <w:rPr>
                                <w:color w:val="FFFFFF" w:themeColor="background1"/>
                              </w:rPr>
                              <w:t>S</w:t>
                            </w:r>
                            <w:r w:rsidRPr="00D940CD">
                              <w:rPr>
                                <w:color w:val="FFFFFF" w:themeColor="background1"/>
                              </w:rPr>
                              <w:t>adia is seven years old, and lives with her mother and father in Sirajganj. Her father works as a night guard, and her mother looks after Sadia full-time, so the family often struggle financially. Sadia was born with severe physical disabilities: she couldn’t stand or sit without support, and was unable to clean, dress or feed herself. Her fine motor skills were so weak that she could not pick up or hold objects, and she was unable to stop herself from constantly drooling.  </w:t>
                            </w:r>
                          </w:p>
                          <w:p w14:paraId="287F64F7" w14:textId="21C4BCA2" w:rsidR="00636262" w:rsidRDefault="006362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66C4" id="_x0000_s1041" type="#_x0000_t202" style="position:absolute;margin-left:-9pt;margin-top:31.5pt;width:265.8pt;height:205.8pt;z-index:25156863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" fillcolor="#228087 [3215]" stroked="f">
                <v:textbox>
                  <w:txbxContent>
                    <w:p w14:paraId="2DF25CB3" w14:textId="138563DA" w:rsidR="00636262" w:rsidRPr="00116EC0" w:rsidRDefault="00636262" w:rsidP="00636262">
                      <w:pPr>
                        <w:jc w:val="both"/>
                      </w:pPr>
                      <w:r w:rsidRPr="00D940CD">
                        <w:rPr>
                          <w:b/>
                          <w:bCs/>
                          <w:color w:val="FFFFFF" w:themeColor="background1"/>
                        </w:rPr>
                        <w:t>Sadia’s s</w:t>
                      </w:r>
                      <w:r>
                        <w:rPr>
                          <w:b/>
                          <w:bCs/>
                          <w:color w:val="FFFFFF" w:themeColor="background1"/>
                        </w:rPr>
                        <w:t>tory</w:t>
                      </w:r>
                    </w:p>
                    <w:p w14:paraId="45DB1AD1" w14:textId="77777777" w:rsidR="00636262" w:rsidRPr="00D940CD" w:rsidRDefault="00636262" w:rsidP="00636262">
                      <w:pPr>
                        <w:jc w:val="both"/>
                        <w:rPr>
                          <w:color w:val="FFFFFF" w:themeColor="background1"/>
                        </w:rPr>
                      </w:pPr>
                      <w:r>
                        <w:rPr>
                          <w:color w:val="FFFFFF" w:themeColor="background1"/>
                        </w:rPr>
                        <w:t>S</w:t>
                      </w:r>
                      <w:r w:rsidRPr="00D940CD">
                        <w:rPr>
                          <w:color w:val="FFFFFF" w:themeColor="background1"/>
                        </w:rPr>
                        <w:t>adia is seven years old, and lives with her mother and father in Sirajganj. Her father works as a night guard, and her mother looks after Sadia full-time, so the family often struggle financially. Sadia was born with severe physical disabilities: she couldn’t stand or sit without support, and was unable to clean, dress or feed herself. Her fine motor skills were so weak that she could not pick up or hold objects, and she was unable to stop herself from constantly drooling.  </w:t>
                      </w:r>
                    </w:p>
                    <w:p w14:paraId="287F64F7" w14:textId="21C4BCA2" w:rsidR="00636262" w:rsidRDefault="00636262"/>
                  </w:txbxContent>
                </v:textbox>
                <w10:wrap type="square" anchorx="margin"/>
              </v:shape>
            </w:pict>
          </mc:Fallback>
        </mc:AlternateContent>
      </w:r>
    </w:p>
    <w:p w14:paraId="7DB35862" w14:textId="451C5ACC" w:rsidR="005105A0" w:rsidRPr="005105A0" w:rsidRDefault="00D940CD" w:rsidP="00722276">
      <w:pPr>
        <w:pStyle w:val="Heading2"/>
      </w:pPr>
      <w:bookmarkStart w:id="4" w:name="_Toc199333137"/>
      <w:r w:rsidRPr="00D940CD">
        <w:lastRenderedPageBreak/>
        <w:t>Challenges and keys to success</w:t>
      </w:r>
      <w:bookmarkEnd w:id="4"/>
      <w:r w:rsidRPr="00D940CD">
        <w:t> </w:t>
      </w:r>
    </w:p>
    <w:p w14:paraId="02FEFFC1" w14:textId="4D2DE3B7" w:rsidR="00D940CD" w:rsidRPr="00D940CD" w:rsidRDefault="00D940CD" w:rsidP="00C80AF3">
      <w:pPr>
        <w:jc w:val="both"/>
      </w:pPr>
      <w:r w:rsidRPr="00D940CD">
        <w:t xml:space="preserve">The role of Home-Based Education Facilitator is not straightforward. HBEFs </w:t>
      </w:r>
      <w:proofErr w:type="gramStart"/>
      <w:r w:rsidRPr="00D940CD">
        <w:t>have to</w:t>
      </w:r>
      <w:proofErr w:type="gramEnd"/>
      <w:r w:rsidRPr="00D940CD">
        <w:t xml:space="preserve"> navigate a complex landscape of cognitive, physical, and emotional hurdles for each child, </w:t>
      </w:r>
      <w:proofErr w:type="gramStart"/>
      <w:r w:rsidRPr="00D940CD">
        <w:t>taking into account</w:t>
      </w:r>
      <w:proofErr w:type="gramEnd"/>
      <w:r w:rsidRPr="00D940CD">
        <w:t xml:space="preserve"> unique household situations. Key challenges, success factors and recommendations for scale-up include: </w:t>
      </w:r>
    </w:p>
    <w:p w14:paraId="0BA652ED" w14:textId="77777777" w:rsidR="00D940CD" w:rsidRPr="00D940CD" w:rsidRDefault="00D940CD" w:rsidP="00AF613E">
      <w:pPr>
        <w:jc w:val="both"/>
      </w:pPr>
      <w:r w:rsidRPr="006B3356">
        <w:rPr>
          <w:rStyle w:val="Heading4Char"/>
        </w:rPr>
        <w:t>Complexity of needs:</w:t>
      </w:r>
      <w:r w:rsidRPr="00D940CD">
        <w:rPr>
          <w:b/>
          <w:bCs/>
        </w:rPr>
        <w:t xml:space="preserve"> </w:t>
      </w:r>
      <w:r w:rsidRPr="00D940CD">
        <w:t xml:space="preserve">the HBE programme has reached children whose disabilities are so severe or complex that they are not reached by other disability inclusion programmes. As they are embedded in local communities, HBEFs have unique access to families who lack the resources or information to advocate for support for their </w:t>
      </w:r>
      <w:proofErr w:type="gramStart"/>
      <w:r w:rsidRPr="00D940CD">
        <w:t>child, and</w:t>
      </w:r>
      <w:proofErr w:type="gramEnd"/>
      <w:r w:rsidRPr="00D940CD">
        <w:t xml:space="preserve"> can recruit them to the programme.  </w:t>
      </w:r>
    </w:p>
    <w:p w14:paraId="06C81057" w14:textId="77777777" w:rsidR="00D940CD" w:rsidRPr="00D940CD" w:rsidRDefault="00D940CD" w:rsidP="007F4AF5">
      <w:pPr>
        <w:jc w:val="both"/>
      </w:pPr>
      <w:r w:rsidRPr="00D940CD">
        <w:t xml:space="preserve">Children with severe and / or multiple disabilities may present with deafblindness, intellectual disabilities and physical impairments. HBEFs must tailor their support to each child’s specific needs, and it is unreasonable to expect any professional, experienced and trained though they are, to have deep expertise in such a wide range of severe disabilities. This means that expert supervision and support </w:t>
      </w:r>
      <w:proofErr w:type="gramStart"/>
      <w:r w:rsidRPr="00D940CD">
        <w:t>has</w:t>
      </w:r>
      <w:proofErr w:type="gramEnd"/>
      <w:r w:rsidRPr="00D940CD">
        <w:t xml:space="preserve"> to </w:t>
      </w:r>
      <w:proofErr w:type="gramStart"/>
      <w:r w:rsidRPr="00D940CD">
        <w:t>be available to HBEFs at all times</w:t>
      </w:r>
      <w:proofErr w:type="gramEnd"/>
      <w:r w:rsidRPr="00D940CD">
        <w:t>, through initial screening and planning, to implementation of the individual plan, and to ongoing assessment and monitoring. </w:t>
      </w:r>
    </w:p>
    <w:p w14:paraId="44279397" w14:textId="77777777" w:rsidR="00D940CD" w:rsidRPr="00D940CD" w:rsidRDefault="00D940CD" w:rsidP="007F4AF5">
      <w:pPr>
        <w:jc w:val="both"/>
      </w:pPr>
      <w:r w:rsidRPr="00CB5964">
        <w:rPr>
          <w:rStyle w:val="Heading5Char"/>
          <w:color w:val="228087" w:themeColor="text2"/>
        </w:rPr>
        <w:t>Recommendation:</w:t>
      </w:r>
      <w:r w:rsidRPr="00CB5964">
        <w:rPr>
          <w:b/>
          <w:bCs/>
          <w:i/>
          <w:iCs/>
          <w:color w:val="228087" w:themeColor="text2"/>
        </w:rPr>
        <w:t xml:space="preserve"> </w:t>
      </w:r>
      <w:r w:rsidRPr="00D940CD">
        <w:t>A centralised, formal training programme for HBEFs is needed, to equip them with the skills required to address the needs of children with severe and multiple disabilities. Training should cover inclusive education approaches, use of assistive technologies, communication strategies (</w:t>
      </w:r>
      <w:proofErr w:type="spellStart"/>
      <w:r w:rsidRPr="00D940CD">
        <w:t>eg</w:t>
      </w:r>
      <w:proofErr w:type="spellEnd"/>
      <w:r w:rsidRPr="00D940CD">
        <w:t xml:space="preserve"> alternative and augmentative communication systems), and the creation and implementation of individual education plans.  </w:t>
      </w:r>
    </w:p>
    <w:p w14:paraId="3D55E911" w14:textId="60FB7B02" w:rsidR="00D940CD" w:rsidRPr="00D940CD" w:rsidRDefault="007F4AF5" w:rsidP="007F4AF5">
      <w:pPr>
        <w:jc w:val="both"/>
      </w:pPr>
      <w:r w:rsidRPr="006B3356">
        <w:rPr>
          <w:rStyle w:val="Heading4Char"/>
        </w:rPr>
        <w:t>Lack of coordination:</w:t>
      </w:r>
      <w:r w:rsidRPr="007F4AF5">
        <w:rPr>
          <w:color w:val="228087" w:themeColor="text2"/>
        </w:rPr>
        <w:t xml:space="preserve"> </w:t>
      </w:r>
      <w:r w:rsidR="00D940CD" w:rsidRPr="00D940CD">
        <w:t>91% of families in the HBE programme needed their HBEF’s support to access medical facilities. This includes help with securing referrals, booking appointments and travelling to clinics, as well as having someone present to ask questions and advocate for the child, as parents / carers may lack the understanding or confidence to do this at first. The fact that over 40% of children in this programme received assistive devices while they were being supported indicates the significant lack of engagement with specialist medical professionals in our target communities: without the HBEFs’ intervention, it is likely that these children would still not have the assistive devices they need, and to which they are entitled. </w:t>
      </w:r>
    </w:p>
    <w:p w14:paraId="23DB02A0" w14:textId="77777777" w:rsidR="00D940CD" w:rsidRPr="00D940CD" w:rsidRDefault="00D940CD" w:rsidP="007F4AF5">
      <w:pPr>
        <w:jc w:val="both"/>
      </w:pPr>
      <w:r w:rsidRPr="00CB5964">
        <w:rPr>
          <w:rStyle w:val="Heading5Char"/>
          <w:color w:val="228087" w:themeColor="text2"/>
        </w:rPr>
        <w:t>Recommendation:</w:t>
      </w:r>
      <w:r w:rsidRPr="00CB5964">
        <w:rPr>
          <w:b/>
          <w:bCs/>
          <w:i/>
          <w:iCs/>
          <w:color w:val="228087" w:themeColor="text2"/>
        </w:rPr>
        <w:t xml:space="preserve"> </w:t>
      </w:r>
      <w:r w:rsidRPr="00D940CD">
        <w:t>A multisectoral task force should be established, led by the Ministry of Education, to address the complex needs of children with severe and multiple disabilities, ensuring a holistic approach to education, healthcare, and social support. This would include the development of robust monitoring frameworks and reporting structures.  </w:t>
      </w:r>
    </w:p>
    <w:p w14:paraId="2400789D" w14:textId="1886F7EC" w:rsidR="00D940CD" w:rsidRPr="00D940CD" w:rsidRDefault="00D940CD" w:rsidP="007F4AF5">
      <w:pPr>
        <w:jc w:val="both"/>
      </w:pPr>
      <w:r w:rsidRPr="00D940CD">
        <w:t xml:space="preserve">Coordination between the various medical professionals supporting children with disabilities and their families should be improved, with comprehensive, digitised case files. There is also an urgent need for better understanding of multiple and complex disabilities amongst all </w:t>
      </w:r>
      <w:r w:rsidRPr="00D940CD">
        <w:lastRenderedPageBreak/>
        <w:t>medical professionals, to expedite referrals, improve communication with families / carers, and ensure access to assistive devices and therapeutic services.  </w:t>
      </w:r>
    </w:p>
    <w:p w14:paraId="411FD343" w14:textId="23CAE3EE" w:rsidR="00D940CD" w:rsidRPr="00D940CD" w:rsidRDefault="00F151C9" w:rsidP="007F4AF5">
      <w:pPr>
        <w:jc w:val="both"/>
      </w:pPr>
      <w:r w:rsidRPr="006B3356">
        <w:rPr>
          <w:rStyle w:val="Heading4Char"/>
          <w:noProof/>
        </w:rPr>
        <w:drawing>
          <wp:anchor distT="0" distB="0" distL="114300" distR="114300" simplePos="0" relativeHeight="251694592" behindDoc="0" locked="0" layoutInCell="1" allowOverlap="1" wp14:anchorId="6361FB2F" wp14:editId="6CDAD588">
            <wp:simplePos x="0" y="0"/>
            <wp:positionH relativeFrom="margin">
              <wp:posOffset>3848100</wp:posOffset>
            </wp:positionH>
            <wp:positionV relativeFrom="paragraph">
              <wp:posOffset>94615</wp:posOffset>
            </wp:positionV>
            <wp:extent cx="2435860" cy="3248025"/>
            <wp:effectExtent l="0" t="0" r="2540" b="9525"/>
            <wp:wrapSquare wrapText="bothSides"/>
            <wp:docPr id="251939653" name="Picture 119" descr="A very young child sits on a pile of patterned blue cushions with her mother who wears a red headscarf. She is playing with sensory toys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39653" name="Picture 119" descr="A very young child sits on a pile of patterned blue cushions with her mother who wears a red headscarf. She is playing with sensory toys and laughi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435860" cy="3248025"/>
                    </a:xfrm>
                    <a:prstGeom prst="rect">
                      <a:avLst/>
                    </a:prstGeom>
                  </pic:spPr>
                </pic:pic>
              </a:graphicData>
            </a:graphic>
          </wp:anchor>
        </w:drawing>
      </w:r>
      <w:r w:rsidR="00D940CD" w:rsidRPr="006B3356">
        <w:rPr>
          <w:rStyle w:val="Heading4Char"/>
        </w:rPr>
        <w:t>Involvement of parents and carers</w:t>
      </w:r>
      <w:r w:rsidR="00D940CD" w:rsidRPr="00D940CD">
        <w:t xml:space="preserve">: Caring for a child with severe or multiple disabilities can be stressful and frustrating, but the involvement of a child’s primary carers in the HBE process is critical. HBEFs </w:t>
      </w:r>
      <w:proofErr w:type="gramStart"/>
      <w:r w:rsidR="00D940CD" w:rsidRPr="00D940CD">
        <w:t>have to</w:t>
      </w:r>
      <w:proofErr w:type="gramEnd"/>
      <w:r w:rsidR="00D940CD" w:rsidRPr="00D940CD">
        <w:t xml:space="preserve"> educate families on their child’s rights and potential, convince them to commit to the process, teach them to provide specialist care to their child and support them through engagement with healthcare and education agencies. The emotional strain on families should not be underestimated, and HBEFs spend time managing this while still focusing on the child’s development plan: 69% of families supported in Sirajganj and </w:t>
      </w:r>
      <w:proofErr w:type="spellStart"/>
      <w:r w:rsidR="00D940CD" w:rsidRPr="00D940CD">
        <w:t>Narsingdi</w:t>
      </w:r>
      <w:proofErr w:type="spellEnd"/>
      <w:r w:rsidR="00D940CD" w:rsidRPr="00D940CD">
        <w:t xml:space="preserve"> received counselling from their HBEF.  </w:t>
      </w:r>
    </w:p>
    <w:p w14:paraId="7CF87BF7" w14:textId="3996E45F" w:rsidR="00D940CD" w:rsidRPr="00D940CD" w:rsidRDefault="00F879A9" w:rsidP="007F4AF5">
      <w:pPr>
        <w:jc w:val="both"/>
      </w:pPr>
      <w:r w:rsidRPr="00CB5964">
        <w:rPr>
          <w:rStyle w:val="Heading5Char"/>
          <w:noProof/>
          <w:color w:val="228087" w:themeColor="text2"/>
        </w:rPr>
        <mc:AlternateContent>
          <mc:Choice Requires="wps">
            <w:drawing>
              <wp:anchor distT="0" distB="0" distL="114300" distR="114300" simplePos="0" relativeHeight="251571712" behindDoc="0" locked="0" layoutInCell="1" allowOverlap="1" wp14:anchorId="39B9DF47" wp14:editId="2536DD07">
                <wp:simplePos x="0" y="0"/>
                <wp:positionH relativeFrom="column">
                  <wp:posOffset>3853180</wp:posOffset>
                </wp:positionH>
                <wp:positionV relativeFrom="paragraph">
                  <wp:posOffset>665480</wp:posOffset>
                </wp:positionV>
                <wp:extent cx="2435860" cy="447675"/>
                <wp:effectExtent l="0" t="0" r="2540" b="9525"/>
                <wp:wrapSquare wrapText="bothSides"/>
                <wp:docPr id="1537104723" name="Text Box 1"/>
                <wp:cNvGraphicFramePr/>
                <a:graphic xmlns:a="http://schemas.openxmlformats.org/drawingml/2006/main">
                  <a:graphicData uri="http://schemas.microsoft.com/office/word/2010/wordprocessingShape">
                    <wps:wsp>
                      <wps:cNvSpPr txBox="1"/>
                      <wps:spPr>
                        <a:xfrm>
                          <a:off x="0" y="0"/>
                          <a:ext cx="2435860" cy="447675"/>
                        </a:xfrm>
                        <a:prstGeom prst="rect">
                          <a:avLst/>
                        </a:prstGeom>
                        <a:solidFill>
                          <a:prstClr val="white"/>
                        </a:solidFill>
                        <a:ln>
                          <a:noFill/>
                        </a:ln>
                      </wps:spPr>
                      <wps:txbx>
                        <w:txbxContent>
                          <w:p w14:paraId="1C179AF6" w14:textId="73BBDB88" w:rsidR="00F879A9" w:rsidRPr="00F879A9" w:rsidRDefault="00F879A9" w:rsidP="00F879A9">
                            <w:pPr>
                              <w:pStyle w:val="Caption"/>
                              <w:rPr>
                                <w:noProof/>
                                <w:sz w:val="18"/>
                                <w:szCs w:val="12"/>
                              </w:rPr>
                            </w:pPr>
                            <w:r w:rsidRPr="00F879A9">
                              <w:rPr>
                                <w:sz w:val="18"/>
                                <w:szCs w:val="12"/>
                              </w:rPr>
                              <w:t>A young child plays with sensory toys alongside her mother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B9DF47" id="_x0000_s1042" type="#_x0000_t202" style="position:absolute;left:0;text-align:left;margin-left:303.4pt;margin-top:52.4pt;width:191.8pt;height:35.2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" stroked="f">
                <v:textbox inset="0,0,0,0">
                  <w:txbxContent>
                    <w:p w14:paraId="1C179AF6" w14:textId="73BBDB88" w:rsidR="00F879A9" w:rsidRPr="00F879A9" w:rsidRDefault="00F879A9" w:rsidP="00F879A9">
                      <w:pPr>
                        <w:pStyle w:val="Caption"/>
                        <w:rPr>
                          <w:noProof/>
                          <w:sz w:val="18"/>
                          <w:szCs w:val="12"/>
                        </w:rPr>
                      </w:pPr>
                      <w:r w:rsidRPr="00F879A9">
                        <w:rPr>
                          <w:sz w:val="18"/>
                          <w:szCs w:val="12"/>
                        </w:rPr>
                        <w:t>A young child plays with sensory toys alongside her mother</w:t>
                      </w:r>
                    </w:p>
                  </w:txbxContent>
                </v:textbox>
                <w10:wrap type="square"/>
              </v:shape>
            </w:pict>
          </mc:Fallback>
        </mc:AlternateContent>
      </w:r>
      <w:r w:rsidR="00D940CD" w:rsidRPr="00CB5964">
        <w:rPr>
          <w:rStyle w:val="Heading5Char"/>
          <w:color w:val="228087" w:themeColor="text2"/>
        </w:rPr>
        <w:t>Recommendation:</w:t>
      </w:r>
      <w:r w:rsidR="00D940CD" w:rsidRPr="00CB5964">
        <w:rPr>
          <w:b/>
          <w:bCs/>
          <w:i/>
          <w:iCs/>
          <w:color w:val="228087" w:themeColor="text2"/>
        </w:rPr>
        <w:t xml:space="preserve"> </w:t>
      </w:r>
      <w:r w:rsidR="00D940CD" w:rsidRPr="00D940CD">
        <w:t>Support for parents / carers should be a core component of all programmes working with children with disabilities. Training for HBEFs, medical professionals and teachers should include how to involve parents / carers in supporting the child’s development. Furthermore, the mental and emotional wellbeing of carers should be monitored as part of all professional support to each child. </w:t>
      </w:r>
    </w:p>
    <w:p w14:paraId="63B8AFA2" w14:textId="77777777" w:rsidR="00D940CD" w:rsidRPr="00D940CD" w:rsidRDefault="00D940CD" w:rsidP="007F4AF5">
      <w:pPr>
        <w:jc w:val="both"/>
      </w:pPr>
      <w:r w:rsidRPr="006B3356">
        <w:rPr>
          <w:rStyle w:val="Heading4Char"/>
        </w:rPr>
        <w:t>Community support:</w:t>
      </w:r>
      <w:r w:rsidRPr="007F4AF5">
        <w:rPr>
          <w:color w:val="228087" w:themeColor="text2"/>
        </w:rPr>
        <w:t xml:space="preserve"> </w:t>
      </w:r>
      <w:r w:rsidRPr="00D940CD">
        <w:t xml:space="preserve">HBEFs are local and familiar with the communities they serve, but they often face challenges in building community support for the education of children with severe and multiple disabilities. Harmful local attitudes can affect the overall effectiveness of the programme, particularly in terms of integrated the child in mainstream school. HBEFs therefore </w:t>
      </w:r>
      <w:proofErr w:type="gramStart"/>
      <w:r w:rsidRPr="00D940CD">
        <w:t>have to</w:t>
      </w:r>
      <w:proofErr w:type="gramEnd"/>
      <w:r w:rsidRPr="00D940CD">
        <w:t xml:space="preserve"> tackle negative stereotypes at all levels.  </w:t>
      </w:r>
    </w:p>
    <w:p w14:paraId="3F36D243" w14:textId="77777777" w:rsidR="00D940CD" w:rsidRPr="00D940CD" w:rsidRDefault="00D940CD" w:rsidP="007F4AF5">
      <w:pPr>
        <w:jc w:val="both"/>
      </w:pPr>
      <w:r w:rsidRPr="00CB5964">
        <w:rPr>
          <w:rStyle w:val="Heading5Char"/>
          <w:color w:val="228087" w:themeColor="text2"/>
        </w:rPr>
        <w:t>Recommendation:</w:t>
      </w:r>
      <w:r w:rsidRPr="00CB5964">
        <w:rPr>
          <w:b/>
          <w:bCs/>
          <w:i/>
          <w:iCs/>
          <w:color w:val="228087" w:themeColor="text2"/>
        </w:rPr>
        <w:t xml:space="preserve"> </w:t>
      </w:r>
      <w:r w:rsidRPr="00D940CD">
        <w:t xml:space="preserve">Community-driven awareness campaigns should be launched to address societal stigma, improve public attitudes toward children with severe and multiple disabilities, and encourage greater acceptance and participation in HBE programs. Partnering with local authorities and civil society organisations reduces the burden on </w:t>
      </w:r>
      <w:proofErr w:type="gramStart"/>
      <w:r w:rsidRPr="00D940CD">
        <w:t>HBEFs, and</w:t>
      </w:r>
      <w:proofErr w:type="gramEnd"/>
      <w:r w:rsidRPr="00D940CD">
        <w:t xml:space="preserve"> extends the reach of the programme: awareness-raising campaigns involving radio and TV stations, religious leaders, schools and other groups have been notably successful in improving acceptance and integration of children with disabilities and their families. </w:t>
      </w:r>
    </w:p>
    <w:p w14:paraId="36289DCE" w14:textId="77777777" w:rsidR="00636262" w:rsidRDefault="00D940CD" w:rsidP="007F4AF5">
      <w:pPr>
        <w:jc w:val="both"/>
      </w:pPr>
      <w:r w:rsidRPr="006B3356">
        <w:rPr>
          <w:rStyle w:val="Heading4Char"/>
        </w:rPr>
        <w:t>Mainstream education readiness:</w:t>
      </w:r>
      <w:r w:rsidRPr="007F4AF5">
        <w:rPr>
          <w:color w:val="228087" w:themeColor="text2"/>
        </w:rPr>
        <w:t xml:space="preserve"> </w:t>
      </w:r>
      <w:r w:rsidRPr="00D940CD">
        <w:t>even when children with severe or multiple disabilities are ready for mainstream school, their local school may not be fully ready to accommodate them. HBEFs work with schools to improve accessibility, but do not have the resources or authority to make significant changes. Advocacy by disability organisations, parent-teacher groups and others, directed at the Ministry of Education, can be effective in ensuring that resources are allocated in accordance with the inclusive education policy.  </w:t>
      </w:r>
    </w:p>
    <w:p w14:paraId="36CDCFF6" w14:textId="15134C91" w:rsidR="004D1BFB" w:rsidRDefault="00EB3CCA" w:rsidP="007F4AF5">
      <w:pPr>
        <w:jc w:val="both"/>
      </w:pPr>
      <w:r w:rsidRPr="007E0C77">
        <w:rPr>
          <w:noProof/>
          <w:color w:val="FFFFFF" w:themeColor="background1"/>
        </w:rPr>
        <w:lastRenderedPageBreak/>
        <mc:AlternateContent>
          <mc:Choice Requires="wps">
            <w:drawing>
              <wp:anchor distT="45720" distB="45720" distL="114300" distR="114300" simplePos="0" relativeHeight="251723264" behindDoc="0" locked="0" layoutInCell="1" allowOverlap="1" wp14:anchorId="6433C1EA" wp14:editId="61C25EBE">
                <wp:simplePos x="0" y="0"/>
                <wp:positionH relativeFrom="margin">
                  <wp:posOffset>-635</wp:posOffset>
                </wp:positionH>
                <wp:positionV relativeFrom="paragraph">
                  <wp:posOffset>3626485</wp:posOffset>
                </wp:positionV>
                <wp:extent cx="6141720" cy="52349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720" cy="5234940"/>
                        </a:xfrm>
                        <a:prstGeom prst="rect">
                          <a:avLst/>
                        </a:prstGeom>
                        <a:solidFill>
                          <a:schemeClr val="tx2"/>
                        </a:solidFill>
                        <a:ln w="9525">
                          <a:noFill/>
                          <a:miter lim="800000"/>
                          <a:headEnd/>
                          <a:tailEnd/>
                        </a:ln>
                      </wps:spPr>
                      <wps:txbx>
                        <w:txbxContent>
                          <w:p w14:paraId="0C85C9FB" w14:textId="77777777" w:rsidR="009976F2" w:rsidRPr="006D7083" w:rsidRDefault="009976F2" w:rsidP="009976F2">
                            <w:pPr>
                              <w:shd w:val="clear" w:color="auto" w:fill="228087" w:themeFill="text2"/>
                              <w:rPr>
                                <w:color w:val="FFFFFF" w:themeColor="background1"/>
                              </w:rPr>
                            </w:pPr>
                            <w:r w:rsidRPr="006D7083">
                              <w:rPr>
                                <w:color w:val="FFFFFF" w:themeColor="background1"/>
                              </w:rPr>
                              <w:t xml:space="preserve">The HBEF explained how the Home-Based Education programme could help Ramzan, but his grandparents were </w:t>
                            </w:r>
                            <w:proofErr w:type="spellStart"/>
                            <w:r w:rsidRPr="006D7083">
                              <w:rPr>
                                <w:color w:val="FFFFFF" w:themeColor="background1"/>
                              </w:rPr>
                              <w:t>skeptical</w:t>
                            </w:r>
                            <w:proofErr w:type="spellEnd"/>
                            <w:r w:rsidRPr="006D7083">
                              <w:rPr>
                                <w:color w:val="FFFFFF" w:themeColor="background1"/>
                              </w:rPr>
                              <w:t xml:space="preserve"> – all their lives, they had heard that children with disabilities were unable to learn or to socialize with their peers. Although they loved Ramzan, they did not believe he had any kind of future outside the home.  </w:t>
                            </w:r>
                          </w:p>
                          <w:p w14:paraId="03A25969" w14:textId="77777777" w:rsidR="009976F2" w:rsidRPr="006D7083" w:rsidRDefault="009976F2" w:rsidP="009976F2">
                            <w:pPr>
                              <w:shd w:val="clear" w:color="auto" w:fill="228087" w:themeFill="text2"/>
                              <w:rPr>
                                <w:color w:val="FFFFFF" w:themeColor="background1"/>
                              </w:rPr>
                            </w:pPr>
                            <w:r w:rsidRPr="006D7083">
                              <w:rPr>
                                <w:color w:val="FFFFFF" w:themeColor="background1"/>
                              </w:rPr>
                              <w:t>Despite the grandparents’ reluctance, the HBEF persisted. “She came so many times, explaining how Ramzan could benefit,” his grandfather said. Eventually, they were persuaded to participate in the HBE programme.  </w:t>
                            </w:r>
                          </w:p>
                          <w:p w14:paraId="4B906847" w14:textId="77777777" w:rsidR="004D1BFB" w:rsidRPr="006D7083" w:rsidRDefault="004D1BFB" w:rsidP="004D1BFB">
                            <w:pPr>
                              <w:shd w:val="clear" w:color="auto" w:fill="228087" w:themeFill="text2"/>
                              <w:rPr>
                                <w:color w:val="FFFFFF" w:themeColor="background1"/>
                              </w:rPr>
                            </w:pPr>
                            <w:r w:rsidRPr="006D7083">
                              <w:rPr>
                                <w:color w:val="FFFFFF" w:themeColor="background1"/>
                              </w:rPr>
                              <w:t xml:space="preserve">The HBEF carried out a full assessment of Ramzan’s functional </w:t>
                            </w:r>
                            <w:proofErr w:type="gramStart"/>
                            <w:r w:rsidRPr="006D7083">
                              <w:rPr>
                                <w:color w:val="FFFFFF" w:themeColor="background1"/>
                              </w:rPr>
                              <w:t>abilities, and</w:t>
                            </w:r>
                            <w:proofErr w:type="gramEnd"/>
                            <w:r w:rsidRPr="006D7083">
                              <w:rPr>
                                <w:color w:val="FFFFFF" w:themeColor="background1"/>
                              </w:rPr>
                              <w:t xml:space="preserve"> made an Individual Education Plan that would build on the strengths she identified, preparing him to take part in an inclusive education setting.  </w:t>
                            </w:r>
                          </w:p>
                          <w:p w14:paraId="7DFD38AA" w14:textId="77777777" w:rsidR="004D1BFB" w:rsidRPr="006D7083" w:rsidRDefault="004D1BFB" w:rsidP="004D1BFB">
                            <w:pPr>
                              <w:shd w:val="clear" w:color="auto" w:fill="228087" w:themeFill="text2"/>
                              <w:rPr>
                                <w:color w:val="FFFFFF" w:themeColor="background1"/>
                              </w:rPr>
                            </w:pPr>
                            <w:r w:rsidRPr="006D7083">
                              <w:rPr>
                                <w:color w:val="FFFFFF" w:themeColor="background1"/>
                              </w:rPr>
                              <w:t>Once he began receiving physiotherapy, Ramzan made quick progress. His grandmother was astonished that he could soon move and control his legs and hands, which had been impossible before.  </w:t>
                            </w:r>
                          </w:p>
                          <w:p w14:paraId="7673DFE5" w14:textId="77777777" w:rsidR="004D1BFB" w:rsidRPr="00253DE5" w:rsidRDefault="004D1BFB" w:rsidP="004D1BFB">
                            <w:pPr>
                              <w:shd w:val="clear" w:color="auto" w:fill="228087" w:themeFill="text2"/>
                              <w:rPr>
                                <w:color w:val="FFFFFF" w:themeColor="background1"/>
                              </w:rPr>
                            </w:pPr>
                            <w:r w:rsidRPr="00253DE5">
                              <w:rPr>
                                <w:color w:val="FFFFFF" w:themeColor="background1"/>
                              </w:rPr>
                              <w:t>At the same time, Ramzan was moving forwards with his cognitive abilities, learning to identify and name colours and shapes, and to count. All of this happened within six months of him joining the HBE programme.</w:t>
                            </w:r>
                          </w:p>
                          <w:p w14:paraId="5661440F" w14:textId="77777777" w:rsidR="004D1BFB" w:rsidRPr="00FB4D7F" w:rsidRDefault="004D1BFB" w:rsidP="004D1BFB">
                            <w:pPr>
                              <w:shd w:val="clear" w:color="auto" w:fill="228087" w:themeFill="text2"/>
                              <w:rPr>
                                <w:color w:val="FFFFFF" w:themeColor="background1"/>
                              </w:rPr>
                            </w:pPr>
                            <w:r w:rsidRPr="00FB4D7F">
                              <w:rPr>
                                <w:color w:val="FFFFFF" w:themeColor="background1"/>
                              </w:rPr>
                              <w:t>Ramzan has now enrolled in his local primary school, which he attends regularly with his grandmother’s support. The school buildings still need work to make them accessible, so Ramzan relies on his teachers and classmates help him to get around. </w:t>
                            </w:r>
                          </w:p>
                          <w:p w14:paraId="6C7CD4A1" w14:textId="77777777" w:rsidR="004D1BFB" w:rsidRPr="00FB4D7F" w:rsidRDefault="004D1BFB" w:rsidP="004D1BFB">
                            <w:pPr>
                              <w:shd w:val="clear" w:color="auto" w:fill="228087" w:themeFill="text2"/>
                              <w:rPr>
                                <w:color w:val="FFFFFF" w:themeColor="background1"/>
                              </w:rPr>
                            </w:pPr>
                            <w:r w:rsidRPr="00FB4D7F">
                              <w:rPr>
                                <w:color w:val="FFFFFF" w:themeColor="background1"/>
                              </w:rPr>
                              <w:t>This is not the end of Ramzan’s story, and he will continue to need physical and psychosocial support for years to come, if he is to thrive in school and beyond. As his grandmother says, "We just want these supports to keep going so Ramzan can have a bright future.” </w:t>
                            </w:r>
                          </w:p>
                          <w:p w14:paraId="0BF614E2" w14:textId="77777777" w:rsidR="004D1BFB" w:rsidRPr="00253DE5" w:rsidRDefault="004D1BFB" w:rsidP="004D1BFB">
                            <w:pPr>
                              <w:shd w:val="clear" w:color="auto" w:fill="228087" w:themeFill="text2"/>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3C1EA" id="_x0000_s1043" type="#_x0000_t202" style="position:absolute;left:0;text-align:left;margin-left:-.05pt;margin-top:285.55pt;width:483.6pt;height:412.2pt;z-index:251723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" fillcolor="#228087 [3215]" stroked="f">
                <v:textbox>
                  <w:txbxContent>
                    <w:p w14:paraId="0C85C9FB" w14:textId="77777777" w:rsidR="009976F2" w:rsidRPr="006D7083" w:rsidRDefault="009976F2" w:rsidP="009976F2">
                      <w:pPr>
                        <w:shd w:val="clear" w:color="auto" w:fill="228087" w:themeFill="text2"/>
                        <w:rPr>
                          <w:color w:val="FFFFFF" w:themeColor="background1"/>
                        </w:rPr>
                      </w:pPr>
                      <w:r w:rsidRPr="006D7083">
                        <w:rPr>
                          <w:color w:val="FFFFFF" w:themeColor="background1"/>
                        </w:rPr>
                        <w:t xml:space="preserve">The HBEF explained how the Home-Based Education programme could help Ramzan, but his grandparents were </w:t>
                      </w:r>
                      <w:proofErr w:type="spellStart"/>
                      <w:r w:rsidRPr="006D7083">
                        <w:rPr>
                          <w:color w:val="FFFFFF" w:themeColor="background1"/>
                        </w:rPr>
                        <w:t>skeptical</w:t>
                      </w:r>
                      <w:proofErr w:type="spellEnd"/>
                      <w:r w:rsidRPr="006D7083">
                        <w:rPr>
                          <w:color w:val="FFFFFF" w:themeColor="background1"/>
                        </w:rPr>
                        <w:t xml:space="preserve"> – all their lives, they had heard that children with disabilities were unable to learn or to socialize with their peers. Although they loved Ramzan, they did not believe he had any kind of future outside the home.  </w:t>
                      </w:r>
                    </w:p>
                    <w:p w14:paraId="03A25969" w14:textId="77777777" w:rsidR="009976F2" w:rsidRPr="006D7083" w:rsidRDefault="009976F2" w:rsidP="009976F2">
                      <w:pPr>
                        <w:shd w:val="clear" w:color="auto" w:fill="228087" w:themeFill="text2"/>
                        <w:rPr>
                          <w:color w:val="FFFFFF" w:themeColor="background1"/>
                        </w:rPr>
                      </w:pPr>
                      <w:r w:rsidRPr="006D7083">
                        <w:rPr>
                          <w:color w:val="FFFFFF" w:themeColor="background1"/>
                        </w:rPr>
                        <w:t>Despite the grandparents’ reluctance, the HBEF persisted. “She came so many times, explaining how Ramzan could benefit,” his grandfather said. Eventually, they were persuaded to participate in the HBE programme.  </w:t>
                      </w:r>
                    </w:p>
                    <w:p w14:paraId="4B906847" w14:textId="77777777" w:rsidR="004D1BFB" w:rsidRPr="006D7083" w:rsidRDefault="004D1BFB" w:rsidP="004D1BFB">
                      <w:pPr>
                        <w:shd w:val="clear" w:color="auto" w:fill="228087" w:themeFill="text2"/>
                        <w:rPr>
                          <w:color w:val="FFFFFF" w:themeColor="background1"/>
                        </w:rPr>
                      </w:pPr>
                      <w:r w:rsidRPr="006D7083">
                        <w:rPr>
                          <w:color w:val="FFFFFF" w:themeColor="background1"/>
                        </w:rPr>
                        <w:t xml:space="preserve">The HBEF carried out a full assessment of Ramzan’s functional </w:t>
                      </w:r>
                      <w:proofErr w:type="gramStart"/>
                      <w:r w:rsidRPr="006D7083">
                        <w:rPr>
                          <w:color w:val="FFFFFF" w:themeColor="background1"/>
                        </w:rPr>
                        <w:t>abilities, and</w:t>
                      </w:r>
                      <w:proofErr w:type="gramEnd"/>
                      <w:r w:rsidRPr="006D7083">
                        <w:rPr>
                          <w:color w:val="FFFFFF" w:themeColor="background1"/>
                        </w:rPr>
                        <w:t xml:space="preserve"> made an Individual Education Plan that would build on the strengths she identified, preparing him to take part in an inclusive education setting.  </w:t>
                      </w:r>
                    </w:p>
                    <w:p w14:paraId="7DFD38AA" w14:textId="77777777" w:rsidR="004D1BFB" w:rsidRPr="006D7083" w:rsidRDefault="004D1BFB" w:rsidP="004D1BFB">
                      <w:pPr>
                        <w:shd w:val="clear" w:color="auto" w:fill="228087" w:themeFill="text2"/>
                        <w:rPr>
                          <w:color w:val="FFFFFF" w:themeColor="background1"/>
                        </w:rPr>
                      </w:pPr>
                      <w:r w:rsidRPr="006D7083">
                        <w:rPr>
                          <w:color w:val="FFFFFF" w:themeColor="background1"/>
                        </w:rPr>
                        <w:t>Once he began receiving physiotherapy, Ramzan made quick progress. His grandmother was astonished that he could soon move and control his legs and hands, which had been impossible before.  </w:t>
                      </w:r>
                    </w:p>
                    <w:p w14:paraId="7673DFE5" w14:textId="77777777" w:rsidR="004D1BFB" w:rsidRPr="00253DE5" w:rsidRDefault="004D1BFB" w:rsidP="004D1BFB">
                      <w:pPr>
                        <w:shd w:val="clear" w:color="auto" w:fill="228087" w:themeFill="text2"/>
                        <w:rPr>
                          <w:color w:val="FFFFFF" w:themeColor="background1"/>
                        </w:rPr>
                      </w:pPr>
                      <w:r w:rsidRPr="00253DE5">
                        <w:rPr>
                          <w:color w:val="FFFFFF" w:themeColor="background1"/>
                        </w:rPr>
                        <w:t>At the same time, Ramzan was moving forwards with his cognitive abilities, learning to identify and name colours and shapes, and to count. All of this happened within six months of him joining the HBE programme.</w:t>
                      </w:r>
                    </w:p>
                    <w:p w14:paraId="5661440F" w14:textId="77777777" w:rsidR="004D1BFB" w:rsidRPr="00FB4D7F" w:rsidRDefault="004D1BFB" w:rsidP="004D1BFB">
                      <w:pPr>
                        <w:shd w:val="clear" w:color="auto" w:fill="228087" w:themeFill="text2"/>
                        <w:rPr>
                          <w:color w:val="FFFFFF" w:themeColor="background1"/>
                        </w:rPr>
                      </w:pPr>
                      <w:r w:rsidRPr="00FB4D7F">
                        <w:rPr>
                          <w:color w:val="FFFFFF" w:themeColor="background1"/>
                        </w:rPr>
                        <w:t>Ramzan has now enrolled in his local primary school, which he attends regularly with his grandmother’s support. The school buildings still need work to make them accessible, so Ramzan relies on his teachers and classmates help him to get around. </w:t>
                      </w:r>
                    </w:p>
                    <w:p w14:paraId="6C7CD4A1" w14:textId="77777777" w:rsidR="004D1BFB" w:rsidRPr="00FB4D7F" w:rsidRDefault="004D1BFB" w:rsidP="004D1BFB">
                      <w:pPr>
                        <w:shd w:val="clear" w:color="auto" w:fill="228087" w:themeFill="text2"/>
                        <w:rPr>
                          <w:color w:val="FFFFFF" w:themeColor="background1"/>
                        </w:rPr>
                      </w:pPr>
                      <w:r w:rsidRPr="00FB4D7F">
                        <w:rPr>
                          <w:color w:val="FFFFFF" w:themeColor="background1"/>
                        </w:rPr>
                        <w:t>This is not the end of Ramzan’s story, and he will continue to need physical and psychosocial support for years to come, if he is to thrive in school and beyond. As his grandmother says, "We just want these supports to keep going so Ramzan can have a bright future.” </w:t>
                      </w:r>
                    </w:p>
                    <w:p w14:paraId="0BF614E2" w14:textId="77777777" w:rsidR="004D1BFB" w:rsidRPr="00253DE5" w:rsidRDefault="004D1BFB" w:rsidP="004D1BFB">
                      <w:pPr>
                        <w:shd w:val="clear" w:color="auto" w:fill="228087" w:themeFill="text2"/>
                        <w:rPr>
                          <w:color w:val="FFFFFF" w:themeColor="background1"/>
                        </w:rPr>
                      </w:pPr>
                    </w:p>
                  </w:txbxContent>
                </v:textbox>
                <w10:wrap type="square" anchorx="margin"/>
              </v:shape>
            </w:pict>
          </mc:Fallback>
        </mc:AlternateContent>
      </w:r>
      <w:r w:rsidR="002662B9" w:rsidRPr="00253DE5">
        <w:rPr>
          <w:noProof/>
          <w:color w:val="FFFFFF" w:themeColor="background1"/>
        </w:rPr>
        <w:drawing>
          <wp:anchor distT="0" distB="0" distL="114300" distR="114300" simplePos="0" relativeHeight="251721216" behindDoc="1" locked="0" layoutInCell="1" allowOverlap="1" wp14:anchorId="69E27BB3" wp14:editId="219EBD9A">
            <wp:simplePos x="0" y="0"/>
            <wp:positionH relativeFrom="margin">
              <wp:align>left</wp:align>
            </wp:positionH>
            <wp:positionV relativeFrom="paragraph">
              <wp:posOffset>1660525</wp:posOffset>
            </wp:positionV>
            <wp:extent cx="2708275" cy="2202180"/>
            <wp:effectExtent l="76200" t="76200" r="73025" b="83820"/>
            <wp:wrapTight wrapText="bothSides">
              <wp:wrapPolygon edited="0">
                <wp:start x="-608" y="-747"/>
                <wp:lineTo x="-608" y="22235"/>
                <wp:lineTo x="22030" y="22235"/>
                <wp:lineTo x="22030" y="-747"/>
                <wp:lineTo x="-608" y="-747"/>
              </wp:wrapPolygon>
            </wp:wrapTight>
            <wp:docPr id="2035790049" name="Picture 110" descr="A child sitting on the floor proudly holding a piece of school wo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90049" name="Picture 110" descr="A child sitting on the floor proudly holding a piece of school work&#10;&#10;"/>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8611" cy="2202322"/>
                    </a:xfrm>
                    <a:prstGeom prst="rect">
                      <a:avLst/>
                    </a:prstGeom>
                    <a:noFill/>
                    <a:ln w="76200">
                      <a:solidFill>
                        <a:schemeClr val="tx2"/>
                      </a:solidFill>
                    </a:ln>
                  </pic:spPr>
                </pic:pic>
              </a:graphicData>
            </a:graphic>
            <wp14:sizeRelH relativeFrom="margin">
              <wp14:pctWidth>0</wp14:pctWidth>
            </wp14:sizeRelH>
            <wp14:sizeRelV relativeFrom="margin">
              <wp14:pctHeight>0</wp14:pctHeight>
            </wp14:sizeRelV>
          </wp:anchor>
        </w:drawing>
      </w:r>
      <w:r w:rsidR="004957B5">
        <w:rPr>
          <w:noProof/>
        </w:rPr>
        <mc:AlternateContent>
          <mc:Choice Requires="wps">
            <w:drawing>
              <wp:anchor distT="45720" distB="45720" distL="114300" distR="114300" simplePos="0" relativeHeight="251569662" behindDoc="0" locked="0" layoutInCell="1" allowOverlap="1" wp14:anchorId="295E3198" wp14:editId="4199C45B">
                <wp:simplePos x="0" y="0"/>
                <wp:positionH relativeFrom="page">
                  <wp:posOffset>3413760</wp:posOffset>
                </wp:positionH>
                <wp:positionV relativeFrom="paragraph">
                  <wp:posOffset>1584325</wp:posOffset>
                </wp:positionV>
                <wp:extent cx="3375660" cy="2263140"/>
                <wp:effectExtent l="0" t="0" r="0" b="3810"/>
                <wp:wrapSquare wrapText="bothSides"/>
                <wp:docPr id="555934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5660" cy="2263140"/>
                        </a:xfrm>
                        <a:prstGeom prst="rect">
                          <a:avLst/>
                        </a:prstGeom>
                        <a:solidFill>
                          <a:schemeClr val="tx2"/>
                        </a:solidFill>
                        <a:ln w="9525">
                          <a:noFill/>
                          <a:miter lim="800000"/>
                          <a:headEnd/>
                          <a:tailEnd/>
                        </a:ln>
                      </wps:spPr>
                      <wps:txbx>
                        <w:txbxContent>
                          <w:p w14:paraId="593DB641" w14:textId="105C8B6B" w:rsidR="00EB3CCA" w:rsidRPr="00EB3CCA" w:rsidRDefault="00EB3CCA" w:rsidP="009976F2">
                            <w:pPr>
                              <w:shd w:val="clear" w:color="auto" w:fill="228087" w:themeFill="text2"/>
                              <w:rPr>
                                <w:b/>
                                <w:bCs/>
                                <w:color w:val="FFFFFF" w:themeColor="background1"/>
                              </w:rPr>
                            </w:pPr>
                            <w:r>
                              <w:rPr>
                                <w:b/>
                                <w:bCs/>
                                <w:color w:val="FFFFFF" w:themeColor="background1"/>
                              </w:rPr>
                              <w:t>Ramzan’s Story</w:t>
                            </w:r>
                          </w:p>
                          <w:p w14:paraId="64E2E08D" w14:textId="2425CD32" w:rsidR="009976F2" w:rsidRPr="00253DE5" w:rsidRDefault="009976F2" w:rsidP="009976F2">
                            <w:pPr>
                              <w:shd w:val="clear" w:color="auto" w:fill="228087" w:themeFill="text2"/>
                              <w:rPr>
                                <w:color w:val="FFFFFF" w:themeColor="background1"/>
                              </w:rPr>
                            </w:pPr>
                            <w:r w:rsidRPr="00253DE5">
                              <w:rPr>
                                <w:color w:val="FFFFFF" w:themeColor="background1"/>
                              </w:rPr>
                              <w:t xml:space="preserve">Ramzan is a 12-year-old boy with multiple disabilities. His parents couldn’t cope with his </w:t>
                            </w:r>
                            <w:proofErr w:type="gramStart"/>
                            <w:r w:rsidRPr="00253DE5">
                              <w:rPr>
                                <w:color w:val="FFFFFF" w:themeColor="background1"/>
                              </w:rPr>
                              <w:t>disabilities, and</w:t>
                            </w:r>
                            <w:proofErr w:type="gramEnd"/>
                            <w:r w:rsidRPr="00253DE5">
                              <w:rPr>
                                <w:color w:val="FFFFFF" w:themeColor="background1"/>
                              </w:rPr>
                              <w:t xml:space="preserve"> left him to be cared for by his grandparents. When the Home-Based Education Facilitator first met him, Ramzan has spent his life confined to a single room. His grandparents were too poor to take him for medical assessment or </w:t>
                            </w:r>
                            <w:proofErr w:type="gramStart"/>
                            <w:r w:rsidRPr="00253DE5">
                              <w:rPr>
                                <w:color w:val="FFFFFF" w:themeColor="background1"/>
                              </w:rPr>
                              <w:t>treatment, and</w:t>
                            </w:r>
                            <w:proofErr w:type="gramEnd"/>
                            <w:r w:rsidRPr="00253DE5">
                              <w:rPr>
                                <w:color w:val="FFFFFF" w:themeColor="background1"/>
                              </w:rPr>
                              <w:t xml:space="preserve"> just tried to keep him comfortable.  </w:t>
                            </w:r>
                          </w:p>
                          <w:p w14:paraId="6C9AA97B" w14:textId="7AD0DF94" w:rsidR="009976F2" w:rsidRDefault="009976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E3198" id="_x0000_s1044" type="#_x0000_t202" style="position:absolute;left:0;text-align:left;margin-left:268.8pt;margin-top:124.75pt;width:265.8pt;height:178.2pt;z-index:25156966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" fillcolor="#228087 [3215]" stroked="f">
                <v:textbox>
                  <w:txbxContent>
                    <w:p w14:paraId="593DB641" w14:textId="105C8B6B" w:rsidR="00EB3CCA" w:rsidRPr="00EB3CCA" w:rsidRDefault="00EB3CCA" w:rsidP="009976F2">
                      <w:pPr>
                        <w:shd w:val="clear" w:color="auto" w:fill="228087" w:themeFill="text2"/>
                        <w:rPr>
                          <w:b/>
                          <w:bCs/>
                          <w:color w:val="FFFFFF" w:themeColor="background1"/>
                        </w:rPr>
                      </w:pPr>
                      <w:r>
                        <w:rPr>
                          <w:b/>
                          <w:bCs/>
                          <w:color w:val="FFFFFF" w:themeColor="background1"/>
                        </w:rPr>
                        <w:t>Ramzan’s Story</w:t>
                      </w:r>
                    </w:p>
                    <w:p w14:paraId="64E2E08D" w14:textId="2425CD32" w:rsidR="009976F2" w:rsidRPr="00253DE5" w:rsidRDefault="009976F2" w:rsidP="009976F2">
                      <w:pPr>
                        <w:shd w:val="clear" w:color="auto" w:fill="228087" w:themeFill="text2"/>
                        <w:rPr>
                          <w:color w:val="FFFFFF" w:themeColor="background1"/>
                        </w:rPr>
                      </w:pPr>
                      <w:r w:rsidRPr="00253DE5">
                        <w:rPr>
                          <w:color w:val="FFFFFF" w:themeColor="background1"/>
                        </w:rPr>
                        <w:t xml:space="preserve">Ramzan is a 12-year-old boy with multiple disabilities. His parents couldn’t cope with his </w:t>
                      </w:r>
                      <w:proofErr w:type="gramStart"/>
                      <w:r w:rsidRPr="00253DE5">
                        <w:rPr>
                          <w:color w:val="FFFFFF" w:themeColor="background1"/>
                        </w:rPr>
                        <w:t>disabilities, and</w:t>
                      </w:r>
                      <w:proofErr w:type="gramEnd"/>
                      <w:r w:rsidRPr="00253DE5">
                        <w:rPr>
                          <w:color w:val="FFFFFF" w:themeColor="background1"/>
                        </w:rPr>
                        <w:t xml:space="preserve"> left him to be cared for by his grandparents. When the Home-Based Education Facilitator first met him, Ramzan has spent his life confined to a single room. His grandparents were too poor to take him for medical assessment or </w:t>
                      </w:r>
                      <w:proofErr w:type="gramStart"/>
                      <w:r w:rsidRPr="00253DE5">
                        <w:rPr>
                          <w:color w:val="FFFFFF" w:themeColor="background1"/>
                        </w:rPr>
                        <w:t>treatment, and</w:t>
                      </w:r>
                      <w:proofErr w:type="gramEnd"/>
                      <w:r w:rsidRPr="00253DE5">
                        <w:rPr>
                          <w:color w:val="FFFFFF" w:themeColor="background1"/>
                        </w:rPr>
                        <w:t xml:space="preserve"> just tried to keep him comfortable.  </w:t>
                      </w:r>
                    </w:p>
                    <w:p w14:paraId="6C9AA97B" w14:textId="7AD0DF94" w:rsidR="009976F2" w:rsidRDefault="009976F2"/>
                  </w:txbxContent>
                </v:textbox>
                <w10:wrap type="square" anchorx="page"/>
              </v:shape>
            </w:pict>
          </mc:Fallback>
        </mc:AlternateContent>
      </w:r>
      <w:r w:rsidR="00D940CD" w:rsidRPr="00CB5964">
        <w:rPr>
          <w:rStyle w:val="Heading5Char"/>
          <w:color w:val="228087" w:themeColor="text2"/>
        </w:rPr>
        <w:t>Recommendation:</w:t>
      </w:r>
      <w:r w:rsidR="00D940CD" w:rsidRPr="00CB5964">
        <w:rPr>
          <w:b/>
          <w:bCs/>
          <w:i/>
          <w:iCs/>
          <w:color w:val="228087" w:themeColor="text2"/>
        </w:rPr>
        <w:t xml:space="preserve"> </w:t>
      </w:r>
      <w:r w:rsidR="00D940CD" w:rsidRPr="00D940CD">
        <w:t>Children with severe or multiple disabilities require sustained support, and their families need long-term accompaniment, if they are to progress to mainstream education. This means that consistent funding is required, to avoid breaks in provision and to ensure that all children with disabilities are reached. Funding is needed for HBEF training, supervision and salaries, procurement of assistive devices, therapeutic and educational materials, and direct financial support to families for transport and health-related expenses.</w:t>
      </w:r>
    </w:p>
    <w:p w14:paraId="5EE49B44" w14:textId="326A3906" w:rsidR="006B3356" w:rsidRPr="005105A0" w:rsidRDefault="006B3356" w:rsidP="006B3356">
      <w:pPr>
        <w:pStyle w:val="Heading2"/>
      </w:pPr>
      <w:bookmarkStart w:id="5" w:name="_Toc199333138"/>
      <w:r w:rsidRPr="00D940CD">
        <w:lastRenderedPageBreak/>
        <w:t>Summary of impact</w:t>
      </w:r>
      <w:bookmarkEnd w:id="5"/>
      <w:r w:rsidRPr="00D940CD">
        <w:t>  </w:t>
      </w:r>
    </w:p>
    <w:p w14:paraId="03257A97" w14:textId="7BB8D637" w:rsidR="006B3356" w:rsidRPr="00D940CD" w:rsidRDefault="006B3356" w:rsidP="006B3356">
      <w:pPr>
        <w:jc w:val="both"/>
      </w:pPr>
      <w:r w:rsidRPr="00D940CD">
        <w:t>The Home-Based Education model has been proven to be effective, impactful, cost-efficient and flexible enough to adapt to a wide variety of contexts. Of the children participating in the HBE programme:  </w:t>
      </w:r>
    </w:p>
    <w:p w14:paraId="4FDCA222" w14:textId="78DD5902" w:rsidR="006B3356" w:rsidRPr="00D940CD" w:rsidRDefault="006B3356" w:rsidP="006B3356">
      <w:pPr>
        <w:numPr>
          <w:ilvl w:val="0"/>
          <w:numId w:val="9"/>
        </w:numPr>
        <w:jc w:val="both"/>
      </w:pPr>
      <w:r w:rsidRPr="00D940CD">
        <w:t>59% have progressed to mainstream education </w:t>
      </w:r>
    </w:p>
    <w:p w14:paraId="5E44E3CB" w14:textId="592A89B2" w:rsidR="006B3356" w:rsidRPr="00D940CD" w:rsidRDefault="006B3356" w:rsidP="006B3356">
      <w:pPr>
        <w:numPr>
          <w:ilvl w:val="0"/>
          <w:numId w:val="10"/>
        </w:numPr>
        <w:jc w:val="both"/>
      </w:pPr>
      <w:r w:rsidRPr="00D940CD">
        <w:t>73% show an improvement in physical skills, particularly with daily self-care tasks </w:t>
      </w:r>
    </w:p>
    <w:p w14:paraId="13E3D3BE" w14:textId="3D5CDFBC" w:rsidR="006B3356" w:rsidRPr="00D940CD" w:rsidRDefault="006B3356" w:rsidP="006B3356">
      <w:pPr>
        <w:numPr>
          <w:ilvl w:val="0"/>
          <w:numId w:val="11"/>
        </w:numPr>
        <w:jc w:val="both"/>
      </w:pPr>
      <w:r w:rsidRPr="00D940CD">
        <w:t>86% have an improved ability to interact and communicate with others </w:t>
      </w:r>
    </w:p>
    <w:p w14:paraId="263ED034" w14:textId="77777777" w:rsidR="006B3356" w:rsidRPr="00D940CD" w:rsidRDefault="006B3356" w:rsidP="006B3356">
      <w:pPr>
        <w:numPr>
          <w:ilvl w:val="0"/>
          <w:numId w:val="12"/>
        </w:numPr>
        <w:jc w:val="both"/>
      </w:pPr>
      <w:r w:rsidRPr="00D940CD">
        <w:t>88% are better able to take part in social situations </w:t>
      </w:r>
    </w:p>
    <w:p w14:paraId="52C62CDD" w14:textId="77777777" w:rsidR="006B3356" w:rsidRPr="00D940CD" w:rsidRDefault="006B3356" w:rsidP="006B3356">
      <w:pPr>
        <w:numPr>
          <w:ilvl w:val="0"/>
          <w:numId w:val="13"/>
        </w:numPr>
        <w:jc w:val="both"/>
      </w:pPr>
      <w:r w:rsidRPr="00D940CD">
        <w:t>81% have improved behaviour and emotional wellbeing  </w:t>
      </w:r>
    </w:p>
    <w:p w14:paraId="17B3E930" w14:textId="77777777" w:rsidR="006B3356" w:rsidRPr="00D940CD" w:rsidRDefault="006B3356" w:rsidP="006B3356">
      <w:pPr>
        <w:numPr>
          <w:ilvl w:val="0"/>
          <w:numId w:val="14"/>
        </w:numPr>
        <w:jc w:val="both"/>
      </w:pPr>
      <w:r w:rsidRPr="00D940CD">
        <w:t>72% are better able to understand and retain educational concepts </w:t>
      </w:r>
    </w:p>
    <w:p w14:paraId="6C05942D" w14:textId="6BECA313" w:rsidR="006B3356" w:rsidRPr="00D940CD" w:rsidRDefault="006B3356" w:rsidP="006B3356">
      <w:pPr>
        <w:numPr>
          <w:ilvl w:val="0"/>
          <w:numId w:val="15"/>
        </w:numPr>
        <w:jc w:val="both"/>
      </w:pPr>
      <w:r w:rsidRPr="00D940CD">
        <w:t>74% have improved academic skills, including basic literacy and numeracy </w:t>
      </w:r>
    </w:p>
    <w:p w14:paraId="2D1275F7" w14:textId="7F83040F" w:rsidR="006B3356" w:rsidRPr="00D940CD" w:rsidRDefault="006B3356" w:rsidP="006B3356">
      <w:pPr>
        <w:ind w:left="360"/>
        <w:jc w:val="both"/>
      </w:pPr>
      <w:r w:rsidRPr="00D940CD">
        <w:t xml:space="preserve">This includes all children supported, not just those who are now participating in mainstream education. Parents and carers report that HBE support has been transformative for their own mental health, and for the wellbeing of the </w:t>
      </w:r>
      <w:proofErr w:type="gramStart"/>
      <w:r w:rsidRPr="00D940CD">
        <w:t>family as a whole</w:t>
      </w:r>
      <w:proofErr w:type="gramEnd"/>
      <w:r w:rsidRPr="00D940CD">
        <w:t>.  </w:t>
      </w:r>
    </w:p>
    <w:p w14:paraId="1B486877" w14:textId="5C5747D8" w:rsidR="006B3356" w:rsidRDefault="006B3356" w:rsidP="005D2084">
      <w:pPr>
        <w:jc w:val="both"/>
      </w:pPr>
      <w:r w:rsidRPr="00D940CD">
        <w:t xml:space="preserve">Sense International and the Centre for Disability in Development </w:t>
      </w:r>
      <w:proofErr w:type="gramStart"/>
      <w:r w:rsidRPr="00D940CD">
        <w:t>are now in a position to</w:t>
      </w:r>
      <w:proofErr w:type="gramEnd"/>
      <w:r w:rsidRPr="00D940CD">
        <w:t xml:space="preserve"> build on the success and learning from the first iteration of HBE, and to expand the approach more broadly. As HBE relies on highly individualised support, it could readily be adapted to other countries and contexts. </w:t>
      </w:r>
    </w:p>
    <w:p w14:paraId="7D7760F8" w14:textId="26DD9BDD" w:rsidR="004D1BFB" w:rsidRDefault="004D1BFB" w:rsidP="005D2084">
      <w:pPr>
        <w:jc w:val="both"/>
      </w:pPr>
    </w:p>
    <w:p w14:paraId="2A6B43F7" w14:textId="6D491940" w:rsidR="00AB2449" w:rsidRPr="00253DE5" w:rsidRDefault="00D940CD" w:rsidP="006B3356">
      <w:pPr>
        <w:jc w:val="both"/>
        <w:rPr>
          <w:color w:val="228087" w:themeColor="text2"/>
        </w:rPr>
      </w:pPr>
      <w:r w:rsidRPr="00D940CD">
        <w:rPr>
          <w:color w:val="FFFFFF" w:themeColor="background1"/>
        </w:rPr>
        <w:t xml:space="preserve">This is not the end of Ramzan’s story, and he will continue to need physical and psychosocial </w:t>
      </w:r>
    </w:p>
    <w:sectPr w:rsidR="00AB2449" w:rsidRPr="00253DE5" w:rsidSect="00FC6474">
      <w:headerReference w:type="default" r:id="rId30"/>
      <w:footerReference w:type="default" r:id="rId31"/>
      <w:pgSz w:w="11906" w:h="16838" w:code="9"/>
      <w:pgMar w:top="1021" w:right="1021" w:bottom="1021" w:left="102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011C50" w14:textId="77777777" w:rsidR="00672BE0" w:rsidRDefault="00672BE0" w:rsidP="00BC7B4A">
      <w:pPr>
        <w:spacing w:after="0" w:line="240" w:lineRule="auto"/>
      </w:pPr>
      <w:r>
        <w:separator/>
      </w:r>
    </w:p>
  </w:endnote>
  <w:endnote w:type="continuationSeparator" w:id="0">
    <w:p w14:paraId="39703601" w14:textId="77777777" w:rsidR="00672BE0" w:rsidRDefault="00672BE0"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97C1" w14:textId="2CB272C7" w:rsidR="00565BA7" w:rsidRDefault="00565BA7">
    <w:pPr>
      <w:pStyle w:val="Footer"/>
    </w:pP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0</w:t>
    </w:r>
    <w:r w:rsidRPr="00E22447">
      <w:rPr>
        <w:rStyle w:val="PageNumber"/>
      </w:rPr>
      <w:fldChar w:fldCharType="end"/>
    </w:r>
    <w:r w:rsidRPr="00E22447">
      <w:rPr>
        <w:noProof/>
      </w:rPr>
      <mc:AlternateContent>
        <mc:Choice Requires="wps">
          <w:drawing>
            <wp:anchor distT="0" distB="0" distL="114300" distR="114300" simplePos="0" relativeHeight="251681792" behindDoc="0" locked="1" layoutInCell="1" allowOverlap="0" wp14:anchorId="0C36BC5E" wp14:editId="2AE5176D">
              <wp:simplePos x="0" y="0"/>
              <wp:positionH relativeFrom="page">
                <wp:align>left</wp:align>
              </wp:positionH>
              <wp:positionV relativeFrom="margin">
                <wp:align>bottom</wp:align>
              </wp:positionV>
              <wp:extent cx="10692000" cy="0"/>
              <wp:effectExtent l="0" t="0" r="0" b="0"/>
              <wp:wrapTopAndBottom/>
              <wp:docPr id="41"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E1FEE7" id="Straight Connector 35" o:spid="_x0000_s1026" alt="&quot;&quot;" style="position:absolute;z-index:251681792;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" o:allowoverlap="f" strokecolor="#b2b2b2 [3209]" strokeweight="1pt">
              <w10:wrap type="topAndBottom" anchorx="page" anchory="margin"/>
              <w10:anchorlock/>
            </v:line>
          </w:pict>
        </mc:Fallback>
      </mc:AlternateContent>
    </w:r>
    <w:r w:rsidRPr="00E22447">
      <w:tab/>
    </w:r>
    <w:sdt>
      <w:sdtPr>
        <w:rPr>
          <w:rStyle w:val="Strong"/>
        </w:rPr>
        <w:alias w:val="Add document title"/>
        <w:tag w:val="title"/>
        <w:id w:val="1232269105"/>
        <w:placeholder>
          <w:docPart w:val="9E2674C174C147C9835F97113DAA5890"/>
        </w:placeholder>
        <w:temporary/>
        <w:showingPlcHdr/>
        <w:text/>
      </w:sdtPr>
      <w:sdtEndPr>
        <w:rPr>
          <w:rStyle w:val="DefaultParagraphFont"/>
          <w:b w:val="0"/>
          <w:bCs w:val="0"/>
        </w:rPr>
      </w:sdtEndPr>
      <w:sdtContent>
        <w:r w:rsidRPr="00DF3C2C">
          <w:rPr>
            <w:rStyle w:val="Strong"/>
          </w:rPr>
          <w:t>Click to add document title.</w:t>
        </w:r>
      </w:sdtContent>
    </w:sdt>
    <w:r>
      <w:rPr>
        <w:rStyle w:val="Strong"/>
      </w:rPr>
      <w:t xml:space="preserve"> </w:t>
    </w:r>
    <w:r w:rsidRPr="00E22447">
      <w:t xml:space="preserve">| </w:t>
    </w:r>
    <w:r w:rsidRPr="00E22447">
      <w:fldChar w:fldCharType="begin"/>
    </w:r>
    <w:r w:rsidRPr="00E22447">
      <w:instrText xml:space="preserve"> DATE  \@ "MMMM yyyy"  \* MERGEFORMAT </w:instrText>
    </w:r>
    <w:r w:rsidRPr="00E22447">
      <w:fldChar w:fldCharType="separate"/>
    </w:r>
    <w:r w:rsidR="009348DE">
      <w:rPr>
        <w:noProof/>
      </w:rPr>
      <w:t>November 2025</w:t>
    </w:r>
    <w:r w:rsidRPr="00E22447">
      <w:fldChar w:fldCharType="end"/>
    </w:r>
    <w:r w:rsidRPr="00711533">
      <w:rPr>
        <w:noProof/>
        <w:color w:val="auto"/>
      </w:rPr>
      <w:t xml:space="preserve"> </w:t>
    </w:r>
    <w:r w:rsidRPr="00711533">
      <w:rPr>
        <w:noProof/>
      </w:rPr>
      <mc:AlternateContent>
        <mc:Choice Requires="wpg">
          <w:drawing>
            <wp:anchor distT="0" distB="0" distL="288290" distR="0" simplePos="0" relativeHeight="251682816" behindDoc="0" locked="1" layoutInCell="1" allowOverlap="0" wp14:anchorId="31C069B2" wp14:editId="3DA394E0">
              <wp:simplePos x="0" y="0"/>
              <wp:positionH relativeFrom="margin">
                <wp:align>right</wp:align>
              </wp:positionH>
              <wp:positionV relativeFrom="page">
                <wp:posOffset>9901555</wp:posOffset>
              </wp:positionV>
              <wp:extent cx="1904400" cy="532800"/>
              <wp:effectExtent l="0" t="0" r="635" b="19685"/>
              <wp:wrapSquare wrapText="bothSides"/>
              <wp:docPr id="42"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4400" cy="532800"/>
                        <a:chOff x="-1" y="0"/>
                        <a:chExt cx="1903484" cy="532800"/>
                      </a:xfrm>
                    </wpg:grpSpPr>
                    <wpg:grpSp>
                      <wpg:cNvPr id="43" name="Graphic 17"/>
                      <wpg:cNvGrpSpPr/>
                      <wpg:grpSpPr>
                        <a:xfrm>
                          <a:off x="1433296" y="7439"/>
                          <a:ext cx="470187" cy="517921"/>
                          <a:chOff x="1433296" y="7439"/>
                          <a:chExt cx="2488120" cy="2740723"/>
                        </a:xfrm>
                        <a:solidFill>
                          <a:schemeClr val="accent1"/>
                        </a:solidFill>
                      </wpg:grpSpPr>
                      <wps:wsp>
                        <wps:cNvPr id="44" name="Freeform: Shape 44">
                          <a:extLst>
                            <a:ext uri="{C183D7F6-B498-43B3-948B-1728B52AA6E4}">
                              <adec:decorative xmlns:adec="http://schemas.microsoft.com/office/drawing/2017/decorative" val="1"/>
                            </a:ext>
                          </a:extLst>
                        </wps:cNvPr>
                        <wps:cNvSpPr/>
                        <wps:spPr>
                          <a:xfrm>
                            <a:off x="1434344" y="1813188"/>
                            <a:ext cx="450532" cy="575691"/>
                          </a:xfrm>
                          <a:custGeom>
                            <a:avLst/>
                            <a:gdLst>
                              <a:gd name="connsiteX0" fmla="*/ 0 w 450532"/>
                              <a:gd name="connsiteY0" fmla="*/ 0 h 575691"/>
                              <a:gd name="connsiteX1" fmla="*/ 119253 w 450532"/>
                              <a:gd name="connsiteY1" fmla="*/ 0 h 575691"/>
                              <a:gd name="connsiteX2" fmla="*/ 119253 w 450532"/>
                              <a:gd name="connsiteY2" fmla="*/ 344710 h 575691"/>
                              <a:gd name="connsiteX3" fmla="*/ 132873 w 450532"/>
                              <a:gd name="connsiteY3" fmla="*/ 429197 h 575691"/>
                              <a:gd name="connsiteX4" fmla="*/ 225457 w 450532"/>
                              <a:gd name="connsiteY4" fmla="*/ 476345 h 575691"/>
                              <a:gd name="connsiteX5" fmla="*/ 317659 w 450532"/>
                              <a:gd name="connsiteY5" fmla="*/ 429197 h 575691"/>
                              <a:gd name="connsiteX6" fmla="*/ 331279 w 450532"/>
                              <a:gd name="connsiteY6" fmla="*/ 344710 h 575691"/>
                              <a:gd name="connsiteX7" fmla="*/ 331279 w 450532"/>
                              <a:gd name="connsiteY7" fmla="*/ 0 h 575691"/>
                              <a:gd name="connsiteX8" fmla="*/ 450532 w 450532"/>
                              <a:gd name="connsiteY8" fmla="*/ 0 h 575691"/>
                              <a:gd name="connsiteX9" fmla="*/ 450532 w 450532"/>
                              <a:gd name="connsiteY9" fmla="*/ 344996 h 575691"/>
                              <a:gd name="connsiteX10" fmla="*/ 422814 w 450532"/>
                              <a:gd name="connsiteY10" fmla="*/ 484346 h 575691"/>
                              <a:gd name="connsiteX11" fmla="*/ 225457 w 450532"/>
                              <a:gd name="connsiteY11" fmla="*/ 575691 h 575691"/>
                              <a:gd name="connsiteX12" fmla="*/ 27813 w 450532"/>
                              <a:gd name="connsiteY12" fmla="*/ 484346 h 575691"/>
                              <a:gd name="connsiteX13" fmla="*/ 95 w 450532"/>
                              <a:gd name="connsiteY13" fmla="*/ 344996 h 575691"/>
                              <a:gd name="connsiteX14" fmla="*/ 95 w 450532"/>
                              <a:gd name="connsiteY14" fmla="*/ 0 h 575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0532" h="575691">
                                <a:moveTo>
                                  <a:pt x="0" y="0"/>
                                </a:moveTo>
                                <a:lnTo>
                                  <a:pt x="119253" y="0"/>
                                </a:lnTo>
                                <a:lnTo>
                                  <a:pt x="119253" y="344710"/>
                                </a:lnTo>
                                <a:cubicBezTo>
                                  <a:pt x="119253" y="383286"/>
                                  <a:pt x="123825" y="411480"/>
                                  <a:pt x="132873" y="429197"/>
                                </a:cubicBezTo>
                                <a:cubicBezTo>
                                  <a:pt x="146971" y="460629"/>
                                  <a:pt x="177927" y="476345"/>
                                  <a:pt x="225457" y="476345"/>
                                </a:cubicBezTo>
                                <a:cubicBezTo>
                                  <a:pt x="272796" y="476345"/>
                                  <a:pt x="303466" y="460629"/>
                                  <a:pt x="317659" y="429197"/>
                                </a:cubicBezTo>
                                <a:cubicBezTo>
                                  <a:pt x="326803" y="411480"/>
                                  <a:pt x="331279" y="383286"/>
                                  <a:pt x="331279" y="344710"/>
                                </a:cubicBezTo>
                                <a:lnTo>
                                  <a:pt x="331279" y="0"/>
                                </a:lnTo>
                                <a:lnTo>
                                  <a:pt x="450532" y="0"/>
                                </a:lnTo>
                                <a:lnTo>
                                  <a:pt x="450532" y="344996"/>
                                </a:lnTo>
                                <a:cubicBezTo>
                                  <a:pt x="450532" y="404622"/>
                                  <a:pt x="441293" y="451104"/>
                                  <a:pt x="422814" y="484346"/>
                                </a:cubicBezTo>
                                <a:cubicBezTo>
                                  <a:pt x="388334" y="545306"/>
                                  <a:pt x="322612" y="575691"/>
                                  <a:pt x="225457" y="575691"/>
                                </a:cubicBezTo>
                                <a:cubicBezTo>
                                  <a:pt x="128397" y="575691"/>
                                  <a:pt x="62484" y="545211"/>
                                  <a:pt x="27813" y="484346"/>
                                </a:cubicBezTo>
                                <a:cubicBezTo>
                                  <a:pt x="9334" y="451104"/>
                                  <a:pt x="95" y="404622"/>
                                  <a:pt x="95" y="344996"/>
                                </a:cubicBezTo>
                                <a:lnTo>
                                  <a:pt x="95" y="0"/>
                                </a:lnTo>
                                <a:close/>
                              </a:path>
                            </a:pathLst>
                          </a:custGeom>
                          <a:solidFill>
                            <a:srgbClr val="004288"/>
                          </a:solidFill>
                          <a:ln w="9525" cap="flat">
                            <a:noFill/>
                            <a:prstDash val="solid"/>
                            <a:miter/>
                          </a:ln>
                        </wps:spPr>
                        <wps:bodyPr rtlCol="0" anchor="ctr"/>
                      </wps:wsp>
                      <wps:wsp>
                        <wps:cNvPr id="45" name="Freeform: Shape 45">
                          <a:extLst>
                            <a:ext uri="{C183D7F6-B498-43B3-948B-1728B52AA6E4}">
                              <adec:decorative xmlns:adec="http://schemas.microsoft.com/office/drawing/2017/decorative" val="1"/>
                            </a:ext>
                          </a:extLst>
                        </wps:cNvPr>
                        <wps:cNvSpPr/>
                        <wps:spPr>
                          <a:xfrm>
                            <a:off x="1999462" y="1813188"/>
                            <a:ext cx="495586" cy="561308"/>
                          </a:xfrm>
                          <a:custGeom>
                            <a:avLst/>
                            <a:gdLst>
                              <a:gd name="connsiteX0" fmla="*/ 0 w 495586"/>
                              <a:gd name="connsiteY0" fmla="*/ 0 h 561308"/>
                              <a:gd name="connsiteX1" fmla="*/ 115348 w 495586"/>
                              <a:gd name="connsiteY1" fmla="*/ 0 h 561308"/>
                              <a:gd name="connsiteX2" fmla="*/ 115348 w 495586"/>
                              <a:gd name="connsiteY2" fmla="*/ 231267 h 561308"/>
                              <a:gd name="connsiteX3" fmla="*/ 332232 w 495586"/>
                              <a:gd name="connsiteY3" fmla="*/ 0 h 561308"/>
                              <a:gd name="connsiteX4" fmla="*/ 483775 w 495586"/>
                              <a:gd name="connsiteY4" fmla="*/ 0 h 561308"/>
                              <a:gd name="connsiteX5" fmla="*/ 253461 w 495586"/>
                              <a:gd name="connsiteY5" fmla="*/ 230886 h 561308"/>
                              <a:gd name="connsiteX6" fmla="*/ 495586 w 495586"/>
                              <a:gd name="connsiteY6" fmla="*/ 561308 h 561308"/>
                              <a:gd name="connsiteX7" fmla="*/ 344805 w 495586"/>
                              <a:gd name="connsiteY7" fmla="*/ 561308 h 561308"/>
                              <a:gd name="connsiteX8" fmla="*/ 171831 w 495586"/>
                              <a:gd name="connsiteY8" fmla="*/ 316325 h 561308"/>
                              <a:gd name="connsiteX9" fmla="*/ 115348 w 495586"/>
                              <a:gd name="connsiteY9" fmla="*/ 373571 h 561308"/>
                              <a:gd name="connsiteX10" fmla="*/ 115348 w 495586"/>
                              <a:gd name="connsiteY10" fmla="*/ 561308 h 561308"/>
                              <a:gd name="connsiteX11" fmla="*/ 0 w 495586"/>
                              <a:gd name="connsiteY11" fmla="*/ 561308 h 56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5586" h="561308">
                                <a:moveTo>
                                  <a:pt x="0" y="0"/>
                                </a:moveTo>
                                <a:lnTo>
                                  <a:pt x="115348" y="0"/>
                                </a:lnTo>
                                <a:lnTo>
                                  <a:pt x="115348" y="231267"/>
                                </a:lnTo>
                                <a:lnTo>
                                  <a:pt x="332232" y="0"/>
                                </a:lnTo>
                                <a:lnTo>
                                  <a:pt x="483775" y="0"/>
                                </a:lnTo>
                                <a:lnTo>
                                  <a:pt x="253461" y="230886"/>
                                </a:lnTo>
                                <a:lnTo>
                                  <a:pt x="495586" y="561308"/>
                                </a:lnTo>
                                <a:lnTo>
                                  <a:pt x="344805" y="561308"/>
                                </a:lnTo>
                                <a:lnTo>
                                  <a:pt x="171831" y="316325"/>
                                </a:lnTo>
                                <a:lnTo>
                                  <a:pt x="115348" y="373571"/>
                                </a:lnTo>
                                <a:lnTo>
                                  <a:pt x="115348" y="561308"/>
                                </a:lnTo>
                                <a:lnTo>
                                  <a:pt x="0" y="561308"/>
                                </a:lnTo>
                                <a:close/>
                              </a:path>
                            </a:pathLst>
                          </a:custGeom>
                          <a:solidFill>
                            <a:srgbClr val="004288"/>
                          </a:solidFill>
                          <a:ln w="9525" cap="flat">
                            <a:noFill/>
                            <a:prstDash val="solid"/>
                            <a:miter/>
                          </a:ln>
                        </wps:spPr>
                        <wps:bodyPr rtlCol="0" anchor="ctr"/>
                      </wps:wsp>
                      <wps:wsp>
                        <wps:cNvPr id="46" name="Freeform: Shape 46">
                          <a:extLst>
                            <a:ext uri="{C183D7F6-B498-43B3-948B-1728B52AA6E4}">
                              <adec:decorative xmlns:adec="http://schemas.microsoft.com/office/drawing/2017/decorative" val="1"/>
                            </a:ext>
                          </a:extLst>
                        </wps:cNvPr>
                        <wps:cNvSpPr/>
                        <wps:spPr>
                          <a:xfrm>
                            <a:off x="2561723" y="1815474"/>
                            <a:ext cx="513683" cy="576262"/>
                          </a:xfrm>
                          <a:custGeom>
                            <a:avLst/>
                            <a:gdLst>
                              <a:gd name="connsiteX0" fmla="*/ 253269 w 513683"/>
                              <a:gd name="connsiteY0" fmla="*/ 226886 h 576262"/>
                              <a:gd name="connsiteX1" fmla="*/ 310325 w 513683"/>
                              <a:gd name="connsiteY1" fmla="*/ 214408 h 576262"/>
                              <a:gd name="connsiteX2" fmla="*/ 341186 w 513683"/>
                              <a:gd name="connsiteY2" fmla="*/ 173831 h 576262"/>
                              <a:gd name="connsiteX3" fmla="*/ 317563 w 513683"/>
                              <a:gd name="connsiteY3" fmla="*/ 127540 h 576262"/>
                              <a:gd name="connsiteX4" fmla="*/ 248221 w 513683"/>
                              <a:gd name="connsiteY4" fmla="*/ 114776 h 576262"/>
                              <a:gd name="connsiteX5" fmla="*/ 175641 w 513683"/>
                              <a:gd name="connsiteY5" fmla="*/ 139827 h 576262"/>
                              <a:gd name="connsiteX6" fmla="*/ 155353 w 513683"/>
                              <a:gd name="connsiteY6" fmla="*/ 189929 h 576262"/>
                              <a:gd name="connsiteX7" fmla="*/ 17526 w 513683"/>
                              <a:gd name="connsiteY7" fmla="*/ 189929 h 576262"/>
                              <a:gd name="connsiteX8" fmla="*/ 57817 w 513683"/>
                              <a:gd name="connsiteY8" fmla="*/ 72200 h 576262"/>
                              <a:gd name="connsiteX9" fmla="*/ 253079 w 513683"/>
                              <a:gd name="connsiteY9" fmla="*/ 0 h 576262"/>
                              <a:gd name="connsiteX10" fmla="*/ 413099 w 513683"/>
                              <a:gd name="connsiteY10" fmla="*/ 35624 h 576262"/>
                              <a:gd name="connsiteX11" fmla="*/ 483012 w 513683"/>
                              <a:gd name="connsiteY11" fmla="*/ 169926 h 576262"/>
                              <a:gd name="connsiteX12" fmla="*/ 483012 w 513683"/>
                              <a:gd name="connsiteY12" fmla="*/ 420434 h 576262"/>
                              <a:gd name="connsiteX13" fmla="*/ 484061 w 513683"/>
                              <a:gd name="connsiteY13" fmla="*/ 483584 h 576262"/>
                              <a:gd name="connsiteX14" fmla="*/ 492633 w 513683"/>
                              <a:gd name="connsiteY14" fmla="*/ 521684 h 576262"/>
                              <a:gd name="connsiteX15" fmla="*/ 513683 w 513683"/>
                              <a:gd name="connsiteY15" fmla="*/ 538258 h 576262"/>
                              <a:gd name="connsiteX16" fmla="*/ 513683 w 513683"/>
                              <a:gd name="connsiteY16" fmla="*/ 559308 h 576262"/>
                              <a:gd name="connsiteX17" fmla="*/ 358330 w 513683"/>
                              <a:gd name="connsiteY17" fmla="*/ 559308 h 576262"/>
                              <a:gd name="connsiteX18" fmla="*/ 349282 w 513683"/>
                              <a:gd name="connsiteY18" fmla="*/ 528257 h 576262"/>
                              <a:gd name="connsiteX19" fmla="*/ 345281 w 513683"/>
                              <a:gd name="connsiteY19" fmla="*/ 495205 h 576262"/>
                              <a:gd name="connsiteX20" fmla="*/ 276701 w 513683"/>
                              <a:gd name="connsiteY20" fmla="*/ 549783 h 576262"/>
                              <a:gd name="connsiteX21" fmla="*/ 171926 w 513683"/>
                              <a:gd name="connsiteY21" fmla="*/ 576263 h 576262"/>
                              <a:gd name="connsiteX22" fmla="*/ 48673 w 513683"/>
                              <a:gd name="connsiteY22" fmla="*/ 533972 h 576262"/>
                              <a:gd name="connsiteX23" fmla="*/ 0 w 513683"/>
                              <a:gd name="connsiteY23" fmla="*/ 413957 h 576262"/>
                              <a:gd name="connsiteX24" fmla="*/ 78200 w 513683"/>
                              <a:gd name="connsiteY24" fmla="*/ 268129 h 576262"/>
                              <a:gd name="connsiteX25" fmla="*/ 204406 w 513683"/>
                              <a:gd name="connsiteY25" fmla="*/ 233077 h 576262"/>
                              <a:gd name="connsiteX26" fmla="*/ 253269 w 513683"/>
                              <a:gd name="connsiteY26" fmla="*/ 226886 h 576262"/>
                              <a:gd name="connsiteX27" fmla="*/ 340614 w 513683"/>
                              <a:gd name="connsiteY27" fmla="*/ 293465 h 576262"/>
                              <a:gd name="connsiteX28" fmla="*/ 312896 w 513683"/>
                              <a:gd name="connsiteY28" fmla="*/ 307276 h 576262"/>
                              <a:gd name="connsiteX29" fmla="*/ 274511 w 513683"/>
                              <a:gd name="connsiteY29" fmla="*/ 317087 h 576262"/>
                              <a:gd name="connsiteX30" fmla="*/ 242030 w 513683"/>
                              <a:gd name="connsiteY30" fmla="*/ 323088 h 576262"/>
                              <a:gd name="connsiteX31" fmla="*/ 176403 w 513683"/>
                              <a:gd name="connsiteY31" fmla="*/ 342709 h 576262"/>
                              <a:gd name="connsiteX32" fmla="*/ 142684 w 513683"/>
                              <a:gd name="connsiteY32" fmla="*/ 403288 h 576262"/>
                              <a:gd name="connsiteX33" fmla="*/ 163259 w 513683"/>
                              <a:gd name="connsiteY33" fmla="*/ 456152 h 576262"/>
                              <a:gd name="connsiteX34" fmla="*/ 213360 w 513683"/>
                              <a:gd name="connsiteY34" fmla="*/ 472440 h 576262"/>
                              <a:gd name="connsiteX35" fmla="*/ 299561 w 513683"/>
                              <a:gd name="connsiteY35" fmla="*/ 445389 h 576262"/>
                              <a:gd name="connsiteX36" fmla="*/ 340519 w 513683"/>
                              <a:gd name="connsiteY36" fmla="*/ 346710 h 576262"/>
                              <a:gd name="connsiteX37" fmla="*/ 340519 w 513683"/>
                              <a:gd name="connsiteY37" fmla="*/ 293465 h 576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13683" h="576262">
                                <a:moveTo>
                                  <a:pt x="253269" y="226886"/>
                                </a:moveTo>
                                <a:cubicBezTo>
                                  <a:pt x="279845" y="223552"/>
                                  <a:pt x="298895" y="219361"/>
                                  <a:pt x="310325" y="214408"/>
                                </a:cubicBezTo>
                                <a:cubicBezTo>
                                  <a:pt x="330898" y="205740"/>
                                  <a:pt x="341186" y="192215"/>
                                  <a:pt x="341186" y="173831"/>
                                </a:cubicBezTo>
                                <a:cubicBezTo>
                                  <a:pt x="341186" y="151543"/>
                                  <a:pt x="333280" y="136017"/>
                                  <a:pt x="317563" y="127540"/>
                                </a:cubicBezTo>
                                <a:cubicBezTo>
                                  <a:pt x="301847" y="118967"/>
                                  <a:pt x="278702" y="114776"/>
                                  <a:pt x="248221" y="114776"/>
                                </a:cubicBezTo>
                                <a:cubicBezTo>
                                  <a:pt x="214026" y="114776"/>
                                  <a:pt x="189833" y="123063"/>
                                  <a:pt x="175641" y="139827"/>
                                </a:cubicBezTo>
                                <a:cubicBezTo>
                                  <a:pt x="165449" y="152209"/>
                                  <a:pt x="158686" y="168878"/>
                                  <a:pt x="155353" y="189929"/>
                                </a:cubicBezTo>
                                <a:lnTo>
                                  <a:pt x="17526" y="189929"/>
                                </a:lnTo>
                                <a:cubicBezTo>
                                  <a:pt x="20574" y="142208"/>
                                  <a:pt x="34004" y="102870"/>
                                  <a:pt x="57817" y="72200"/>
                                </a:cubicBezTo>
                                <a:cubicBezTo>
                                  <a:pt x="95726" y="24098"/>
                                  <a:pt x="160782" y="0"/>
                                  <a:pt x="253079" y="0"/>
                                </a:cubicBezTo>
                                <a:cubicBezTo>
                                  <a:pt x="313182" y="0"/>
                                  <a:pt x="366522" y="11906"/>
                                  <a:pt x="413099" y="35624"/>
                                </a:cubicBezTo>
                                <a:cubicBezTo>
                                  <a:pt x="459772" y="59341"/>
                                  <a:pt x="483012" y="104108"/>
                                  <a:pt x="483012" y="169926"/>
                                </a:cubicBezTo>
                                <a:lnTo>
                                  <a:pt x="483012" y="420434"/>
                                </a:lnTo>
                                <a:cubicBezTo>
                                  <a:pt x="483012" y="437769"/>
                                  <a:pt x="483394" y="458819"/>
                                  <a:pt x="484061" y="483584"/>
                                </a:cubicBezTo>
                                <a:cubicBezTo>
                                  <a:pt x="485108" y="502253"/>
                                  <a:pt x="487870" y="515017"/>
                                  <a:pt x="492633" y="521684"/>
                                </a:cubicBezTo>
                                <a:cubicBezTo>
                                  <a:pt x="497300" y="528447"/>
                                  <a:pt x="504254" y="533876"/>
                                  <a:pt x="513683" y="538258"/>
                                </a:cubicBezTo>
                                <a:lnTo>
                                  <a:pt x="513683" y="559308"/>
                                </a:lnTo>
                                <a:lnTo>
                                  <a:pt x="358330" y="559308"/>
                                </a:lnTo>
                                <a:cubicBezTo>
                                  <a:pt x="353949" y="548259"/>
                                  <a:pt x="350996" y="537972"/>
                                  <a:pt x="349282" y="528257"/>
                                </a:cubicBezTo>
                                <a:cubicBezTo>
                                  <a:pt x="347663" y="518541"/>
                                  <a:pt x="346329" y="507492"/>
                                  <a:pt x="345281" y="495205"/>
                                </a:cubicBezTo>
                                <a:cubicBezTo>
                                  <a:pt x="325469" y="516541"/>
                                  <a:pt x="302609" y="534734"/>
                                  <a:pt x="276701" y="549783"/>
                                </a:cubicBezTo>
                                <a:cubicBezTo>
                                  <a:pt x="245745" y="567500"/>
                                  <a:pt x="210884" y="576263"/>
                                  <a:pt x="171926" y="576263"/>
                                </a:cubicBezTo>
                                <a:cubicBezTo>
                                  <a:pt x="122206" y="576263"/>
                                  <a:pt x="81153" y="562166"/>
                                  <a:pt x="48673" y="533972"/>
                                </a:cubicBezTo>
                                <a:cubicBezTo>
                                  <a:pt x="16193" y="505778"/>
                                  <a:pt x="0" y="465772"/>
                                  <a:pt x="0" y="413957"/>
                                </a:cubicBezTo>
                                <a:cubicBezTo>
                                  <a:pt x="0" y="346805"/>
                                  <a:pt x="26098" y="298228"/>
                                  <a:pt x="78200" y="268129"/>
                                </a:cubicBezTo>
                                <a:cubicBezTo>
                                  <a:pt x="106775" y="251746"/>
                                  <a:pt x="148876" y="240125"/>
                                  <a:pt x="204406" y="233077"/>
                                </a:cubicBezTo>
                                <a:lnTo>
                                  <a:pt x="253269" y="226886"/>
                                </a:lnTo>
                                <a:close/>
                                <a:moveTo>
                                  <a:pt x="340614" y="293465"/>
                                </a:moveTo>
                                <a:cubicBezTo>
                                  <a:pt x="331470" y="299180"/>
                                  <a:pt x="322231" y="303752"/>
                                  <a:pt x="312896" y="307276"/>
                                </a:cubicBezTo>
                                <a:cubicBezTo>
                                  <a:pt x="303562" y="310801"/>
                                  <a:pt x="290798" y="314039"/>
                                  <a:pt x="274511" y="317087"/>
                                </a:cubicBezTo>
                                <a:lnTo>
                                  <a:pt x="242030" y="323088"/>
                                </a:lnTo>
                                <a:cubicBezTo>
                                  <a:pt x="211550" y="328422"/>
                                  <a:pt x="189643" y="334994"/>
                                  <a:pt x="176403" y="342709"/>
                                </a:cubicBezTo>
                                <a:cubicBezTo>
                                  <a:pt x="153924" y="355663"/>
                                  <a:pt x="142684" y="375952"/>
                                  <a:pt x="142684" y="403288"/>
                                </a:cubicBezTo>
                                <a:cubicBezTo>
                                  <a:pt x="142684" y="427672"/>
                                  <a:pt x="149543" y="445294"/>
                                  <a:pt x="163259" y="456152"/>
                                </a:cubicBezTo>
                                <a:cubicBezTo>
                                  <a:pt x="176975" y="467011"/>
                                  <a:pt x="193738" y="472440"/>
                                  <a:pt x="213360" y="472440"/>
                                </a:cubicBezTo>
                                <a:cubicBezTo>
                                  <a:pt x="244507" y="472440"/>
                                  <a:pt x="273272" y="463391"/>
                                  <a:pt x="299561" y="445389"/>
                                </a:cubicBezTo>
                                <a:cubicBezTo>
                                  <a:pt x="325850" y="427387"/>
                                  <a:pt x="339471" y="394525"/>
                                  <a:pt x="340519" y="346710"/>
                                </a:cubicBezTo>
                                <a:lnTo>
                                  <a:pt x="340519" y="293465"/>
                                </a:lnTo>
                                <a:close/>
                              </a:path>
                            </a:pathLst>
                          </a:custGeom>
                          <a:solidFill>
                            <a:srgbClr val="DC2F34"/>
                          </a:solidFill>
                          <a:ln w="9525" cap="flat">
                            <a:noFill/>
                            <a:prstDash val="solid"/>
                            <a:miter/>
                          </a:ln>
                        </wps:spPr>
                        <wps:bodyPr rtlCol="0" anchor="ctr"/>
                      </wps:wsp>
                      <wps:wsp>
                        <wps:cNvPr id="47" name="Freeform: Shape 47">
                          <a:extLst>
                            <a:ext uri="{C183D7F6-B498-43B3-948B-1728B52AA6E4}">
                              <adec:decorative xmlns:adec="http://schemas.microsoft.com/office/drawing/2017/decorative" val="1"/>
                            </a:ext>
                          </a:extLst>
                        </wps:cNvPr>
                        <wps:cNvSpPr/>
                        <wps:spPr>
                          <a:xfrm>
                            <a:off x="3158273" y="1636976"/>
                            <a:ext cx="144780" cy="144779"/>
                          </a:xfrm>
                          <a:custGeom>
                            <a:avLst/>
                            <a:gdLst>
                              <a:gd name="connsiteX0" fmla="*/ 0 w 144780"/>
                              <a:gd name="connsiteY0" fmla="*/ 0 h 144779"/>
                              <a:gd name="connsiteX1" fmla="*/ 144780 w 144780"/>
                              <a:gd name="connsiteY1" fmla="*/ 0 h 144779"/>
                              <a:gd name="connsiteX2" fmla="*/ 144780 w 144780"/>
                              <a:gd name="connsiteY2" fmla="*/ 144780 h 144779"/>
                              <a:gd name="connsiteX3" fmla="*/ 0 w 144780"/>
                              <a:gd name="connsiteY3" fmla="*/ 144780 h 144779"/>
                            </a:gdLst>
                            <a:ahLst/>
                            <a:cxnLst>
                              <a:cxn ang="0">
                                <a:pos x="connsiteX0" y="connsiteY0"/>
                              </a:cxn>
                              <a:cxn ang="0">
                                <a:pos x="connsiteX1" y="connsiteY1"/>
                              </a:cxn>
                              <a:cxn ang="0">
                                <a:pos x="connsiteX2" y="connsiteY2"/>
                              </a:cxn>
                              <a:cxn ang="0">
                                <a:pos x="connsiteX3" y="connsiteY3"/>
                              </a:cxn>
                            </a:cxnLst>
                            <a:rect l="l" t="t" r="r" b="b"/>
                            <a:pathLst>
                              <a:path w="144780" h="144779">
                                <a:moveTo>
                                  <a:pt x="0" y="0"/>
                                </a:moveTo>
                                <a:lnTo>
                                  <a:pt x="144780" y="0"/>
                                </a:lnTo>
                                <a:lnTo>
                                  <a:pt x="144780" y="144780"/>
                                </a:lnTo>
                                <a:lnTo>
                                  <a:pt x="0" y="144780"/>
                                </a:lnTo>
                                <a:close/>
                              </a:path>
                            </a:pathLst>
                          </a:custGeom>
                          <a:solidFill>
                            <a:srgbClr val="DC2F34"/>
                          </a:solidFill>
                          <a:ln w="9525" cap="flat">
                            <a:noFill/>
                            <a:prstDash val="solid"/>
                            <a:miter/>
                          </a:ln>
                        </wps:spPr>
                        <wps:bodyPr rtlCol="0" anchor="ctr"/>
                      </wps:wsp>
                      <wps:wsp>
                        <wps:cNvPr id="48" name="Freeform: Shape 48">
                          <a:extLst>
                            <a:ext uri="{C183D7F6-B498-43B3-948B-1728B52AA6E4}">
                              <adec:decorative xmlns:adec="http://schemas.microsoft.com/office/drawing/2017/decorative" val="1"/>
                            </a:ext>
                          </a:extLst>
                        </wps:cNvPr>
                        <wps:cNvSpPr/>
                        <wps:spPr>
                          <a:xfrm>
                            <a:off x="3158273" y="1828428"/>
                            <a:ext cx="144780" cy="546163"/>
                          </a:xfrm>
                          <a:custGeom>
                            <a:avLst/>
                            <a:gdLst>
                              <a:gd name="connsiteX0" fmla="*/ 0 w 144780"/>
                              <a:gd name="connsiteY0" fmla="*/ 0 h 546163"/>
                              <a:gd name="connsiteX1" fmla="*/ 144780 w 144780"/>
                              <a:gd name="connsiteY1" fmla="*/ 0 h 546163"/>
                              <a:gd name="connsiteX2" fmla="*/ 144780 w 144780"/>
                              <a:gd name="connsiteY2" fmla="*/ 546163 h 546163"/>
                              <a:gd name="connsiteX3" fmla="*/ 0 w 144780"/>
                              <a:gd name="connsiteY3" fmla="*/ 546163 h 546163"/>
                            </a:gdLst>
                            <a:ahLst/>
                            <a:cxnLst>
                              <a:cxn ang="0">
                                <a:pos x="connsiteX0" y="connsiteY0"/>
                              </a:cxn>
                              <a:cxn ang="0">
                                <a:pos x="connsiteX1" y="connsiteY1"/>
                              </a:cxn>
                              <a:cxn ang="0">
                                <a:pos x="connsiteX2" y="connsiteY2"/>
                              </a:cxn>
                              <a:cxn ang="0">
                                <a:pos x="connsiteX3" y="connsiteY3"/>
                              </a:cxn>
                            </a:cxnLst>
                            <a:rect l="l" t="t" r="r" b="b"/>
                            <a:pathLst>
                              <a:path w="144780" h="546163">
                                <a:moveTo>
                                  <a:pt x="0" y="0"/>
                                </a:moveTo>
                                <a:lnTo>
                                  <a:pt x="144780" y="0"/>
                                </a:lnTo>
                                <a:lnTo>
                                  <a:pt x="144780" y="546163"/>
                                </a:lnTo>
                                <a:lnTo>
                                  <a:pt x="0" y="546163"/>
                                </a:lnTo>
                                <a:close/>
                              </a:path>
                            </a:pathLst>
                          </a:custGeom>
                          <a:solidFill>
                            <a:srgbClr val="DC2F34"/>
                          </a:solidFill>
                          <a:ln w="9525" cap="flat">
                            <a:noFill/>
                            <a:prstDash val="solid"/>
                            <a:miter/>
                          </a:ln>
                        </wps:spPr>
                        <wps:bodyPr rtlCol="0" anchor="ctr"/>
                      </wps:wsp>
                      <wps:wsp>
                        <wps:cNvPr id="49" name="Freeform: Shape 49">
                          <a:extLst>
                            <a:ext uri="{C183D7F6-B498-43B3-948B-1728B52AA6E4}">
                              <adec:decorative xmlns:adec="http://schemas.microsoft.com/office/drawing/2017/decorative" val="1"/>
                            </a:ext>
                          </a:extLst>
                        </wps:cNvPr>
                        <wps:cNvSpPr/>
                        <wps:spPr>
                          <a:xfrm>
                            <a:off x="3388683" y="1636975"/>
                            <a:ext cx="532161" cy="754570"/>
                          </a:xfrm>
                          <a:custGeom>
                            <a:avLst/>
                            <a:gdLst>
                              <a:gd name="connsiteX0" fmla="*/ 324708 w 532161"/>
                              <a:gd name="connsiteY0" fmla="*/ 200120 h 754570"/>
                              <a:gd name="connsiteX1" fmla="*/ 387382 w 532161"/>
                              <a:gd name="connsiteY1" fmla="*/ 260509 h 754570"/>
                              <a:gd name="connsiteX2" fmla="*/ 387382 w 532161"/>
                              <a:gd name="connsiteY2" fmla="*/ 0 h 754570"/>
                              <a:gd name="connsiteX3" fmla="*/ 532161 w 532161"/>
                              <a:gd name="connsiteY3" fmla="*/ 0 h 754570"/>
                              <a:gd name="connsiteX4" fmla="*/ 532161 w 532161"/>
                              <a:gd name="connsiteY4" fmla="*/ 737521 h 754570"/>
                              <a:gd name="connsiteX5" fmla="*/ 393382 w 532161"/>
                              <a:gd name="connsiteY5" fmla="*/ 737521 h 754570"/>
                              <a:gd name="connsiteX6" fmla="*/ 393382 w 532161"/>
                              <a:gd name="connsiteY6" fmla="*/ 661892 h 754570"/>
                              <a:gd name="connsiteX7" fmla="*/ 323754 w 532161"/>
                              <a:gd name="connsiteY7" fmla="*/ 732473 h 754570"/>
                              <a:gd name="connsiteX8" fmla="*/ 226504 w 532161"/>
                              <a:gd name="connsiteY8" fmla="*/ 754571 h 754570"/>
                              <a:gd name="connsiteX9" fmla="*/ 65437 w 532161"/>
                              <a:gd name="connsiteY9" fmla="*/ 677132 h 754570"/>
                              <a:gd name="connsiteX10" fmla="*/ 0 w 532161"/>
                              <a:gd name="connsiteY10" fmla="*/ 478441 h 754570"/>
                              <a:gd name="connsiteX11" fmla="*/ 64389 w 532161"/>
                              <a:gd name="connsiteY11" fmla="*/ 258509 h 754570"/>
                              <a:gd name="connsiteX12" fmla="*/ 236506 w 532161"/>
                              <a:gd name="connsiteY12" fmla="*/ 178403 h 754570"/>
                              <a:gd name="connsiteX13" fmla="*/ 324708 w 532161"/>
                              <a:gd name="connsiteY13" fmla="*/ 200120 h 754570"/>
                              <a:gd name="connsiteX14" fmla="*/ 359759 w 532161"/>
                              <a:gd name="connsiteY14" fmla="*/ 589217 h 754570"/>
                              <a:gd name="connsiteX15" fmla="*/ 391383 w 532161"/>
                              <a:gd name="connsiteY15" fmla="*/ 472440 h 754570"/>
                              <a:gd name="connsiteX16" fmla="*/ 340804 w 532161"/>
                              <a:gd name="connsiteY16" fmla="*/ 329184 h 754570"/>
                              <a:gd name="connsiteX17" fmla="*/ 268605 w 532161"/>
                              <a:gd name="connsiteY17" fmla="*/ 303181 h 754570"/>
                              <a:gd name="connsiteX18" fmla="*/ 176689 w 532161"/>
                              <a:gd name="connsiteY18" fmla="*/ 350520 h 754570"/>
                              <a:gd name="connsiteX19" fmla="*/ 147351 w 532161"/>
                              <a:gd name="connsiteY19" fmla="*/ 468059 h 754570"/>
                              <a:gd name="connsiteX20" fmla="*/ 177165 w 532161"/>
                              <a:gd name="connsiteY20" fmla="*/ 589026 h 754570"/>
                              <a:gd name="connsiteX21" fmla="*/ 267653 w 532161"/>
                              <a:gd name="connsiteY21" fmla="*/ 634365 h 754570"/>
                              <a:gd name="connsiteX22" fmla="*/ 359759 w 532161"/>
                              <a:gd name="connsiteY22" fmla="*/ 589217 h 754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32161" h="754570">
                                <a:moveTo>
                                  <a:pt x="324708" y="200120"/>
                                </a:moveTo>
                                <a:cubicBezTo>
                                  <a:pt x="350425" y="214598"/>
                                  <a:pt x="371379" y="234791"/>
                                  <a:pt x="387382" y="260509"/>
                                </a:cubicBezTo>
                                <a:lnTo>
                                  <a:pt x="387382" y="0"/>
                                </a:lnTo>
                                <a:lnTo>
                                  <a:pt x="532161" y="0"/>
                                </a:lnTo>
                                <a:lnTo>
                                  <a:pt x="532161" y="737521"/>
                                </a:lnTo>
                                <a:lnTo>
                                  <a:pt x="393382" y="737521"/>
                                </a:lnTo>
                                <a:lnTo>
                                  <a:pt x="393382" y="661892"/>
                                </a:lnTo>
                                <a:cubicBezTo>
                                  <a:pt x="372999" y="694277"/>
                                  <a:pt x="349758" y="717804"/>
                                  <a:pt x="323754" y="732473"/>
                                </a:cubicBezTo>
                                <a:cubicBezTo>
                                  <a:pt x="297751" y="747141"/>
                                  <a:pt x="265272" y="754571"/>
                                  <a:pt x="226504" y="754571"/>
                                </a:cubicBezTo>
                                <a:cubicBezTo>
                                  <a:pt x="162687" y="754571"/>
                                  <a:pt x="109061" y="728758"/>
                                  <a:pt x="65437" y="677132"/>
                                </a:cubicBezTo>
                                <a:cubicBezTo>
                                  <a:pt x="21812" y="625507"/>
                                  <a:pt x="0" y="559308"/>
                                  <a:pt x="0" y="478441"/>
                                </a:cubicBezTo>
                                <a:cubicBezTo>
                                  <a:pt x="0" y="385191"/>
                                  <a:pt x="21431" y="311944"/>
                                  <a:pt x="64389" y="258509"/>
                                </a:cubicBezTo>
                                <a:cubicBezTo>
                                  <a:pt x="107252" y="205073"/>
                                  <a:pt x="164687" y="178403"/>
                                  <a:pt x="236506" y="178403"/>
                                </a:cubicBezTo>
                                <a:cubicBezTo>
                                  <a:pt x="269653" y="178403"/>
                                  <a:pt x="298989" y="185642"/>
                                  <a:pt x="324708" y="200120"/>
                                </a:cubicBezTo>
                                <a:moveTo>
                                  <a:pt x="359759" y="589217"/>
                                </a:moveTo>
                                <a:cubicBezTo>
                                  <a:pt x="380810" y="559118"/>
                                  <a:pt x="391383" y="520256"/>
                                  <a:pt x="391383" y="472440"/>
                                </a:cubicBezTo>
                                <a:cubicBezTo>
                                  <a:pt x="391383" y="405670"/>
                                  <a:pt x="374523" y="357854"/>
                                  <a:pt x="340804" y="329184"/>
                                </a:cubicBezTo>
                                <a:cubicBezTo>
                                  <a:pt x="320040" y="311849"/>
                                  <a:pt x="296037" y="303181"/>
                                  <a:pt x="268605" y="303181"/>
                                </a:cubicBezTo>
                                <a:cubicBezTo>
                                  <a:pt x="226886" y="303181"/>
                                  <a:pt x="196215" y="318992"/>
                                  <a:pt x="176689" y="350520"/>
                                </a:cubicBezTo>
                                <a:cubicBezTo>
                                  <a:pt x="157163" y="382143"/>
                                  <a:pt x="147351" y="421291"/>
                                  <a:pt x="147351" y="468059"/>
                                </a:cubicBezTo>
                                <a:cubicBezTo>
                                  <a:pt x="147351" y="518446"/>
                                  <a:pt x="157258" y="558832"/>
                                  <a:pt x="177165" y="589026"/>
                                </a:cubicBezTo>
                                <a:cubicBezTo>
                                  <a:pt x="197072" y="619220"/>
                                  <a:pt x="227172" y="634365"/>
                                  <a:pt x="267653" y="634365"/>
                                </a:cubicBezTo>
                                <a:cubicBezTo>
                                  <a:pt x="308039" y="634365"/>
                                  <a:pt x="338709" y="619316"/>
                                  <a:pt x="359759" y="589217"/>
                                </a:cubicBezTo>
                              </a:path>
                            </a:pathLst>
                          </a:custGeom>
                          <a:solidFill>
                            <a:srgbClr val="DC2F34"/>
                          </a:solidFill>
                          <a:ln w="9525" cap="flat">
                            <a:noFill/>
                            <a:prstDash val="solid"/>
                            <a:miter/>
                          </a:ln>
                        </wps:spPr>
                        <wps:bodyPr rtlCol="0" anchor="ctr"/>
                      </wps:wsp>
                      <wps:wsp>
                        <wps:cNvPr id="50" name="Freeform: Shape 50">
                          <a:extLst>
                            <a:ext uri="{C183D7F6-B498-43B3-948B-1728B52AA6E4}">
                              <adec:decorative xmlns:adec="http://schemas.microsoft.com/office/drawing/2017/decorative" val="1"/>
                            </a:ext>
                          </a:extLst>
                        </wps:cNvPr>
                        <wps:cNvSpPr/>
                        <wps:spPr>
                          <a:xfrm>
                            <a:off x="1434344" y="7439"/>
                            <a:ext cx="2486977" cy="1484757"/>
                          </a:xfrm>
                          <a:custGeom>
                            <a:avLst/>
                            <a:gdLst>
                              <a:gd name="connsiteX0" fmla="*/ 0 w 2486977"/>
                              <a:gd name="connsiteY0" fmla="*/ 0 h 1484757"/>
                              <a:gd name="connsiteX1" fmla="*/ 2486978 w 2486977"/>
                              <a:gd name="connsiteY1" fmla="*/ 0 h 1484757"/>
                              <a:gd name="connsiteX2" fmla="*/ 2486978 w 2486977"/>
                              <a:gd name="connsiteY2" fmla="*/ 1484757 h 1484757"/>
                              <a:gd name="connsiteX3" fmla="*/ 0 w 2486977"/>
                              <a:gd name="connsiteY3" fmla="*/ 1484757 h 1484757"/>
                            </a:gdLst>
                            <a:ahLst/>
                            <a:cxnLst>
                              <a:cxn ang="0">
                                <a:pos x="connsiteX0" y="connsiteY0"/>
                              </a:cxn>
                              <a:cxn ang="0">
                                <a:pos x="connsiteX1" y="connsiteY1"/>
                              </a:cxn>
                              <a:cxn ang="0">
                                <a:pos x="connsiteX2" y="connsiteY2"/>
                              </a:cxn>
                              <a:cxn ang="0">
                                <a:pos x="connsiteX3" y="connsiteY3"/>
                              </a:cxn>
                            </a:cxnLst>
                            <a:rect l="l" t="t" r="r" b="b"/>
                            <a:pathLst>
                              <a:path w="2486977" h="1484757">
                                <a:moveTo>
                                  <a:pt x="0" y="0"/>
                                </a:moveTo>
                                <a:lnTo>
                                  <a:pt x="2486978" y="0"/>
                                </a:lnTo>
                                <a:lnTo>
                                  <a:pt x="2486978" y="1484757"/>
                                </a:lnTo>
                                <a:lnTo>
                                  <a:pt x="0" y="1484757"/>
                                </a:lnTo>
                                <a:close/>
                              </a:path>
                            </a:pathLst>
                          </a:custGeom>
                          <a:solidFill>
                            <a:srgbClr val="FFFFFF"/>
                          </a:solidFill>
                          <a:ln w="9525" cap="flat">
                            <a:noFill/>
                            <a:prstDash val="solid"/>
                            <a:miter/>
                          </a:ln>
                        </wps:spPr>
                        <wps:bodyPr rtlCol="0" anchor="ctr"/>
                      </wps:wsp>
                      <wps:wsp>
                        <wps:cNvPr id="51" name="Freeform: Shape 51">
                          <a:extLst>
                            <a:ext uri="{C183D7F6-B498-43B3-948B-1728B52AA6E4}">
                              <adec:decorative xmlns:adec="http://schemas.microsoft.com/office/drawing/2017/decorative" val="1"/>
                            </a:ext>
                          </a:extLst>
                        </wps:cNvPr>
                        <wps:cNvSpPr/>
                        <wps:spPr>
                          <a:xfrm>
                            <a:off x="3382396" y="180603"/>
                            <a:ext cx="538924" cy="321754"/>
                          </a:xfrm>
                          <a:custGeom>
                            <a:avLst/>
                            <a:gdLst>
                              <a:gd name="connsiteX0" fmla="*/ 538925 w 538924"/>
                              <a:gd name="connsiteY0" fmla="*/ 321755 h 321754"/>
                              <a:gd name="connsiteX1" fmla="*/ 538925 w 538924"/>
                              <a:gd name="connsiteY1" fmla="*/ 0 h 321754"/>
                              <a:gd name="connsiteX2" fmla="*/ 0 w 538924"/>
                              <a:gd name="connsiteY2" fmla="*/ 321755 h 321754"/>
                            </a:gdLst>
                            <a:ahLst/>
                            <a:cxnLst>
                              <a:cxn ang="0">
                                <a:pos x="connsiteX0" y="connsiteY0"/>
                              </a:cxn>
                              <a:cxn ang="0">
                                <a:pos x="connsiteX1" y="connsiteY1"/>
                              </a:cxn>
                              <a:cxn ang="0">
                                <a:pos x="connsiteX2" y="connsiteY2"/>
                              </a:cxn>
                            </a:cxnLst>
                            <a:rect l="l" t="t" r="r" b="b"/>
                            <a:pathLst>
                              <a:path w="538924" h="321754">
                                <a:moveTo>
                                  <a:pt x="538925" y="321755"/>
                                </a:moveTo>
                                <a:lnTo>
                                  <a:pt x="538925" y="0"/>
                                </a:lnTo>
                                <a:lnTo>
                                  <a:pt x="0" y="321755"/>
                                </a:lnTo>
                                <a:close/>
                              </a:path>
                            </a:pathLst>
                          </a:custGeom>
                          <a:solidFill>
                            <a:srgbClr val="004288"/>
                          </a:solidFill>
                          <a:ln w="9525" cap="flat">
                            <a:noFill/>
                            <a:prstDash val="solid"/>
                            <a:miter/>
                          </a:ln>
                        </wps:spPr>
                        <wps:bodyPr rtlCol="0" anchor="ctr"/>
                      </wps:wsp>
                      <wps:wsp>
                        <wps:cNvPr id="52" name="Freeform: Shape 52">
                          <a:extLst>
                            <a:ext uri="{C183D7F6-B498-43B3-948B-1728B52AA6E4}">
                              <adec:decorative xmlns:adec="http://schemas.microsoft.com/office/drawing/2017/decorative" val="1"/>
                            </a:ext>
                          </a:extLst>
                        </wps:cNvPr>
                        <wps:cNvSpPr/>
                        <wps:spPr>
                          <a:xfrm>
                            <a:off x="1724666" y="7630"/>
                            <a:ext cx="704469" cy="420623"/>
                          </a:xfrm>
                          <a:custGeom>
                            <a:avLst/>
                            <a:gdLst>
                              <a:gd name="connsiteX0" fmla="*/ 704469 w 704469"/>
                              <a:gd name="connsiteY0" fmla="*/ 0 h 420623"/>
                              <a:gd name="connsiteX1" fmla="*/ 0 w 704469"/>
                              <a:gd name="connsiteY1" fmla="*/ 0 h 420623"/>
                              <a:gd name="connsiteX2" fmla="*/ 704469 w 704469"/>
                              <a:gd name="connsiteY2" fmla="*/ 420624 h 420623"/>
                            </a:gdLst>
                            <a:ahLst/>
                            <a:cxnLst>
                              <a:cxn ang="0">
                                <a:pos x="connsiteX0" y="connsiteY0"/>
                              </a:cxn>
                              <a:cxn ang="0">
                                <a:pos x="connsiteX1" y="connsiteY1"/>
                              </a:cxn>
                              <a:cxn ang="0">
                                <a:pos x="connsiteX2" y="connsiteY2"/>
                              </a:cxn>
                            </a:cxnLst>
                            <a:rect l="l" t="t" r="r" b="b"/>
                            <a:pathLst>
                              <a:path w="704469" h="420623">
                                <a:moveTo>
                                  <a:pt x="704469" y="0"/>
                                </a:moveTo>
                                <a:lnTo>
                                  <a:pt x="0" y="0"/>
                                </a:lnTo>
                                <a:lnTo>
                                  <a:pt x="704469" y="420624"/>
                                </a:lnTo>
                                <a:close/>
                              </a:path>
                            </a:pathLst>
                          </a:custGeom>
                          <a:solidFill>
                            <a:srgbClr val="004288"/>
                          </a:solidFill>
                          <a:ln w="9525" cap="flat">
                            <a:noFill/>
                            <a:prstDash val="solid"/>
                            <a:miter/>
                          </a:ln>
                        </wps:spPr>
                        <wps:bodyPr rtlCol="0" anchor="ctr"/>
                      </wps:wsp>
                      <wps:wsp>
                        <wps:cNvPr id="53" name="Freeform: Shape 53">
                          <a:extLst>
                            <a:ext uri="{C183D7F6-B498-43B3-948B-1728B52AA6E4}">
                              <adec:decorative xmlns:adec="http://schemas.microsoft.com/office/drawing/2017/decorative" val="1"/>
                            </a:ext>
                          </a:extLst>
                        </wps:cNvPr>
                        <wps:cNvSpPr/>
                        <wps:spPr>
                          <a:xfrm>
                            <a:off x="1434344" y="997276"/>
                            <a:ext cx="538924" cy="321754"/>
                          </a:xfrm>
                          <a:custGeom>
                            <a:avLst/>
                            <a:gdLst>
                              <a:gd name="connsiteX0" fmla="*/ 0 w 538924"/>
                              <a:gd name="connsiteY0" fmla="*/ 0 h 321754"/>
                              <a:gd name="connsiteX1" fmla="*/ 0 w 538924"/>
                              <a:gd name="connsiteY1" fmla="*/ 321755 h 321754"/>
                              <a:gd name="connsiteX2" fmla="*/ 538924 w 538924"/>
                              <a:gd name="connsiteY2" fmla="*/ 0 h 321754"/>
                            </a:gdLst>
                            <a:ahLst/>
                            <a:cxnLst>
                              <a:cxn ang="0">
                                <a:pos x="connsiteX0" y="connsiteY0"/>
                              </a:cxn>
                              <a:cxn ang="0">
                                <a:pos x="connsiteX1" y="connsiteY1"/>
                              </a:cxn>
                              <a:cxn ang="0">
                                <a:pos x="connsiteX2" y="connsiteY2"/>
                              </a:cxn>
                            </a:cxnLst>
                            <a:rect l="l" t="t" r="r" b="b"/>
                            <a:pathLst>
                              <a:path w="538924" h="321754">
                                <a:moveTo>
                                  <a:pt x="0" y="0"/>
                                </a:moveTo>
                                <a:lnTo>
                                  <a:pt x="0" y="321755"/>
                                </a:lnTo>
                                <a:lnTo>
                                  <a:pt x="538924" y="0"/>
                                </a:lnTo>
                                <a:close/>
                              </a:path>
                            </a:pathLst>
                          </a:custGeom>
                          <a:solidFill>
                            <a:srgbClr val="004288"/>
                          </a:solidFill>
                          <a:ln w="9525" cap="flat">
                            <a:noFill/>
                            <a:prstDash val="solid"/>
                            <a:miter/>
                          </a:ln>
                        </wps:spPr>
                        <wps:bodyPr rtlCol="0" anchor="ctr"/>
                      </wps:wsp>
                      <wps:wsp>
                        <wps:cNvPr id="54" name="Freeform: Shape 54">
                          <a:extLst>
                            <a:ext uri="{C183D7F6-B498-43B3-948B-1728B52AA6E4}">
                              <adec:decorative xmlns:adec="http://schemas.microsoft.com/office/drawing/2017/decorative" val="1"/>
                            </a:ext>
                          </a:extLst>
                        </wps:cNvPr>
                        <wps:cNvSpPr/>
                        <wps:spPr>
                          <a:xfrm>
                            <a:off x="2926530" y="7630"/>
                            <a:ext cx="704469" cy="420623"/>
                          </a:xfrm>
                          <a:custGeom>
                            <a:avLst/>
                            <a:gdLst>
                              <a:gd name="connsiteX0" fmla="*/ 0 w 704469"/>
                              <a:gd name="connsiteY0" fmla="*/ 0 h 420623"/>
                              <a:gd name="connsiteX1" fmla="*/ 0 w 704469"/>
                              <a:gd name="connsiteY1" fmla="*/ 420624 h 420623"/>
                              <a:gd name="connsiteX2" fmla="*/ 704469 w 704469"/>
                              <a:gd name="connsiteY2" fmla="*/ 0 h 420623"/>
                            </a:gdLst>
                            <a:ahLst/>
                            <a:cxnLst>
                              <a:cxn ang="0">
                                <a:pos x="connsiteX0" y="connsiteY0"/>
                              </a:cxn>
                              <a:cxn ang="0">
                                <a:pos x="connsiteX1" y="connsiteY1"/>
                              </a:cxn>
                              <a:cxn ang="0">
                                <a:pos x="connsiteX2" y="connsiteY2"/>
                              </a:cxn>
                            </a:cxnLst>
                            <a:rect l="l" t="t" r="r" b="b"/>
                            <a:pathLst>
                              <a:path w="704469" h="420623">
                                <a:moveTo>
                                  <a:pt x="0" y="0"/>
                                </a:moveTo>
                                <a:lnTo>
                                  <a:pt x="0" y="420624"/>
                                </a:lnTo>
                                <a:lnTo>
                                  <a:pt x="704469" y="0"/>
                                </a:lnTo>
                                <a:close/>
                              </a:path>
                            </a:pathLst>
                          </a:custGeom>
                          <a:solidFill>
                            <a:srgbClr val="004288"/>
                          </a:solidFill>
                          <a:ln w="9525" cap="flat">
                            <a:noFill/>
                            <a:prstDash val="solid"/>
                            <a:miter/>
                          </a:ln>
                        </wps:spPr>
                        <wps:bodyPr rtlCol="0" anchor="ctr"/>
                      </wps:wsp>
                      <wps:wsp>
                        <wps:cNvPr id="55" name="Freeform: Shape 55">
                          <a:extLst>
                            <a:ext uri="{C183D7F6-B498-43B3-948B-1728B52AA6E4}">
                              <adec:decorative xmlns:adec="http://schemas.microsoft.com/office/drawing/2017/decorative" val="1"/>
                            </a:ext>
                          </a:extLst>
                        </wps:cNvPr>
                        <wps:cNvSpPr/>
                        <wps:spPr>
                          <a:xfrm>
                            <a:off x="1434344" y="180603"/>
                            <a:ext cx="538924" cy="321754"/>
                          </a:xfrm>
                          <a:custGeom>
                            <a:avLst/>
                            <a:gdLst>
                              <a:gd name="connsiteX0" fmla="*/ 0 w 538924"/>
                              <a:gd name="connsiteY0" fmla="*/ 0 h 321754"/>
                              <a:gd name="connsiteX1" fmla="*/ 0 w 538924"/>
                              <a:gd name="connsiteY1" fmla="*/ 321755 h 321754"/>
                              <a:gd name="connsiteX2" fmla="*/ 538924 w 538924"/>
                              <a:gd name="connsiteY2" fmla="*/ 321755 h 321754"/>
                            </a:gdLst>
                            <a:ahLst/>
                            <a:cxnLst>
                              <a:cxn ang="0">
                                <a:pos x="connsiteX0" y="connsiteY0"/>
                              </a:cxn>
                              <a:cxn ang="0">
                                <a:pos x="connsiteX1" y="connsiteY1"/>
                              </a:cxn>
                              <a:cxn ang="0">
                                <a:pos x="connsiteX2" y="connsiteY2"/>
                              </a:cxn>
                            </a:cxnLst>
                            <a:rect l="l" t="t" r="r" b="b"/>
                            <a:pathLst>
                              <a:path w="538924" h="321754">
                                <a:moveTo>
                                  <a:pt x="0" y="0"/>
                                </a:moveTo>
                                <a:lnTo>
                                  <a:pt x="0" y="321755"/>
                                </a:lnTo>
                                <a:lnTo>
                                  <a:pt x="538924" y="321755"/>
                                </a:lnTo>
                                <a:close/>
                              </a:path>
                            </a:pathLst>
                          </a:custGeom>
                          <a:solidFill>
                            <a:srgbClr val="004288"/>
                          </a:solidFill>
                          <a:ln w="9525" cap="flat">
                            <a:noFill/>
                            <a:prstDash val="solid"/>
                            <a:miter/>
                          </a:ln>
                        </wps:spPr>
                        <wps:bodyPr rtlCol="0" anchor="ctr"/>
                      </wps:wsp>
                      <wps:wsp>
                        <wps:cNvPr id="56" name="Freeform: Shape 56">
                          <a:extLst>
                            <a:ext uri="{C183D7F6-B498-43B3-948B-1728B52AA6E4}">
                              <adec:decorative xmlns:adec="http://schemas.microsoft.com/office/drawing/2017/decorative" val="1"/>
                            </a:ext>
                          </a:extLst>
                        </wps:cNvPr>
                        <wps:cNvSpPr/>
                        <wps:spPr>
                          <a:xfrm>
                            <a:off x="3382396" y="997276"/>
                            <a:ext cx="538924" cy="321754"/>
                          </a:xfrm>
                          <a:custGeom>
                            <a:avLst/>
                            <a:gdLst>
                              <a:gd name="connsiteX0" fmla="*/ 538925 w 538924"/>
                              <a:gd name="connsiteY0" fmla="*/ 321755 h 321754"/>
                              <a:gd name="connsiteX1" fmla="*/ 538925 w 538924"/>
                              <a:gd name="connsiteY1" fmla="*/ 0 h 321754"/>
                              <a:gd name="connsiteX2" fmla="*/ 0 w 538924"/>
                              <a:gd name="connsiteY2" fmla="*/ 0 h 321754"/>
                            </a:gdLst>
                            <a:ahLst/>
                            <a:cxnLst>
                              <a:cxn ang="0">
                                <a:pos x="connsiteX0" y="connsiteY0"/>
                              </a:cxn>
                              <a:cxn ang="0">
                                <a:pos x="connsiteX1" y="connsiteY1"/>
                              </a:cxn>
                              <a:cxn ang="0">
                                <a:pos x="connsiteX2" y="connsiteY2"/>
                              </a:cxn>
                            </a:cxnLst>
                            <a:rect l="l" t="t" r="r" b="b"/>
                            <a:pathLst>
                              <a:path w="538924" h="321754">
                                <a:moveTo>
                                  <a:pt x="538925" y="321755"/>
                                </a:moveTo>
                                <a:lnTo>
                                  <a:pt x="538925" y="0"/>
                                </a:lnTo>
                                <a:lnTo>
                                  <a:pt x="0" y="0"/>
                                </a:lnTo>
                                <a:close/>
                              </a:path>
                            </a:pathLst>
                          </a:custGeom>
                          <a:solidFill>
                            <a:srgbClr val="004288"/>
                          </a:solidFill>
                          <a:ln w="9525" cap="flat">
                            <a:noFill/>
                            <a:prstDash val="solid"/>
                            <a:miter/>
                          </a:ln>
                        </wps:spPr>
                        <wps:bodyPr rtlCol="0" anchor="ctr"/>
                      </wps:wsp>
                      <wps:wsp>
                        <wps:cNvPr id="57" name="Freeform: Shape 57">
                          <a:extLst>
                            <a:ext uri="{C183D7F6-B498-43B3-948B-1728B52AA6E4}">
                              <adec:decorative xmlns:adec="http://schemas.microsoft.com/office/drawing/2017/decorative" val="1"/>
                            </a:ext>
                          </a:extLst>
                        </wps:cNvPr>
                        <wps:cNvSpPr/>
                        <wps:spPr>
                          <a:xfrm>
                            <a:off x="1724380" y="1071476"/>
                            <a:ext cx="704755" cy="420719"/>
                          </a:xfrm>
                          <a:custGeom>
                            <a:avLst/>
                            <a:gdLst>
                              <a:gd name="connsiteX0" fmla="*/ 0 w 704755"/>
                              <a:gd name="connsiteY0" fmla="*/ 420719 h 420719"/>
                              <a:gd name="connsiteX1" fmla="*/ 704755 w 704755"/>
                              <a:gd name="connsiteY1" fmla="*/ 420719 h 420719"/>
                              <a:gd name="connsiteX2" fmla="*/ 704755 w 704755"/>
                              <a:gd name="connsiteY2" fmla="*/ 0 h 420719"/>
                            </a:gdLst>
                            <a:ahLst/>
                            <a:cxnLst>
                              <a:cxn ang="0">
                                <a:pos x="connsiteX0" y="connsiteY0"/>
                              </a:cxn>
                              <a:cxn ang="0">
                                <a:pos x="connsiteX1" y="connsiteY1"/>
                              </a:cxn>
                              <a:cxn ang="0">
                                <a:pos x="connsiteX2" y="connsiteY2"/>
                              </a:cxn>
                            </a:cxnLst>
                            <a:rect l="l" t="t" r="r" b="b"/>
                            <a:pathLst>
                              <a:path w="704755" h="420719">
                                <a:moveTo>
                                  <a:pt x="0" y="420719"/>
                                </a:moveTo>
                                <a:lnTo>
                                  <a:pt x="704755" y="420719"/>
                                </a:lnTo>
                                <a:lnTo>
                                  <a:pt x="704755" y="0"/>
                                </a:lnTo>
                                <a:close/>
                              </a:path>
                            </a:pathLst>
                          </a:custGeom>
                          <a:solidFill>
                            <a:srgbClr val="004288"/>
                          </a:solidFill>
                          <a:ln w="9525" cap="flat">
                            <a:noFill/>
                            <a:prstDash val="solid"/>
                            <a:miter/>
                          </a:ln>
                        </wps:spPr>
                        <wps:bodyPr rtlCol="0" anchor="ctr"/>
                      </wps:wsp>
                      <wps:wsp>
                        <wps:cNvPr id="58" name="Freeform: Shape 58">
                          <a:extLst>
                            <a:ext uri="{C183D7F6-B498-43B3-948B-1728B52AA6E4}">
                              <adec:decorative xmlns:adec="http://schemas.microsoft.com/office/drawing/2017/decorative" val="1"/>
                            </a:ext>
                          </a:extLst>
                        </wps:cNvPr>
                        <wps:cNvSpPr/>
                        <wps:spPr>
                          <a:xfrm>
                            <a:off x="2926530" y="1071476"/>
                            <a:ext cx="704755" cy="420719"/>
                          </a:xfrm>
                          <a:custGeom>
                            <a:avLst/>
                            <a:gdLst>
                              <a:gd name="connsiteX0" fmla="*/ 0 w 704755"/>
                              <a:gd name="connsiteY0" fmla="*/ 420719 h 420719"/>
                              <a:gd name="connsiteX1" fmla="*/ 704755 w 704755"/>
                              <a:gd name="connsiteY1" fmla="*/ 420719 h 420719"/>
                              <a:gd name="connsiteX2" fmla="*/ 0 w 704755"/>
                              <a:gd name="connsiteY2" fmla="*/ 0 h 420719"/>
                            </a:gdLst>
                            <a:ahLst/>
                            <a:cxnLst>
                              <a:cxn ang="0">
                                <a:pos x="connsiteX0" y="connsiteY0"/>
                              </a:cxn>
                              <a:cxn ang="0">
                                <a:pos x="connsiteX1" y="connsiteY1"/>
                              </a:cxn>
                              <a:cxn ang="0">
                                <a:pos x="connsiteX2" y="connsiteY2"/>
                              </a:cxn>
                            </a:cxnLst>
                            <a:rect l="l" t="t" r="r" b="b"/>
                            <a:pathLst>
                              <a:path w="704755" h="420719">
                                <a:moveTo>
                                  <a:pt x="0" y="420719"/>
                                </a:moveTo>
                                <a:lnTo>
                                  <a:pt x="704755" y="420719"/>
                                </a:lnTo>
                                <a:lnTo>
                                  <a:pt x="0" y="0"/>
                                </a:lnTo>
                                <a:close/>
                              </a:path>
                            </a:pathLst>
                          </a:custGeom>
                          <a:solidFill>
                            <a:srgbClr val="004288"/>
                          </a:solidFill>
                          <a:ln w="9525" cap="flat">
                            <a:noFill/>
                            <a:prstDash val="solid"/>
                            <a:miter/>
                          </a:ln>
                        </wps:spPr>
                        <wps:bodyPr rtlCol="0" anchor="ctr"/>
                      </wps:wsp>
                      <wps:wsp>
                        <wps:cNvPr id="59" name="Freeform: Shape 59">
                          <a:extLst>
                            <a:ext uri="{C183D7F6-B498-43B3-948B-1728B52AA6E4}">
                              <adec:decorative xmlns:adec="http://schemas.microsoft.com/office/drawing/2017/decorative" val="1"/>
                            </a:ext>
                          </a:extLst>
                        </wps:cNvPr>
                        <wps:cNvSpPr/>
                        <wps:spPr>
                          <a:xfrm>
                            <a:off x="1434344" y="7440"/>
                            <a:ext cx="2487072" cy="1484756"/>
                          </a:xfrm>
                          <a:custGeom>
                            <a:avLst/>
                            <a:gdLst>
                              <a:gd name="connsiteX0" fmla="*/ 635603 w 2487072"/>
                              <a:gd name="connsiteY0" fmla="*/ 494919 h 1484756"/>
                              <a:gd name="connsiteX1" fmla="*/ 0 w 2487072"/>
                              <a:gd name="connsiteY1" fmla="*/ 115443 h 1484756"/>
                              <a:gd name="connsiteX2" fmla="*/ 0 w 2487072"/>
                              <a:gd name="connsiteY2" fmla="*/ 0 h 1484756"/>
                              <a:gd name="connsiteX3" fmla="*/ 828960 w 2487072"/>
                              <a:gd name="connsiteY3" fmla="*/ 494919 h 1484756"/>
                              <a:gd name="connsiteX4" fmla="*/ 635603 w 2487072"/>
                              <a:gd name="connsiteY4" fmla="*/ 494919 h 1484756"/>
                              <a:gd name="connsiteX5" fmla="*/ 1851374 w 2487072"/>
                              <a:gd name="connsiteY5" fmla="*/ 989838 h 1484756"/>
                              <a:gd name="connsiteX6" fmla="*/ 2487073 w 2487072"/>
                              <a:gd name="connsiteY6" fmla="*/ 1369314 h 1484756"/>
                              <a:gd name="connsiteX7" fmla="*/ 2487073 w 2487072"/>
                              <a:gd name="connsiteY7" fmla="*/ 1484757 h 1484756"/>
                              <a:gd name="connsiteX8" fmla="*/ 1658016 w 2487072"/>
                              <a:gd name="connsiteY8" fmla="*/ 989838 h 1484756"/>
                              <a:gd name="connsiteX9" fmla="*/ 1851374 w 2487072"/>
                              <a:gd name="connsiteY9" fmla="*/ 989838 h 1484756"/>
                              <a:gd name="connsiteX10" fmla="*/ 1492186 w 2487072"/>
                              <a:gd name="connsiteY10" fmla="*/ 478441 h 1484756"/>
                              <a:gd name="connsiteX11" fmla="*/ 2293619 w 2487072"/>
                              <a:gd name="connsiteY11" fmla="*/ 0 h 1484756"/>
                              <a:gd name="connsiteX12" fmla="*/ 2486977 w 2487072"/>
                              <a:gd name="connsiteY12" fmla="*/ 0 h 1484756"/>
                              <a:gd name="connsiteX13" fmla="*/ 1657922 w 2487072"/>
                              <a:gd name="connsiteY13" fmla="*/ 494919 h 1484756"/>
                              <a:gd name="connsiteX14" fmla="*/ 1492091 w 2487072"/>
                              <a:gd name="connsiteY14" fmla="*/ 494919 h 1484756"/>
                              <a:gd name="connsiteX15" fmla="*/ 1492091 w 2487072"/>
                              <a:gd name="connsiteY15" fmla="*/ 478441 h 1484756"/>
                              <a:gd name="connsiteX16" fmla="*/ 0 w 2487072"/>
                              <a:gd name="connsiteY16" fmla="*/ 1484757 h 1484756"/>
                              <a:gd name="connsiteX17" fmla="*/ 828960 w 2487072"/>
                              <a:gd name="connsiteY17" fmla="*/ 989838 h 1484756"/>
                              <a:gd name="connsiteX18" fmla="*/ 994791 w 2487072"/>
                              <a:gd name="connsiteY18" fmla="*/ 989838 h 1484756"/>
                              <a:gd name="connsiteX19" fmla="*/ 994791 w 2487072"/>
                              <a:gd name="connsiteY19" fmla="*/ 1006221 h 1484756"/>
                              <a:gd name="connsiteX20" fmla="*/ 193357 w 2487072"/>
                              <a:gd name="connsiteY20" fmla="*/ 1484757 h 1484756"/>
                              <a:gd name="connsiteX21" fmla="*/ 0 w 2487072"/>
                              <a:gd name="connsiteY21" fmla="*/ 1484757 h 148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487072" h="1484756">
                                <a:moveTo>
                                  <a:pt x="635603" y="494919"/>
                                </a:moveTo>
                                <a:lnTo>
                                  <a:pt x="0" y="115443"/>
                                </a:lnTo>
                                <a:lnTo>
                                  <a:pt x="0" y="0"/>
                                </a:lnTo>
                                <a:lnTo>
                                  <a:pt x="828960" y="494919"/>
                                </a:lnTo>
                                <a:lnTo>
                                  <a:pt x="635603" y="494919"/>
                                </a:lnTo>
                                <a:close/>
                                <a:moveTo>
                                  <a:pt x="1851374" y="989838"/>
                                </a:moveTo>
                                <a:lnTo>
                                  <a:pt x="2487073" y="1369314"/>
                                </a:lnTo>
                                <a:lnTo>
                                  <a:pt x="2487073" y="1484757"/>
                                </a:lnTo>
                                <a:lnTo>
                                  <a:pt x="1658016" y="989838"/>
                                </a:lnTo>
                                <a:lnTo>
                                  <a:pt x="1851374" y="989838"/>
                                </a:lnTo>
                                <a:close/>
                                <a:moveTo>
                                  <a:pt x="1492186" y="478441"/>
                                </a:moveTo>
                                <a:lnTo>
                                  <a:pt x="2293619" y="0"/>
                                </a:lnTo>
                                <a:lnTo>
                                  <a:pt x="2486977" y="0"/>
                                </a:lnTo>
                                <a:lnTo>
                                  <a:pt x="1657922" y="494919"/>
                                </a:lnTo>
                                <a:lnTo>
                                  <a:pt x="1492091" y="494919"/>
                                </a:lnTo>
                                <a:lnTo>
                                  <a:pt x="1492091" y="478441"/>
                                </a:lnTo>
                                <a:close/>
                                <a:moveTo>
                                  <a:pt x="0" y="1484757"/>
                                </a:moveTo>
                                <a:lnTo>
                                  <a:pt x="828960" y="989838"/>
                                </a:lnTo>
                                <a:lnTo>
                                  <a:pt x="994791" y="989838"/>
                                </a:lnTo>
                                <a:lnTo>
                                  <a:pt x="994791" y="1006221"/>
                                </a:lnTo>
                                <a:lnTo>
                                  <a:pt x="193357" y="1484757"/>
                                </a:lnTo>
                                <a:lnTo>
                                  <a:pt x="0" y="1484757"/>
                                </a:lnTo>
                                <a:close/>
                              </a:path>
                            </a:pathLst>
                          </a:custGeom>
                          <a:solidFill>
                            <a:srgbClr val="DC2F34"/>
                          </a:solidFill>
                          <a:ln w="9525" cap="flat">
                            <a:noFill/>
                            <a:prstDash val="solid"/>
                            <a:miter/>
                          </a:ln>
                        </wps:spPr>
                        <wps:bodyPr rtlCol="0" anchor="ctr"/>
                      </wps:wsp>
                      <wps:wsp>
                        <wps:cNvPr id="60" name="Freeform: Shape 60">
                          <a:extLst>
                            <a:ext uri="{C183D7F6-B498-43B3-948B-1728B52AA6E4}">
                              <adec:decorative xmlns:adec="http://schemas.microsoft.com/office/drawing/2017/decorative" val="1"/>
                            </a:ext>
                          </a:extLst>
                        </wps:cNvPr>
                        <wps:cNvSpPr/>
                        <wps:spPr>
                          <a:xfrm>
                            <a:off x="1434344" y="7440"/>
                            <a:ext cx="2486977" cy="1484756"/>
                          </a:xfrm>
                          <a:custGeom>
                            <a:avLst/>
                            <a:gdLst>
                              <a:gd name="connsiteX0" fmla="*/ 1094327 w 2486977"/>
                              <a:gd name="connsiteY0" fmla="*/ 1484757 h 1484756"/>
                              <a:gd name="connsiteX1" fmla="*/ 1094327 w 2486977"/>
                              <a:gd name="connsiteY1" fmla="*/ 890873 h 1484756"/>
                              <a:gd name="connsiteX2" fmla="*/ 0 w 2486977"/>
                              <a:gd name="connsiteY2" fmla="*/ 890873 h 1484756"/>
                              <a:gd name="connsiteX3" fmla="*/ 0 w 2486977"/>
                              <a:gd name="connsiteY3" fmla="*/ 593884 h 1484756"/>
                              <a:gd name="connsiteX4" fmla="*/ 1094327 w 2486977"/>
                              <a:gd name="connsiteY4" fmla="*/ 593884 h 1484756"/>
                              <a:gd name="connsiteX5" fmla="*/ 1094327 w 2486977"/>
                              <a:gd name="connsiteY5" fmla="*/ 0 h 1484756"/>
                              <a:gd name="connsiteX6" fmla="*/ 1392745 w 2486977"/>
                              <a:gd name="connsiteY6" fmla="*/ 0 h 1484756"/>
                              <a:gd name="connsiteX7" fmla="*/ 1392745 w 2486977"/>
                              <a:gd name="connsiteY7" fmla="*/ 593884 h 1484756"/>
                              <a:gd name="connsiteX8" fmla="*/ 2486977 w 2486977"/>
                              <a:gd name="connsiteY8" fmla="*/ 593884 h 1484756"/>
                              <a:gd name="connsiteX9" fmla="*/ 2486977 w 2486977"/>
                              <a:gd name="connsiteY9" fmla="*/ 890873 h 1484756"/>
                              <a:gd name="connsiteX10" fmla="*/ 1392745 w 2486977"/>
                              <a:gd name="connsiteY10" fmla="*/ 890873 h 1484756"/>
                              <a:gd name="connsiteX11" fmla="*/ 1392745 w 2486977"/>
                              <a:gd name="connsiteY11" fmla="*/ 1484757 h 148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86977" h="1484756">
                                <a:moveTo>
                                  <a:pt x="1094327" y="1484757"/>
                                </a:moveTo>
                                <a:lnTo>
                                  <a:pt x="1094327" y="890873"/>
                                </a:lnTo>
                                <a:lnTo>
                                  <a:pt x="0" y="890873"/>
                                </a:lnTo>
                                <a:lnTo>
                                  <a:pt x="0" y="593884"/>
                                </a:lnTo>
                                <a:lnTo>
                                  <a:pt x="1094327" y="593884"/>
                                </a:lnTo>
                                <a:lnTo>
                                  <a:pt x="1094327" y="0"/>
                                </a:lnTo>
                                <a:lnTo>
                                  <a:pt x="1392745" y="0"/>
                                </a:lnTo>
                                <a:lnTo>
                                  <a:pt x="1392745" y="593884"/>
                                </a:lnTo>
                                <a:lnTo>
                                  <a:pt x="2486977" y="593884"/>
                                </a:lnTo>
                                <a:lnTo>
                                  <a:pt x="2486977" y="890873"/>
                                </a:lnTo>
                                <a:lnTo>
                                  <a:pt x="1392745" y="890873"/>
                                </a:lnTo>
                                <a:lnTo>
                                  <a:pt x="1392745" y="1484757"/>
                                </a:lnTo>
                                <a:close/>
                              </a:path>
                            </a:pathLst>
                          </a:custGeom>
                          <a:solidFill>
                            <a:srgbClr val="DC2F34"/>
                          </a:solidFill>
                          <a:ln w="9525" cap="flat">
                            <a:noFill/>
                            <a:prstDash val="solid"/>
                            <a:miter/>
                          </a:ln>
                        </wps:spPr>
                        <wps:bodyPr rtlCol="0" anchor="ctr"/>
                      </wps:wsp>
                      <wps:wsp>
                        <wps:cNvPr id="61" name="Freeform: Shape 61">
                          <a:extLst>
                            <a:ext uri="{C183D7F6-B498-43B3-948B-1728B52AA6E4}">
                              <adec:decorative xmlns:adec="http://schemas.microsoft.com/office/drawing/2017/decorative" val="1"/>
                            </a:ext>
                          </a:extLst>
                        </wps:cNvPr>
                        <wps:cNvSpPr/>
                        <wps:spPr>
                          <a:xfrm>
                            <a:off x="1433296" y="2518514"/>
                            <a:ext cx="71342" cy="180403"/>
                          </a:xfrm>
                          <a:custGeom>
                            <a:avLst/>
                            <a:gdLst>
                              <a:gd name="connsiteX0" fmla="*/ 0 w 71342"/>
                              <a:gd name="connsiteY0" fmla="*/ 70009 h 180403"/>
                              <a:gd name="connsiteX1" fmla="*/ 0 w 71342"/>
                              <a:gd name="connsiteY1" fmla="*/ 51244 h 180403"/>
                              <a:gd name="connsiteX2" fmla="*/ 21813 w 71342"/>
                              <a:gd name="connsiteY2" fmla="*/ 51244 h 180403"/>
                              <a:gd name="connsiteX3" fmla="*/ 21813 w 71342"/>
                              <a:gd name="connsiteY3" fmla="*/ 32004 h 180403"/>
                              <a:gd name="connsiteX4" fmla="*/ 30956 w 71342"/>
                              <a:gd name="connsiteY4" fmla="*/ 8096 h 180403"/>
                              <a:gd name="connsiteX5" fmla="*/ 57627 w 71342"/>
                              <a:gd name="connsiteY5" fmla="*/ 0 h 180403"/>
                              <a:gd name="connsiteX6" fmla="*/ 64484 w 71342"/>
                              <a:gd name="connsiteY6" fmla="*/ 476 h 180403"/>
                              <a:gd name="connsiteX7" fmla="*/ 71343 w 71342"/>
                              <a:gd name="connsiteY7" fmla="*/ 2000 h 180403"/>
                              <a:gd name="connsiteX8" fmla="*/ 71343 w 71342"/>
                              <a:gd name="connsiteY8" fmla="*/ 20479 h 180403"/>
                              <a:gd name="connsiteX9" fmla="*/ 65342 w 71342"/>
                              <a:gd name="connsiteY9" fmla="*/ 19050 h 180403"/>
                              <a:gd name="connsiteX10" fmla="*/ 59341 w 71342"/>
                              <a:gd name="connsiteY10" fmla="*/ 18669 h 180403"/>
                              <a:gd name="connsiteX11" fmla="*/ 47340 w 71342"/>
                              <a:gd name="connsiteY11" fmla="*/ 21622 h 180403"/>
                              <a:gd name="connsiteX12" fmla="*/ 43149 w 71342"/>
                              <a:gd name="connsiteY12" fmla="*/ 33147 h 180403"/>
                              <a:gd name="connsiteX13" fmla="*/ 43149 w 71342"/>
                              <a:gd name="connsiteY13" fmla="*/ 51149 h 180403"/>
                              <a:gd name="connsiteX14" fmla="*/ 68104 w 71342"/>
                              <a:gd name="connsiteY14" fmla="*/ 51149 h 180403"/>
                              <a:gd name="connsiteX15" fmla="*/ 68104 w 71342"/>
                              <a:gd name="connsiteY15" fmla="*/ 69913 h 180403"/>
                              <a:gd name="connsiteX16" fmla="*/ 43149 w 71342"/>
                              <a:gd name="connsiteY16" fmla="*/ 69913 h 180403"/>
                              <a:gd name="connsiteX17" fmla="*/ 43149 w 71342"/>
                              <a:gd name="connsiteY17" fmla="*/ 180404 h 180403"/>
                              <a:gd name="connsiteX18" fmla="*/ 21908 w 71342"/>
                              <a:gd name="connsiteY18" fmla="*/ 180404 h 180403"/>
                              <a:gd name="connsiteX19" fmla="*/ 21908 w 71342"/>
                              <a:gd name="connsiteY19" fmla="*/ 69913 h 180403"/>
                              <a:gd name="connsiteX20" fmla="*/ 0 w 71342"/>
                              <a:gd name="connsiteY20" fmla="*/ 69913 h 180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1342" h="180403">
                                <a:moveTo>
                                  <a:pt x="0" y="70009"/>
                                </a:moveTo>
                                <a:lnTo>
                                  <a:pt x="0" y="51244"/>
                                </a:lnTo>
                                <a:lnTo>
                                  <a:pt x="21813" y="51244"/>
                                </a:lnTo>
                                <a:lnTo>
                                  <a:pt x="21813" y="32004"/>
                                </a:lnTo>
                                <a:cubicBezTo>
                                  <a:pt x="21813" y="21526"/>
                                  <a:pt x="24861" y="13525"/>
                                  <a:pt x="30956" y="8096"/>
                                </a:cubicBezTo>
                                <a:cubicBezTo>
                                  <a:pt x="37052" y="2667"/>
                                  <a:pt x="45911" y="0"/>
                                  <a:pt x="57627" y="0"/>
                                </a:cubicBezTo>
                                <a:cubicBezTo>
                                  <a:pt x="59627" y="0"/>
                                  <a:pt x="61913" y="190"/>
                                  <a:pt x="64484" y="476"/>
                                </a:cubicBezTo>
                                <a:cubicBezTo>
                                  <a:pt x="67056" y="857"/>
                                  <a:pt x="69342" y="1333"/>
                                  <a:pt x="71343" y="2000"/>
                                </a:cubicBezTo>
                                <a:lnTo>
                                  <a:pt x="71343" y="20479"/>
                                </a:lnTo>
                                <a:cubicBezTo>
                                  <a:pt x="69533" y="19812"/>
                                  <a:pt x="67533" y="19336"/>
                                  <a:pt x="65342" y="19050"/>
                                </a:cubicBezTo>
                                <a:cubicBezTo>
                                  <a:pt x="63246" y="18859"/>
                                  <a:pt x="61151" y="18669"/>
                                  <a:pt x="59341" y="18669"/>
                                </a:cubicBezTo>
                                <a:cubicBezTo>
                                  <a:pt x="54197" y="18669"/>
                                  <a:pt x="50102" y="19717"/>
                                  <a:pt x="47340" y="21622"/>
                                </a:cubicBezTo>
                                <a:cubicBezTo>
                                  <a:pt x="44482" y="23622"/>
                                  <a:pt x="43149" y="27432"/>
                                  <a:pt x="43149" y="33147"/>
                                </a:cubicBezTo>
                                <a:lnTo>
                                  <a:pt x="43149" y="51149"/>
                                </a:lnTo>
                                <a:lnTo>
                                  <a:pt x="68104" y="51149"/>
                                </a:lnTo>
                                <a:lnTo>
                                  <a:pt x="68104" y="69913"/>
                                </a:lnTo>
                                <a:lnTo>
                                  <a:pt x="43149" y="69913"/>
                                </a:lnTo>
                                <a:lnTo>
                                  <a:pt x="43149" y="180404"/>
                                </a:lnTo>
                                <a:lnTo>
                                  <a:pt x="21908" y="180404"/>
                                </a:lnTo>
                                <a:lnTo>
                                  <a:pt x="21908" y="69913"/>
                                </a:lnTo>
                                <a:lnTo>
                                  <a:pt x="0" y="69913"/>
                                </a:lnTo>
                                <a:close/>
                              </a:path>
                            </a:pathLst>
                          </a:custGeom>
                          <a:solidFill>
                            <a:srgbClr val="004288"/>
                          </a:solidFill>
                          <a:ln w="9525" cap="flat">
                            <a:noFill/>
                            <a:prstDash val="solid"/>
                            <a:miter/>
                          </a:ln>
                        </wps:spPr>
                        <wps:bodyPr rtlCol="0" anchor="ctr"/>
                      </wps:wsp>
                      <wps:wsp>
                        <wps:cNvPr id="62" name="Freeform: Shape 62">
                          <a:extLst>
                            <a:ext uri="{C183D7F6-B498-43B3-948B-1728B52AA6E4}">
                              <adec:decorative xmlns:adec="http://schemas.microsoft.com/office/drawing/2017/decorative" val="1"/>
                            </a:ext>
                          </a:extLst>
                        </wps:cNvPr>
                        <wps:cNvSpPr/>
                        <wps:spPr>
                          <a:xfrm>
                            <a:off x="1515972" y="2566687"/>
                            <a:ext cx="68008" cy="132325"/>
                          </a:xfrm>
                          <a:custGeom>
                            <a:avLst/>
                            <a:gdLst>
                              <a:gd name="connsiteX0" fmla="*/ 20003 w 68008"/>
                              <a:gd name="connsiteY0" fmla="*/ 3072 h 132325"/>
                              <a:gd name="connsiteX1" fmla="*/ 20003 w 68008"/>
                              <a:gd name="connsiteY1" fmla="*/ 30313 h 132325"/>
                              <a:gd name="connsiteX2" fmla="*/ 20479 w 68008"/>
                              <a:gd name="connsiteY2" fmla="*/ 30313 h 132325"/>
                              <a:gd name="connsiteX3" fmla="*/ 39529 w 68008"/>
                              <a:gd name="connsiteY3" fmla="*/ 7072 h 132325"/>
                              <a:gd name="connsiteX4" fmla="*/ 68009 w 68008"/>
                              <a:gd name="connsiteY4" fmla="*/ 24 h 132325"/>
                              <a:gd name="connsiteX5" fmla="*/ 68009 w 68008"/>
                              <a:gd name="connsiteY5" fmla="*/ 22503 h 132325"/>
                              <a:gd name="connsiteX6" fmla="*/ 46197 w 68008"/>
                              <a:gd name="connsiteY6" fmla="*/ 26027 h 132325"/>
                              <a:gd name="connsiteX7" fmla="*/ 31718 w 68008"/>
                              <a:gd name="connsiteY7" fmla="*/ 36314 h 132325"/>
                              <a:gd name="connsiteX8" fmla="*/ 23718 w 68008"/>
                              <a:gd name="connsiteY8" fmla="*/ 52697 h 132325"/>
                              <a:gd name="connsiteX9" fmla="*/ 21241 w 68008"/>
                              <a:gd name="connsiteY9" fmla="*/ 74795 h 132325"/>
                              <a:gd name="connsiteX10" fmla="*/ 21241 w 68008"/>
                              <a:gd name="connsiteY10" fmla="*/ 132326 h 132325"/>
                              <a:gd name="connsiteX11" fmla="*/ 0 w 68008"/>
                              <a:gd name="connsiteY11" fmla="*/ 132326 h 132325"/>
                              <a:gd name="connsiteX12" fmla="*/ 0 w 68008"/>
                              <a:gd name="connsiteY12" fmla="*/ 3072 h 132325"/>
                              <a:gd name="connsiteX13" fmla="*/ 20003 w 68008"/>
                              <a:gd name="connsiteY13" fmla="*/ 3072 h 13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08" h="132325">
                                <a:moveTo>
                                  <a:pt x="20003" y="3072"/>
                                </a:moveTo>
                                <a:lnTo>
                                  <a:pt x="20003" y="30313"/>
                                </a:lnTo>
                                <a:lnTo>
                                  <a:pt x="20479" y="30313"/>
                                </a:lnTo>
                                <a:cubicBezTo>
                                  <a:pt x="25622" y="19836"/>
                                  <a:pt x="32004" y="12025"/>
                                  <a:pt x="39529" y="7072"/>
                                </a:cubicBezTo>
                                <a:cubicBezTo>
                                  <a:pt x="47054" y="2024"/>
                                  <a:pt x="56579" y="-262"/>
                                  <a:pt x="68009" y="24"/>
                                </a:cubicBezTo>
                                <a:lnTo>
                                  <a:pt x="68009" y="22503"/>
                                </a:lnTo>
                                <a:cubicBezTo>
                                  <a:pt x="59531" y="22503"/>
                                  <a:pt x="52197" y="23646"/>
                                  <a:pt x="46197" y="26027"/>
                                </a:cubicBezTo>
                                <a:cubicBezTo>
                                  <a:pt x="40196" y="28408"/>
                                  <a:pt x="35338" y="31742"/>
                                  <a:pt x="31718" y="36314"/>
                                </a:cubicBezTo>
                                <a:cubicBezTo>
                                  <a:pt x="28099" y="40886"/>
                                  <a:pt x="25432" y="46315"/>
                                  <a:pt x="23718" y="52697"/>
                                </a:cubicBezTo>
                                <a:cubicBezTo>
                                  <a:pt x="22098" y="59079"/>
                                  <a:pt x="21241" y="66508"/>
                                  <a:pt x="21241" y="74795"/>
                                </a:cubicBezTo>
                                <a:lnTo>
                                  <a:pt x="21241" y="132326"/>
                                </a:lnTo>
                                <a:lnTo>
                                  <a:pt x="0" y="132326"/>
                                </a:lnTo>
                                <a:lnTo>
                                  <a:pt x="0" y="3072"/>
                                </a:lnTo>
                                <a:lnTo>
                                  <a:pt x="20003" y="3072"/>
                                </a:lnTo>
                                <a:close/>
                              </a:path>
                            </a:pathLst>
                          </a:custGeom>
                          <a:solidFill>
                            <a:srgbClr val="004288"/>
                          </a:solidFill>
                          <a:ln w="9525" cap="flat">
                            <a:noFill/>
                            <a:prstDash val="solid"/>
                            <a:miter/>
                          </a:ln>
                        </wps:spPr>
                        <wps:bodyPr rtlCol="0" anchor="ctr"/>
                      </wps:wsp>
                      <wps:wsp>
                        <wps:cNvPr id="63" name="Freeform: Shape 63">
                          <a:extLst>
                            <a:ext uri="{C183D7F6-B498-43B3-948B-1728B52AA6E4}">
                              <adec:decorative xmlns:adec="http://schemas.microsoft.com/office/drawing/2017/decorative" val="1"/>
                            </a:ext>
                          </a:extLst>
                        </wps:cNvPr>
                        <wps:cNvSpPr/>
                        <wps:spPr>
                          <a:xfrm>
                            <a:off x="1588934" y="2566711"/>
                            <a:ext cx="125444" cy="134969"/>
                          </a:xfrm>
                          <a:custGeom>
                            <a:avLst/>
                            <a:gdLst>
                              <a:gd name="connsiteX0" fmla="*/ 4000 w 125444"/>
                              <a:gd name="connsiteY0" fmla="*/ 41148 h 134969"/>
                              <a:gd name="connsiteX1" fmla="*/ 16002 w 125444"/>
                              <a:gd name="connsiteY1" fmla="*/ 19621 h 134969"/>
                              <a:gd name="connsiteX2" fmla="*/ 35719 w 125444"/>
                              <a:gd name="connsiteY2" fmla="*/ 5239 h 134969"/>
                              <a:gd name="connsiteX3" fmla="*/ 62675 w 125444"/>
                              <a:gd name="connsiteY3" fmla="*/ 0 h 134969"/>
                              <a:gd name="connsiteX4" fmla="*/ 89821 w 125444"/>
                              <a:gd name="connsiteY4" fmla="*/ 5239 h 134969"/>
                              <a:gd name="connsiteX5" fmla="*/ 109442 w 125444"/>
                              <a:gd name="connsiteY5" fmla="*/ 19621 h 134969"/>
                              <a:gd name="connsiteX6" fmla="*/ 121444 w 125444"/>
                              <a:gd name="connsiteY6" fmla="*/ 41148 h 134969"/>
                              <a:gd name="connsiteX7" fmla="*/ 125444 w 125444"/>
                              <a:gd name="connsiteY7" fmla="*/ 67723 h 134969"/>
                              <a:gd name="connsiteX8" fmla="*/ 121444 w 125444"/>
                              <a:gd name="connsiteY8" fmla="*/ 94202 h 134969"/>
                              <a:gd name="connsiteX9" fmla="*/ 109442 w 125444"/>
                              <a:gd name="connsiteY9" fmla="*/ 115538 h 134969"/>
                              <a:gd name="connsiteX10" fmla="*/ 89821 w 125444"/>
                              <a:gd name="connsiteY10" fmla="*/ 129826 h 134969"/>
                              <a:gd name="connsiteX11" fmla="*/ 62675 w 125444"/>
                              <a:gd name="connsiteY11" fmla="*/ 134969 h 134969"/>
                              <a:gd name="connsiteX12" fmla="*/ 35719 w 125444"/>
                              <a:gd name="connsiteY12" fmla="*/ 129826 h 134969"/>
                              <a:gd name="connsiteX13" fmla="*/ 16002 w 125444"/>
                              <a:gd name="connsiteY13" fmla="*/ 115538 h 134969"/>
                              <a:gd name="connsiteX14" fmla="*/ 4000 w 125444"/>
                              <a:gd name="connsiteY14" fmla="*/ 94202 h 134969"/>
                              <a:gd name="connsiteX15" fmla="*/ 0 w 125444"/>
                              <a:gd name="connsiteY15" fmla="*/ 67723 h 134969"/>
                              <a:gd name="connsiteX16" fmla="*/ 4000 w 125444"/>
                              <a:gd name="connsiteY16" fmla="*/ 41148 h 134969"/>
                              <a:gd name="connsiteX17" fmla="*/ 25622 w 125444"/>
                              <a:gd name="connsiteY17" fmla="*/ 88678 h 134969"/>
                              <a:gd name="connsiteX18" fmla="*/ 34290 w 125444"/>
                              <a:gd name="connsiteY18" fmla="*/ 103918 h 134969"/>
                              <a:gd name="connsiteX19" fmla="*/ 47149 w 125444"/>
                              <a:gd name="connsiteY19" fmla="*/ 113252 h 134969"/>
                              <a:gd name="connsiteX20" fmla="*/ 62769 w 125444"/>
                              <a:gd name="connsiteY20" fmla="*/ 116491 h 134969"/>
                              <a:gd name="connsiteX21" fmla="*/ 78391 w 125444"/>
                              <a:gd name="connsiteY21" fmla="*/ 113252 h 134969"/>
                              <a:gd name="connsiteX22" fmla="*/ 91250 w 125444"/>
                              <a:gd name="connsiteY22" fmla="*/ 103918 h 134969"/>
                              <a:gd name="connsiteX23" fmla="*/ 99917 w 125444"/>
                              <a:gd name="connsiteY23" fmla="*/ 88678 h 134969"/>
                              <a:gd name="connsiteX24" fmla="*/ 103061 w 125444"/>
                              <a:gd name="connsiteY24" fmla="*/ 67818 h 134969"/>
                              <a:gd name="connsiteX25" fmla="*/ 99917 w 125444"/>
                              <a:gd name="connsiteY25" fmla="*/ 46958 h 134969"/>
                              <a:gd name="connsiteX26" fmla="*/ 91250 w 125444"/>
                              <a:gd name="connsiteY26" fmla="*/ 31528 h 134969"/>
                              <a:gd name="connsiteX27" fmla="*/ 78391 w 125444"/>
                              <a:gd name="connsiteY27" fmla="*/ 22003 h 134969"/>
                              <a:gd name="connsiteX28" fmla="*/ 62769 w 125444"/>
                              <a:gd name="connsiteY28" fmla="*/ 18764 h 134969"/>
                              <a:gd name="connsiteX29" fmla="*/ 47149 w 125444"/>
                              <a:gd name="connsiteY29" fmla="*/ 22003 h 134969"/>
                              <a:gd name="connsiteX30" fmla="*/ 34290 w 125444"/>
                              <a:gd name="connsiteY30" fmla="*/ 31528 h 134969"/>
                              <a:gd name="connsiteX31" fmla="*/ 25622 w 125444"/>
                              <a:gd name="connsiteY31" fmla="*/ 46958 h 134969"/>
                              <a:gd name="connsiteX32" fmla="*/ 22479 w 125444"/>
                              <a:gd name="connsiteY32" fmla="*/ 67818 h 134969"/>
                              <a:gd name="connsiteX33" fmla="*/ 25622 w 125444"/>
                              <a:gd name="connsiteY33" fmla="*/ 88678 h 13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5444" h="134969">
                                <a:moveTo>
                                  <a:pt x="4000" y="41148"/>
                                </a:moveTo>
                                <a:cubicBezTo>
                                  <a:pt x="6668" y="32861"/>
                                  <a:pt x="10668" y="25717"/>
                                  <a:pt x="16002" y="19621"/>
                                </a:cubicBezTo>
                                <a:cubicBezTo>
                                  <a:pt x="21336" y="13525"/>
                                  <a:pt x="27908" y="8763"/>
                                  <a:pt x="35719" y="5239"/>
                                </a:cubicBezTo>
                                <a:cubicBezTo>
                                  <a:pt x="43529" y="1714"/>
                                  <a:pt x="52578" y="0"/>
                                  <a:pt x="62675" y="0"/>
                                </a:cubicBezTo>
                                <a:cubicBezTo>
                                  <a:pt x="73057" y="0"/>
                                  <a:pt x="82105" y="1714"/>
                                  <a:pt x="89821" y="5239"/>
                                </a:cubicBezTo>
                                <a:cubicBezTo>
                                  <a:pt x="97631" y="8763"/>
                                  <a:pt x="104108" y="13525"/>
                                  <a:pt x="109442" y="19621"/>
                                </a:cubicBezTo>
                                <a:cubicBezTo>
                                  <a:pt x="114776" y="25717"/>
                                  <a:pt x="118776" y="32861"/>
                                  <a:pt x="121444" y="41148"/>
                                </a:cubicBezTo>
                                <a:cubicBezTo>
                                  <a:pt x="124110" y="49435"/>
                                  <a:pt x="125444" y="58293"/>
                                  <a:pt x="125444" y="67723"/>
                                </a:cubicBezTo>
                                <a:cubicBezTo>
                                  <a:pt x="125444" y="77248"/>
                                  <a:pt x="124110" y="86106"/>
                                  <a:pt x="121444" y="94202"/>
                                </a:cubicBezTo>
                                <a:cubicBezTo>
                                  <a:pt x="118776" y="102394"/>
                                  <a:pt x="114776" y="109538"/>
                                  <a:pt x="109442" y="115538"/>
                                </a:cubicBezTo>
                                <a:cubicBezTo>
                                  <a:pt x="104108" y="121634"/>
                                  <a:pt x="97536" y="126397"/>
                                  <a:pt x="89821" y="129826"/>
                                </a:cubicBezTo>
                                <a:cubicBezTo>
                                  <a:pt x="82105" y="133255"/>
                                  <a:pt x="73057" y="134969"/>
                                  <a:pt x="62675" y="134969"/>
                                </a:cubicBezTo>
                                <a:cubicBezTo>
                                  <a:pt x="52483" y="134969"/>
                                  <a:pt x="43529" y="133255"/>
                                  <a:pt x="35719" y="129826"/>
                                </a:cubicBezTo>
                                <a:cubicBezTo>
                                  <a:pt x="27908" y="126397"/>
                                  <a:pt x="21336" y="121634"/>
                                  <a:pt x="16002" y="115538"/>
                                </a:cubicBezTo>
                                <a:cubicBezTo>
                                  <a:pt x="10668" y="109442"/>
                                  <a:pt x="6668" y="102298"/>
                                  <a:pt x="4000" y="94202"/>
                                </a:cubicBezTo>
                                <a:cubicBezTo>
                                  <a:pt x="1334" y="86011"/>
                                  <a:pt x="0" y="77152"/>
                                  <a:pt x="0" y="67723"/>
                                </a:cubicBezTo>
                                <a:cubicBezTo>
                                  <a:pt x="0" y="58293"/>
                                  <a:pt x="1334" y="49435"/>
                                  <a:pt x="4000" y="41148"/>
                                </a:cubicBezTo>
                                <a:moveTo>
                                  <a:pt x="25622" y="88678"/>
                                </a:moveTo>
                                <a:cubicBezTo>
                                  <a:pt x="27717" y="94774"/>
                                  <a:pt x="30575" y="99822"/>
                                  <a:pt x="34290" y="103918"/>
                                </a:cubicBezTo>
                                <a:cubicBezTo>
                                  <a:pt x="37909" y="108013"/>
                                  <a:pt x="42196" y="111157"/>
                                  <a:pt x="47149" y="113252"/>
                                </a:cubicBezTo>
                                <a:cubicBezTo>
                                  <a:pt x="52101" y="115348"/>
                                  <a:pt x="57245" y="116491"/>
                                  <a:pt x="62769" y="116491"/>
                                </a:cubicBezTo>
                                <a:cubicBezTo>
                                  <a:pt x="68294" y="116491"/>
                                  <a:pt x="73533" y="115443"/>
                                  <a:pt x="78391" y="113252"/>
                                </a:cubicBezTo>
                                <a:cubicBezTo>
                                  <a:pt x="83248" y="111062"/>
                                  <a:pt x="87630" y="107918"/>
                                  <a:pt x="91250" y="103918"/>
                                </a:cubicBezTo>
                                <a:cubicBezTo>
                                  <a:pt x="94869" y="99822"/>
                                  <a:pt x="97822" y="94774"/>
                                  <a:pt x="99917" y="88678"/>
                                </a:cubicBezTo>
                                <a:cubicBezTo>
                                  <a:pt x="102013" y="82582"/>
                                  <a:pt x="103061" y="75629"/>
                                  <a:pt x="103061" y="67818"/>
                                </a:cubicBezTo>
                                <a:cubicBezTo>
                                  <a:pt x="103061" y="60007"/>
                                  <a:pt x="102013" y="53054"/>
                                  <a:pt x="99917" y="46958"/>
                                </a:cubicBezTo>
                                <a:cubicBezTo>
                                  <a:pt x="97822" y="40862"/>
                                  <a:pt x="94964" y="35719"/>
                                  <a:pt x="91250" y="31528"/>
                                </a:cubicBezTo>
                                <a:cubicBezTo>
                                  <a:pt x="87630" y="27337"/>
                                  <a:pt x="83248" y="24193"/>
                                  <a:pt x="78391" y="22003"/>
                                </a:cubicBezTo>
                                <a:cubicBezTo>
                                  <a:pt x="73438" y="19907"/>
                                  <a:pt x="68199" y="18764"/>
                                  <a:pt x="62769" y="18764"/>
                                </a:cubicBezTo>
                                <a:cubicBezTo>
                                  <a:pt x="57341" y="18764"/>
                                  <a:pt x="52101" y="19812"/>
                                  <a:pt x="47149" y="22003"/>
                                </a:cubicBezTo>
                                <a:cubicBezTo>
                                  <a:pt x="42196" y="24193"/>
                                  <a:pt x="37909" y="27337"/>
                                  <a:pt x="34290" y="31528"/>
                                </a:cubicBezTo>
                                <a:cubicBezTo>
                                  <a:pt x="30670" y="35719"/>
                                  <a:pt x="27717" y="40862"/>
                                  <a:pt x="25622" y="46958"/>
                                </a:cubicBezTo>
                                <a:cubicBezTo>
                                  <a:pt x="23526" y="53054"/>
                                  <a:pt x="22479" y="60007"/>
                                  <a:pt x="22479" y="67818"/>
                                </a:cubicBezTo>
                                <a:cubicBezTo>
                                  <a:pt x="22479" y="75629"/>
                                  <a:pt x="23526" y="82582"/>
                                  <a:pt x="25622" y="88678"/>
                                </a:cubicBezTo>
                              </a:path>
                            </a:pathLst>
                          </a:custGeom>
                          <a:solidFill>
                            <a:srgbClr val="004288"/>
                          </a:solidFill>
                          <a:ln w="9525" cap="flat">
                            <a:noFill/>
                            <a:prstDash val="solid"/>
                            <a:miter/>
                          </a:ln>
                        </wps:spPr>
                        <wps:bodyPr rtlCol="0" anchor="ctr"/>
                      </wps:wsp>
                      <wps:wsp>
                        <wps:cNvPr id="1921" name="Freeform: Shape 1921">
                          <a:extLst>
                            <a:ext uri="{C183D7F6-B498-43B3-948B-1728B52AA6E4}">
                              <adec:decorative xmlns:adec="http://schemas.microsoft.com/office/drawing/2017/decorative" val="1"/>
                            </a:ext>
                          </a:extLst>
                        </wps:cNvPr>
                        <wps:cNvSpPr/>
                        <wps:spPr>
                          <a:xfrm>
                            <a:off x="1735905" y="2566806"/>
                            <a:ext cx="181451" cy="132397"/>
                          </a:xfrm>
                          <a:custGeom>
                            <a:avLst/>
                            <a:gdLst>
                              <a:gd name="connsiteX0" fmla="*/ 20193 w 181451"/>
                              <a:gd name="connsiteY0" fmla="*/ 2953 h 132397"/>
                              <a:gd name="connsiteX1" fmla="*/ 20193 w 181451"/>
                              <a:gd name="connsiteY1" fmla="*/ 22003 h 132397"/>
                              <a:gd name="connsiteX2" fmla="*/ 20669 w 181451"/>
                              <a:gd name="connsiteY2" fmla="*/ 22003 h 132397"/>
                              <a:gd name="connsiteX3" fmla="*/ 62484 w 181451"/>
                              <a:gd name="connsiteY3" fmla="*/ 0 h 132397"/>
                              <a:gd name="connsiteX4" fmla="*/ 84296 w 181451"/>
                              <a:gd name="connsiteY4" fmla="*/ 5048 h 132397"/>
                              <a:gd name="connsiteX5" fmla="*/ 98012 w 181451"/>
                              <a:gd name="connsiteY5" fmla="*/ 22098 h 132397"/>
                              <a:gd name="connsiteX6" fmla="*/ 115158 w 181451"/>
                              <a:gd name="connsiteY6" fmla="*/ 5810 h 132397"/>
                              <a:gd name="connsiteX7" fmla="*/ 138493 w 181451"/>
                              <a:gd name="connsiteY7" fmla="*/ 95 h 132397"/>
                              <a:gd name="connsiteX8" fmla="*/ 156115 w 181451"/>
                              <a:gd name="connsiteY8" fmla="*/ 2191 h 132397"/>
                              <a:gd name="connsiteX9" fmla="*/ 169545 w 181451"/>
                              <a:gd name="connsiteY9" fmla="*/ 8858 h 132397"/>
                              <a:gd name="connsiteX10" fmla="*/ 178308 w 181451"/>
                              <a:gd name="connsiteY10" fmla="*/ 20479 h 132397"/>
                              <a:gd name="connsiteX11" fmla="*/ 181451 w 181451"/>
                              <a:gd name="connsiteY11" fmla="*/ 37624 h 132397"/>
                              <a:gd name="connsiteX12" fmla="*/ 181451 w 181451"/>
                              <a:gd name="connsiteY12" fmla="*/ 132398 h 132397"/>
                              <a:gd name="connsiteX13" fmla="*/ 160211 w 181451"/>
                              <a:gd name="connsiteY13" fmla="*/ 132398 h 132397"/>
                              <a:gd name="connsiteX14" fmla="*/ 160211 w 181451"/>
                              <a:gd name="connsiteY14" fmla="*/ 47435 h 132397"/>
                              <a:gd name="connsiteX15" fmla="*/ 159163 w 181451"/>
                              <a:gd name="connsiteY15" fmla="*/ 36195 h 132397"/>
                              <a:gd name="connsiteX16" fmla="*/ 155448 w 181451"/>
                              <a:gd name="connsiteY16" fmla="*/ 27051 h 132397"/>
                              <a:gd name="connsiteX17" fmla="*/ 147828 w 181451"/>
                              <a:gd name="connsiteY17" fmla="*/ 20955 h 132397"/>
                              <a:gd name="connsiteX18" fmla="*/ 135160 w 181451"/>
                              <a:gd name="connsiteY18" fmla="*/ 18669 h 132397"/>
                              <a:gd name="connsiteX19" fmla="*/ 110395 w 181451"/>
                              <a:gd name="connsiteY19" fmla="*/ 27623 h 132397"/>
                              <a:gd name="connsiteX20" fmla="*/ 101346 w 181451"/>
                              <a:gd name="connsiteY20" fmla="*/ 51626 h 132397"/>
                              <a:gd name="connsiteX21" fmla="*/ 101346 w 181451"/>
                              <a:gd name="connsiteY21" fmla="*/ 132112 h 132397"/>
                              <a:gd name="connsiteX22" fmla="*/ 80105 w 181451"/>
                              <a:gd name="connsiteY22" fmla="*/ 132112 h 132397"/>
                              <a:gd name="connsiteX23" fmla="*/ 80105 w 181451"/>
                              <a:gd name="connsiteY23" fmla="*/ 47435 h 132397"/>
                              <a:gd name="connsiteX24" fmla="*/ 78962 w 181451"/>
                              <a:gd name="connsiteY24" fmla="*/ 36004 h 132397"/>
                              <a:gd name="connsiteX25" fmla="*/ 75057 w 181451"/>
                              <a:gd name="connsiteY25" fmla="*/ 26861 h 132397"/>
                              <a:gd name="connsiteX26" fmla="*/ 67723 w 181451"/>
                              <a:gd name="connsiteY26" fmla="*/ 20860 h 132397"/>
                              <a:gd name="connsiteX27" fmla="*/ 55816 w 181451"/>
                              <a:gd name="connsiteY27" fmla="*/ 18764 h 132397"/>
                              <a:gd name="connsiteX28" fmla="*/ 39910 w 181451"/>
                              <a:gd name="connsiteY28" fmla="*/ 22479 h 132397"/>
                              <a:gd name="connsiteX29" fmla="*/ 29146 w 181451"/>
                              <a:gd name="connsiteY29" fmla="*/ 31528 h 132397"/>
                              <a:gd name="connsiteX30" fmla="*/ 23146 w 181451"/>
                              <a:gd name="connsiteY30" fmla="*/ 42386 h 132397"/>
                              <a:gd name="connsiteX31" fmla="*/ 21241 w 181451"/>
                              <a:gd name="connsiteY31" fmla="*/ 51721 h 132397"/>
                              <a:gd name="connsiteX32" fmla="*/ 21241 w 181451"/>
                              <a:gd name="connsiteY32" fmla="*/ 132207 h 132397"/>
                              <a:gd name="connsiteX33" fmla="*/ 0 w 181451"/>
                              <a:gd name="connsiteY33" fmla="*/ 132207 h 132397"/>
                              <a:gd name="connsiteX34" fmla="*/ 0 w 181451"/>
                              <a:gd name="connsiteY34" fmla="*/ 2953 h 132397"/>
                              <a:gd name="connsiteX35" fmla="*/ 20193 w 181451"/>
                              <a:gd name="connsiteY35" fmla="*/ 2953 h 132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1451" h="132397">
                                <a:moveTo>
                                  <a:pt x="20193" y="2953"/>
                                </a:moveTo>
                                <a:lnTo>
                                  <a:pt x="20193" y="22003"/>
                                </a:lnTo>
                                <a:lnTo>
                                  <a:pt x="20669" y="22003"/>
                                </a:lnTo>
                                <a:cubicBezTo>
                                  <a:pt x="30385" y="7334"/>
                                  <a:pt x="44291" y="0"/>
                                  <a:pt x="62484" y="0"/>
                                </a:cubicBezTo>
                                <a:cubicBezTo>
                                  <a:pt x="70485" y="0"/>
                                  <a:pt x="77724" y="1619"/>
                                  <a:pt x="84296" y="5048"/>
                                </a:cubicBezTo>
                                <a:cubicBezTo>
                                  <a:pt x="90774" y="8382"/>
                                  <a:pt x="95345" y="14002"/>
                                  <a:pt x="98012" y="22098"/>
                                </a:cubicBezTo>
                                <a:cubicBezTo>
                                  <a:pt x="102298" y="15050"/>
                                  <a:pt x="108014" y="9620"/>
                                  <a:pt x="115158" y="5810"/>
                                </a:cubicBezTo>
                                <a:cubicBezTo>
                                  <a:pt x="122206" y="2000"/>
                                  <a:pt x="130016" y="95"/>
                                  <a:pt x="138493" y="95"/>
                                </a:cubicBezTo>
                                <a:cubicBezTo>
                                  <a:pt x="144971" y="95"/>
                                  <a:pt x="150876" y="857"/>
                                  <a:pt x="156115" y="2191"/>
                                </a:cubicBezTo>
                                <a:cubicBezTo>
                                  <a:pt x="161354" y="3620"/>
                                  <a:pt x="165830" y="5810"/>
                                  <a:pt x="169545" y="8858"/>
                                </a:cubicBezTo>
                                <a:cubicBezTo>
                                  <a:pt x="173260" y="11906"/>
                                  <a:pt x="176213" y="15716"/>
                                  <a:pt x="178308" y="20479"/>
                                </a:cubicBezTo>
                                <a:cubicBezTo>
                                  <a:pt x="180404" y="25241"/>
                                  <a:pt x="181451" y="30956"/>
                                  <a:pt x="181451" y="37624"/>
                                </a:cubicBezTo>
                                <a:lnTo>
                                  <a:pt x="181451" y="132398"/>
                                </a:lnTo>
                                <a:lnTo>
                                  <a:pt x="160211" y="132398"/>
                                </a:lnTo>
                                <a:lnTo>
                                  <a:pt x="160211" y="47435"/>
                                </a:lnTo>
                                <a:cubicBezTo>
                                  <a:pt x="160211" y="43434"/>
                                  <a:pt x="159925" y="39719"/>
                                  <a:pt x="159163" y="36195"/>
                                </a:cubicBezTo>
                                <a:cubicBezTo>
                                  <a:pt x="158496" y="32671"/>
                                  <a:pt x="157258" y="29623"/>
                                  <a:pt x="155448" y="27051"/>
                                </a:cubicBezTo>
                                <a:cubicBezTo>
                                  <a:pt x="153638" y="24479"/>
                                  <a:pt x="151066" y="22384"/>
                                  <a:pt x="147828" y="20955"/>
                                </a:cubicBezTo>
                                <a:cubicBezTo>
                                  <a:pt x="144589" y="19431"/>
                                  <a:pt x="140398" y="18669"/>
                                  <a:pt x="135160" y="18669"/>
                                </a:cubicBezTo>
                                <a:cubicBezTo>
                                  <a:pt x="124683" y="18669"/>
                                  <a:pt x="116396" y="21717"/>
                                  <a:pt x="110395" y="27623"/>
                                </a:cubicBezTo>
                                <a:cubicBezTo>
                                  <a:pt x="104394" y="33623"/>
                                  <a:pt x="101346" y="41624"/>
                                  <a:pt x="101346" y="51626"/>
                                </a:cubicBezTo>
                                <a:lnTo>
                                  <a:pt x="101346" y="132112"/>
                                </a:lnTo>
                                <a:lnTo>
                                  <a:pt x="80105" y="132112"/>
                                </a:lnTo>
                                <a:lnTo>
                                  <a:pt x="80105" y="47435"/>
                                </a:lnTo>
                                <a:cubicBezTo>
                                  <a:pt x="80105" y="43244"/>
                                  <a:pt x="79724" y="39434"/>
                                  <a:pt x="78962" y="36004"/>
                                </a:cubicBezTo>
                                <a:cubicBezTo>
                                  <a:pt x="78200" y="32480"/>
                                  <a:pt x="76867" y="29432"/>
                                  <a:pt x="75057" y="26861"/>
                                </a:cubicBezTo>
                                <a:cubicBezTo>
                                  <a:pt x="73247" y="24289"/>
                                  <a:pt x="70771" y="22288"/>
                                  <a:pt x="67723" y="20860"/>
                                </a:cubicBezTo>
                                <a:cubicBezTo>
                                  <a:pt x="64580" y="19431"/>
                                  <a:pt x="60674" y="18764"/>
                                  <a:pt x="55816" y="18764"/>
                                </a:cubicBezTo>
                                <a:cubicBezTo>
                                  <a:pt x="49625" y="18764"/>
                                  <a:pt x="44386" y="20003"/>
                                  <a:pt x="39910" y="22479"/>
                                </a:cubicBezTo>
                                <a:cubicBezTo>
                                  <a:pt x="35528" y="24956"/>
                                  <a:pt x="31909" y="28004"/>
                                  <a:pt x="29146" y="31528"/>
                                </a:cubicBezTo>
                                <a:cubicBezTo>
                                  <a:pt x="26384" y="35052"/>
                                  <a:pt x="24384" y="38671"/>
                                  <a:pt x="23146" y="42386"/>
                                </a:cubicBezTo>
                                <a:cubicBezTo>
                                  <a:pt x="21907" y="46101"/>
                                  <a:pt x="21241" y="49244"/>
                                  <a:pt x="21241" y="51721"/>
                                </a:cubicBezTo>
                                <a:lnTo>
                                  <a:pt x="21241" y="132207"/>
                                </a:lnTo>
                                <a:lnTo>
                                  <a:pt x="0" y="132207"/>
                                </a:lnTo>
                                <a:lnTo>
                                  <a:pt x="0" y="2953"/>
                                </a:lnTo>
                                <a:lnTo>
                                  <a:pt x="20193" y="2953"/>
                                </a:lnTo>
                                <a:close/>
                              </a:path>
                            </a:pathLst>
                          </a:custGeom>
                          <a:solidFill>
                            <a:srgbClr val="004288"/>
                          </a:solidFill>
                          <a:ln w="9525" cap="flat">
                            <a:noFill/>
                            <a:prstDash val="solid"/>
                            <a:miter/>
                          </a:ln>
                        </wps:spPr>
                        <wps:bodyPr rtlCol="0" anchor="ctr"/>
                      </wps:wsp>
                      <wps:wsp>
                        <wps:cNvPr id="1922" name="Freeform: Shape 1922">
                          <a:extLst>
                            <a:ext uri="{C183D7F6-B498-43B3-948B-1728B52AA6E4}">
                              <adec:decorative xmlns:adec="http://schemas.microsoft.com/office/drawing/2017/decorative" val="1"/>
                            </a:ext>
                          </a:extLst>
                        </wps:cNvPr>
                        <wps:cNvSpPr/>
                        <wps:spPr>
                          <a:xfrm>
                            <a:off x="2005177" y="2530992"/>
                            <a:ext cx="68960" cy="168116"/>
                          </a:xfrm>
                          <a:custGeom>
                            <a:avLst/>
                            <a:gdLst>
                              <a:gd name="connsiteX0" fmla="*/ 68961 w 68960"/>
                              <a:gd name="connsiteY0" fmla="*/ 38767 h 168116"/>
                              <a:gd name="connsiteX1" fmla="*/ 68961 w 68960"/>
                              <a:gd name="connsiteY1" fmla="*/ 57531 h 168116"/>
                              <a:gd name="connsiteX2" fmla="*/ 43243 w 68960"/>
                              <a:gd name="connsiteY2" fmla="*/ 57531 h 168116"/>
                              <a:gd name="connsiteX3" fmla="*/ 43243 w 68960"/>
                              <a:gd name="connsiteY3" fmla="*/ 137827 h 168116"/>
                              <a:gd name="connsiteX4" fmla="*/ 43815 w 68960"/>
                              <a:gd name="connsiteY4" fmla="*/ 143827 h 168116"/>
                              <a:gd name="connsiteX5" fmla="*/ 46196 w 68960"/>
                              <a:gd name="connsiteY5" fmla="*/ 147352 h 168116"/>
                              <a:gd name="connsiteX6" fmla="*/ 51054 w 68960"/>
                              <a:gd name="connsiteY6" fmla="*/ 148971 h 168116"/>
                              <a:gd name="connsiteX7" fmla="*/ 59150 w 68960"/>
                              <a:gd name="connsiteY7" fmla="*/ 149352 h 168116"/>
                              <a:gd name="connsiteX8" fmla="*/ 68961 w 68960"/>
                              <a:gd name="connsiteY8" fmla="*/ 149352 h 168116"/>
                              <a:gd name="connsiteX9" fmla="*/ 68961 w 68960"/>
                              <a:gd name="connsiteY9" fmla="*/ 168116 h 168116"/>
                              <a:gd name="connsiteX10" fmla="*/ 52673 w 68960"/>
                              <a:gd name="connsiteY10" fmla="*/ 168116 h 168116"/>
                              <a:gd name="connsiteX11" fmla="*/ 38576 w 68960"/>
                              <a:gd name="connsiteY11" fmla="*/ 166973 h 168116"/>
                              <a:gd name="connsiteX12" fmla="*/ 29146 w 68960"/>
                              <a:gd name="connsiteY12" fmla="*/ 162782 h 168116"/>
                              <a:gd name="connsiteX13" fmla="*/ 23717 w 68960"/>
                              <a:gd name="connsiteY13" fmla="*/ 154305 h 168116"/>
                              <a:gd name="connsiteX14" fmla="*/ 22003 w 68960"/>
                              <a:gd name="connsiteY14" fmla="*/ 139827 h 168116"/>
                              <a:gd name="connsiteX15" fmla="*/ 22003 w 68960"/>
                              <a:gd name="connsiteY15" fmla="*/ 57531 h 168116"/>
                              <a:gd name="connsiteX16" fmla="*/ 0 w 68960"/>
                              <a:gd name="connsiteY16" fmla="*/ 57531 h 168116"/>
                              <a:gd name="connsiteX17" fmla="*/ 0 w 68960"/>
                              <a:gd name="connsiteY17" fmla="*/ 38767 h 168116"/>
                              <a:gd name="connsiteX18" fmla="*/ 22003 w 68960"/>
                              <a:gd name="connsiteY18" fmla="*/ 38767 h 168116"/>
                              <a:gd name="connsiteX19" fmla="*/ 22003 w 68960"/>
                              <a:gd name="connsiteY19" fmla="*/ 0 h 168116"/>
                              <a:gd name="connsiteX20" fmla="*/ 43243 w 68960"/>
                              <a:gd name="connsiteY20" fmla="*/ 0 h 168116"/>
                              <a:gd name="connsiteX21" fmla="*/ 43243 w 68960"/>
                              <a:gd name="connsiteY21" fmla="*/ 38767 h 168116"/>
                              <a:gd name="connsiteX22" fmla="*/ 68961 w 68960"/>
                              <a:gd name="connsiteY22" fmla="*/ 38767 h 16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8960" h="168116">
                                <a:moveTo>
                                  <a:pt x="68961" y="38767"/>
                                </a:moveTo>
                                <a:lnTo>
                                  <a:pt x="68961" y="57531"/>
                                </a:lnTo>
                                <a:lnTo>
                                  <a:pt x="43243" y="57531"/>
                                </a:lnTo>
                                <a:lnTo>
                                  <a:pt x="43243" y="137827"/>
                                </a:lnTo>
                                <a:cubicBezTo>
                                  <a:pt x="43243" y="140303"/>
                                  <a:pt x="43434" y="142304"/>
                                  <a:pt x="43815" y="143827"/>
                                </a:cubicBezTo>
                                <a:cubicBezTo>
                                  <a:pt x="44196" y="145351"/>
                                  <a:pt x="45053" y="146495"/>
                                  <a:pt x="46196" y="147352"/>
                                </a:cubicBezTo>
                                <a:cubicBezTo>
                                  <a:pt x="47339" y="148209"/>
                                  <a:pt x="48958" y="148685"/>
                                  <a:pt x="51054" y="148971"/>
                                </a:cubicBezTo>
                                <a:cubicBezTo>
                                  <a:pt x="53149" y="149257"/>
                                  <a:pt x="55816" y="149352"/>
                                  <a:pt x="59150" y="149352"/>
                                </a:cubicBezTo>
                                <a:lnTo>
                                  <a:pt x="68961" y="149352"/>
                                </a:lnTo>
                                <a:lnTo>
                                  <a:pt x="68961" y="168116"/>
                                </a:lnTo>
                                <a:lnTo>
                                  <a:pt x="52673" y="168116"/>
                                </a:lnTo>
                                <a:cubicBezTo>
                                  <a:pt x="47149" y="168116"/>
                                  <a:pt x="42481" y="167735"/>
                                  <a:pt x="38576" y="166973"/>
                                </a:cubicBezTo>
                                <a:cubicBezTo>
                                  <a:pt x="34671" y="166211"/>
                                  <a:pt x="31528" y="164878"/>
                                  <a:pt x="29146" y="162782"/>
                                </a:cubicBezTo>
                                <a:cubicBezTo>
                                  <a:pt x="26670" y="160782"/>
                                  <a:pt x="24955" y="158020"/>
                                  <a:pt x="23717" y="154305"/>
                                </a:cubicBezTo>
                                <a:cubicBezTo>
                                  <a:pt x="22574" y="150590"/>
                                  <a:pt x="22003" y="145828"/>
                                  <a:pt x="22003" y="139827"/>
                                </a:cubicBezTo>
                                <a:lnTo>
                                  <a:pt x="22003" y="57531"/>
                                </a:lnTo>
                                <a:lnTo>
                                  <a:pt x="0" y="57531"/>
                                </a:lnTo>
                                <a:lnTo>
                                  <a:pt x="0" y="38767"/>
                                </a:lnTo>
                                <a:lnTo>
                                  <a:pt x="22003" y="38767"/>
                                </a:lnTo>
                                <a:lnTo>
                                  <a:pt x="22003" y="0"/>
                                </a:lnTo>
                                <a:lnTo>
                                  <a:pt x="43243" y="0"/>
                                </a:lnTo>
                                <a:lnTo>
                                  <a:pt x="43243" y="38767"/>
                                </a:lnTo>
                                <a:lnTo>
                                  <a:pt x="68961" y="38767"/>
                                </a:lnTo>
                                <a:close/>
                              </a:path>
                            </a:pathLst>
                          </a:custGeom>
                          <a:solidFill>
                            <a:srgbClr val="004288"/>
                          </a:solidFill>
                          <a:ln w="9525" cap="flat">
                            <a:noFill/>
                            <a:prstDash val="solid"/>
                            <a:miter/>
                          </a:ln>
                        </wps:spPr>
                        <wps:bodyPr rtlCol="0" anchor="ctr"/>
                      </wps:wsp>
                      <wps:wsp>
                        <wps:cNvPr id="1929" name="Freeform: Shape 1929">
                          <a:extLst>
                            <a:ext uri="{C183D7F6-B498-43B3-948B-1728B52AA6E4}">
                              <adec:decorative xmlns:adec="http://schemas.microsoft.com/office/drawing/2017/decorative" val="1"/>
                            </a:ext>
                          </a:extLst>
                        </wps:cNvPr>
                        <wps:cNvSpPr/>
                        <wps:spPr>
                          <a:xfrm>
                            <a:off x="2092616" y="2520515"/>
                            <a:ext cx="107060" cy="178689"/>
                          </a:xfrm>
                          <a:custGeom>
                            <a:avLst/>
                            <a:gdLst>
                              <a:gd name="connsiteX0" fmla="*/ 21241 w 107060"/>
                              <a:gd name="connsiteY0" fmla="*/ 0 h 178689"/>
                              <a:gd name="connsiteX1" fmla="*/ 21241 w 107060"/>
                              <a:gd name="connsiteY1" fmla="*/ 68294 h 178689"/>
                              <a:gd name="connsiteX2" fmla="*/ 21717 w 107060"/>
                              <a:gd name="connsiteY2" fmla="*/ 68294 h 178689"/>
                              <a:gd name="connsiteX3" fmla="*/ 28766 w 107060"/>
                              <a:gd name="connsiteY3" fmla="*/ 58198 h 178689"/>
                              <a:gd name="connsiteX4" fmla="*/ 38862 w 107060"/>
                              <a:gd name="connsiteY4" fmla="*/ 51435 h 178689"/>
                              <a:gd name="connsiteX5" fmla="*/ 50673 w 107060"/>
                              <a:gd name="connsiteY5" fmla="*/ 47530 h 178689"/>
                              <a:gd name="connsiteX6" fmla="*/ 62579 w 107060"/>
                              <a:gd name="connsiteY6" fmla="*/ 46291 h 178689"/>
                              <a:gd name="connsiteX7" fmla="*/ 83820 w 107060"/>
                              <a:gd name="connsiteY7" fmla="*/ 49816 h 178689"/>
                              <a:gd name="connsiteX8" fmla="*/ 97631 w 107060"/>
                              <a:gd name="connsiteY8" fmla="*/ 59627 h 178689"/>
                              <a:gd name="connsiteX9" fmla="*/ 104966 w 107060"/>
                              <a:gd name="connsiteY9" fmla="*/ 74486 h 178689"/>
                              <a:gd name="connsiteX10" fmla="*/ 107061 w 107060"/>
                              <a:gd name="connsiteY10" fmla="*/ 93631 h 178689"/>
                              <a:gd name="connsiteX11" fmla="*/ 107061 w 107060"/>
                              <a:gd name="connsiteY11" fmla="*/ 178689 h 178689"/>
                              <a:gd name="connsiteX12" fmla="*/ 85820 w 107060"/>
                              <a:gd name="connsiteY12" fmla="*/ 178689 h 178689"/>
                              <a:gd name="connsiteX13" fmla="*/ 85820 w 107060"/>
                              <a:gd name="connsiteY13" fmla="*/ 91154 h 178689"/>
                              <a:gd name="connsiteX14" fmla="*/ 78772 w 107060"/>
                              <a:gd name="connsiteY14" fmla="*/ 72104 h 178689"/>
                              <a:gd name="connsiteX15" fmla="*/ 59531 w 107060"/>
                              <a:gd name="connsiteY15" fmla="*/ 65151 h 178689"/>
                              <a:gd name="connsiteX16" fmla="*/ 42672 w 107060"/>
                              <a:gd name="connsiteY16" fmla="*/ 68104 h 178689"/>
                              <a:gd name="connsiteX17" fmla="*/ 30766 w 107060"/>
                              <a:gd name="connsiteY17" fmla="*/ 76581 h 178689"/>
                              <a:gd name="connsiteX18" fmla="*/ 23622 w 107060"/>
                              <a:gd name="connsiteY18" fmla="*/ 89535 h 178689"/>
                              <a:gd name="connsiteX19" fmla="*/ 21241 w 107060"/>
                              <a:gd name="connsiteY19" fmla="*/ 105632 h 178689"/>
                              <a:gd name="connsiteX20" fmla="*/ 21241 w 107060"/>
                              <a:gd name="connsiteY20" fmla="*/ 178689 h 178689"/>
                              <a:gd name="connsiteX21" fmla="*/ 0 w 107060"/>
                              <a:gd name="connsiteY21" fmla="*/ 178689 h 178689"/>
                              <a:gd name="connsiteX22" fmla="*/ 0 w 107060"/>
                              <a:gd name="connsiteY22" fmla="*/ 190 h 178689"/>
                              <a:gd name="connsiteX23" fmla="*/ 21241 w 107060"/>
                              <a:gd name="connsiteY23" fmla="*/ 190 h 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060" h="178689">
                                <a:moveTo>
                                  <a:pt x="21241" y="0"/>
                                </a:moveTo>
                                <a:lnTo>
                                  <a:pt x="21241" y="68294"/>
                                </a:lnTo>
                                <a:lnTo>
                                  <a:pt x="21717" y="68294"/>
                                </a:lnTo>
                                <a:cubicBezTo>
                                  <a:pt x="23431" y="64294"/>
                                  <a:pt x="25718" y="60960"/>
                                  <a:pt x="28766" y="58198"/>
                                </a:cubicBezTo>
                                <a:cubicBezTo>
                                  <a:pt x="31813" y="55436"/>
                                  <a:pt x="35147" y="53149"/>
                                  <a:pt x="38862" y="51435"/>
                                </a:cubicBezTo>
                                <a:cubicBezTo>
                                  <a:pt x="42576" y="49721"/>
                                  <a:pt x="46577" y="48387"/>
                                  <a:pt x="50673" y="47530"/>
                                </a:cubicBezTo>
                                <a:cubicBezTo>
                                  <a:pt x="54769" y="46672"/>
                                  <a:pt x="58674" y="46291"/>
                                  <a:pt x="62579" y="46291"/>
                                </a:cubicBezTo>
                                <a:cubicBezTo>
                                  <a:pt x="71056" y="46291"/>
                                  <a:pt x="78105" y="47435"/>
                                  <a:pt x="83820" y="49816"/>
                                </a:cubicBezTo>
                                <a:cubicBezTo>
                                  <a:pt x="89535" y="52102"/>
                                  <a:pt x="94107" y="55436"/>
                                  <a:pt x="97631" y="59627"/>
                                </a:cubicBezTo>
                                <a:cubicBezTo>
                                  <a:pt x="101155" y="63817"/>
                                  <a:pt x="103537" y="68771"/>
                                  <a:pt x="104966" y="74486"/>
                                </a:cubicBezTo>
                                <a:cubicBezTo>
                                  <a:pt x="106394" y="80200"/>
                                  <a:pt x="107061" y="86582"/>
                                  <a:pt x="107061" y="93631"/>
                                </a:cubicBezTo>
                                <a:lnTo>
                                  <a:pt x="107061" y="178689"/>
                                </a:lnTo>
                                <a:lnTo>
                                  <a:pt x="85820" y="178689"/>
                                </a:lnTo>
                                <a:lnTo>
                                  <a:pt x="85820" y="91154"/>
                                </a:lnTo>
                                <a:cubicBezTo>
                                  <a:pt x="85820" y="83153"/>
                                  <a:pt x="83534" y="76771"/>
                                  <a:pt x="78772" y="72104"/>
                                </a:cubicBezTo>
                                <a:cubicBezTo>
                                  <a:pt x="74104" y="67437"/>
                                  <a:pt x="67723" y="65151"/>
                                  <a:pt x="59531" y="65151"/>
                                </a:cubicBezTo>
                                <a:cubicBezTo>
                                  <a:pt x="53054" y="65151"/>
                                  <a:pt x="47434" y="66104"/>
                                  <a:pt x="42672" y="68104"/>
                                </a:cubicBezTo>
                                <a:cubicBezTo>
                                  <a:pt x="37909" y="70104"/>
                                  <a:pt x="33909" y="72962"/>
                                  <a:pt x="30766" y="76581"/>
                                </a:cubicBezTo>
                                <a:cubicBezTo>
                                  <a:pt x="27622" y="80200"/>
                                  <a:pt x="25241" y="84582"/>
                                  <a:pt x="23622" y="89535"/>
                                </a:cubicBezTo>
                                <a:cubicBezTo>
                                  <a:pt x="22098" y="94393"/>
                                  <a:pt x="21241" y="99822"/>
                                  <a:pt x="21241" y="105632"/>
                                </a:cubicBezTo>
                                <a:lnTo>
                                  <a:pt x="21241" y="178689"/>
                                </a:lnTo>
                                <a:lnTo>
                                  <a:pt x="0" y="178689"/>
                                </a:lnTo>
                                <a:lnTo>
                                  <a:pt x="0" y="190"/>
                                </a:lnTo>
                                <a:lnTo>
                                  <a:pt x="21241" y="190"/>
                                </a:lnTo>
                                <a:close/>
                              </a:path>
                            </a:pathLst>
                          </a:custGeom>
                          <a:solidFill>
                            <a:srgbClr val="004288"/>
                          </a:solidFill>
                          <a:ln w="9525" cap="flat">
                            <a:noFill/>
                            <a:prstDash val="solid"/>
                            <a:miter/>
                          </a:ln>
                        </wps:spPr>
                        <wps:bodyPr rtlCol="0" anchor="ctr"/>
                      </wps:wsp>
                      <wps:wsp>
                        <wps:cNvPr id="1930" name="Freeform: Shape 1930">
                          <a:extLst>
                            <a:ext uri="{C183D7F6-B498-43B3-948B-1728B52AA6E4}">
                              <adec:decorative xmlns:adec="http://schemas.microsoft.com/office/drawing/2017/decorative" val="1"/>
                            </a:ext>
                          </a:extLst>
                        </wps:cNvPr>
                        <wps:cNvSpPr/>
                        <wps:spPr>
                          <a:xfrm>
                            <a:off x="2220537" y="2566806"/>
                            <a:ext cx="119253" cy="134874"/>
                          </a:xfrm>
                          <a:custGeom>
                            <a:avLst/>
                            <a:gdLst>
                              <a:gd name="connsiteX0" fmla="*/ 98584 w 119253"/>
                              <a:gd name="connsiteY0" fmla="*/ 123920 h 134874"/>
                              <a:gd name="connsiteX1" fmla="*/ 62103 w 119253"/>
                              <a:gd name="connsiteY1" fmla="*/ 134874 h 134874"/>
                              <a:gd name="connsiteX2" fmla="*/ 35147 w 119253"/>
                              <a:gd name="connsiteY2" fmla="*/ 129921 h 134874"/>
                              <a:gd name="connsiteX3" fmla="*/ 16002 w 119253"/>
                              <a:gd name="connsiteY3" fmla="*/ 115919 h 134874"/>
                              <a:gd name="connsiteX4" fmla="*/ 4382 w 119253"/>
                              <a:gd name="connsiteY4" fmla="*/ 94393 h 134874"/>
                              <a:gd name="connsiteX5" fmla="*/ 0 w 119253"/>
                              <a:gd name="connsiteY5" fmla="*/ 67151 h 134874"/>
                              <a:gd name="connsiteX6" fmla="*/ 4476 w 119253"/>
                              <a:gd name="connsiteY6" fmla="*/ 40196 h 134874"/>
                              <a:gd name="connsiteX7" fmla="*/ 17050 w 119253"/>
                              <a:gd name="connsiteY7" fmla="*/ 18955 h 134874"/>
                              <a:gd name="connsiteX8" fmla="*/ 36290 w 119253"/>
                              <a:gd name="connsiteY8" fmla="*/ 4953 h 134874"/>
                              <a:gd name="connsiteX9" fmla="*/ 60674 w 119253"/>
                              <a:gd name="connsiteY9" fmla="*/ 0 h 134874"/>
                              <a:gd name="connsiteX10" fmla="*/ 89249 w 119253"/>
                              <a:gd name="connsiteY10" fmla="*/ 7144 h 134874"/>
                              <a:gd name="connsiteX11" fmla="*/ 107537 w 119253"/>
                              <a:gd name="connsiteY11" fmla="*/ 25241 h 134874"/>
                              <a:gd name="connsiteX12" fmla="*/ 117062 w 119253"/>
                              <a:gd name="connsiteY12" fmla="*/ 49244 h 134874"/>
                              <a:gd name="connsiteX13" fmla="*/ 119158 w 119253"/>
                              <a:gd name="connsiteY13" fmla="*/ 74009 h 134874"/>
                              <a:gd name="connsiteX14" fmla="*/ 22384 w 119253"/>
                              <a:gd name="connsiteY14" fmla="*/ 74009 h 134874"/>
                              <a:gd name="connsiteX15" fmla="*/ 24384 w 119253"/>
                              <a:gd name="connsiteY15" fmla="*/ 90107 h 134874"/>
                              <a:gd name="connsiteX16" fmla="*/ 31623 w 119253"/>
                              <a:gd name="connsiteY16" fmla="*/ 103632 h 134874"/>
                              <a:gd name="connsiteX17" fmla="*/ 44386 w 119253"/>
                              <a:gd name="connsiteY17" fmla="*/ 112967 h 134874"/>
                              <a:gd name="connsiteX18" fmla="*/ 62675 w 119253"/>
                              <a:gd name="connsiteY18" fmla="*/ 116491 h 134874"/>
                              <a:gd name="connsiteX19" fmla="*/ 84773 w 119253"/>
                              <a:gd name="connsiteY19" fmla="*/ 110300 h 134874"/>
                              <a:gd name="connsiteX20" fmla="*/ 96202 w 119253"/>
                              <a:gd name="connsiteY20" fmla="*/ 91250 h 134874"/>
                              <a:gd name="connsiteX21" fmla="*/ 117157 w 119253"/>
                              <a:gd name="connsiteY21" fmla="*/ 91250 h 134874"/>
                              <a:gd name="connsiteX22" fmla="*/ 98584 w 119253"/>
                              <a:gd name="connsiteY22" fmla="*/ 123920 h 134874"/>
                              <a:gd name="connsiteX23" fmla="*/ 93440 w 119253"/>
                              <a:gd name="connsiteY23" fmla="*/ 40958 h 134874"/>
                              <a:gd name="connsiteX24" fmla="*/ 85630 w 119253"/>
                              <a:gd name="connsiteY24" fmla="*/ 29337 h 134874"/>
                              <a:gd name="connsiteX25" fmla="*/ 74200 w 119253"/>
                              <a:gd name="connsiteY25" fmla="*/ 21527 h 134874"/>
                              <a:gd name="connsiteX26" fmla="*/ 59531 w 119253"/>
                              <a:gd name="connsiteY26" fmla="*/ 18669 h 134874"/>
                              <a:gd name="connsiteX27" fmla="*/ 44672 w 119253"/>
                              <a:gd name="connsiteY27" fmla="*/ 21527 h 134874"/>
                              <a:gd name="connsiteX28" fmla="*/ 33242 w 119253"/>
                              <a:gd name="connsiteY28" fmla="*/ 29337 h 134874"/>
                              <a:gd name="connsiteX29" fmla="*/ 25718 w 119253"/>
                              <a:gd name="connsiteY29" fmla="*/ 40958 h 134874"/>
                              <a:gd name="connsiteX30" fmla="*/ 22479 w 119253"/>
                              <a:gd name="connsiteY30" fmla="*/ 55054 h 134874"/>
                              <a:gd name="connsiteX31" fmla="*/ 96679 w 119253"/>
                              <a:gd name="connsiteY31" fmla="*/ 55054 h 134874"/>
                              <a:gd name="connsiteX32" fmla="*/ 93440 w 119253"/>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3" h="134874">
                                <a:moveTo>
                                  <a:pt x="98584" y="123920"/>
                                </a:moveTo>
                                <a:cubicBezTo>
                                  <a:pt x="88964" y="131254"/>
                                  <a:pt x="76771" y="134874"/>
                                  <a:pt x="62103" y="134874"/>
                                </a:cubicBezTo>
                                <a:cubicBezTo>
                                  <a:pt x="51721" y="134874"/>
                                  <a:pt x="42767" y="133255"/>
                                  <a:pt x="35147" y="129921"/>
                                </a:cubicBezTo>
                                <a:cubicBezTo>
                                  <a:pt x="27527" y="126587"/>
                                  <a:pt x="21145" y="121920"/>
                                  <a:pt x="16002" y="115919"/>
                                </a:cubicBezTo>
                                <a:cubicBezTo>
                                  <a:pt x="10859" y="109919"/>
                                  <a:pt x="6953" y="102775"/>
                                  <a:pt x="4382" y="94393"/>
                                </a:cubicBezTo>
                                <a:cubicBezTo>
                                  <a:pt x="1810" y="86106"/>
                                  <a:pt x="285" y="76962"/>
                                  <a:pt x="0" y="67151"/>
                                </a:cubicBezTo>
                                <a:cubicBezTo>
                                  <a:pt x="0" y="57341"/>
                                  <a:pt x="1524" y="48292"/>
                                  <a:pt x="4476" y="40196"/>
                                </a:cubicBezTo>
                                <a:cubicBezTo>
                                  <a:pt x="7525" y="32004"/>
                                  <a:pt x="11716" y="24956"/>
                                  <a:pt x="17050" y="18955"/>
                                </a:cubicBezTo>
                                <a:cubicBezTo>
                                  <a:pt x="22479" y="12954"/>
                                  <a:pt x="28956" y="8287"/>
                                  <a:pt x="36290" y="4953"/>
                                </a:cubicBezTo>
                                <a:cubicBezTo>
                                  <a:pt x="43720" y="1619"/>
                                  <a:pt x="51816" y="0"/>
                                  <a:pt x="60674" y="0"/>
                                </a:cubicBezTo>
                                <a:cubicBezTo>
                                  <a:pt x="72200" y="0"/>
                                  <a:pt x="81725" y="2381"/>
                                  <a:pt x="89249" y="7144"/>
                                </a:cubicBezTo>
                                <a:cubicBezTo>
                                  <a:pt x="96869" y="11906"/>
                                  <a:pt x="102965" y="18002"/>
                                  <a:pt x="107537" y="25241"/>
                                </a:cubicBezTo>
                                <a:cubicBezTo>
                                  <a:pt x="112109" y="32576"/>
                                  <a:pt x="115252" y="40577"/>
                                  <a:pt x="117062" y="49244"/>
                                </a:cubicBezTo>
                                <a:cubicBezTo>
                                  <a:pt x="118776" y="57912"/>
                                  <a:pt x="119539" y="66199"/>
                                  <a:pt x="119158" y="74009"/>
                                </a:cubicBezTo>
                                <a:lnTo>
                                  <a:pt x="22384" y="74009"/>
                                </a:lnTo>
                                <a:cubicBezTo>
                                  <a:pt x="22193" y="79724"/>
                                  <a:pt x="22860" y="85058"/>
                                  <a:pt x="24384" y="90107"/>
                                </a:cubicBezTo>
                                <a:cubicBezTo>
                                  <a:pt x="25908" y="95250"/>
                                  <a:pt x="28289" y="99727"/>
                                  <a:pt x="31623" y="103632"/>
                                </a:cubicBezTo>
                                <a:cubicBezTo>
                                  <a:pt x="34957" y="107537"/>
                                  <a:pt x="39243" y="110681"/>
                                  <a:pt x="44386" y="112967"/>
                                </a:cubicBezTo>
                                <a:cubicBezTo>
                                  <a:pt x="49530" y="115348"/>
                                  <a:pt x="55626" y="116491"/>
                                  <a:pt x="62675" y="116491"/>
                                </a:cubicBezTo>
                                <a:cubicBezTo>
                                  <a:pt x="71628" y="116491"/>
                                  <a:pt x="79057" y="114395"/>
                                  <a:pt x="84773" y="110300"/>
                                </a:cubicBezTo>
                                <a:cubicBezTo>
                                  <a:pt x="90488" y="106109"/>
                                  <a:pt x="94298" y="99822"/>
                                  <a:pt x="96202" y="91250"/>
                                </a:cubicBezTo>
                                <a:lnTo>
                                  <a:pt x="117157" y="91250"/>
                                </a:lnTo>
                                <a:cubicBezTo>
                                  <a:pt x="114491" y="105728"/>
                                  <a:pt x="108299" y="116586"/>
                                  <a:pt x="98584" y="123920"/>
                                </a:cubicBezTo>
                                <a:moveTo>
                                  <a:pt x="93440" y="40958"/>
                                </a:moveTo>
                                <a:cubicBezTo>
                                  <a:pt x="91535" y="36481"/>
                                  <a:pt x="88964" y="32576"/>
                                  <a:pt x="85630" y="29337"/>
                                </a:cubicBezTo>
                                <a:cubicBezTo>
                                  <a:pt x="82391" y="26099"/>
                                  <a:pt x="78581" y="23527"/>
                                  <a:pt x="74200" y="21527"/>
                                </a:cubicBezTo>
                                <a:cubicBezTo>
                                  <a:pt x="69723" y="19621"/>
                                  <a:pt x="64865" y="18669"/>
                                  <a:pt x="59531" y="18669"/>
                                </a:cubicBezTo>
                                <a:cubicBezTo>
                                  <a:pt x="54007" y="18669"/>
                                  <a:pt x="49054" y="19621"/>
                                  <a:pt x="44672" y="21527"/>
                                </a:cubicBezTo>
                                <a:cubicBezTo>
                                  <a:pt x="40291" y="23432"/>
                                  <a:pt x="36481" y="26099"/>
                                  <a:pt x="33242" y="29337"/>
                                </a:cubicBezTo>
                                <a:cubicBezTo>
                                  <a:pt x="30099" y="32671"/>
                                  <a:pt x="27527" y="36576"/>
                                  <a:pt x="25718" y="40958"/>
                                </a:cubicBezTo>
                                <a:cubicBezTo>
                                  <a:pt x="23908" y="45339"/>
                                  <a:pt x="22765" y="50102"/>
                                  <a:pt x="22479" y="55054"/>
                                </a:cubicBezTo>
                                <a:lnTo>
                                  <a:pt x="96679" y="55054"/>
                                </a:lnTo>
                                <a:cubicBezTo>
                                  <a:pt x="96584" y="50197"/>
                                  <a:pt x="95441" y="45434"/>
                                  <a:pt x="93440" y="40958"/>
                                </a:cubicBezTo>
                              </a:path>
                            </a:pathLst>
                          </a:custGeom>
                          <a:solidFill>
                            <a:srgbClr val="004288"/>
                          </a:solidFill>
                          <a:ln w="9525" cap="flat">
                            <a:noFill/>
                            <a:prstDash val="solid"/>
                            <a:miter/>
                          </a:ln>
                        </wps:spPr>
                        <wps:bodyPr rtlCol="0" anchor="ctr"/>
                      </wps:wsp>
                      <wps:wsp>
                        <wps:cNvPr id="1931" name="Freeform: Shape 1931">
                          <a:extLst>
                            <a:ext uri="{C183D7F6-B498-43B3-948B-1728B52AA6E4}">
                              <adec:decorative xmlns:adec="http://schemas.microsoft.com/office/drawing/2017/decorative" val="1"/>
                            </a:ext>
                          </a:extLst>
                        </wps:cNvPr>
                        <wps:cNvSpPr/>
                        <wps:spPr>
                          <a:xfrm>
                            <a:off x="2434945" y="2520229"/>
                            <a:ext cx="140589" cy="178593"/>
                          </a:xfrm>
                          <a:custGeom>
                            <a:avLst/>
                            <a:gdLst>
                              <a:gd name="connsiteX0" fmla="*/ 64770 w 140589"/>
                              <a:gd name="connsiteY0" fmla="*/ 190 h 178593"/>
                              <a:gd name="connsiteX1" fmla="*/ 77152 w 140589"/>
                              <a:gd name="connsiteY1" fmla="*/ 286 h 178593"/>
                              <a:gd name="connsiteX2" fmla="*/ 90297 w 140589"/>
                              <a:gd name="connsiteY2" fmla="*/ 1048 h 178593"/>
                              <a:gd name="connsiteX3" fmla="*/ 102394 w 140589"/>
                              <a:gd name="connsiteY3" fmla="*/ 2953 h 178593"/>
                              <a:gd name="connsiteX4" fmla="*/ 112014 w 140589"/>
                              <a:gd name="connsiteY4" fmla="*/ 6667 h 178593"/>
                              <a:gd name="connsiteX5" fmla="*/ 126873 w 140589"/>
                              <a:gd name="connsiteY5" fmla="*/ 21146 h 178593"/>
                              <a:gd name="connsiteX6" fmla="*/ 133064 w 140589"/>
                              <a:gd name="connsiteY6" fmla="*/ 43910 h 178593"/>
                              <a:gd name="connsiteX7" fmla="*/ 126206 w 140589"/>
                              <a:gd name="connsiteY7" fmla="*/ 68485 h 178593"/>
                              <a:gd name="connsiteX8" fmla="*/ 106585 w 140589"/>
                              <a:gd name="connsiteY8" fmla="*/ 83915 h 178593"/>
                              <a:gd name="connsiteX9" fmla="*/ 106585 w 140589"/>
                              <a:gd name="connsiteY9" fmla="*/ 84391 h 178593"/>
                              <a:gd name="connsiteX10" fmla="*/ 131826 w 140589"/>
                              <a:gd name="connsiteY10" fmla="*/ 99346 h 178593"/>
                              <a:gd name="connsiteX11" fmla="*/ 140589 w 140589"/>
                              <a:gd name="connsiteY11" fmla="*/ 127349 h 178593"/>
                              <a:gd name="connsiteX12" fmla="*/ 137065 w 140589"/>
                              <a:gd name="connsiteY12" fmla="*/ 146399 h 178593"/>
                              <a:gd name="connsiteX13" fmla="*/ 126682 w 140589"/>
                              <a:gd name="connsiteY13" fmla="*/ 162782 h 178593"/>
                              <a:gd name="connsiteX14" fmla="*/ 109633 w 140589"/>
                              <a:gd name="connsiteY14" fmla="*/ 174212 h 178593"/>
                              <a:gd name="connsiteX15" fmla="*/ 86296 w 140589"/>
                              <a:gd name="connsiteY15" fmla="*/ 178594 h 178593"/>
                              <a:gd name="connsiteX16" fmla="*/ 0 w 140589"/>
                              <a:gd name="connsiteY16" fmla="*/ 178594 h 178593"/>
                              <a:gd name="connsiteX17" fmla="*/ 0 w 140589"/>
                              <a:gd name="connsiteY17" fmla="*/ 0 h 178593"/>
                              <a:gd name="connsiteX18" fmla="*/ 64770 w 140589"/>
                              <a:gd name="connsiteY18" fmla="*/ 0 h 178593"/>
                              <a:gd name="connsiteX19" fmla="*/ 71247 w 140589"/>
                              <a:gd name="connsiteY19" fmla="*/ 76962 h 178593"/>
                              <a:gd name="connsiteX20" fmla="*/ 100393 w 140589"/>
                              <a:gd name="connsiteY20" fmla="*/ 69818 h 178593"/>
                              <a:gd name="connsiteX21" fmla="*/ 109251 w 140589"/>
                              <a:gd name="connsiteY21" fmla="*/ 48482 h 178593"/>
                              <a:gd name="connsiteX22" fmla="*/ 106203 w 140589"/>
                              <a:gd name="connsiteY22" fmla="*/ 33433 h 178593"/>
                              <a:gd name="connsiteX23" fmla="*/ 97917 w 140589"/>
                              <a:gd name="connsiteY23" fmla="*/ 24955 h 178593"/>
                              <a:gd name="connsiteX24" fmla="*/ 85820 w 140589"/>
                              <a:gd name="connsiteY24" fmla="*/ 21050 h 178593"/>
                              <a:gd name="connsiteX25" fmla="*/ 71247 w 140589"/>
                              <a:gd name="connsiteY25" fmla="*/ 20193 h 178593"/>
                              <a:gd name="connsiteX26" fmla="*/ 23717 w 140589"/>
                              <a:gd name="connsiteY26" fmla="*/ 20193 h 178593"/>
                              <a:gd name="connsiteX27" fmla="*/ 23717 w 140589"/>
                              <a:gd name="connsiteY27" fmla="*/ 76962 h 178593"/>
                              <a:gd name="connsiteX28" fmla="*/ 71247 w 140589"/>
                              <a:gd name="connsiteY28" fmla="*/ 76962 h 178593"/>
                              <a:gd name="connsiteX29" fmla="*/ 83248 w 140589"/>
                              <a:gd name="connsiteY29" fmla="*/ 158782 h 178593"/>
                              <a:gd name="connsiteX30" fmla="*/ 107918 w 140589"/>
                              <a:gd name="connsiteY30" fmla="*/ 150304 h 178593"/>
                              <a:gd name="connsiteX31" fmla="*/ 116777 w 140589"/>
                              <a:gd name="connsiteY31" fmla="*/ 126778 h 178593"/>
                              <a:gd name="connsiteX32" fmla="*/ 113538 w 140589"/>
                              <a:gd name="connsiteY32" fmla="*/ 112300 h 178593"/>
                              <a:gd name="connsiteX33" fmla="*/ 104870 w 140589"/>
                              <a:gd name="connsiteY33" fmla="*/ 103156 h 178593"/>
                              <a:gd name="connsiteX34" fmla="*/ 92487 w 140589"/>
                              <a:gd name="connsiteY34" fmla="*/ 98393 h 178593"/>
                              <a:gd name="connsiteX35" fmla="*/ 78010 w 140589"/>
                              <a:gd name="connsiteY35" fmla="*/ 96964 h 178593"/>
                              <a:gd name="connsiteX36" fmla="*/ 23717 w 140589"/>
                              <a:gd name="connsiteY36" fmla="*/ 96964 h 178593"/>
                              <a:gd name="connsiteX37" fmla="*/ 23717 w 140589"/>
                              <a:gd name="connsiteY37" fmla="*/ 158687 h 178593"/>
                              <a:gd name="connsiteX38" fmla="*/ 83248 w 140589"/>
                              <a:gd name="connsiteY38" fmla="*/ 158687 h 178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0589" h="178593">
                                <a:moveTo>
                                  <a:pt x="64770" y="190"/>
                                </a:moveTo>
                                <a:cubicBezTo>
                                  <a:pt x="68580" y="190"/>
                                  <a:pt x="72676" y="286"/>
                                  <a:pt x="77152" y="286"/>
                                </a:cubicBezTo>
                                <a:cubicBezTo>
                                  <a:pt x="81534" y="381"/>
                                  <a:pt x="85915" y="667"/>
                                  <a:pt x="90297" y="1048"/>
                                </a:cubicBezTo>
                                <a:cubicBezTo>
                                  <a:pt x="94583" y="1429"/>
                                  <a:pt x="98679" y="2096"/>
                                  <a:pt x="102394" y="2953"/>
                                </a:cubicBezTo>
                                <a:cubicBezTo>
                                  <a:pt x="106109" y="3810"/>
                                  <a:pt x="109347" y="5048"/>
                                  <a:pt x="112014" y="6667"/>
                                </a:cubicBezTo>
                                <a:cubicBezTo>
                                  <a:pt x="117824" y="10192"/>
                                  <a:pt x="122872" y="14954"/>
                                  <a:pt x="126873" y="21146"/>
                                </a:cubicBezTo>
                                <a:cubicBezTo>
                                  <a:pt x="130969" y="27337"/>
                                  <a:pt x="133064" y="34862"/>
                                  <a:pt x="133064" y="43910"/>
                                </a:cubicBezTo>
                                <a:cubicBezTo>
                                  <a:pt x="133064" y="53435"/>
                                  <a:pt x="130778" y="61627"/>
                                  <a:pt x="126206" y="68485"/>
                                </a:cubicBezTo>
                                <a:cubicBezTo>
                                  <a:pt x="121634" y="75438"/>
                                  <a:pt x="115062" y="80581"/>
                                  <a:pt x="106585" y="83915"/>
                                </a:cubicBezTo>
                                <a:lnTo>
                                  <a:pt x="106585" y="84391"/>
                                </a:lnTo>
                                <a:cubicBezTo>
                                  <a:pt x="117538" y="86678"/>
                                  <a:pt x="126016" y="91726"/>
                                  <a:pt x="131826" y="99346"/>
                                </a:cubicBezTo>
                                <a:cubicBezTo>
                                  <a:pt x="137636" y="107061"/>
                                  <a:pt x="140589" y="116396"/>
                                  <a:pt x="140589" y="127349"/>
                                </a:cubicBezTo>
                                <a:cubicBezTo>
                                  <a:pt x="140589" y="133921"/>
                                  <a:pt x="139446" y="140208"/>
                                  <a:pt x="137065" y="146399"/>
                                </a:cubicBezTo>
                                <a:cubicBezTo>
                                  <a:pt x="134684" y="152590"/>
                                  <a:pt x="131254" y="158020"/>
                                  <a:pt x="126682" y="162782"/>
                                </a:cubicBezTo>
                                <a:cubicBezTo>
                                  <a:pt x="122111" y="167545"/>
                                  <a:pt x="116395" y="171355"/>
                                  <a:pt x="109633" y="174212"/>
                                </a:cubicBezTo>
                                <a:cubicBezTo>
                                  <a:pt x="102870" y="177165"/>
                                  <a:pt x="95059" y="178594"/>
                                  <a:pt x="86296" y="178594"/>
                                </a:cubicBezTo>
                                <a:lnTo>
                                  <a:pt x="0" y="178594"/>
                                </a:lnTo>
                                <a:lnTo>
                                  <a:pt x="0" y="0"/>
                                </a:lnTo>
                                <a:lnTo>
                                  <a:pt x="64770" y="0"/>
                                </a:lnTo>
                                <a:close/>
                                <a:moveTo>
                                  <a:pt x="71247" y="76962"/>
                                </a:moveTo>
                                <a:cubicBezTo>
                                  <a:pt x="84772" y="76962"/>
                                  <a:pt x="94488" y="74581"/>
                                  <a:pt x="100393" y="69818"/>
                                </a:cubicBezTo>
                                <a:cubicBezTo>
                                  <a:pt x="106299" y="65056"/>
                                  <a:pt x="109251" y="57912"/>
                                  <a:pt x="109251" y="48482"/>
                                </a:cubicBezTo>
                                <a:cubicBezTo>
                                  <a:pt x="109251" y="42196"/>
                                  <a:pt x="108204" y="37147"/>
                                  <a:pt x="106203" y="33433"/>
                                </a:cubicBezTo>
                                <a:cubicBezTo>
                                  <a:pt x="104204" y="29813"/>
                                  <a:pt x="101536" y="26956"/>
                                  <a:pt x="97917" y="24955"/>
                                </a:cubicBezTo>
                                <a:cubicBezTo>
                                  <a:pt x="94392" y="22955"/>
                                  <a:pt x="90392" y="21717"/>
                                  <a:pt x="85820" y="21050"/>
                                </a:cubicBezTo>
                                <a:cubicBezTo>
                                  <a:pt x="81248" y="20479"/>
                                  <a:pt x="76390" y="20193"/>
                                  <a:pt x="71247" y="20193"/>
                                </a:cubicBezTo>
                                <a:lnTo>
                                  <a:pt x="23717" y="20193"/>
                                </a:lnTo>
                                <a:lnTo>
                                  <a:pt x="23717" y="76962"/>
                                </a:lnTo>
                                <a:lnTo>
                                  <a:pt x="71247" y="76962"/>
                                </a:lnTo>
                                <a:close/>
                                <a:moveTo>
                                  <a:pt x="83248" y="158782"/>
                                </a:moveTo>
                                <a:cubicBezTo>
                                  <a:pt x="93726" y="158782"/>
                                  <a:pt x="101918" y="155924"/>
                                  <a:pt x="107918" y="150304"/>
                                </a:cubicBezTo>
                                <a:cubicBezTo>
                                  <a:pt x="113824" y="144589"/>
                                  <a:pt x="116777" y="136779"/>
                                  <a:pt x="116777" y="126778"/>
                                </a:cubicBezTo>
                                <a:cubicBezTo>
                                  <a:pt x="116777" y="120967"/>
                                  <a:pt x="115728" y="116110"/>
                                  <a:pt x="113538" y="112300"/>
                                </a:cubicBezTo>
                                <a:cubicBezTo>
                                  <a:pt x="111347" y="108490"/>
                                  <a:pt x="108490" y="105442"/>
                                  <a:pt x="104870" y="103156"/>
                                </a:cubicBezTo>
                                <a:cubicBezTo>
                                  <a:pt x="101251" y="100870"/>
                                  <a:pt x="97155" y="99346"/>
                                  <a:pt x="92487" y="98393"/>
                                </a:cubicBezTo>
                                <a:cubicBezTo>
                                  <a:pt x="87820" y="97441"/>
                                  <a:pt x="82962" y="96964"/>
                                  <a:pt x="78010" y="96964"/>
                                </a:cubicBezTo>
                                <a:lnTo>
                                  <a:pt x="23717" y="96964"/>
                                </a:lnTo>
                                <a:lnTo>
                                  <a:pt x="23717" y="158687"/>
                                </a:lnTo>
                                <a:lnTo>
                                  <a:pt x="83248" y="158687"/>
                                </a:lnTo>
                                <a:close/>
                              </a:path>
                            </a:pathLst>
                          </a:custGeom>
                          <a:solidFill>
                            <a:srgbClr val="004288"/>
                          </a:solidFill>
                          <a:ln w="9525" cap="flat">
                            <a:noFill/>
                            <a:prstDash val="solid"/>
                            <a:miter/>
                          </a:ln>
                        </wps:spPr>
                        <wps:bodyPr rtlCol="0" anchor="ctr"/>
                      </wps:wsp>
                      <wps:wsp>
                        <wps:cNvPr id="1932" name="Freeform: Shape 1932">
                          <a:extLst>
                            <a:ext uri="{C183D7F6-B498-43B3-948B-1728B52AA6E4}">
                              <adec:decorative xmlns:adec="http://schemas.microsoft.com/office/drawing/2017/decorative" val="1"/>
                            </a:ext>
                          </a:extLst>
                        </wps:cNvPr>
                        <wps:cNvSpPr/>
                        <wps:spPr>
                          <a:xfrm>
                            <a:off x="2598870" y="2566687"/>
                            <a:ext cx="68008" cy="132325"/>
                          </a:xfrm>
                          <a:custGeom>
                            <a:avLst/>
                            <a:gdLst>
                              <a:gd name="connsiteX0" fmla="*/ 20003 w 68008"/>
                              <a:gd name="connsiteY0" fmla="*/ 3072 h 132325"/>
                              <a:gd name="connsiteX1" fmla="*/ 20003 w 68008"/>
                              <a:gd name="connsiteY1" fmla="*/ 30313 h 132325"/>
                              <a:gd name="connsiteX2" fmla="*/ 20479 w 68008"/>
                              <a:gd name="connsiteY2" fmla="*/ 30313 h 132325"/>
                              <a:gd name="connsiteX3" fmla="*/ 39529 w 68008"/>
                              <a:gd name="connsiteY3" fmla="*/ 7072 h 132325"/>
                              <a:gd name="connsiteX4" fmla="*/ 68009 w 68008"/>
                              <a:gd name="connsiteY4" fmla="*/ 24 h 132325"/>
                              <a:gd name="connsiteX5" fmla="*/ 68009 w 68008"/>
                              <a:gd name="connsiteY5" fmla="*/ 22503 h 132325"/>
                              <a:gd name="connsiteX6" fmla="*/ 46197 w 68008"/>
                              <a:gd name="connsiteY6" fmla="*/ 26027 h 132325"/>
                              <a:gd name="connsiteX7" fmla="*/ 31718 w 68008"/>
                              <a:gd name="connsiteY7" fmla="*/ 36314 h 132325"/>
                              <a:gd name="connsiteX8" fmla="*/ 23718 w 68008"/>
                              <a:gd name="connsiteY8" fmla="*/ 52697 h 132325"/>
                              <a:gd name="connsiteX9" fmla="*/ 21241 w 68008"/>
                              <a:gd name="connsiteY9" fmla="*/ 74795 h 132325"/>
                              <a:gd name="connsiteX10" fmla="*/ 21241 w 68008"/>
                              <a:gd name="connsiteY10" fmla="*/ 132326 h 132325"/>
                              <a:gd name="connsiteX11" fmla="*/ 0 w 68008"/>
                              <a:gd name="connsiteY11" fmla="*/ 132326 h 132325"/>
                              <a:gd name="connsiteX12" fmla="*/ 0 w 68008"/>
                              <a:gd name="connsiteY12" fmla="*/ 3072 h 132325"/>
                              <a:gd name="connsiteX13" fmla="*/ 20003 w 68008"/>
                              <a:gd name="connsiteY13" fmla="*/ 3072 h 13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08" h="132325">
                                <a:moveTo>
                                  <a:pt x="20003" y="3072"/>
                                </a:moveTo>
                                <a:lnTo>
                                  <a:pt x="20003" y="30313"/>
                                </a:lnTo>
                                <a:lnTo>
                                  <a:pt x="20479" y="30313"/>
                                </a:lnTo>
                                <a:cubicBezTo>
                                  <a:pt x="25622" y="19836"/>
                                  <a:pt x="32004" y="12025"/>
                                  <a:pt x="39529" y="7072"/>
                                </a:cubicBezTo>
                                <a:cubicBezTo>
                                  <a:pt x="47054" y="2024"/>
                                  <a:pt x="56579" y="-262"/>
                                  <a:pt x="68009" y="24"/>
                                </a:cubicBezTo>
                                <a:lnTo>
                                  <a:pt x="68009" y="22503"/>
                                </a:lnTo>
                                <a:cubicBezTo>
                                  <a:pt x="59531" y="22503"/>
                                  <a:pt x="52293" y="23646"/>
                                  <a:pt x="46197" y="26027"/>
                                </a:cubicBezTo>
                                <a:cubicBezTo>
                                  <a:pt x="40196" y="28408"/>
                                  <a:pt x="35338" y="31742"/>
                                  <a:pt x="31718" y="36314"/>
                                </a:cubicBezTo>
                                <a:cubicBezTo>
                                  <a:pt x="28099" y="40886"/>
                                  <a:pt x="25432" y="46315"/>
                                  <a:pt x="23718" y="52697"/>
                                </a:cubicBezTo>
                                <a:cubicBezTo>
                                  <a:pt x="22098" y="59079"/>
                                  <a:pt x="21241" y="66508"/>
                                  <a:pt x="21241" y="74795"/>
                                </a:cubicBezTo>
                                <a:lnTo>
                                  <a:pt x="21241" y="132326"/>
                                </a:lnTo>
                                <a:lnTo>
                                  <a:pt x="0" y="132326"/>
                                </a:lnTo>
                                <a:lnTo>
                                  <a:pt x="0" y="3072"/>
                                </a:lnTo>
                                <a:lnTo>
                                  <a:pt x="20003" y="3072"/>
                                </a:lnTo>
                                <a:close/>
                              </a:path>
                            </a:pathLst>
                          </a:custGeom>
                          <a:solidFill>
                            <a:srgbClr val="004288"/>
                          </a:solidFill>
                          <a:ln w="9525" cap="flat">
                            <a:noFill/>
                            <a:prstDash val="solid"/>
                            <a:miter/>
                          </a:ln>
                        </wps:spPr>
                        <wps:bodyPr rtlCol="0" anchor="ctr"/>
                      </wps:wsp>
                      <wps:wsp>
                        <wps:cNvPr id="1933" name="Freeform: Shape 1933">
                          <a:extLst>
                            <a:ext uri="{C183D7F6-B498-43B3-948B-1728B52AA6E4}">
                              <adec:decorative xmlns:adec="http://schemas.microsoft.com/office/drawing/2017/decorative" val="1"/>
                            </a:ext>
                          </a:extLst>
                        </wps:cNvPr>
                        <wps:cNvSpPr/>
                        <wps:spPr>
                          <a:xfrm>
                            <a:off x="2681166" y="2520515"/>
                            <a:ext cx="21241" cy="178498"/>
                          </a:xfrm>
                          <a:custGeom>
                            <a:avLst/>
                            <a:gdLst>
                              <a:gd name="connsiteX0" fmla="*/ 0 w 21241"/>
                              <a:gd name="connsiteY0" fmla="*/ 0 h 178498"/>
                              <a:gd name="connsiteX1" fmla="*/ 21241 w 21241"/>
                              <a:gd name="connsiteY1" fmla="*/ 0 h 178498"/>
                              <a:gd name="connsiteX2" fmla="*/ 21241 w 21241"/>
                              <a:gd name="connsiteY2" fmla="*/ 26003 h 178498"/>
                              <a:gd name="connsiteX3" fmla="*/ 0 w 21241"/>
                              <a:gd name="connsiteY3" fmla="*/ 26003 h 178498"/>
                              <a:gd name="connsiteX4" fmla="*/ 0 w 21241"/>
                              <a:gd name="connsiteY4" fmla="*/ 0 h 178498"/>
                              <a:gd name="connsiteX5" fmla="*/ 21241 w 21241"/>
                              <a:gd name="connsiteY5" fmla="*/ 178498 h 178498"/>
                              <a:gd name="connsiteX6" fmla="*/ 0 w 21241"/>
                              <a:gd name="connsiteY6" fmla="*/ 178498 h 178498"/>
                              <a:gd name="connsiteX7" fmla="*/ 0 w 21241"/>
                              <a:gd name="connsiteY7" fmla="*/ 49244 h 178498"/>
                              <a:gd name="connsiteX8" fmla="*/ 21241 w 21241"/>
                              <a:gd name="connsiteY8" fmla="*/ 49244 h 178498"/>
                              <a:gd name="connsiteX9" fmla="*/ 21241 w 21241"/>
                              <a:gd name="connsiteY9" fmla="*/ 178498 h 178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41" h="178498">
                                <a:moveTo>
                                  <a:pt x="0" y="0"/>
                                </a:moveTo>
                                <a:lnTo>
                                  <a:pt x="21241" y="0"/>
                                </a:lnTo>
                                <a:lnTo>
                                  <a:pt x="21241" y="26003"/>
                                </a:lnTo>
                                <a:lnTo>
                                  <a:pt x="0" y="26003"/>
                                </a:lnTo>
                                <a:lnTo>
                                  <a:pt x="0" y="0"/>
                                </a:lnTo>
                                <a:close/>
                                <a:moveTo>
                                  <a:pt x="21241" y="178498"/>
                                </a:moveTo>
                                <a:lnTo>
                                  <a:pt x="0" y="178498"/>
                                </a:lnTo>
                                <a:lnTo>
                                  <a:pt x="0" y="49244"/>
                                </a:lnTo>
                                <a:lnTo>
                                  <a:pt x="21241" y="49244"/>
                                </a:lnTo>
                                <a:lnTo>
                                  <a:pt x="21241" y="178498"/>
                                </a:lnTo>
                                <a:close/>
                              </a:path>
                            </a:pathLst>
                          </a:custGeom>
                          <a:solidFill>
                            <a:srgbClr val="004288"/>
                          </a:solidFill>
                          <a:ln w="9525" cap="flat">
                            <a:noFill/>
                            <a:prstDash val="solid"/>
                            <a:miter/>
                          </a:ln>
                        </wps:spPr>
                        <wps:bodyPr rtlCol="0" anchor="ctr"/>
                      </wps:wsp>
                      <wps:wsp>
                        <wps:cNvPr id="1935" name="Freeform: Shape 1935">
                          <a:extLst>
                            <a:ext uri="{C183D7F6-B498-43B3-948B-1728B52AA6E4}">
                              <adec:decorative xmlns:adec="http://schemas.microsoft.com/office/drawing/2017/decorative" val="1"/>
                            </a:ext>
                          </a:extLst>
                        </wps:cNvPr>
                        <wps:cNvSpPr/>
                        <wps:spPr>
                          <a:xfrm>
                            <a:off x="2717742" y="2530992"/>
                            <a:ext cx="68960" cy="168116"/>
                          </a:xfrm>
                          <a:custGeom>
                            <a:avLst/>
                            <a:gdLst>
                              <a:gd name="connsiteX0" fmla="*/ 68961 w 68960"/>
                              <a:gd name="connsiteY0" fmla="*/ 38767 h 168116"/>
                              <a:gd name="connsiteX1" fmla="*/ 68961 w 68960"/>
                              <a:gd name="connsiteY1" fmla="*/ 57531 h 168116"/>
                              <a:gd name="connsiteX2" fmla="*/ 43243 w 68960"/>
                              <a:gd name="connsiteY2" fmla="*/ 57531 h 168116"/>
                              <a:gd name="connsiteX3" fmla="*/ 43243 w 68960"/>
                              <a:gd name="connsiteY3" fmla="*/ 137827 h 168116"/>
                              <a:gd name="connsiteX4" fmla="*/ 43815 w 68960"/>
                              <a:gd name="connsiteY4" fmla="*/ 143827 h 168116"/>
                              <a:gd name="connsiteX5" fmla="*/ 46196 w 68960"/>
                              <a:gd name="connsiteY5" fmla="*/ 147352 h 168116"/>
                              <a:gd name="connsiteX6" fmla="*/ 51054 w 68960"/>
                              <a:gd name="connsiteY6" fmla="*/ 148971 h 168116"/>
                              <a:gd name="connsiteX7" fmla="*/ 59150 w 68960"/>
                              <a:gd name="connsiteY7" fmla="*/ 149352 h 168116"/>
                              <a:gd name="connsiteX8" fmla="*/ 68961 w 68960"/>
                              <a:gd name="connsiteY8" fmla="*/ 149352 h 168116"/>
                              <a:gd name="connsiteX9" fmla="*/ 68961 w 68960"/>
                              <a:gd name="connsiteY9" fmla="*/ 168116 h 168116"/>
                              <a:gd name="connsiteX10" fmla="*/ 52673 w 68960"/>
                              <a:gd name="connsiteY10" fmla="*/ 168116 h 168116"/>
                              <a:gd name="connsiteX11" fmla="*/ 38576 w 68960"/>
                              <a:gd name="connsiteY11" fmla="*/ 166973 h 168116"/>
                              <a:gd name="connsiteX12" fmla="*/ 29146 w 68960"/>
                              <a:gd name="connsiteY12" fmla="*/ 162782 h 168116"/>
                              <a:gd name="connsiteX13" fmla="*/ 23717 w 68960"/>
                              <a:gd name="connsiteY13" fmla="*/ 154305 h 168116"/>
                              <a:gd name="connsiteX14" fmla="*/ 22003 w 68960"/>
                              <a:gd name="connsiteY14" fmla="*/ 139827 h 168116"/>
                              <a:gd name="connsiteX15" fmla="*/ 22003 w 68960"/>
                              <a:gd name="connsiteY15" fmla="*/ 57531 h 168116"/>
                              <a:gd name="connsiteX16" fmla="*/ 0 w 68960"/>
                              <a:gd name="connsiteY16" fmla="*/ 57531 h 168116"/>
                              <a:gd name="connsiteX17" fmla="*/ 0 w 68960"/>
                              <a:gd name="connsiteY17" fmla="*/ 38767 h 168116"/>
                              <a:gd name="connsiteX18" fmla="*/ 22003 w 68960"/>
                              <a:gd name="connsiteY18" fmla="*/ 38767 h 168116"/>
                              <a:gd name="connsiteX19" fmla="*/ 22003 w 68960"/>
                              <a:gd name="connsiteY19" fmla="*/ 0 h 168116"/>
                              <a:gd name="connsiteX20" fmla="*/ 43243 w 68960"/>
                              <a:gd name="connsiteY20" fmla="*/ 0 h 168116"/>
                              <a:gd name="connsiteX21" fmla="*/ 43243 w 68960"/>
                              <a:gd name="connsiteY21" fmla="*/ 38767 h 168116"/>
                              <a:gd name="connsiteX22" fmla="*/ 68961 w 68960"/>
                              <a:gd name="connsiteY22" fmla="*/ 38767 h 16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8960" h="168116">
                                <a:moveTo>
                                  <a:pt x="68961" y="38767"/>
                                </a:moveTo>
                                <a:lnTo>
                                  <a:pt x="68961" y="57531"/>
                                </a:lnTo>
                                <a:lnTo>
                                  <a:pt x="43243" y="57531"/>
                                </a:lnTo>
                                <a:lnTo>
                                  <a:pt x="43243" y="137827"/>
                                </a:lnTo>
                                <a:cubicBezTo>
                                  <a:pt x="43243" y="140303"/>
                                  <a:pt x="43434" y="142304"/>
                                  <a:pt x="43815" y="143827"/>
                                </a:cubicBezTo>
                                <a:cubicBezTo>
                                  <a:pt x="44196" y="145351"/>
                                  <a:pt x="45053" y="146495"/>
                                  <a:pt x="46196" y="147352"/>
                                </a:cubicBezTo>
                                <a:cubicBezTo>
                                  <a:pt x="47339" y="148209"/>
                                  <a:pt x="48959" y="148685"/>
                                  <a:pt x="51054" y="148971"/>
                                </a:cubicBezTo>
                                <a:cubicBezTo>
                                  <a:pt x="53149" y="149257"/>
                                  <a:pt x="55816" y="149352"/>
                                  <a:pt x="59150" y="149352"/>
                                </a:cubicBezTo>
                                <a:lnTo>
                                  <a:pt x="68961" y="149352"/>
                                </a:lnTo>
                                <a:lnTo>
                                  <a:pt x="68961" y="168116"/>
                                </a:lnTo>
                                <a:lnTo>
                                  <a:pt x="52673" y="168116"/>
                                </a:lnTo>
                                <a:cubicBezTo>
                                  <a:pt x="47149" y="168116"/>
                                  <a:pt x="42481" y="167735"/>
                                  <a:pt x="38576" y="166973"/>
                                </a:cubicBezTo>
                                <a:cubicBezTo>
                                  <a:pt x="34671" y="166211"/>
                                  <a:pt x="31528" y="164878"/>
                                  <a:pt x="29146" y="162782"/>
                                </a:cubicBezTo>
                                <a:cubicBezTo>
                                  <a:pt x="26670" y="160782"/>
                                  <a:pt x="24955" y="158020"/>
                                  <a:pt x="23717" y="154305"/>
                                </a:cubicBezTo>
                                <a:cubicBezTo>
                                  <a:pt x="22574" y="150590"/>
                                  <a:pt x="22003" y="145828"/>
                                  <a:pt x="22003" y="139827"/>
                                </a:cubicBezTo>
                                <a:lnTo>
                                  <a:pt x="22003" y="57531"/>
                                </a:lnTo>
                                <a:lnTo>
                                  <a:pt x="0" y="57531"/>
                                </a:lnTo>
                                <a:lnTo>
                                  <a:pt x="0" y="38767"/>
                                </a:lnTo>
                                <a:lnTo>
                                  <a:pt x="22003" y="38767"/>
                                </a:lnTo>
                                <a:lnTo>
                                  <a:pt x="22003" y="0"/>
                                </a:lnTo>
                                <a:lnTo>
                                  <a:pt x="43243" y="0"/>
                                </a:lnTo>
                                <a:lnTo>
                                  <a:pt x="43243" y="38767"/>
                                </a:lnTo>
                                <a:lnTo>
                                  <a:pt x="68961" y="38767"/>
                                </a:lnTo>
                                <a:close/>
                              </a:path>
                            </a:pathLst>
                          </a:custGeom>
                          <a:solidFill>
                            <a:srgbClr val="004288"/>
                          </a:solidFill>
                          <a:ln w="9525" cap="flat">
                            <a:noFill/>
                            <a:prstDash val="solid"/>
                            <a:miter/>
                          </a:ln>
                        </wps:spPr>
                        <wps:bodyPr rtlCol="0" anchor="ctr"/>
                      </wps:wsp>
                      <wps:wsp>
                        <wps:cNvPr id="1937" name="Freeform: Shape 1937">
                          <a:extLst>
                            <a:ext uri="{C183D7F6-B498-43B3-948B-1728B52AA6E4}">
                              <adec:decorative xmlns:adec="http://schemas.microsoft.com/office/drawing/2017/decorative" val="1"/>
                            </a:ext>
                          </a:extLst>
                        </wps:cNvPr>
                        <wps:cNvSpPr/>
                        <wps:spPr>
                          <a:xfrm>
                            <a:off x="2806134" y="2520515"/>
                            <a:ext cx="21241" cy="178498"/>
                          </a:xfrm>
                          <a:custGeom>
                            <a:avLst/>
                            <a:gdLst>
                              <a:gd name="connsiteX0" fmla="*/ 0 w 21241"/>
                              <a:gd name="connsiteY0" fmla="*/ 0 h 178498"/>
                              <a:gd name="connsiteX1" fmla="*/ 21241 w 21241"/>
                              <a:gd name="connsiteY1" fmla="*/ 0 h 178498"/>
                              <a:gd name="connsiteX2" fmla="*/ 21241 w 21241"/>
                              <a:gd name="connsiteY2" fmla="*/ 26003 h 178498"/>
                              <a:gd name="connsiteX3" fmla="*/ 0 w 21241"/>
                              <a:gd name="connsiteY3" fmla="*/ 26003 h 178498"/>
                              <a:gd name="connsiteX4" fmla="*/ 0 w 21241"/>
                              <a:gd name="connsiteY4" fmla="*/ 0 h 178498"/>
                              <a:gd name="connsiteX5" fmla="*/ 21241 w 21241"/>
                              <a:gd name="connsiteY5" fmla="*/ 178498 h 178498"/>
                              <a:gd name="connsiteX6" fmla="*/ 0 w 21241"/>
                              <a:gd name="connsiteY6" fmla="*/ 178498 h 178498"/>
                              <a:gd name="connsiteX7" fmla="*/ 0 w 21241"/>
                              <a:gd name="connsiteY7" fmla="*/ 49244 h 178498"/>
                              <a:gd name="connsiteX8" fmla="*/ 21241 w 21241"/>
                              <a:gd name="connsiteY8" fmla="*/ 49244 h 178498"/>
                              <a:gd name="connsiteX9" fmla="*/ 21241 w 21241"/>
                              <a:gd name="connsiteY9" fmla="*/ 178498 h 178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41" h="178498">
                                <a:moveTo>
                                  <a:pt x="0" y="0"/>
                                </a:moveTo>
                                <a:lnTo>
                                  <a:pt x="21241" y="0"/>
                                </a:lnTo>
                                <a:lnTo>
                                  <a:pt x="21241" y="26003"/>
                                </a:lnTo>
                                <a:lnTo>
                                  <a:pt x="0" y="26003"/>
                                </a:lnTo>
                                <a:lnTo>
                                  <a:pt x="0" y="0"/>
                                </a:lnTo>
                                <a:close/>
                                <a:moveTo>
                                  <a:pt x="21241" y="178498"/>
                                </a:moveTo>
                                <a:lnTo>
                                  <a:pt x="0" y="178498"/>
                                </a:lnTo>
                                <a:lnTo>
                                  <a:pt x="0" y="49244"/>
                                </a:lnTo>
                                <a:lnTo>
                                  <a:pt x="21241" y="49244"/>
                                </a:lnTo>
                                <a:lnTo>
                                  <a:pt x="21241" y="178498"/>
                                </a:lnTo>
                                <a:close/>
                              </a:path>
                            </a:pathLst>
                          </a:custGeom>
                          <a:solidFill>
                            <a:srgbClr val="004288"/>
                          </a:solidFill>
                          <a:ln w="9525" cap="flat">
                            <a:noFill/>
                            <a:prstDash val="solid"/>
                            <a:miter/>
                          </a:ln>
                        </wps:spPr>
                        <wps:bodyPr rtlCol="0" anchor="ctr"/>
                      </wps:wsp>
                      <wps:wsp>
                        <wps:cNvPr id="1938" name="Freeform: Shape 1938">
                          <a:extLst>
                            <a:ext uri="{C183D7F6-B498-43B3-948B-1728B52AA6E4}">
                              <adec:decorative xmlns:adec="http://schemas.microsoft.com/office/drawing/2017/decorative" val="1"/>
                            </a:ext>
                          </a:extLst>
                        </wps:cNvPr>
                        <wps:cNvSpPr/>
                        <wps:spPr>
                          <a:xfrm>
                            <a:off x="2849472" y="2566711"/>
                            <a:ext cx="109728" cy="135159"/>
                          </a:xfrm>
                          <a:custGeom>
                            <a:avLst/>
                            <a:gdLst>
                              <a:gd name="connsiteX0" fmla="*/ 24194 w 109728"/>
                              <a:gd name="connsiteY0" fmla="*/ 103441 h 135159"/>
                              <a:gd name="connsiteX1" fmla="*/ 32100 w 109728"/>
                              <a:gd name="connsiteY1" fmla="*/ 111252 h 135159"/>
                              <a:gd name="connsiteX2" fmla="*/ 43053 w 109728"/>
                              <a:gd name="connsiteY2" fmla="*/ 115348 h 135159"/>
                              <a:gd name="connsiteX3" fmla="*/ 55626 w 109728"/>
                              <a:gd name="connsiteY3" fmla="*/ 116586 h 135159"/>
                              <a:gd name="connsiteX4" fmla="*/ 66104 w 109728"/>
                              <a:gd name="connsiteY4" fmla="*/ 115824 h 135159"/>
                              <a:gd name="connsiteX5" fmla="*/ 76200 w 109728"/>
                              <a:gd name="connsiteY5" fmla="*/ 113062 h 135159"/>
                              <a:gd name="connsiteX6" fmla="*/ 83820 w 109728"/>
                              <a:gd name="connsiteY6" fmla="*/ 107156 h 135159"/>
                              <a:gd name="connsiteX7" fmla="*/ 86869 w 109728"/>
                              <a:gd name="connsiteY7" fmla="*/ 97250 h 135159"/>
                              <a:gd name="connsiteX8" fmla="*/ 80677 w 109728"/>
                              <a:gd name="connsiteY8" fmla="*/ 84772 h 135159"/>
                              <a:gd name="connsiteX9" fmla="*/ 65056 w 109728"/>
                              <a:gd name="connsiteY9" fmla="*/ 77914 h 135159"/>
                              <a:gd name="connsiteX10" fmla="*/ 44672 w 109728"/>
                              <a:gd name="connsiteY10" fmla="*/ 73152 h 135159"/>
                              <a:gd name="connsiteX11" fmla="*/ 24289 w 109728"/>
                              <a:gd name="connsiteY11" fmla="*/ 67151 h 135159"/>
                              <a:gd name="connsiteX12" fmla="*/ 8668 w 109728"/>
                              <a:gd name="connsiteY12" fmla="*/ 56293 h 135159"/>
                              <a:gd name="connsiteX13" fmla="*/ 2477 w 109728"/>
                              <a:gd name="connsiteY13" fmla="*/ 36766 h 135159"/>
                              <a:gd name="connsiteX14" fmla="*/ 6858 w 109728"/>
                              <a:gd name="connsiteY14" fmla="*/ 20002 h 135159"/>
                              <a:gd name="connsiteX15" fmla="*/ 18098 w 109728"/>
                              <a:gd name="connsiteY15" fmla="*/ 8572 h 135159"/>
                              <a:gd name="connsiteX16" fmla="*/ 33624 w 109728"/>
                              <a:gd name="connsiteY16" fmla="*/ 2096 h 135159"/>
                              <a:gd name="connsiteX17" fmla="*/ 50768 w 109728"/>
                              <a:gd name="connsiteY17" fmla="*/ 0 h 135159"/>
                              <a:gd name="connsiteX18" fmla="*/ 70961 w 109728"/>
                              <a:gd name="connsiteY18" fmla="*/ 1810 h 135159"/>
                              <a:gd name="connsiteX19" fmla="*/ 87345 w 109728"/>
                              <a:gd name="connsiteY19" fmla="*/ 8382 h 135159"/>
                              <a:gd name="connsiteX20" fmla="*/ 98775 w 109728"/>
                              <a:gd name="connsiteY20" fmla="*/ 20860 h 135159"/>
                              <a:gd name="connsiteX21" fmla="*/ 103823 w 109728"/>
                              <a:gd name="connsiteY21" fmla="*/ 40481 h 135159"/>
                              <a:gd name="connsiteX22" fmla="*/ 82582 w 109728"/>
                              <a:gd name="connsiteY22" fmla="*/ 40481 h 135159"/>
                              <a:gd name="connsiteX23" fmla="*/ 79343 w 109728"/>
                              <a:gd name="connsiteY23" fmla="*/ 30099 h 135159"/>
                              <a:gd name="connsiteX24" fmla="*/ 72390 w 109728"/>
                              <a:gd name="connsiteY24" fmla="*/ 23431 h 135159"/>
                              <a:gd name="connsiteX25" fmla="*/ 63056 w 109728"/>
                              <a:gd name="connsiteY25" fmla="*/ 19812 h 135159"/>
                              <a:gd name="connsiteX26" fmla="*/ 52674 w 109728"/>
                              <a:gd name="connsiteY26" fmla="*/ 18764 h 135159"/>
                              <a:gd name="connsiteX27" fmla="*/ 43053 w 109728"/>
                              <a:gd name="connsiteY27" fmla="*/ 19526 h 135159"/>
                              <a:gd name="connsiteX28" fmla="*/ 34195 w 109728"/>
                              <a:gd name="connsiteY28" fmla="*/ 22098 h 135159"/>
                              <a:gd name="connsiteX29" fmla="*/ 27623 w 109728"/>
                              <a:gd name="connsiteY29" fmla="*/ 27051 h 135159"/>
                              <a:gd name="connsiteX30" fmla="*/ 25146 w 109728"/>
                              <a:gd name="connsiteY30" fmla="*/ 35242 h 135159"/>
                              <a:gd name="connsiteX31" fmla="*/ 29052 w 109728"/>
                              <a:gd name="connsiteY31" fmla="*/ 44387 h 135159"/>
                              <a:gd name="connsiteX32" fmla="*/ 38862 w 109728"/>
                              <a:gd name="connsiteY32" fmla="*/ 50387 h 135159"/>
                              <a:gd name="connsiteX33" fmla="*/ 52388 w 109728"/>
                              <a:gd name="connsiteY33" fmla="*/ 54388 h 135159"/>
                              <a:gd name="connsiteX34" fmla="*/ 67437 w 109728"/>
                              <a:gd name="connsiteY34" fmla="*/ 57817 h 135159"/>
                              <a:gd name="connsiteX35" fmla="*/ 83058 w 109728"/>
                              <a:gd name="connsiteY35" fmla="*/ 62008 h 135159"/>
                              <a:gd name="connsiteX36" fmla="*/ 96584 w 109728"/>
                              <a:gd name="connsiteY36" fmla="*/ 68675 h 135159"/>
                              <a:gd name="connsiteX37" fmla="*/ 106109 w 109728"/>
                              <a:gd name="connsiteY37" fmla="*/ 79057 h 135159"/>
                              <a:gd name="connsiteX38" fmla="*/ 109728 w 109728"/>
                              <a:gd name="connsiteY38" fmla="*/ 94583 h 135159"/>
                              <a:gd name="connsiteX39" fmla="*/ 104870 w 109728"/>
                              <a:gd name="connsiteY39" fmla="*/ 114109 h 135159"/>
                              <a:gd name="connsiteX40" fmla="*/ 92107 w 109728"/>
                              <a:gd name="connsiteY40" fmla="*/ 126587 h 135159"/>
                              <a:gd name="connsiteX41" fmla="*/ 74391 w 109728"/>
                              <a:gd name="connsiteY41" fmla="*/ 133255 h 135159"/>
                              <a:gd name="connsiteX42" fmla="*/ 54769 w 109728"/>
                              <a:gd name="connsiteY42" fmla="*/ 135160 h 135159"/>
                              <a:gd name="connsiteX43" fmla="*/ 34290 w 109728"/>
                              <a:gd name="connsiteY43" fmla="*/ 132969 h 135159"/>
                              <a:gd name="connsiteX44" fmla="*/ 17050 w 109728"/>
                              <a:gd name="connsiteY44" fmla="*/ 125539 h 135159"/>
                              <a:gd name="connsiteX45" fmla="*/ 5049 w 109728"/>
                              <a:gd name="connsiteY45" fmla="*/ 112014 h 135159"/>
                              <a:gd name="connsiteX46" fmla="*/ 0 w 109728"/>
                              <a:gd name="connsiteY46" fmla="*/ 91630 h 135159"/>
                              <a:gd name="connsiteX47" fmla="*/ 21241 w 109728"/>
                              <a:gd name="connsiteY47" fmla="*/ 91630 h 135159"/>
                              <a:gd name="connsiteX48" fmla="*/ 24194 w 109728"/>
                              <a:gd name="connsiteY48" fmla="*/ 103441 h 135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09728" h="135159">
                                <a:moveTo>
                                  <a:pt x="24194" y="103441"/>
                                </a:moveTo>
                                <a:cubicBezTo>
                                  <a:pt x="26194" y="106680"/>
                                  <a:pt x="28861" y="109252"/>
                                  <a:pt x="32100" y="111252"/>
                                </a:cubicBezTo>
                                <a:cubicBezTo>
                                  <a:pt x="35338" y="113157"/>
                                  <a:pt x="38958" y="114490"/>
                                  <a:pt x="43053" y="115348"/>
                                </a:cubicBezTo>
                                <a:cubicBezTo>
                                  <a:pt x="47149" y="116205"/>
                                  <a:pt x="51340" y="116586"/>
                                  <a:pt x="55626" y="116586"/>
                                </a:cubicBezTo>
                                <a:cubicBezTo>
                                  <a:pt x="58960" y="116586"/>
                                  <a:pt x="62485" y="116300"/>
                                  <a:pt x="66104" y="115824"/>
                                </a:cubicBezTo>
                                <a:cubicBezTo>
                                  <a:pt x="69723" y="115252"/>
                                  <a:pt x="73153" y="114395"/>
                                  <a:pt x="76200" y="113062"/>
                                </a:cubicBezTo>
                                <a:cubicBezTo>
                                  <a:pt x="79343" y="111728"/>
                                  <a:pt x="81820" y="109728"/>
                                  <a:pt x="83820" y="107156"/>
                                </a:cubicBezTo>
                                <a:cubicBezTo>
                                  <a:pt x="85820" y="104584"/>
                                  <a:pt x="86869" y="101251"/>
                                  <a:pt x="86869" y="97250"/>
                                </a:cubicBezTo>
                                <a:cubicBezTo>
                                  <a:pt x="86869" y="91726"/>
                                  <a:pt x="84773" y="87630"/>
                                  <a:pt x="80677" y="84772"/>
                                </a:cubicBezTo>
                                <a:cubicBezTo>
                                  <a:pt x="76486" y="81915"/>
                                  <a:pt x="71343" y="79629"/>
                                  <a:pt x="65056" y="77914"/>
                                </a:cubicBezTo>
                                <a:cubicBezTo>
                                  <a:pt x="58865" y="76200"/>
                                  <a:pt x="52007" y="74581"/>
                                  <a:pt x="44672" y="73152"/>
                                </a:cubicBezTo>
                                <a:cubicBezTo>
                                  <a:pt x="37338" y="71723"/>
                                  <a:pt x="30575" y="69723"/>
                                  <a:pt x="24289" y="67151"/>
                                </a:cubicBezTo>
                                <a:cubicBezTo>
                                  <a:pt x="18098" y="64579"/>
                                  <a:pt x="12859" y="60960"/>
                                  <a:pt x="8668" y="56293"/>
                                </a:cubicBezTo>
                                <a:cubicBezTo>
                                  <a:pt x="4477" y="51625"/>
                                  <a:pt x="2477" y="45148"/>
                                  <a:pt x="2477" y="36766"/>
                                </a:cubicBezTo>
                                <a:cubicBezTo>
                                  <a:pt x="2477" y="30289"/>
                                  <a:pt x="4001" y="24670"/>
                                  <a:pt x="6858" y="20002"/>
                                </a:cubicBezTo>
                                <a:cubicBezTo>
                                  <a:pt x="9716" y="15335"/>
                                  <a:pt x="13526" y="11525"/>
                                  <a:pt x="18098" y="8572"/>
                                </a:cubicBezTo>
                                <a:cubicBezTo>
                                  <a:pt x="22670" y="5620"/>
                                  <a:pt x="27813" y="3524"/>
                                  <a:pt x="33624" y="2096"/>
                                </a:cubicBezTo>
                                <a:cubicBezTo>
                                  <a:pt x="39338" y="667"/>
                                  <a:pt x="45054" y="0"/>
                                  <a:pt x="50768" y="0"/>
                                </a:cubicBezTo>
                                <a:cubicBezTo>
                                  <a:pt x="58103" y="0"/>
                                  <a:pt x="64770" y="571"/>
                                  <a:pt x="70961" y="1810"/>
                                </a:cubicBezTo>
                                <a:cubicBezTo>
                                  <a:pt x="77153" y="3048"/>
                                  <a:pt x="82582" y="5239"/>
                                  <a:pt x="87345" y="8382"/>
                                </a:cubicBezTo>
                                <a:cubicBezTo>
                                  <a:pt x="92107" y="11430"/>
                                  <a:pt x="95917" y="15621"/>
                                  <a:pt x="98775" y="20860"/>
                                </a:cubicBezTo>
                                <a:cubicBezTo>
                                  <a:pt x="101632" y="26098"/>
                                  <a:pt x="103347" y="32671"/>
                                  <a:pt x="103823" y="40481"/>
                                </a:cubicBezTo>
                                <a:lnTo>
                                  <a:pt x="82582" y="40481"/>
                                </a:lnTo>
                                <a:cubicBezTo>
                                  <a:pt x="82201" y="36290"/>
                                  <a:pt x="81153" y="32861"/>
                                  <a:pt x="79343" y="30099"/>
                                </a:cubicBezTo>
                                <a:cubicBezTo>
                                  <a:pt x="77534" y="27337"/>
                                  <a:pt x="75152" y="25146"/>
                                  <a:pt x="72390" y="23431"/>
                                </a:cubicBezTo>
                                <a:cubicBezTo>
                                  <a:pt x="69533" y="21812"/>
                                  <a:pt x="66390" y="20574"/>
                                  <a:pt x="63056" y="19812"/>
                                </a:cubicBezTo>
                                <a:cubicBezTo>
                                  <a:pt x="59627" y="19050"/>
                                  <a:pt x="56198" y="18764"/>
                                  <a:pt x="52674" y="18764"/>
                                </a:cubicBezTo>
                                <a:cubicBezTo>
                                  <a:pt x="49530" y="18764"/>
                                  <a:pt x="46292" y="18955"/>
                                  <a:pt x="43053" y="19526"/>
                                </a:cubicBezTo>
                                <a:cubicBezTo>
                                  <a:pt x="39815" y="20002"/>
                                  <a:pt x="36862" y="20860"/>
                                  <a:pt x="34195" y="22098"/>
                                </a:cubicBezTo>
                                <a:cubicBezTo>
                                  <a:pt x="31528" y="23336"/>
                                  <a:pt x="29337" y="25051"/>
                                  <a:pt x="27623" y="27051"/>
                                </a:cubicBezTo>
                                <a:cubicBezTo>
                                  <a:pt x="26004" y="29146"/>
                                  <a:pt x="25146" y="31909"/>
                                  <a:pt x="25146" y="35242"/>
                                </a:cubicBezTo>
                                <a:cubicBezTo>
                                  <a:pt x="25146" y="38862"/>
                                  <a:pt x="26480" y="42005"/>
                                  <a:pt x="29052" y="44387"/>
                                </a:cubicBezTo>
                                <a:cubicBezTo>
                                  <a:pt x="31623" y="46863"/>
                                  <a:pt x="34957" y="48768"/>
                                  <a:pt x="38862" y="50387"/>
                                </a:cubicBezTo>
                                <a:cubicBezTo>
                                  <a:pt x="42863" y="51911"/>
                                  <a:pt x="47340" y="53340"/>
                                  <a:pt x="52388" y="54388"/>
                                </a:cubicBezTo>
                                <a:cubicBezTo>
                                  <a:pt x="57436" y="55435"/>
                                  <a:pt x="62389" y="56579"/>
                                  <a:pt x="67437" y="57817"/>
                                </a:cubicBezTo>
                                <a:cubicBezTo>
                                  <a:pt x="72771" y="58960"/>
                                  <a:pt x="78010" y="60388"/>
                                  <a:pt x="83058" y="62008"/>
                                </a:cubicBezTo>
                                <a:cubicBezTo>
                                  <a:pt x="88202" y="63627"/>
                                  <a:pt x="92679" y="65913"/>
                                  <a:pt x="96584" y="68675"/>
                                </a:cubicBezTo>
                                <a:cubicBezTo>
                                  <a:pt x="100489" y="71438"/>
                                  <a:pt x="103632" y="74866"/>
                                  <a:pt x="106109" y="79057"/>
                                </a:cubicBezTo>
                                <a:cubicBezTo>
                                  <a:pt x="108490" y="83248"/>
                                  <a:pt x="109728" y="88392"/>
                                  <a:pt x="109728" y="94583"/>
                                </a:cubicBezTo>
                                <a:cubicBezTo>
                                  <a:pt x="109728" y="102394"/>
                                  <a:pt x="108109" y="108966"/>
                                  <a:pt x="104870" y="114109"/>
                                </a:cubicBezTo>
                                <a:cubicBezTo>
                                  <a:pt x="101632" y="119253"/>
                                  <a:pt x="97346" y="123444"/>
                                  <a:pt x="92107" y="126587"/>
                                </a:cubicBezTo>
                                <a:cubicBezTo>
                                  <a:pt x="86869" y="129730"/>
                                  <a:pt x="80963" y="132016"/>
                                  <a:pt x="74391" y="133255"/>
                                </a:cubicBezTo>
                                <a:cubicBezTo>
                                  <a:pt x="67819" y="134493"/>
                                  <a:pt x="61246" y="135160"/>
                                  <a:pt x="54769" y="135160"/>
                                </a:cubicBezTo>
                                <a:cubicBezTo>
                                  <a:pt x="47530" y="135160"/>
                                  <a:pt x="40767" y="134398"/>
                                  <a:pt x="34290" y="132969"/>
                                </a:cubicBezTo>
                                <a:cubicBezTo>
                                  <a:pt x="27718" y="131445"/>
                                  <a:pt x="22003" y="128968"/>
                                  <a:pt x="17050" y="125539"/>
                                </a:cubicBezTo>
                                <a:cubicBezTo>
                                  <a:pt x="12002" y="122110"/>
                                  <a:pt x="8097" y="117634"/>
                                  <a:pt x="5049" y="112014"/>
                                </a:cubicBezTo>
                                <a:cubicBezTo>
                                  <a:pt x="2000" y="106394"/>
                                  <a:pt x="381" y="99631"/>
                                  <a:pt x="0" y="91630"/>
                                </a:cubicBezTo>
                                <a:lnTo>
                                  <a:pt x="21241" y="91630"/>
                                </a:lnTo>
                                <a:cubicBezTo>
                                  <a:pt x="21050" y="96202"/>
                                  <a:pt x="22193" y="100203"/>
                                  <a:pt x="24194" y="103441"/>
                                </a:cubicBezTo>
                              </a:path>
                            </a:pathLst>
                          </a:custGeom>
                          <a:solidFill>
                            <a:srgbClr val="004288"/>
                          </a:solidFill>
                          <a:ln w="9525" cap="flat">
                            <a:noFill/>
                            <a:prstDash val="solid"/>
                            <a:miter/>
                          </a:ln>
                        </wps:spPr>
                        <wps:bodyPr rtlCol="0" anchor="ctr"/>
                      </wps:wsp>
                      <wps:wsp>
                        <wps:cNvPr id="1939" name="Freeform: Shape 1939">
                          <a:extLst>
                            <a:ext uri="{C183D7F6-B498-43B3-948B-1728B52AA6E4}">
                              <adec:decorative xmlns:adec="http://schemas.microsoft.com/office/drawing/2017/decorative" val="1"/>
                            </a:ext>
                          </a:extLst>
                        </wps:cNvPr>
                        <wps:cNvSpPr/>
                        <wps:spPr>
                          <a:xfrm>
                            <a:off x="2979394" y="2520515"/>
                            <a:ext cx="107060" cy="178689"/>
                          </a:xfrm>
                          <a:custGeom>
                            <a:avLst/>
                            <a:gdLst>
                              <a:gd name="connsiteX0" fmla="*/ 21241 w 107060"/>
                              <a:gd name="connsiteY0" fmla="*/ 0 h 178689"/>
                              <a:gd name="connsiteX1" fmla="*/ 21241 w 107060"/>
                              <a:gd name="connsiteY1" fmla="*/ 68294 h 178689"/>
                              <a:gd name="connsiteX2" fmla="*/ 21717 w 107060"/>
                              <a:gd name="connsiteY2" fmla="*/ 68294 h 178689"/>
                              <a:gd name="connsiteX3" fmla="*/ 28766 w 107060"/>
                              <a:gd name="connsiteY3" fmla="*/ 58198 h 178689"/>
                              <a:gd name="connsiteX4" fmla="*/ 38862 w 107060"/>
                              <a:gd name="connsiteY4" fmla="*/ 51435 h 178689"/>
                              <a:gd name="connsiteX5" fmla="*/ 50673 w 107060"/>
                              <a:gd name="connsiteY5" fmla="*/ 47530 h 178689"/>
                              <a:gd name="connsiteX6" fmla="*/ 62579 w 107060"/>
                              <a:gd name="connsiteY6" fmla="*/ 46291 h 178689"/>
                              <a:gd name="connsiteX7" fmla="*/ 83820 w 107060"/>
                              <a:gd name="connsiteY7" fmla="*/ 49816 h 178689"/>
                              <a:gd name="connsiteX8" fmla="*/ 97536 w 107060"/>
                              <a:gd name="connsiteY8" fmla="*/ 59627 h 178689"/>
                              <a:gd name="connsiteX9" fmla="*/ 104966 w 107060"/>
                              <a:gd name="connsiteY9" fmla="*/ 74486 h 178689"/>
                              <a:gd name="connsiteX10" fmla="*/ 107061 w 107060"/>
                              <a:gd name="connsiteY10" fmla="*/ 93631 h 178689"/>
                              <a:gd name="connsiteX11" fmla="*/ 107061 w 107060"/>
                              <a:gd name="connsiteY11" fmla="*/ 178689 h 178689"/>
                              <a:gd name="connsiteX12" fmla="*/ 85820 w 107060"/>
                              <a:gd name="connsiteY12" fmla="*/ 178689 h 178689"/>
                              <a:gd name="connsiteX13" fmla="*/ 85820 w 107060"/>
                              <a:gd name="connsiteY13" fmla="*/ 91154 h 178689"/>
                              <a:gd name="connsiteX14" fmla="*/ 78772 w 107060"/>
                              <a:gd name="connsiteY14" fmla="*/ 72104 h 178689"/>
                              <a:gd name="connsiteX15" fmla="*/ 59531 w 107060"/>
                              <a:gd name="connsiteY15" fmla="*/ 65151 h 178689"/>
                              <a:gd name="connsiteX16" fmla="*/ 42672 w 107060"/>
                              <a:gd name="connsiteY16" fmla="*/ 68104 h 178689"/>
                              <a:gd name="connsiteX17" fmla="*/ 30766 w 107060"/>
                              <a:gd name="connsiteY17" fmla="*/ 76581 h 178689"/>
                              <a:gd name="connsiteX18" fmla="*/ 23622 w 107060"/>
                              <a:gd name="connsiteY18" fmla="*/ 89535 h 178689"/>
                              <a:gd name="connsiteX19" fmla="*/ 21241 w 107060"/>
                              <a:gd name="connsiteY19" fmla="*/ 105632 h 178689"/>
                              <a:gd name="connsiteX20" fmla="*/ 21241 w 107060"/>
                              <a:gd name="connsiteY20" fmla="*/ 178689 h 178689"/>
                              <a:gd name="connsiteX21" fmla="*/ 0 w 107060"/>
                              <a:gd name="connsiteY21" fmla="*/ 178689 h 178689"/>
                              <a:gd name="connsiteX22" fmla="*/ 0 w 107060"/>
                              <a:gd name="connsiteY22" fmla="*/ 190 h 178689"/>
                              <a:gd name="connsiteX23" fmla="*/ 21241 w 107060"/>
                              <a:gd name="connsiteY23" fmla="*/ 190 h 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060" h="178689">
                                <a:moveTo>
                                  <a:pt x="21241" y="0"/>
                                </a:moveTo>
                                <a:lnTo>
                                  <a:pt x="21241" y="68294"/>
                                </a:lnTo>
                                <a:lnTo>
                                  <a:pt x="21717" y="68294"/>
                                </a:lnTo>
                                <a:cubicBezTo>
                                  <a:pt x="23432" y="64294"/>
                                  <a:pt x="25718" y="60960"/>
                                  <a:pt x="28766" y="58198"/>
                                </a:cubicBezTo>
                                <a:cubicBezTo>
                                  <a:pt x="31814" y="55436"/>
                                  <a:pt x="35147" y="53149"/>
                                  <a:pt x="38862" y="51435"/>
                                </a:cubicBezTo>
                                <a:cubicBezTo>
                                  <a:pt x="42577" y="49721"/>
                                  <a:pt x="46577" y="48387"/>
                                  <a:pt x="50673" y="47530"/>
                                </a:cubicBezTo>
                                <a:cubicBezTo>
                                  <a:pt x="54769" y="46672"/>
                                  <a:pt x="58674" y="46291"/>
                                  <a:pt x="62579" y="46291"/>
                                </a:cubicBezTo>
                                <a:cubicBezTo>
                                  <a:pt x="71057" y="46291"/>
                                  <a:pt x="78105" y="47435"/>
                                  <a:pt x="83820" y="49816"/>
                                </a:cubicBezTo>
                                <a:cubicBezTo>
                                  <a:pt x="89535" y="52102"/>
                                  <a:pt x="94107" y="55436"/>
                                  <a:pt x="97536" y="59627"/>
                                </a:cubicBezTo>
                                <a:cubicBezTo>
                                  <a:pt x="101060" y="63817"/>
                                  <a:pt x="103537" y="68771"/>
                                  <a:pt x="104966" y="74486"/>
                                </a:cubicBezTo>
                                <a:cubicBezTo>
                                  <a:pt x="106395" y="80200"/>
                                  <a:pt x="107061" y="86582"/>
                                  <a:pt x="107061" y="93631"/>
                                </a:cubicBezTo>
                                <a:lnTo>
                                  <a:pt x="107061" y="178689"/>
                                </a:lnTo>
                                <a:lnTo>
                                  <a:pt x="85820" y="178689"/>
                                </a:lnTo>
                                <a:lnTo>
                                  <a:pt x="85820" y="91154"/>
                                </a:lnTo>
                                <a:cubicBezTo>
                                  <a:pt x="85820" y="83153"/>
                                  <a:pt x="83439" y="76771"/>
                                  <a:pt x="78772" y="72104"/>
                                </a:cubicBezTo>
                                <a:cubicBezTo>
                                  <a:pt x="74105" y="67437"/>
                                  <a:pt x="67723" y="65151"/>
                                  <a:pt x="59531" y="65151"/>
                                </a:cubicBezTo>
                                <a:cubicBezTo>
                                  <a:pt x="53054" y="65151"/>
                                  <a:pt x="47435" y="66104"/>
                                  <a:pt x="42672" y="68104"/>
                                </a:cubicBezTo>
                                <a:cubicBezTo>
                                  <a:pt x="37910" y="70104"/>
                                  <a:pt x="33909" y="72962"/>
                                  <a:pt x="30766" y="76581"/>
                                </a:cubicBezTo>
                                <a:cubicBezTo>
                                  <a:pt x="27623" y="80200"/>
                                  <a:pt x="25241" y="84582"/>
                                  <a:pt x="23622" y="89535"/>
                                </a:cubicBezTo>
                                <a:cubicBezTo>
                                  <a:pt x="22098" y="94393"/>
                                  <a:pt x="21241" y="99822"/>
                                  <a:pt x="21241" y="105632"/>
                                </a:cubicBezTo>
                                <a:lnTo>
                                  <a:pt x="21241" y="178689"/>
                                </a:lnTo>
                                <a:lnTo>
                                  <a:pt x="0" y="178689"/>
                                </a:lnTo>
                                <a:lnTo>
                                  <a:pt x="0" y="190"/>
                                </a:lnTo>
                                <a:lnTo>
                                  <a:pt x="21241" y="190"/>
                                </a:lnTo>
                                <a:close/>
                              </a:path>
                            </a:pathLst>
                          </a:custGeom>
                          <a:solidFill>
                            <a:srgbClr val="004288"/>
                          </a:solidFill>
                          <a:ln w="9525" cap="flat">
                            <a:noFill/>
                            <a:prstDash val="solid"/>
                            <a:miter/>
                          </a:ln>
                        </wps:spPr>
                        <wps:bodyPr rtlCol="0" anchor="ctr"/>
                      </wps:wsp>
                      <wps:wsp>
                        <wps:cNvPr id="1940" name="Freeform: Shape 1940">
                          <a:extLst>
                            <a:ext uri="{C183D7F6-B498-43B3-948B-1728B52AA6E4}">
                              <adec:decorative xmlns:adec="http://schemas.microsoft.com/office/drawing/2017/decorative" val="1"/>
                            </a:ext>
                          </a:extLst>
                        </wps:cNvPr>
                        <wps:cNvSpPr/>
                        <wps:spPr>
                          <a:xfrm>
                            <a:off x="3188754" y="2566806"/>
                            <a:ext cx="122396" cy="181356"/>
                          </a:xfrm>
                          <a:custGeom>
                            <a:avLst/>
                            <a:gdLst>
                              <a:gd name="connsiteX0" fmla="*/ 21241 w 122396"/>
                              <a:gd name="connsiteY0" fmla="*/ 2953 h 181356"/>
                              <a:gd name="connsiteX1" fmla="*/ 21241 w 122396"/>
                              <a:gd name="connsiteY1" fmla="*/ 20479 h 181356"/>
                              <a:gd name="connsiteX2" fmla="*/ 21717 w 122396"/>
                              <a:gd name="connsiteY2" fmla="*/ 20479 h 181356"/>
                              <a:gd name="connsiteX3" fmla="*/ 38195 w 122396"/>
                              <a:gd name="connsiteY3" fmla="*/ 4858 h 181356"/>
                              <a:gd name="connsiteX4" fmla="*/ 62960 w 122396"/>
                              <a:gd name="connsiteY4" fmla="*/ 0 h 181356"/>
                              <a:gd name="connsiteX5" fmla="*/ 89059 w 122396"/>
                              <a:gd name="connsiteY5" fmla="*/ 5525 h 181356"/>
                              <a:gd name="connsiteX6" fmla="*/ 107537 w 122396"/>
                              <a:gd name="connsiteY6" fmla="*/ 20384 h 181356"/>
                              <a:gd name="connsiteX7" fmla="*/ 118681 w 122396"/>
                              <a:gd name="connsiteY7" fmla="*/ 42005 h 181356"/>
                              <a:gd name="connsiteX8" fmla="*/ 122396 w 122396"/>
                              <a:gd name="connsiteY8" fmla="*/ 68009 h 181356"/>
                              <a:gd name="connsiteX9" fmla="*/ 118776 w 122396"/>
                              <a:gd name="connsiteY9" fmla="*/ 94012 h 181356"/>
                              <a:gd name="connsiteX10" fmla="*/ 107822 w 122396"/>
                              <a:gd name="connsiteY10" fmla="*/ 115348 h 181356"/>
                              <a:gd name="connsiteX11" fmla="*/ 89344 w 122396"/>
                              <a:gd name="connsiteY11" fmla="*/ 129731 h 181356"/>
                              <a:gd name="connsiteX12" fmla="*/ 63436 w 122396"/>
                              <a:gd name="connsiteY12" fmla="*/ 134969 h 181356"/>
                              <a:gd name="connsiteX13" fmla="*/ 52864 w 122396"/>
                              <a:gd name="connsiteY13" fmla="*/ 133921 h 181356"/>
                              <a:gd name="connsiteX14" fmla="*/ 41243 w 122396"/>
                              <a:gd name="connsiteY14" fmla="*/ 130683 h 181356"/>
                              <a:gd name="connsiteX15" fmla="*/ 30385 w 122396"/>
                              <a:gd name="connsiteY15" fmla="*/ 124492 h 181356"/>
                              <a:gd name="connsiteX16" fmla="*/ 21717 w 122396"/>
                              <a:gd name="connsiteY16" fmla="*/ 114871 h 181356"/>
                              <a:gd name="connsiteX17" fmla="*/ 21241 w 122396"/>
                              <a:gd name="connsiteY17" fmla="*/ 114871 h 181356"/>
                              <a:gd name="connsiteX18" fmla="*/ 21241 w 122396"/>
                              <a:gd name="connsiteY18" fmla="*/ 181356 h 181356"/>
                              <a:gd name="connsiteX19" fmla="*/ 0 w 122396"/>
                              <a:gd name="connsiteY19" fmla="*/ 181356 h 181356"/>
                              <a:gd name="connsiteX20" fmla="*/ 0 w 122396"/>
                              <a:gd name="connsiteY20" fmla="*/ 2858 h 181356"/>
                              <a:gd name="connsiteX21" fmla="*/ 21241 w 122396"/>
                              <a:gd name="connsiteY21" fmla="*/ 2858 h 181356"/>
                              <a:gd name="connsiteX22" fmla="*/ 97631 w 122396"/>
                              <a:gd name="connsiteY22" fmla="*/ 48768 h 181356"/>
                              <a:gd name="connsiteX23" fmla="*/ 90392 w 122396"/>
                              <a:gd name="connsiteY23" fmla="*/ 33338 h 181356"/>
                              <a:gd name="connsiteX24" fmla="*/ 77914 w 122396"/>
                              <a:gd name="connsiteY24" fmla="*/ 22574 h 181356"/>
                              <a:gd name="connsiteX25" fmla="*/ 60007 w 122396"/>
                              <a:gd name="connsiteY25" fmla="*/ 18574 h 181356"/>
                              <a:gd name="connsiteX26" fmla="*/ 41814 w 122396"/>
                              <a:gd name="connsiteY26" fmla="*/ 22860 h 181356"/>
                              <a:gd name="connsiteX27" fmla="*/ 29527 w 122396"/>
                              <a:gd name="connsiteY27" fmla="*/ 34004 h 181356"/>
                              <a:gd name="connsiteX28" fmla="*/ 22669 w 122396"/>
                              <a:gd name="connsiteY28" fmla="*/ 49625 h 181356"/>
                              <a:gd name="connsiteX29" fmla="*/ 20574 w 122396"/>
                              <a:gd name="connsiteY29" fmla="*/ 67342 h 181356"/>
                              <a:gd name="connsiteX30" fmla="*/ 22860 w 122396"/>
                              <a:gd name="connsiteY30" fmla="*/ 85725 h 181356"/>
                              <a:gd name="connsiteX31" fmla="*/ 30003 w 122396"/>
                              <a:gd name="connsiteY31" fmla="*/ 101346 h 181356"/>
                              <a:gd name="connsiteX32" fmla="*/ 42672 w 122396"/>
                              <a:gd name="connsiteY32" fmla="*/ 112204 h 181356"/>
                              <a:gd name="connsiteX33" fmla="*/ 61436 w 122396"/>
                              <a:gd name="connsiteY33" fmla="*/ 116396 h 181356"/>
                              <a:gd name="connsiteX34" fmla="*/ 79819 w 122396"/>
                              <a:gd name="connsiteY34" fmla="*/ 112109 h 181356"/>
                              <a:gd name="connsiteX35" fmla="*/ 91725 w 122396"/>
                              <a:gd name="connsiteY35" fmla="*/ 100870 h 181356"/>
                              <a:gd name="connsiteX36" fmla="*/ 98297 w 122396"/>
                              <a:gd name="connsiteY36" fmla="*/ 84868 h 181356"/>
                              <a:gd name="connsiteX37" fmla="*/ 100298 w 122396"/>
                              <a:gd name="connsiteY37" fmla="*/ 66389 h 181356"/>
                              <a:gd name="connsiteX38" fmla="*/ 97631 w 122396"/>
                              <a:gd name="connsiteY38" fmla="*/ 48768 h 18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396" h="181356">
                                <a:moveTo>
                                  <a:pt x="21241" y="2953"/>
                                </a:moveTo>
                                <a:lnTo>
                                  <a:pt x="21241" y="20479"/>
                                </a:lnTo>
                                <a:lnTo>
                                  <a:pt x="21717" y="20479"/>
                                </a:lnTo>
                                <a:cubicBezTo>
                                  <a:pt x="25241" y="13335"/>
                                  <a:pt x="30766" y="8096"/>
                                  <a:pt x="38195" y="4858"/>
                                </a:cubicBezTo>
                                <a:cubicBezTo>
                                  <a:pt x="45720" y="1619"/>
                                  <a:pt x="54007" y="0"/>
                                  <a:pt x="62960" y="0"/>
                                </a:cubicBezTo>
                                <a:cubicBezTo>
                                  <a:pt x="72961" y="0"/>
                                  <a:pt x="81629" y="1810"/>
                                  <a:pt x="89059" y="5525"/>
                                </a:cubicBezTo>
                                <a:cubicBezTo>
                                  <a:pt x="96488" y="9239"/>
                                  <a:pt x="102679" y="14192"/>
                                  <a:pt x="107537" y="20384"/>
                                </a:cubicBezTo>
                                <a:cubicBezTo>
                                  <a:pt x="112490" y="26670"/>
                                  <a:pt x="116205" y="33909"/>
                                  <a:pt x="118681" y="42005"/>
                                </a:cubicBezTo>
                                <a:cubicBezTo>
                                  <a:pt x="121253" y="50197"/>
                                  <a:pt x="122396" y="58865"/>
                                  <a:pt x="122396" y="68009"/>
                                </a:cubicBezTo>
                                <a:cubicBezTo>
                                  <a:pt x="122396" y="77153"/>
                                  <a:pt x="121253" y="85820"/>
                                  <a:pt x="118776" y="94012"/>
                                </a:cubicBezTo>
                                <a:cubicBezTo>
                                  <a:pt x="116395" y="102203"/>
                                  <a:pt x="112680" y="109252"/>
                                  <a:pt x="107822" y="115348"/>
                                </a:cubicBezTo>
                                <a:cubicBezTo>
                                  <a:pt x="102870" y="121444"/>
                                  <a:pt x="96774" y="126206"/>
                                  <a:pt x="89344" y="129731"/>
                                </a:cubicBezTo>
                                <a:cubicBezTo>
                                  <a:pt x="81915" y="133255"/>
                                  <a:pt x="73247" y="134969"/>
                                  <a:pt x="63436" y="134969"/>
                                </a:cubicBezTo>
                                <a:cubicBezTo>
                                  <a:pt x="60293" y="134969"/>
                                  <a:pt x="56769" y="134588"/>
                                  <a:pt x="52864" y="133921"/>
                                </a:cubicBezTo>
                                <a:cubicBezTo>
                                  <a:pt x="48958" y="133255"/>
                                  <a:pt x="45053" y="132207"/>
                                  <a:pt x="41243" y="130683"/>
                                </a:cubicBezTo>
                                <a:cubicBezTo>
                                  <a:pt x="37433" y="129159"/>
                                  <a:pt x="33814" y="127063"/>
                                  <a:pt x="30385" y="124492"/>
                                </a:cubicBezTo>
                                <a:cubicBezTo>
                                  <a:pt x="26955" y="121920"/>
                                  <a:pt x="24098" y="118682"/>
                                  <a:pt x="21717" y="114871"/>
                                </a:cubicBezTo>
                                <a:lnTo>
                                  <a:pt x="21241" y="114871"/>
                                </a:lnTo>
                                <a:lnTo>
                                  <a:pt x="21241" y="181356"/>
                                </a:lnTo>
                                <a:lnTo>
                                  <a:pt x="0" y="181356"/>
                                </a:lnTo>
                                <a:lnTo>
                                  <a:pt x="0" y="2858"/>
                                </a:lnTo>
                                <a:lnTo>
                                  <a:pt x="21241" y="2858"/>
                                </a:lnTo>
                                <a:close/>
                                <a:moveTo>
                                  <a:pt x="97631" y="48768"/>
                                </a:moveTo>
                                <a:cubicBezTo>
                                  <a:pt x="96107" y="43053"/>
                                  <a:pt x="93630" y="37910"/>
                                  <a:pt x="90392" y="33338"/>
                                </a:cubicBezTo>
                                <a:cubicBezTo>
                                  <a:pt x="87153" y="28861"/>
                                  <a:pt x="82962" y="25241"/>
                                  <a:pt x="77914" y="22574"/>
                                </a:cubicBezTo>
                                <a:cubicBezTo>
                                  <a:pt x="72771" y="19907"/>
                                  <a:pt x="66865" y="18574"/>
                                  <a:pt x="60007" y="18574"/>
                                </a:cubicBezTo>
                                <a:cubicBezTo>
                                  <a:pt x="52864" y="18574"/>
                                  <a:pt x="46767" y="20003"/>
                                  <a:pt x="41814" y="22860"/>
                                </a:cubicBezTo>
                                <a:cubicBezTo>
                                  <a:pt x="36766" y="25718"/>
                                  <a:pt x="32671" y="29432"/>
                                  <a:pt x="29527" y="34004"/>
                                </a:cubicBezTo>
                                <a:cubicBezTo>
                                  <a:pt x="26384" y="38576"/>
                                  <a:pt x="24098" y="43815"/>
                                  <a:pt x="22669" y="49625"/>
                                </a:cubicBezTo>
                                <a:cubicBezTo>
                                  <a:pt x="21241" y="55436"/>
                                  <a:pt x="20574" y="61436"/>
                                  <a:pt x="20574" y="67342"/>
                                </a:cubicBezTo>
                                <a:cubicBezTo>
                                  <a:pt x="20574" y="73628"/>
                                  <a:pt x="21336" y="79820"/>
                                  <a:pt x="22860" y="85725"/>
                                </a:cubicBezTo>
                                <a:cubicBezTo>
                                  <a:pt x="24384" y="91631"/>
                                  <a:pt x="26765" y="96869"/>
                                  <a:pt x="30003" y="101346"/>
                                </a:cubicBezTo>
                                <a:cubicBezTo>
                                  <a:pt x="33242" y="105823"/>
                                  <a:pt x="37433" y="109442"/>
                                  <a:pt x="42672" y="112204"/>
                                </a:cubicBezTo>
                                <a:cubicBezTo>
                                  <a:pt x="47815" y="114967"/>
                                  <a:pt x="54102" y="116396"/>
                                  <a:pt x="61436" y="116396"/>
                                </a:cubicBezTo>
                                <a:cubicBezTo>
                                  <a:pt x="68770" y="116396"/>
                                  <a:pt x="74962" y="114967"/>
                                  <a:pt x="79819" y="112109"/>
                                </a:cubicBezTo>
                                <a:cubicBezTo>
                                  <a:pt x="84772" y="109252"/>
                                  <a:pt x="88678" y="105537"/>
                                  <a:pt x="91725" y="100870"/>
                                </a:cubicBezTo>
                                <a:cubicBezTo>
                                  <a:pt x="94773" y="96203"/>
                                  <a:pt x="96964" y="90869"/>
                                  <a:pt x="98297" y="84868"/>
                                </a:cubicBezTo>
                                <a:cubicBezTo>
                                  <a:pt x="99631" y="78867"/>
                                  <a:pt x="100298" y="72676"/>
                                  <a:pt x="100298" y="66389"/>
                                </a:cubicBezTo>
                                <a:cubicBezTo>
                                  <a:pt x="99917" y="60484"/>
                                  <a:pt x="99155" y="54578"/>
                                  <a:pt x="97631" y="48768"/>
                                </a:cubicBezTo>
                              </a:path>
                            </a:pathLst>
                          </a:custGeom>
                          <a:solidFill>
                            <a:srgbClr val="004288"/>
                          </a:solidFill>
                          <a:ln w="9525" cap="flat">
                            <a:noFill/>
                            <a:prstDash val="solid"/>
                            <a:miter/>
                          </a:ln>
                        </wps:spPr>
                        <wps:bodyPr rtlCol="0" anchor="ctr"/>
                      </wps:wsp>
                      <wps:wsp>
                        <wps:cNvPr id="1941" name="Freeform: Shape 1941">
                          <a:extLst>
                            <a:ext uri="{C183D7F6-B498-43B3-948B-1728B52AA6E4}">
                              <adec:decorative xmlns:adec="http://schemas.microsoft.com/office/drawing/2017/decorative" val="1"/>
                            </a:ext>
                          </a:extLst>
                        </wps:cNvPr>
                        <wps:cNvSpPr/>
                        <wps:spPr>
                          <a:xfrm>
                            <a:off x="3325818" y="2566806"/>
                            <a:ext cx="119254" cy="134874"/>
                          </a:xfrm>
                          <a:custGeom>
                            <a:avLst/>
                            <a:gdLst>
                              <a:gd name="connsiteX0" fmla="*/ 98584 w 119254"/>
                              <a:gd name="connsiteY0" fmla="*/ 123920 h 134874"/>
                              <a:gd name="connsiteX1" fmla="*/ 62103 w 119254"/>
                              <a:gd name="connsiteY1" fmla="*/ 134874 h 134874"/>
                              <a:gd name="connsiteX2" fmla="*/ 35147 w 119254"/>
                              <a:gd name="connsiteY2" fmla="*/ 129921 h 134874"/>
                              <a:gd name="connsiteX3" fmla="*/ 16002 w 119254"/>
                              <a:gd name="connsiteY3" fmla="*/ 115919 h 134874"/>
                              <a:gd name="connsiteX4" fmla="*/ 4382 w 119254"/>
                              <a:gd name="connsiteY4" fmla="*/ 94393 h 134874"/>
                              <a:gd name="connsiteX5" fmla="*/ 0 w 119254"/>
                              <a:gd name="connsiteY5" fmla="*/ 67151 h 134874"/>
                              <a:gd name="connsiteX6" fmla="*/ 4477 w 119254"/>
                              <a:gd name="connsiteY6" fmla="*/ 40196 h 134874"/>
                              <a:gd name="connsiteX7" fmla="*/ 17050 w 119254"/>
                              <a:gd name="connsiteY7" fmla="*/ 18955 h 134874"/>
                              <a:gd name="connsiteX8" fmla="*/ 36290 w 119254"/>
                              <a:gd name="connsiteY8" fmla="*/ 4953 h 134874"/>
                              <a:gd name="connsiteX9" fmla="*/ 60674 w 119254"/>
                              <a:gd name="connsiteY9" fmla="*/ 0 h 134874"/>
                              <a:gd name="connsiteX10" fmla="*/ 89249 w 119254"/>
                              <a:gd name="connsiteY10" fmla="*/ 7144 h 134874"/>
                              <a:gd name="connsiteX11" fmla="*/ 107538 w 119254"/>
                              <a:gd name="connsiteY11" fmla="*/ 25241 h 134874"/>
                              <a:gd name="connsiteX12" fmla="*/ 117063 w 119254"/>
                              <a:gd name="connsiteY12" fmla="*/ 49244 h 134874"/>
                              <a:gd name="connsiteX13" fmla="*/ 119158 w 119254"/>
                              <a:gd name="connsiteY13" fmla="*/ 74009 h 134874"/>
                              <a:gd name="connsiteX14" fmla="*/ 22384 w 119254"/>
                              <a:gd name="connsiteY14" fmla="*/ 74009 h 134874"/>
                              <a:gd name="connsiteX15" fmla="*/ 24384 w 119254"/>
                              <a:gd name="connsiteY15" fmla="*/ 90107 h 134874"/>
                              <a:gd name="connsiteX16" fmla="*/ 31623 w 119254"/>
                              <a:gd name="connsiteY16" fmla="*/ 103632 h 134874"/>
                              <a:gd name="connsiteX17" fmla="*/ 44387 w 119254"/>
                              <a:gd name="connsiteY17" fmla="*/ 112967 h 134874"/>
                              <a:gd name="connsiteX18" fmla="*/ 62675 w 119254"/>
                              <a:gd name="connsiteY18" fmla="*/ 116491 h 134874"/>
                              <a:gd name="connsiteX19" fmla="*/ 84773 w 119254"/>
                              <a:gd name="connsiteY19" fmla="*/ 110300 h 134874"/>
                              <a:gd name="connsiteX20" fmla="*/ 96203 w 119254"/>
                              <a:gd name="connsiteY20" fmla="*/ 91250 h 134874"/>
                              <a:gd name="connsiteX21" fmla="*/ 117158 w 119254"/>
                              <a:gd name="connsiteY21" fmla="*/ 91250 h 134874"/>
                              <a:gd name="connsiteX22" fmla="*/ 98584 w 119254"/>
                              <a:gd name="connsiteY22" fmla="*/ 123920 h 134874"/>
                              <a:gd name="connsiteX23" fmla="*/ 93536 w 119254"/>
                              <a:gd name="connsiteY23" fmla="*/ 40958 h 134874"/>
                              <a:gd name="connsiteX24" fmla="*/ 85725 w 119254"/>
                              <a:gd name="connsiteY24" fmla="*/ 29337 h 134874"/>
                              <a:gd name="connsiteX25" fmla="*/ 74200 w 119254"/>
                              <a:gd name="connsiteY25" fmla="*/ 21527 h 134874"/>
                              <a:gd name="connsiteX26" fmla="*/ 59627 w 119254"/>
                              <a:gd name="connsiteY26" fmla="*/ 18669 h 134874"/>
                              <a:gd name="connsiteX27" fmla="*/ 44768 w 119254"/>
                              <a:gd name="connsiteY27" fmla="*/ 21527 h 134874"/>
                              <a:gd name="connsiteX28" fmla="*/ 33338 w 119254"/>
                              <a:gd name="connsiteY28" fmla="*/ 29337 h 134874"/>
                              <a:gd name="connsiteX29" fmla="*/ 25813 w 119254"/>
                              <a:gd name="connsiteY29" fmla="*/ 40958 h 134874"/>
                              <a:gd name="connsiteX30" fmla="*/ 22574 w 119254"/>
                              <a:gd name="connsiteY30" fmla="*/ 55054 h 134874"/>
                              <a:gd name="connsiteX31" fmla="*/ 96774 w 119254"/>
                              <a:gd name="connsiteY31" fmla="*/ 55054 h 134874"/>
                              <a:gd name="connsiteX32" fmla="*/ 93536 w 119254"/>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4" h="134874">
                                <a:moveTo>
                                  <a:pt x="98584" y="123920"/>
                                </a:moveTo>
                                <a:cubicBezTo>
                                  <a:pt x="88964" y="131254"/>
                                  <a:pt x="76771" y="134874"/>
                                  <a:pt x="62103" y="134874"/>
                                </a:cubicBezTo>
                                <a:cubicBezTo>
                                  <a:pt x="51721" y="134874"/>
                                  <a:pt x="42767" y="133255"/>
                                  <a:pt x="35147" y="129921"/>
                                </a:cubicBezTo>
                                <a:cubicBezTo>
                                  <a:pt x="27527" y="126587"/>
                                  <a:pt x="21146" y="121920"/>
                                  <a:pt x="16002" y="115919"/>
                                </a:cubicBezTo>
                                <a:cubicBezTo>
                                  <a:pt x="10859" y="109919"/>
                                  <a:pt x="6954" y="102775"/>
                                  <a:pt x="4382" y="94393"/>
                                </a:cubicBezTo>
                                <a:cubicBezTo>
                                  <a:pt x="1810" y="86106"/>
                                  <a:pt x="286" y="76962"/>
                                  <a:pt x="0" y="67151"/>
                                </a:cubicBezTo>
                                <a:cubicBezTo>
                                  <a:pt x="0" y="57341"/>
                                  <a:pt x="1524" y="48292"/>
                                  <a:pt x="4477" y="40196"/>
                                </a:cubicBezTo>
                                <a:cubicBezTo>
                                  <a:pt x="7525" y="32004"/>
                                  <a:pt x="11716" y="24956"/>
                                  <a:pt x="17050" y="18955"/>
                                </a:cubicBezTo>
                                <a:cubicBezTo>
                                  <a:pt x="22479" y="12954"/>
                                  <a:pt x="28956" y="8287"/>
                                  <a:pt x="36290" y="4953"/>
                                </a:cubicBezTo>
                                <a:cubicBezTo>
                                  <a:pt x="43720" y="1619"/>
                                  <a:pt x="51816" y="0"/>
                                  <a:pt x="60674" y="0"/>
                                </a:cubicBezTo>
                                <a:cubicBezTo>
                                  <a:pt x="72200" y="0"/>
                                  <a:pt x="81725" y="2381"/>
                                  <a:pt x="89249" y="7144"/>
                                </a:cubicBezTo>
                                <a:cubicBezTo>
                                  <a:pt x="96870" y="11906"/>
                                  <a:pt x="102965" y="18002"/>
                                  <a:pt x="107538" y="25241"/>
                                </a:cubicBezTo>
                                <a:cubicBezTo>
                                  <a:pt x="112109" y="32576"/>
                                  <a:pt x="115253" y="40577"/>
                                  <a:pt x="117063" y="49244"/>
                                </a:cubicBezTo>
                                <a:cubicBezTo>
                                  <a:pt x="118777" y="57912"/>
                                  <a:pt x="119539" y="66199"/>
                                  <a:pt x="119158" y="74009"/>
                                </a:cubicBezTo>
                                <a:lnTo>
                                  <a:pt x="22384" y="74009"/>
                                </a:lnTo>
                                <a:cubicBezTo>
                                  <a:pt x="22193" y="79724"/>
                                  <a:pt x="22860" y="85058"/>
                                  <a:pt x="24384" y="90107"/>
                                </a:cubicBezTo>
                                <a:cubicBezTo>
                                  <a:pt x="25908" y="95250"/>
                                  <a:pt x="28290" y="99727"/>
                                  <a:pt x="31623" y="103632"/>
                                </a:cubicBezTo>
                                <a:cubicBezTo>
                                  <a:pt x="34957" y="107537"/>
                                  <a:pt x="39243" y="110681"/>
                                  <a:pt x="44387" y="112967"/>
                                </a:cubicBezTo>
                                <a:cubicBezTo>
                                  <a:pt x="49625" y="115348"/>
                                  <a:pt x="55626" y="116491"/>
                                  <a:pt x="62675" y="116491"/>
                                </a:cubicBezTo>
                                <a:cubicBezTo>
                                  <a:pt x="71628" y="116491"/>
                                  <a:pt x="79058" y="114395"/>
                                  <a:pt x="84773" y="110300"/>
                                </a:cubicBezTo>
                                <a:cubicBezTo>
                                  <a:pt x="90488" y="106109"/>
                                  <a:pt x="94298" y="99822"/>
                                  <a:pt x="96203" y="91250"/>
                                </a:cubicBezTo>
                                <a:lnTo>
                                  <a:pt x="117158" y="91250"/>
                                </a:lnTo>
                                <a:cubicBezTo>
                                  <a:pt x="114491" y="105728"/>
                                  <a:pt x="108299" y="116586"/>
                                  <a:pt x="98584" y="123920"/>
                                </a:cubicBezTo>
                                <a:moveTo>
                                  <a:pt x="93536" y="40958"/>
                                </a:moveTo>
                                <a:cubicBezTo>
                                  <a:pt x="91630" y="36481"/>
                                  <a:pt x="89059" y="32576"/>
                                  <a:pt x="85725" y="29337"/>
                                </a:cubicBezTo>
                                <a:cubicBezTo>
                                  <a:pt x="82487" y="26099"/>
                                  <a:pt x="78677" y="23527"/>
                                  <a:pt x="74200" y="21527"/>
                                </a:cubicBezTo>
                                <a:cubicBezTo>
                                  <a:pt x="69818" y="19621"/>
                                  <a:pt x="64865" y="18669"/>
                                  <a:pt x="59627" y="18669"/>
                                </a:cubicBezTo>
                                <a:cubicBezTo>
                                  <a:pt x="54102" y="18669"/>
                                  <a:pt x="49149" y="19621"/>
                                  <a:pt x="44768" y="21527"/>
                                </a:cubicBezTo>
                                <a:cubicBezTo>
                                  <a:pt x="40386" y="23432"/>
                                  <a:pt x="36576" y="26099"/>
                                  <a:pt x="33338" y="29337"/>
                                </a:cubicBezTo>
                                <a:cubicBezTo>
                                  <a:pt x="30195" y="32671"/>
                                  <a:pt x="27623" y="36576"/>
                                  <a:pt x="25813" y="40958"/>
                                </a:cubicBezTo>
                                <a:cubicBezTo>
                                  <a:pt x="24003" y="45339"/>
                                  <a:pt x="22860" y="50102"/>
                                  <a:pt x="22574" y="55054"/>
                                </a:cubicBezTo>
                                <a:lnTo>
                                  <a:pt x="96774" y="55054"/>
                                </a:lnTo>
                                <a:cubicBezTo>
                                  <a:pt x="96584" y="50197"/>
                                  <a:pt x="95441" y="45434"/>
                                  <a:pt x="93536" y="40958"/>
                                </a:cubicBezTo>
                              </a:path>
                            </a:pathLst>
                          </a:custGeom>
                          <a:solidFill>
                            <a:srgbClr val="004288"/>
                          </a:solidFill>
                          <a:ln w="9525" cap="flat">
                            <a:noFill/>
                            <a:prstDash val="solid"/>
                            <a:miter/>
                          </a:ln>
                        </wps:spPr>
                        <wps:bodyPr rtlCol="0" anchor="ctr"/>
                      </wps:wsp>
                      <wps:wsp>
                        <wps:cNvPr id="1942" name="Freeform: Shape 1942">
                          <a:extLst>
                            <a:ext uri="{C183D7F6-B498-43B3-948B-1728B52AA6E4}">
                              <adec:decorative xmlns:adec="http://schemas.microsoft.com/office/drawing/2017/decorative" val="1"/>
                            </a:ext>
                          </a:extLst>
                        </wps:cNvPr>
                        <wps:cNvSpPr/>
                        <wps:spPr>
                          <a:xfrm>
                            <a:off x="3458687" y="2566711"/>
                            <a:ext cx="125448" cy="134969"/>
                          </a:xfrm>
                          <a:custGeom>
                            <a:avLst/>
                            <a:gdLst>
                              <a:gd name="connsiteX0" fmla="*/ 4005 w 125448"/>
                              <a:gd name="connsiteY0" fmla="*/ 41148 h 134969"/>
                              <a:gd name="connsiteX1" fmla="*/ 16006 w 125448"/>
                              <a:gd name="connsiteY1" fmla="*/ 19621 h 134969"/>
                              <a:gd name="connsiteX2" fmla="*/ 35723 w 125448"/>
                              <a:gd name="connsiteY2" fmla="*/ 5239 h 134969"/>
                              <a:gd name="connsiteX3" fmla="*/ 62679 w 125448"/>
                              <a:gd name="connsiteY3" fmla="*/ 0 h 134969"/>
                              <a:gd name="connsiteX4" fmla="*/ 89825 w 125448"/>
                              <a:gd name="connsiteY4" fmla="*/ 5239 h 134969"/>
                              <a:gd name="connsiteX5" fmla="*/ 109447 w 125448"/>
                              <a:gd name="connsiteY5" fmla="*/ 19621 h 134969"/>
                              <a:gd name="connsiteX6" fmla="*/ 121448 w 125448"/>
                              <a:gd name="connsiteY6" fmla="*/ 41148 h 134969"/>
                              <a:gd name="connsiteX7" fmla="*/ 125449 w 125448"/>
                              <a:gd name="connsiteY7" fmla="*/ 67723 h 134969"/>
                              <a:gd name="connsiteX8" fmla="*/ 121448 w 125448"/>
                              <a:gd name="connsiteY8" fmla="*/ 94202 h 134969"/>
                              <a:gd name="connsiteX9" fmla="*/ 109447 w 125448"/>
                              <a:gd name="connsiteY9" fmla="*/ 115538 h 134969"/>
                              <a:gd name="connsiteX10" fmla="*/ 89825 w 125448"/>
                              <a:gd name="connsiteY10" fmla="*/ 129826 h 134969"/>
                              <a:gd name="connsiteX11" fmla="*/ 62679 w 125448"/>
                              <a:gd name="connsiteY11" fmla="*/ 134969 h 134969"/>
                              <a:gd name="connsiteX12" fmla="*/ 35723 w 125448"/>
                              <a:gd name="connsiteY12" fmla="*/ 129826 h 134969"/>
                              <a:gd name="connsiteX13" fmla="*/ 16006 w 125448"/>
                              <a:gd name="connsiteY13" fmla="*/ 115538 h 134969"/>
                              <a:gd name="connsiteX14" fmla="*/ 4005 w 125448"/>
                              <a:gd name="connsiteY14" fmla="*/ 94202 h 134969"/>
                              <a:gd name="connsiteX15" fmla="*/ 4 w 125448"/>
                              <a:gd name="connsiteY15" fmla="*/ 67723 h 134969"/>
                              <a:gd name="connsiteX16" fmla="*/ 4005 w 125448"/>
                              <a:gd name="connsiteY16" fmla="*/ 41148 h 134969"/>
                              <a:gd name="connsiteX17" fmla="*/ 25627 w 125448"/>
                              <a:gd name="connsiteY17" fmla="*/ 88678 h 134969"/>
                              <a:gd name="connsiteX18" fmla="*/ 34295 w 125448"/>
                              <a:gd name="connsiteY18" fmla="*/ 103918 h 134969"/>
                              <a:gd name="connsiteX19" fmla="*/ 47153 w 125448"/>
                              <a:gd name="connsiteY19" fmla="*/ 113252 h 134969"/>
                              <a:gd name="connsiteX20" fmla="*/ 62774 w 125448"/>
                              <a:gd name="connsiteY20" fmla="*/ 116491 h 134969"/>
                              <a:gd name="connsiteX21" fmla="*/ 78395 w 125448"/>
                              <a:gd name="connsiteY21" fmla="*/ 113252 h 134969"/>
                              <a:gd name="connsiteX22" fmla="*/ 91254 w 125448"/>
                              <a:gd name="connsiteY22" fmla="*/ 103918 h 134969"/>
                              <a:gd name="connsiteX23" fmla="*/ 99922 w 125448"/>
                              <a:gd name="connsiteY23" fmla="*/ 88678 h 134969"/>
                              <a:gd name="connsiteX24" fmla="*/ 103065 w 125448"/>
                              <a:gd name="connsiteY24" fmla="*/ 67818 h 134969"/>
                              <a:gd name="connsiteX25" fmla="*/ 99922 w 125448"/>
                              <a:gd name="connsiteY25" fmla="*/ 46958 h 134969"/>
                              <a:gd name="connsiteX26" fmla="*/ 91254 w 125448"/>
                              <a:gd name="connsiteY26" fmla="*/ 31528 h 134969"/>
                              <a:gd name="connsiteX27" fmla="*/ 78395 w 125448"/>
                              <a:gd name="connsiteY27" fmla="*/ 22003 h 134969"/>
                              <a:gd name="connsiteX28" fmla="*/ 62774 w 125448"/>
                              <a:gd name="connsiteY28" fmla="*/ 18764 h 134969"/>
                              <a:gd name="connsiteX29" fmla="*/ 47153 w 125448"/>
                              <a:gd name="connsiteY29" fmla="*/ 22003 h 134969"/>
                              <a:gd name="connsiteX30" fmla="*/ 34295 w 125448"/>
                              <a:gd name="connsiteY30" fmla="*/ 31528 h 134969"/>
                              <a:gd name="connsiteX31" fmla="*/ 25627 w 125448"/>
                              <a:gd name="connsiteY31" fmla="*/ 46958 h 134969"/>
                              <a:gd name="connsiteX32" fmla="*/ 22483 w 125448"/>
                              <a:gd name="connsiteY32" fmla="*/ 67818 h 134969"/>
                              <a:gd name="connsiteX33" fmla="*/ 25627 w 125448"/>
                              <a:gd name="connsiteY33" fmla="*/ 88678 h 13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5448" h="134969">
                                <a:moveTo>
                                  <a:pt x="4005" y="41148"/>
                                </a:moveTo>
                                <a:cubicBezTo>
                                  <a:pt x="6672" y="32861"/>
                                  <a:pt x="10672" y="25717"/>
                                  <a:pt x="16006" y="19621"/>
                                </a:cubicBezTo>
                                <a:cubicBezTo>
                                  <a:pt x="21340" y="13525"/>
                                  <a:pt x="27913" y="8763"/>
                                  <a:pt x="35723" y="5239"/>
                                </a:cubicBezTo>
                                <a:cubicBezTo>
                                  <a:pt x="43534" y="1714"/>
                                  <a:pt x="52583" y="0"/>
                                  <a:pt x="62679" y="0"/>
                                </a:cubicBezTo>
                                <a:cubicBezTo>
                                  <a:pt x="73061" y="0"/>
                                  <a:pt x="82110" y="1714"/>
                                  <a:pt x="89825" y="5239"/>
                                </a:cubicBezTo>
                                <a:cubicBezTo>
                                  <a:pt x="97636" y="8763"/>
                                  <a:pt x="104113" y="13525"/>
                                  <a:pt x="109447" y="19621"/>
                                </a:cubicBezTo>
                                <a:cubicBezTo>
                                  <a:pt x="114781" y="25717"/>
                                  <a:pt x="118782" y="32861"/>
                                  <a:pt x="121448" y="41148"/>
                                </a:cubicBezTo>
                                <a:cubicBezTo>
                                  <a:pt x="124116" y="49435"/>
                                  <a:pt x="125449" y="58293"/>
                                  <a:pt x="125449" y="67723"/>
                                </a:cubicBezTo>
                                <a:cubicBezTo>
                                  <a:pt x="125449" y="77248"/>
                                  <a:pt x="124116" y="86106"/>
                                  <a:pt x="121448" y="94202"/>
                                </a:cubicBezTo>
                                <a:cubicBezTo>
                                  <a:pt x="118782" y="102394"/>
                                  <a:pt x="114781" y="109538"/>
                                  <a:pt x="109447" y="115538"/>
                                </a:cubicBezTo>
                                <a:cubicBezTo>
                                  <a:pt x="104113" y="121634"/>
                                  <a:pt x="97540" y="126397"/>
                                  <a:pt x="89825" y="129826"/>
                                </a:cubicBezTo>
                                <a:cubicBezTo>
                                  <a:pt x="82110" y="133255"/>
                                  <a:pt x="73061" y="134969"/>
                                  <a:pt x="62679" y="134969"/>
                                </a:cubicBezTo>
                                <a:cubicBezTo>
                                  <a:pt x="52487" y="134969"/>
                                  <a:pt x="43534" y="133255"/>
                                  <a:pt x="35723" y="129826"/>
                                </a:cubicBezTo>
                                <a:cubicBezTo>
                                  <a:pt x="27913" y="126397"/>
                                  <a:pt x="21340" y="121634"/>
                                  <a:pt x="16006" y="115538"/>
                                </a:cubicBezTo>
                                <a:cubicBezTo>
                                  <a:pt x="10672" y="109442"/>
                                  <a:pt x="6672" y="102298"/>
                                  <a:pt x="4005" y="94202"/>
                                </a:cubicBezTo>
                                <a:cubicBezTo>
                                  <a:pt x="1338" y="86011"/>
                                  <a:pt x="4" y="77152"/>
                                  <a:pt x="4" y="67723"/>
                                </a:cubicBezTo>
                                <a:cubicBezTo>
                                  <a:pt x="-91" y="58293"/>
                                  <a:pt x="1338" y="49435"/>
                                  <a:pt x="4005" y="41148"/>
                                </a:cubicBezTo>
                                <a:moveTo>
                                  <a:pt x="25627" y="88678"/>
                                </a:moveTo>
                                <a:cubicBezTo>
                                  <a:pt x="27723" y="94774"/>
                                  <a:pt x="30580" y="99822"/>
                                  <a:pt x="34295" y="103918"/>
                                </a:cubicBezTo>
                                <a:cubicBezTo>
                                  <a:pt x="37914" y="108013"/>
                                  <a:pt x="42200" y="111157"/>
                                  <a:pt x="47153" y="113252"/>
                                </a:cubicBezTo>
                                <a:cubicBezTo>
                                  <a:pt x="52107" y="115348"/>
                                  <a:pt x="57250" y="116491"/>
                                  <a:pt x="62774" y="116491"/>
                                </a:cubicBezTo>
                                <a:cubicBezTo>
                                  <a:pt x="68299" y="116491"/>
                                  <a:pt x="73538" y="115443"/>
                                  <a:pt x="78395" y="113252"/>
                                </a:cubicBezTo>
                                <a:cubicBezTo>
                                  <a:pt x="83253" y="111062"/>
                                  <a:pt x="87635" y="107918"/>
                                  <a:pt x="91254" y="103918"/>
                                </a:cubicBezTo>
                                <a:cubicBezTo>
                                  <a:pt x="94874" y="99822"/>
                                  <a:pt x="97826" y="94774"/>
                                  <a:pt x="99922" y="88678"/>
                                </a:cubicBezTo>
                                <a:cubicBezTo>
                                  <a:pt x="102017" y="82582"/>
                                  <a:pt x="103065" y="75629"/>
                                  <a:pt x="103065" y="67818"/>
                                </a:cubicBezTo>
                                <a:cubicBezTo>
                                  <a:pt x="103065" y="60007"/>
                                  <a:pt x="102017" y="53054"/>
                                  <a:pt x="99922" y="46958"/>
                                </a:cubicBezTo>
                                <a:cubicBezTo>
                                  <a:pt x="97826" y="40862"/>
                                  <a:pt x="94969" y="35719"/>
                                  <a:pt x="91254" y="31528"/>
                                </a:cubicBezTo>
                                <a:cubicBezTo>
                                  <a:pt x="87635" y="27337"/>
                                  <a:pt x="83253" y="24193"/>
                                  <a:pt x="78395" y="22003"/>
                                </a:cubicBezTo>
                                <a:cubicBezTo>
                                  <a:pt x="73442" y="19907"/>
                                  <a:pt x="68204" y="18764"/>
                                  <a:pt x="62774" y="18764"/>
                                </a:cubicBezTo>
                                <a:cubicBezTo>
                                  <a:pt x="57250" y="18764"/>
                                  <a:pt x="52107" y="19812"/>
                                  <a:pt x="47153" y="22003"/>
                                </a:cubicBezTo>
                                <a:cubicBezTo>
                                  <a:pt x="42200" y="24193"/>
                                  <a:pt x="37914" y="27337"/>
                                  <a:pt x="34295" y="31528"/>
                                </a:cubicBezTo>
                                <a:cubicBezTo>
                                  <a:pt x="30675" y="35719"/>
                                  <a:pt x="27723" y="40862"/>
                                  <a:pt x="25627" y="46958"/>
                                </a:cubicBezTo>
                                <a:cubicBezTo>
                                  <a:pt x="23532" y="53054"/>
                                  <a:pt x="22483" y="60007"/>
                                  <a:pt x="22483" y="67818"/>
                                </a:cubicBezTo>
                                <a:cubicBezTo>
                                  <a:pt x="22483" y="75629"/>
                                  <a:pt x="23532" y="82582"/>
                                  <a:pt x="25627" y="88678"/>
                                </a:cubicBezTo>
                              </a:path>
                            </a:pathLst>
                          </a:custGeom>
                          <a:solidFill>
                            <a:srgbClr val="004288"/>
                          </a:solidFill>
                          <a:ln w="9525" cap="flat">
                            <a:noFill/>
                            <a:prstDash val="solid"/>
                            <a:miter/>
                          </a:ln>
                        </wps:spPr>
                        <wps:bodyPr rtlCol="0" anchor="ctr"/>
                      </wps:wsp>
                      <wps:wsp>
                        <wps:cNvPr id="1943" name="Freeform: Shape 1943">
                          <a:extLst>
                            <a:ext uri="{C183D7F6-B498-43B3-948B-1728B52AA6E4}">
                              <adec:decorative xmlns:adec="http://schemas.microsoft.com/office/drawing/2017/decorative" val="1"/>
                            </a:ext>
                          </a:extLst>
                        </wps:cNvPr>
                        <wps:cNvSpPr/>
                        <wps:spPr>
                          <a:xfrm>
                            <a:off x="3606234" y="2566806"/>
                            <a:ext cx="122396" cy="181356"/>
                          </a:xfrm>
                          <a:custGeom>
                            <a:avLst/>
                            <a:gdLst>
                              <a:gd name="connsiteX0" fmla="*/ 21241 w 122396"/>
                              <a:gd name="connsiteY0" fmla="*/ 2953 h 181356"/>
                              <a:gd name="connsiteX1" fmla="*/ 21241 w 122396"/>
                              <a:gd name="connsiteY1" fmla="*/ 20479 h 181356"/>
                              <a:gd name="connsiteX2" fmla="*/ 21716 w 122396"/>
                              <a:gd name="connsiteY2" fmla="*/ 20479 h 181356"/>
                              <a:gd name="connsiteX3" fmla="*/ 38195 w 122396"/>
                              <a:gd name="connsiteY3" fmla="*/ 4858 h 181356"/>
                              <a:gd name="connsiteX4" fmla="*/ 62960 w 122396"/>
                              <a:gd name="connsiteY4" fmla="*/ 0 h 181356"/>
                              <a:gd name="connsiteX5" fmla="*/ 89059 w 122396"/>
                              <a:gd name="connsiteY5" fmla="*/ 5525 h 181356"/>
                              <a:gd name="connsiteX6" fmla="*/ 107536 w 122396"/>
                              <a:gd name="connsiteY6" fmla="*/ 20384 h 181356"/>
                              <a:gd name="connsiteX7" fmla="*/ 118681 w 122396"/>
                              <a:gd name="connsiteY7" fmla="*/ 42005 h 181356"/>
                              <a:gd name="connsiteX8" fmla="*/ 122396 w 122396"/>
                              <a:gd name="connsiteY8" fmla="*/ 68009 h 181356"/>
                              <a:gd name="connsiteX9" fmla="*/ 118776 w 122396"/>
                              <a:gd name="connsiteY9" fmla="*/ 94012 h 181356"/>
                              <a:gd name="connsiteX10" fmla="*/ 107822 w 122396"/>
                              <a:gd name="connsiteY10" fmla="*/ 115348 h 181356"/>
                              <a:gd name="connsiteX11" fmla="*/ 89345 w 122396"/>
                              <a:gd name="connsiteY11" fmla="*/ 129731 h 181356"/>
                              <a:gd name="connsiteX12" fmla="*/ 63436 w 122396"/>
                              <a:gd name="connsiteY12" fmla="*/ 134969 h 181356"/>
                              <a:gd name="connsiteX13" fmla="*/ 52863 w 122396"/>
                              <a:gd name="connsiteY13" fmla="*/ 133921 h 181356"/>
                              <a:gd name="connsiteX14" fmla="*/ 41243 w 122396"/>
                              <a:gd name="connsiteY14" fmla="*/ 130683 h 181356"/>
                              <a:gd name="connsiteX15" fmla="*/ 30384 w 122396"/>
                              <a:gd name="connsiteY15" fmla="*/ 124492 h 181356"/>
                              <a:gd name="connsiteX16" fmla="*/ 21716 w 122396"/>
                              <a:gd name="connsiteY16" fmla="*/ 114871 h 181356"/>
                              <a:gd name="connsiteX17" fmla="*/ 21241 w 122396"/>
                              <a:gd name="connsiteY17" fmla="*/ 114871 h 181356"/>
                              <a:gd name="connsiteX18" fmla="*/ 21241 w 122396"/>
                              <a:gd name="connsiteY18" fmla="*/ 181356 h 181356"/>
                              <a:gd name="connsiteX19" fmla="*/ 0 w 122396"/>
                              <a:gd name="connsiteY19" fmla="*/ 181356 h 181356"/>
                              <a:gd name="connsiteX20" fmla="*/ 0 w 122396"/>
                              <a:gd name="connsiteY20" fmla="*/ 2858 h 181356"/>
                              <a:gd name="connsiteX21" fmla="*/ 21241 w 122396"/>
                              <a:gd name="connsiteY21" fmla="*/ 2858 h 181356"/>
                              <a:gd name="connsiteX22" fmla="*/ 97536 w 122396"/>
                              <a:gd name="connsiteY22" fmla="*/ 48768 h 181356"/>
                              <a:gd name="connsiteX23" fmla="*/ 90297 w 122396"/>
                              <a:gd name="connsiteY23" fmla="*/ 33338 h 181356"/>
                              <a:gd name="connsiteX24" fmla="*/ 77819 w 122396"/>
                              <a:gd name="connsiteY24" fmla="*/ 22574 h 181356"/>
                              <a:gd name="connsiteX25" fmla="*/ 59911 w 122396"/>
                              <a:gd name="connsiteY25" fmla="*/ 18574 h 181356"/>
                              <a:gd name="connsiteX26" fmla="*/ 41720 w 122396"/>
                              <a:gd name="connsiteY26" fmla="*/ 22860 h 181356"/>
                              <a:gd name="connsiteX27" fmla="*/ 29432 w 122396"/>
                              <a:gd name="connsiteY27" fmla="*/ 34004 h 181356"/>
                              <a:gd name="connsiteX28" fmla="*/ 22574 w 122396"/>
                              <a:gd name="connsiteY28" fmla="*/ 49625 h 181356"/>
                              <a:gd name="connsiteX29" fmla="*/ 20478 w 122396"/>
                              <a:gd name="connsiteY29" fmla="*/ 67342 h 181356"/>
                              <a:gd name="connsiteX30" fmla="*/ 22765 w 122396"/>
                              <a:gd name="connsiteY30" fmla="*/ 85725 h 181356"/>
                              <a:gd name="connsiteX31" fmla="*/ 29909 w 122396"/>
                              <a:gd name="connsiteY31" fmla="*/ 101346 h 181356"/>
                              <a:gd name="connsiteX32" fmla="*/ 42576 w 122396"/>
                              <a:gd name="connsiteY32" fmla="*/ 112204 h 181356"/>
                              <a:gd name="connsiteX33" fmla="*/ 61340 w 122396"/>
                              <a:gd name="connsiteY33" fmla="*/ 116396 h 181356"/>
                              <a:gd name="connsiteX34" fmla="*/ 79724 w 122396"/>
                              <a:gd name="connsiteY34" fmla="*/ 112109 h 181356"/>
                              <a:gd name="connsiteX35" fmla="*/ 91630 w 122396"/>
                              <a:gd name="connsiteY35" fmla="*/ 100870 h 181356"/>
                              <a:gd name="connsiteX36" fmla="*/ 98202 w 122396"/>
                              <a:gd name="connsiteY36" fmla="*/ 84868 h 181356"/>
                              <a:gd name="connsiteX37" fmla="*/ 100202 w 122396"/>
                              <a:gd name="connsiteY37" fmla="*/ 66389 h 181356"/>
                              <a:gd name="connsiteX38" fmla="*/ 97536 w 122396"/>
                              <a:gd name="connsiteY38" fmla="*/ 48768 h 18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396" h="181356">
                                <a:moveTo>
                                  <a:pt x="21241" y="2953"/>
                                </a:moveTo>
                                <a:lnTo>
                                  <a:pt x="21241" y="20479"/>
                                </a:lnTo>
                                <a:lnTo>
                                  <a:pt x="21716" y="20479"/>
                                </a:lnTo>
                                <a:cubicBezTo>
                                  <a:pt x="25240" y="13335"/>
                                  <a:pt x="30670" y="8096"/>
                                  <a:pt x="38195" y="4858"/>
                                </a:cubicBezTo>
                                <a:cubicBezTo>
                                  <a:pt x="45719" y="1619"/>
                                  <a:pt x="54006" y="0"/>
                                  <a:pt x="62960" y="0"/>
                                </a:cubicBezTo>
                                <a:cubicBezTo>
                                  <a:pt x="72961" y="0"/>
                                  <a:pt x="81629" y="1810"/>
                                  <a:pt x="89059" y="5525"/>
                                </a:cubicBezTo>
                                <a:cubicBezTo>
                                  <a:pt x="96488" y="9239"/>
                                  <a:pt x="102679" y="14192"/>
                                  <a:pt x="107536" y="20384"/>
                                </a:cubicBezTo>
                                <a:cubicBezTo>
                                  <a:pt x="112490" y="26670"/>
                                  <a:pt x="116205" y="33909"/>
                                  <a:pt x="118681" y="42005"/>
                                </a:cubicBezTo>
                                <a:cubicBezTo>
                                  <a:pt x="121253" y="50197"/>
                                  <a:pt x="122396" y="58865"/>
                                  <a:pt x="122396" y="68009"/>
                                </a:cubicBezTo>
                                <a:cubicBezTo>
                                  <a:pt x="122396" y="77153"/>
                                  <a:pt x="121253" y="85820"/>
                                  <a:pt x="118776" y="94012"/>
                                </a:cubicBezTo>
                                <a:cubicBezTo>
                                  <a:pt x="116395" y="102203"/>
                                  <a:pt x="112680" y="109252"/>
                                  <a:pt x="107822" y="115348"/>
                                </a:cubicBezTo>
                                <a:cubicBezTo>
                                  <a:pt x="102869" y="121444"/>
                                  <a:pt x="96773" y="126206"/>
                                  <a:pt x="89345" y="129731"/>
                                </a:cubicBezTo>
                                <a:cubicBezTo>
                                  <a:pt x="81915" y="133255"/>
                                  <a:pt x="73247" y="134969"/>
                                  <a:pt x="63436" y="134969"/>
                                </a:cubicBezTo>
                                <a:cubicBezTo>
                                  <a:pt x="60293" y="134969"/>
                                  <a:pt x="56769" y="134588"/>
                                  <a:pt x="52863" y="133921"/>
                                </a:cubicBezTo>
                                <a:cubicBezTo>
                                  <a:pt x="48959" y="133255"/>
                                  <a:pt x="45053" y="132207"/>
                                  <a:pt x="41243" y="130683"/>
                                </a:cubicBezTo>
                                <a:cubicBezTo>
                                  <a:pt x="37433" y="129159"/>
                                  <a:pt x="33813" y="127063"/>
                                  <a:pt x="30384" y="124492"/>
                                </a:cubicBezTo>
                                <a:cubicBezTo>
                                  <a:pt x="26955" y="121920"/>
                                  <a:pt x="24097" y="118682"/>
                                  <a:pt x="21716" y="114871"/>
                                </a:cubicBezTo>
                                <a:lnTo>
                                  <a:pt x="21241" y="114871"/>
                                </a:lnTo>
                                <a:lnTo>
                                  <a:pt x="21241" y="181356"/>
                                </a:lnTo>
                                <a:lnTo>
                                  <a:pt x="0" y="181356"/>
                                </a:lnTo>
                                <a:lnTo>
                                  <a:pt x="0" y="2858"/>
                                </a:lnTo>
                                <a:lnTo>
                                  <a:pt x="21241" y="2858"/>
                                </a:lnTo>
                                <a:close/>
                                <a:moveTo>
                                  <a:pt x="97536" y="48768"/>
                                </a:moveTo>
                                <a:cubicBezTo>
                                  <a:pt x="96012" y="43053"/>
                                  <a:pt x="93535" y="37910"/>
                                  <a:pt x="90297" y="33338"/>
                                </a:cubicBezTo>
                                <a:cubicBezTo>
                                  <a:pt x="87059" y="28861"/>
                                  <a:pt x="82867" y="25241"/>
                                  <a:pt x="77819" y="22574"/>
                                </a:cubicBezTo>
                                <a:cubicBezTo>
                                  <a:pt x="72676" y="19907"/>
                                  <a:pt x="66770" y="18574"/>
                                  <a:pt x="59911" y="18574"/>
                                </a:cubicBezTo>
                                <a:cubicBezTo>
                                  <a:pt x="52768" y="18574"/>
                                  <a:pt x="46672" y="20003"/>
                                  <a:pt x="41720" y="22860"/>
                                </a:cubicBezTo>
                                <a:cubicBezTo>
                                  <a:pt x="36671" y="25718"/>
                                  <a:pt x="32575" y="29432"/>
                                  <a:pt x="29432" y="34004"/>
                                </a:cubicBezTo>
                                <a:cubicBezTo>
                                  <a:pt x="26289" y="38576"/>
                                  <a:pt x="24002" y="43815"/>
                                  <a:pt x="22574" y="49625"/>
                                </a:cubicBezTo>
                                <a:cubicBezTo>
                                  <a:pt x="21145" y="55436"/>
                                  <a:pt x="20478" y="61436"/>
                                  <a:pt x="20478" y="67342"/>
                                </a:cubicBezTo>
                                <a:cubicBezTo>
                                  <a:pt x="20478" y="73628"/>
                                  <a:pt x="21241" y="79820"/>
                                  <a:pt x="22765" y="85725"/>
                                </a:cubicBezTo>
                                <a:cubicBezTo>
                                  <a:pt x="24288" y="91631"/>
                                  <a:pt x="26669" y="96869"/>
                                  <a:pt x="29909" y="101346"/>
                                </a:cubicBezTo>
                                <a:cubicBezTo>
                                  <a:pt x="33147" y="105823"/>
                                  <a:pt x="37337" y="109442"/>
                                  <a:pt x="42576" y="112204"/>
                                </a:cubicBezTo>
                                <a:cubicBezTo>
                                  <a:pt x="47720" y="114967"/>
                                  <a:pt x="54006" y="116396"/>
                                  <a:pt x="61340" y="116396"/>
                                </a:cubicBezTo>
                                <a:cubicBezTo>
                                  <a:pt x="68675" y="116396"/>
                                  <a:pt x="74866" y="114967"/>
                                  <a:pt x="79724" y="112109"/>
                                </a:cubicBezTo>
                                <a:cubicBezTo>
                                  <a:pt x="84677" y="109252"/>
                                  <a:pt x="88582" y="105537"/>
                                  <a:pt x="91630" y="100870"/>
                                </a:cubicBezTo>
                                <a:cubicBezTo>
                                  <a:pt x="94678" y="96203"/>
                                  <a:pt x="96869" y="90869"/>
                                  <a:pt x="98202" y="84868"/>
                                </a:cubicBezTo>
                                <a:cubicBezTo>
                                  <a:pt x="99536" y="78867"/>
                                  <a:pt x="100202" y="72676"/>
                                  <a:pt x="100202" y="66389"/>
                                </a:cubicBezTo>
                                <a:cubicBezTo>
                                  <a:pt x="99917" y="60484"/>
                                  <a:pt x="99154" y="54578"/>
                                  <a:pt x="97536" y="48768"/>
                                </a:cubicBezTo>
                              </a:path>
                            </a:pathLst>
                          </a:custGeom>
                          <a:solidFill>
                            <a:srgbClr val="004288"/>
                          </a:solidFill>
                          <a:ln w="9525" cap="flat">
                            <a:noFill/>
                            <a:prstDash val="solid"/>
                            <a:miter/>
                          </a:ln>
                        </wps:spPr>
                        <wps:bodyPr rtlCol="0" anchor="ctr"/>
                      </wps:wsp>
                      <wps:wsp>
                        <wps:cNvPr id="1944" name="Freeform: Shape 1944">
                          <a:extLst>
                            <a:ext uri="{C183D7F6-B498-43B3-948B-1728B52AA6E4}">
                              <adec:decorative xmlns:adec="http://schemas.microsoft.com/office/drawing/2017/decorative" val="1"/>
                            </a:ext>
                          </a:extLst>
                        </wps:cNvPr>
                        <wps:cNvSpPr/>
                        <wps:spPr>
                          <a:xfrm>
                            <a:off x="3751205" y="2520515"/>
                            <a:ext cx="21240" cy="178498"/>
                          </a:xfrm>
                          <a:custGeom>
                            <a:avLst/>
                            <a:gdLst>
                              <a:gd name="connsiteX0" fmla="*/ 0 w 21240"/>
                              <a:gd name="connsiteY0" fmla="*/ 0 h 178498"/>
                              <a:gd name="connsiteX1" fmla="*/ 21241 w 21240"/>
                              <a:gd name="connsiteY1" fmla="*/ 0 h 178498"/>
                              <a:gd name="connsiteX2" fmla="*/ 21241 w 21240"/>
                              <a:gd name="connsiteY2" fmla="*/ 178498 h 178498"/>
                              <a:gd name="connsiteX3" fmla="*/ 0 w 21240"/>
                              <a:gd name="connsiteY3" fmla="*/ 178498 h 178498"/>
                            </a:gdLst>
                            <a:ahLst/>
                            <a:cxnLst>
                              <a:cxn ang="0">
                                <a:pos x="connsiteX0" y="connsiteY0"/>
                              </a:cxn>
                              <a:cxn ang="0">
                                <a:pos x="connsiteX1" y="connsiteY1"/>
                              </a:cxn>
                              <a:cxn ang="0">
                                <a:pos x="connsiteX2" y="connsiteY2"/>
                              </a:cxn>
                              <a:cxn ang="0">
                                <a:pos x="connsiteX3" y="connsiteY3"/>
                              </a:cxn>
                            </a:cxnLst>
                            <a:rect l="l" t="t" r="r" b="b"/>
                            <a:pathLst>
                              <a:path w="21240" h="178498">
                                <a:moveTo>
                                  <a:pt x="0" y="0"/>
                                </a:moveTo>
                                <a:lnTo>
                                  <a:pt x="21241" y="0"/>
                                </a:lnTo>
                                <a:lnTo>
                                  <a:pt x="21241" y="178498"/>
                                </a:lnTo>
                                <a:lnTo>
                                  <a:pt x="0" y="178498"/>
                                </a:lnTo>
                                <a:close/>
                              </a:path>
                            </a:pathLst>
                          </a:custGeom>
                          <a:solidFill>
                            <a:srgbClr val="004288"/>
                          </a:solidFill>
                          <a:ln w="9525" cap="flat">
                            <a:noFill/>
                            <a:prstDash val="solid"/>
                            <a:miter/>
                          </a:ln>
                        </wps:spPr>
                        <wps:bodyPr rtlCol="0" anchor="ctr"/>
                      </wps:wsp>
                      <wps:wsp>
                        <wps:cNvPr id="1945" name="Freeform: Shape 1945">
                          <a:extLst>
                            <a:ext uri="{C183D7F6-B498-43B3-948B-1728B52AA6E4}">
                              <adec:decorative xmlns:adec="http://schemas.microsoft.com/office/drawing/2017/decorative" val="1"/>
                            </a:ext>
                          </a:extLst>
                        </wps:cNvPr>
                        <wps:cNvSpPr/>
                        <wps:spPr>
                          <a:xfrm>
                            <a:off x="3794733" y="2566806"/>
                            <a:ext cx="119254" cy="134874"/>
                          </a:xfrm>
                          <a:custGeom>
                            <a:avLst/>
                            <a:gdLst>
                              <a:gd name="connsiteX0" fmla="*/ 98585 w 119254"/>
                              <a:gd name="connsiteY0" fmla="*/ 123920 h 134874"/>
                              <a:gd name="connsiteX1" fmla="*/ 62103 w 119254"/>
                              <a:gd name="connsiteY1" fmla="*/ 134874 h 134874"/>
                              <a:gd name="connsiteX2" fmla="*/ 35148 w 119254"/>
                              <a:gd name="connsiteY2" fmla="*/ 129921 h 134874"/>
                              <a:gd name="connsiteX3" fmla="*/ 16003 w 119254"/>
                              <a:gd name="connsiteY3" fmla="*/ 115919 h 134874"/>
                              <a:gd name="connsiteX4" fmla="*/ 4382 w 119254"/>
                              <a:gd name="connsiteY4" fmla="*/ 94393 h 134874"/>
                              <a:gd name="connsiteX5" fmla="*/ 0 w 119254"/>
                              <a:gd name="connsiteY5" fmla="*/ 67151 h 134874"/>
                              <a:gd name="connsiteX6" fmla="*/ 4478 w 119254"/>
                              <a:gd name="connsiteY6" fmla="*/ 40196 h 134874"/>
                              <a:gd name="connsiteX7" fmla="*/ 17050 w 119254"/>
                              <a:gd name="connsiteY7" fmla="*/ 18955 h 134874"/>
                              <a:gd name="connsiteX8" fmla="*/ 36291 w 119254"/>
                              <a:gd name="connsiteY8" fmla="*/ 4953 h 134874"/>
                              <a:gd name="connsiteX9" fmla="*/ 60674 w 119254"/>
                              <a:gd name="connsiteY9" fmla="*/ 0 h 134874"/>
                              <a:gd name="connsiteX10" fmla="*/ 89249 w 119254"/>
                              <a:gd name="connsiteY10" fmla="*/ 7144 h 134874"/>
                              <a:gd name="connsiteX11" fmla="*/ 107538 w 119254"/>
                              <a:gd name="connsiteY11" fmla="*/ 25241 h 134874"/>
                              <a:gd name="connsiteX12" fmla="*/ 117063 w 119254"/>
                              <a:gd name="connsiteY12" fmla="*/ 49244 h 134874"/>
                              <a:gd name="connsiteX13" fmla="*/ 119158 w 119254"/>
                              <a:gd name="connsiteY13" fmla="*/ 74009 h 134874"/>
                              <a:gd name="connsiteX14" fmla="*/ 22385 w 119254"/>
                              <a:gd name="connsiteY14" fmla="*/ 74009 h 134874"/>
                              <a:gd name="connsiteX15" fmla="*/ 24385 w 119254"/>
                              <a:gd name="connsiteY15" fmla="*/ 90107 h 134874"/>
                              <a:gd name="connsiteX16" fmla="*/ 31624 w 119254"/>
                              <a:gd name="connsiteY16" fmla="*/ 103632 h 134874"/>
                              <a:gd name="connsiteX17" fmla="*/ 44387 w 119254"/>
                              <a:gd name="connsiteY17" fmla="*/ 112967 h 134874"/>
                              <a:gd name="connsiteX18" fmla="*/ 62675 w 119254"/>
                              <a:gd name="connsiteY18" fmla="*/ 116491 h 134874"/>
                              <a:gd name="connsiteX19" fmla="*/ 84773 w 119254"/>
                              <a:gd name="connsiteY19" fmla="*/ 110300 h 134874"/>
                              <a:gd name="connsiteX20" fmla="*/ 96203 w 119254"/>
                              <a:gd name="connsiteY20" fmla="*/ 91250 h 134874"/>
                              <a:gd name="connsiteX21" fmla="*/ 117158 w 119254"/>
                              <a:gd name="connsiteY21" fmla="*/ 91250 h 134874"/>
                              <a:gd name="connsiteX22" fmla="*/ 98585 w 119254"/>
                              <a:gd name="connsiteY22" fmla="*/ 123920 h 134874"/>
                              <a:gd name="connsiteX23" fmla="*/ 93441 w 119254"/>
                              <a:gd name="connsiteY23" fmla="*/ 40958 h 134874"/>
                              <a:gd name="connsiteX24" fmla="*/ 85630 w 119254"/>
                              <a:gd name="connsiteY24" fmla="*/ 29337 h 134874"/>
                              <a:gd name="connsiteX25" fmla="*/ 74200 w 119254"/>
                              <a:gd name="connsiteY25" fmla="*/ 21527 h 134874"/>
                              <a:gd name="connsiteX26" fmla="*/ 59531 w 119254"/>
                              <a:gd name="connsiteY26" fmla="*/ 18669 h 134874"/>
                              <a:gd name="connsiteX27" fmla="*/ 44673 w 119254"/>
                              <a:gd name="connsiteY27" fmla="*/ 21527 h 134874"/>
                              <a:gd name="connsiteX28" fmla="*/ 33242 w 119254"/>
                              <a:gd name="connsiteY28" fmla="*/ 29337 h 134874"/>
                              <a:gd name="connsiteX29" fmla="*/ 25718 w 119254"/>
                              <a:gd name="connsiteY29" fmla="*/ 40958 h 134874"/>
                              <a:gd name="connsiteX30" fmla="*/ 22479 w 119254"/>
                              <a:gd name="connsiteY30" fmla="*/ 55054 h 134874"/>
                              <a:gd name="connsiteX31" fmla="*/ 96679 w 119254"/>
                              <a:gd name="connsiteY31" fmla="*/ 55054 h 134874"/>
                              <a:gd name="connsiteX32" fmla="*/ 93441 w 119254"/>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4" h="134874">
                                <a:moveTo>
                                  <a:pt x="98585" y="123920"/>
                                </a:moveTo>
                                <a:cubicBezTo>
                                  <a:pt x="88964" y="131254"/>
                                  <a:pt x="76772" y="134874"/>
                                  <a:pt x="62103" y="134874"/>
                                </a:cubicBezTo>
                                <a:cubicBezTo>
                                  <a:pt x="51721" y="134874"/>
                                  <a:pt x="42767" y="133255"/>
                                  <a:pt x="35148" y="129921"/>
                                </a:cubicBezTo>
                                <a:cubicBezTo>
                                  <a:pt x="27527" y="126587"/>
                                  <a:pt x="21146" y="121920"/>
                                  <a:pt x="16003" y="115919"/>
                                </a:cubicBezTo>
                                <a:cubicBezTo>
                                  <a:pt x="10859" y="109919"/>
                                  <a:pt x="6953" y="102775"/>
                                  <a:pt x="4382" y="94393"/>
                                </a:cubicBezTo>
                                <a:cubicBezTo>
                                  <a:pt x="1810" y="86106"/>
                                  <a:pt x="286" y="76962"/>
                                  <a:pt x="0" y="67151"/>
                                </a:cubicBezTo>
                                <a:cubicBezTo>
                                  <a:pt x="0" y="57341"/>
                                  <a:pt x="1524" y="48292"/>
                                  <a:pt x="4478" y="40196"/>
                                </a:cubicBezTo>
                                <a:cubicBezTo>
                                  <a:pt x="7525" y="32004"/>
                                  <a:pt x="11716" y="24956"/>
                                  <a:pt x="17050" y="18955"/>
                                </a:cubicBezTo>
                                <a:cubicBezTo>
                                  <a:pt x="22479" y="12954"/>
                                  <a:pt x="28956" y="8287"/>
                                  <a:pt x="36291" y="4953"/>
                                </a:cubicBezTo>
                                <a:cubicBezTo>
                                  <a:pt x="43721" y="1619"/>
                                  <a:pt x="51817" y="0"/>
                                  <a:pt x="60674" y="0"/>
                                </a:cubicBezTo>
                                <a:cubicBezTo>
                                  <a:pt x="72200" y="0"/>
                                  <a:pt x="81725" y="2381"/>
                                  <a:pt x="89249" y="7144"/>
                                </a:cubicBezTo>
                                <a:cubicBezTo>
                                  <a:pt x="96870" y="11906"/>
                                  <a:pt x="102966" y="18002"/>
                                  <a:pt x="107538" y="25241"/>
                                </a:cubicBezTo>
                                <a:cubicBezTo>
                                  <a:pt x="112109" y="32576"/>
                                  <a:pt x="115253" y="40577"/>
                                  <a:pt x="117063" y="49244"/>
                                </a:cubicBezTo>
                                <a:cubicBezTo>
                                  <a:pt x="118778" y="57912"/>
                                  <a:pt x="119539" y="66199"/>
                                  <a:pt x="119158" y="74009"/>
                                </a:cubicBezTo>
                                <a:lnTo>
                                  <a:pt x="22385" y="74009"/>
                                </a:lnTo>
                                <a:cubicBezTo>
                                  <a:pt x="22194" y="79724"/>
                                  <a:pt x="22860" y="85058"/>
                                  <a:pt x="24385" y="90107"/>
                                </a:cubicBezTo>
                                <a:cubicBezTo>
                                  <a:pt x="25909" y="95250"/>
                                  <a:pt x="28290" y="99727"/>
                                  <a:pt x="31624" y="103632"/>
                                </a:cubicBezTo>
                                <a:cubicBezTo>
                                  <a:pt x="34957" y="107537"/>
                                  <a:pt x="39243" y="110681"/>
                                  <a:pt x="44387" y="112967"/>
                                </a:cubicBezTo>
                                <a:cubicBezTo>
                                  <a:pt x="49626" y="115348"/>
                                  <a:pt x="55627" y="116491"/>
                                  <a:pt x="62675" y="116491"/>
                                </a:cubicBezTo>
                                <a:cubicBezTo>
                                  <a:pt x="71628" y="116491"/>
                                  <a:pt x="79058" y="114395"/>
                                  <a:pt x="84773" y="110300"/>
                                </a:cubicBezTo>
                                <a:cubicBezTo>
                                  <a:pt x="90488" y="106109"/>
                                  <a:pt x="94298" y="99822"/>
                                  <a:pt x="96203" y="91250"/>
                                </a:cubicBezTo>
                                <a:lnTo>
                                  <a:pt x="117158" y="91250"/>
                                </a:lnTo>
                                <a:cubicBezTo>
                                  <a:pt x="114491" y="105728"/>
                                  <a:pt x="108204" y="116586"/>
                                  <a:pt x="98585" y="123920"/>
                                </a:cubicBezTo>
                                <a:moveTo>
                                  <a:pt x="93441" y="40958"/>
                                </a:moveTo>
                                <a:cubicBezTo>
                                  <a:pt x="91535" y="36481"/>
                                  <a:pt x="88964" y="32576"/>
                                  <a:pt x="85630" y="29337"/>
                                </a:cubicBezTo>
                                <a:cubicBezTo>
                                  <a:pt x="82391" y="26099"/>
                                  <a:pt x="78581" y="23527"/>
                                  <a:pt x="74200" y="21527"/>
                                </a:cubicBezTo>
                                <a:cubicBezTo>
                                  <a:pt x="69724" y="19621"/>
                                  <a:pt x="64866" y="18669"/>
                                  <a:pt x="59531" y="18669"/>
                                </a:cubicBezTo>
                                <a:cubicBezTo>
                                  <a:pt x="54007" y="18669"/>
                                  <a:pt x="49054" y="19621"/>
                                  <a:pt x="44673" y="21527"/>
                                </a:cubicBezTo>
                                <a:cubicBezTo>
                                  <a:pt x="40291" y="23432"/>
                                  <a:pt x="36481" y="26099"/>
                                  <a:pt x="33242" y="29337"/>
                                </a:cubicBezTo>
                                <a:cubicBezTo>
                                  <a:pt x="30099" y="32671"/>
                                  <a:pt x="27527" y="36576"/>
                                  <a:pt x="25718" y="40958"/>
                                </a:cubicBezTo>
                                <a:cubicBezTo>
                                  <a:pt x="23908" y="45339"/>
                                  <a:pt x="22765" y="50102"/>
                                  <a:pt x="22479" y="55054"/>
                                </a:cubicBezTo>
                                <a:lnTo>
                                  <a:pt x="96679" y="55054"/>
                                </a:lnTo>
                                <a:cubicBezTo>
                                  <a:pt x="96488" y="50197"/>
                                  <a:pt x="95345" y="45434"/>
                                  <a:pt x="93441" y="40958"/>
                                </a:cubicBezTo>
                              </a:path>
                            </a:pathLst>
                          </a:custGeom>
                          <a:solidFill>
                            <a:srgbClr val="004288"/>
                          </a:solidFill>
                          <a:ln w="9525" cap="flat">
                            <a:noFill/>
                            <a:prstDash val="solid"/>
                            <a:miter/>
                          </a:ln>
                        </wps:spPr>
                        <wps:bodyPr rtlCol="0" anchor="ctr"/>
                      </wps:wsp>
                    </wpg:grpSp>
                    <wpg:grpSp>
                      <wpg:cNvPr id="1946" name="Group 1946"/>
                      <wpg:cNvGrpSpPr/>
                      <wpg:grpSpPr>
                        <a:xfrm>
                          <a:off x="-1" y="87111"/>
                          <a:ext cx="1104225" cy="358577"/>
                          <a:chOff x="-1" y="87111"/>
                          <a:chExt cx="1104225" cy="358577"/>
                        </a:xfrm>
                      </wpg:grpSpPr>
                      <wpg:grpSp>
                        <wpg:cNvPr id="1947" name="Graphic 17"/>
                        <wpg:cNvGrpSpPr/>
                        <wpg:grpSpPr>
                          <a:xfrm>
                            <a:off x="-1" y="87111"/>
                            <a:ext cx="358590" cy="358577"/>
                            <a:chOff x="0" y="87111"/>
                            <a:chExt cx="1897563" cy="1897516"/>
                          </a:xfrm>
                          <a:solidFill>
                            <a:schemeClr val="accent1"/>
                          </a:solidFill>
                        </wpg:grpSpPr>
                        <wps:wsp>
                          <wps:cNvPr id="193" name="Freeform: Shape 193">
                            <a:extLst>
                              <a:ext uri="{C183D7F6-B498-43B3-948B-1728B52AA6E4}">
                                <adec:decorative xmlns:adec="http://schemas.microsoft.com/office/drawing/2017/decorative" val="1"/>
                              </a:ext>
                            </a:extLst>
                          </wps:cNvPr>
                          <wps:cNvSpPr/>
                          <wps:spPr>
                            <a:xfrm>
                              <a:off x="408340" y="1425189"/>
                              <a:ext cx="392923" cy="388524"/>
                            </a:xfrm>
                            <a:custGeom>
                              <a:avLst/>
                              <a:gdLst>
                                <a:gd name="connsiteX0" fmla="*/ 198224 w 392923"/>
                                <a:gd name="connsiteY0" fmla="*/ 0 h 388524"/>
                                <a:gd name="connsiteX1" fmla="*/ 196414 w 392923"/>
                                <a:gd name="connsiteY1" fmla="*/ 0 h 388524"/>
                                <a:gd name="connsiteX2" fmla="*/ 58778 w 392923"/>
                                <a:gd name="connsiteY2" fmla="*/ 55721 h 388524"/>
                                <a:gd name="connsiteX3" fmla="*/ 8 w 392923"/>
                                <a:gd name="connsiteY3" fmla="*/ 192596 h 388524"/>
                                <a:gd name="connsiteX4" fmla="*/ 56301 w 392923"/>
                                <a:gd name="connsiteY4" fmla="*/ 330422 h 388524"/>
                                <a:gd name="connsiteX5" fmla="*/ 194699 w 392923"/>
                                <a:gd name="connsiteY5" fmla="*/ 388525 h 388524"/>
                                <a:gd name="connsiteX6" fmla="*/ 196509 w 392923"/>
                                <a:gd name="connsiteY6" fmla="*/ 388525 h 388524"/>
                                <a:gd name="connsiteX7" fmla="*/ 334145 w 392923"/>
                                <a:gd name="connsiteY7" fmla="*/ 332804 h 388524"/>
                                <a:gd name="connsiteX8" fmla="*/ 392915 w 392923"/>
                                <a:gd name="connsiteY8" fmla="*/ 195929 h 388524"/>
                                <a:gd name="connsiteX9" fmla="*/ 198224 w 392923"/>
                                <a:gd name="connsiteY9" fmla="*/ 0 h 388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2923" h="388524">
                                  <a:moveTo>
                                    <a:pt x="198224" y="0"/>
                                  </a:moveTo>
                                  <a:cubicBezTo>
                                    <a:pt x="197652" y="0"/>
                                    <a:pt x="196985" y="0"/>
                                    <a:pt x="196414" y="0"/>
                                  </a:cubicBezTo>
                                  <a:cubicBezTo>
                                    <a:pt x="144598" y="0"/>
                                    <a:pt x="95735" y="19717"/>
                                    <a:pt x="58778" y="55721"/>
                                  </a:cubicBezTo>
                                  <a:cubicBezTo>
                                    <a:pt x="21344" y="92107"/>
                                    <a:pt x="485" y="140684"/>
                                    <a:pt x="8" y="192596"/>
                                  </a:cubicBezTo>
                                  <a:cubicBezTo>
                                    <a:pt x="-468" y="244507"/>
                                    <a:pt x="19535" y="293465"/>
                                    <a:pt x="56301" y="330422"/>
                                  </a:cubicBezTo>
                                  <a:cubicBezTo>
                                    <a:pt x="93068" y="367475"/>
                                    <a:pt x="142217" y="388144"/>
                                    <a:pt x="194699" y="388525"/>
                                  </a:cubicBezTo>
                                  <a:cubicBezTo>
                                    <a:pt x="195271" y="388525"/>
                                    <a:pt x="195938" y="388525"/>
                                    <a:pt x="196509" y="388525"/>
                                  </a:cubicBezTo>
                                  <a:cubicBezTo>
                                    <a:pt x="248325" y="388525"/>
                                    <a:pt x="297093" y="368808"/>
                                    <a:pt x="334145" y="332804"/>
                                  </a:cubicBezTo>
                                  <a:cubicBezTo>
                                    <a:pt x="371579" y="296418"/>
                                    <a:pt x="392438" y="247840"/>
                                    <a:pt x="392915" y="195929"/>
                                  </a:cubicBezTo>
                                  <a:cubicBezTo>
                                    <a:pt x="393962" y="88868"/>
                                    <a:pt x="306618" y="952"/>
                                    <a:pt x="198224" y="0"/>
                                  </a:cubicBezTo>
                                </a:path>
                              </a:pathLst>
                            </a:custGeom>
                            <a:solidFill>
                              <a:srgbClr val="094985"/>
                            </a:solidFill>
                            <a:ln w="9525" cap="flat">
                              <a:noFill/>
                              <a:prstDash val="solid"/>
                              <a:miter/>
                            </a:ln>
                          </wps:spPr>
                          <wps:bodyPr rtlCol="0" anchor="ctr"/>
                        </wps:wsp>
                        <wps:wsp>
                          <wps:cNvPr id="194" name="Freeform: Shape 194">
                            <a:extLst>
                              <a:ext uri="{C183D7F6-B498-43B3-948B-1728B52AA6E4}">
                                <adec:decorative xmlns:adec="http://schemas.microsoft.com/office/drawing/2017/decorative" val="1"/>
                              </a:ext>
                            </a:extLst>
                          </wps:cNvPr>
                          <wps:cNvSpPr/>
                          <wps:spPr>
                            <a:xfrm>
                              <a:off x="1504367" y="847974"/>
                              <a:ext cx="393196" cy="388693"/>
                            </a:xfrm>
                            <a:custGeom>
                              <a:avLst/>
                              <a:gdLst>
                                <a:gd name="connsiteX0" fmla="*/ 28027 w 393196"/>
                                <a:gd name="connsiteY0" fmla="*/ 94488 h 388693"/>
                                <a:gd name="connsiteX1" fmla="*/ 6024 w 393196"/>
                                <a:gd name="connsiteY1" fmla="*/ 241554 h 388693"/>
                                <a:gd name="connsiteX2" fmla="*/ 95654 w 393196"/>
                                <a:gd name="connsiteY2" fmla="*/ 360997 h 388693"/>
                                <a:gd name="connsiteX3" fmla="*/ 244435 w 393196"/>
                                <a:gd name="connsiteY3" fmla="*/ 382810 h 388693"/>
                                <a:gd name="connsiteX4" fmla="*/ 365212 w 393196"/>
                                <a:gd name="connsiteY4" fmla="*/ 294227 h 388693"/>
                                <a:gd name="connsiteX5" fmla="*/ 387215 w 393196"/>
                                <a:gd name="connsiteY5" fmla="*/ 147161 h 388693"/>
                                <a:gd name="connsiteX6" fmla="*/ 297584 w 393196"/>
                                <a:gd name="connsiteY6" fmla="*/ 27718 h 388693"/>
                                <a:gd name="connsiteX7" fmla="*/ 196905 w 393196"/>
                                <a:gd name="connsiteY7" fmla="*/ 0 h 388693"/>
                                <a:gd name="connsiteX8" fmla="*/ 148804 w 393196"/>
                                <a:gd name="connsiteY8" fmla="*/ 5906 h 388693"/>
                                <a:gd name="connsiteX9" fmla="*/ 28027 w 393196"/>
                                <a:gd name="connsiteY9" fmla="*/ 94488 h 388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3196" h="388693">
                                  <a:moveTo>
                                    <a:pt x="28027" y="94488"/>
                                  </a:moveTo>
                                  <a:cubicBezTo>
                                    <a:pt x="1071" y="138970"/>
                                    <a:pt x="-6835" y="191262"/>
                                    <a:pt x="6024" y="241554"/>
                                  </a:cubicBezTo>
                                  <a:cubicBezTo>
                                    <a:pt x="18788" y="291941"/>
                                    <a:pt x="50601" y="334328"/>
                                    <a:pt x="95654" y="360997"/>
                                  </a:cubicBezTo>
                                  <a:cubicBezTo>
                                    <a:pt x="140708" y="387667"/>
                                    <a:pt x="193571" y="395383"/>
                                    <a:pt x="244435" y="382810"/>
                                  </a:cubicBezTo>
                                  <a:cubicBezTo>
                                    <a:pt x="295394" y="370237"/>
                                    <a:pt x="338256" y="338709"/>
                                    <a:pt x="365212" y="294227"/>
                                  </a:cubicBezTo>
                                  <a:cubicBezTo>
                                    <a:pt x="392168" y="249746"/>
                                    <a:pt x="399978" y="197453"/>
                                    <a:pt x="387215" y="147161"/>
                                  </a:cubicBezTo>
                                  <a:cubicBezTo>
                                    <a:pt x="374451" y="96774"/>
                                    <a:pt x="342638" y="54388"/>
                                    <a:pt x="297584" y="27718"/>
                                  </a:cubicBezTo>
                                  <a:cubicBezTo>
                                    <a:pt x="266628" y="9430"/>
                                    <a:pt x="232052" y="0"/>
                                    <a:pt x="196905" y="0"/>
                                  </a:cubicBezTo>
                                  <a:cubicBezTo>
                                    <a:pt x="180903" y="0"/>
                                    <a:pt x="164711" y="2000"/>
                                    <a:pt x="148804" y="5906"/>
                                  </a:cubicBezTo>
                                  <a:cubicBezTo>
                                    <a:pt x="97845" y="18479"/>
                                    <a:pt x="54983" y="49911"/>
                                    <a:pt x="28027" y="94488"/>
                                  </a:cubicBezTo>
                                </a:path>
                              </a:pathLst>
                            </a:custGeom>
                            <a:solidFill>
                              <a:srgbClr val="5692CE"/>
                            </a:solidFill>
                            <a:ln w="9525" cap="flat">
                              <a:noFill/>
                              <a:prstDash val="solid"/>
                              <a:miter/>
                            </a:ln>
                          </wps:spPr>
                          <wps:bodyPr rtlCol="0" anchor="ctr"/>
                        </wps:wsp>
                        <wps:wsp>
                          <wps:cNvPr id="195" name="Freeform: Shape 195">
                            <a:extLst>
                              <a:ext uri="{C183D7F6-B498-43B3-948B-1728B52AA6E4}">
                                <adec:decorative xmlns:adec="http://schemas.microsoft.com/office/drawing/2017/decorative" val="1"/>
                              </a:ext>
                            </a:extLst>
                          </wps:cNvPr>
                          <wps:cNvSpPr/>
                          <wps:spPr>
                            <a:xfrm>
                              <a:off x="1066809" y="277291"/>
                              <a:ext cx="634180" cy="1548122"/>
                            </a:xfrm>
                            <a:custGeom>
                              <a:avLst/>
                              <a:gdLst>
                                <a:gd name="connsiteX0" fmla="*/ 502732 w 634180"/>
                                <a:gd name="connsiteY0" fmla="*/ 981878 h 1548122"/>
                                <a:gd name="connsiteX1" fmla="*/ 386146 w 634180"/>
                                <a:gd name="connsiteY1" fmla="*/ 826525 h 1548122"/>
                                <a:gd name="connsiteX2" fmla="*/ 414817 w 634180"/>
                                <a:gd name="connsiteY2" fmla="*/ 635168 h 1548122"/>
                                <a:gd name="connsiteX3" fmla="*/ 571979 w 634180"/>
                                <a:gd name="connsiteY3" fmla="*/ 519915 h 1548122"/>
                                <a:gd name="connsiteX4" fmla="*/ 631605 w 634180"/>
                                <a:gd name="connsiteY4" fmla="*/ 512581 h 1548122"/>
                                <a:gd name="connsiteX5" fmla="*/ 634177 w 634180"/>
                                <a:gd name="connsiteY5" fmla="*/ 124151 h 1548122"/>
                                <a:gd name="connsiteX6" fmla="*/ 402243 w 634180"/>
                                <a:gd name="connsiteY6" fmla="*/ 61000 h 1548122"/>
                                <a:gd name="connsiteX7" fmla="*/ 17148 w 634180"/>
                                <a:gd name="connsiteY7" fmla="*/ 709177 h 1548122"/>
                                <a:gd name="connsiteX8" fmla="*/ 16290 w 634180"/>
                                <a:gd name="connsiteY8" fmla="*/ 832526 h 1548122"/>
                                <a:gd name="connsiteX9" fmla="*/ 392718 w 634180"/>
                                <a:gd name="connsiteY9" fmla="*/ 1485750 h 1548122"/>
                                <a:gd name="connsiteX10" fmla="*/ 625510 w 634180"/>
                                <a:gd name="connsiteY10" fmla="*/ 1425552 h 1548122"/>
                                <a:gd name="connsiteX11" fmla="*/ 628272 w 634180"/>
                                <a:gd name="connsiteY11" fmla="*/ 1017692 h 1548122"/>
                                <a:gd name="connsiteX12" fmla="*/ 502732 w 634180"/>
                                <a:gd name="connsiteY12" fmla="*/ 981878 h 1548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4180" h="1548122">
                                  <a:moveTo>
                                    <a:pt x="502732" y="981878"/>
                                  </a:moveTo>
                                  <a:cubicBezTo>
                                    <a:pt x="444154" y="947207"/>
                                    <a:pt x="402720" y="891961"/>
                                    <a:pt x="386146" y="826525"/>
                                  </a:cubicBezTo>
                                  <a:cubicBezTo>
                                    <a:pt x="369573" y="760993"/>
                                    <a:pt x="379669" y="693080"/>
                                    <a:pt x="414817" y="635168"/>
                                  </a:cubicBezTo>
                                  <a:cubicBezTo>
                                    <a:pt x="449964" y="577256"/>
                                    <a:pt x="505685" y="536298"/>
                                    <a:pt x="571979" y="519915"/>
                                  </a:cubicBezTo>
                                  <a:cubicBezTo>
                                    <a:pt x="591791" y="515057"/>
                                    <a:pt x="611698" y="512771"/>
                                    <a:pt x="631605" y="512581"/>
                                  </a:cubicBezTo>
                                  <a:lnTo>
                                    <a:pt x="634177" y="124151"/>
                                  </a:lnTo>
                                  <a:cubicBezTo>
                                    <a:pt x="635035" y="-1769"/>
                                    <a:pt x="466728" y="-47584"/>
                                    <a:pt x="402243" y="61000"/>
                                  </a:cubicBezTo>
                                  <a:lnTo>
                                    <a:pt x="17148" y="709177"/>
                                  </a:lnTo>
                                  <a:cubicBezTo>
                                    <a:pt x="-5427" y="747182"/>
                                    <a:pt x="-5712" y="794235"/>
                                    <a:pt x="16290" y="832526"/>
                                  </a:cubicBezTo>
                                  <a:lnTo>
                                    <a:pt x="392718" y="1485750"/>
                                  </a:lnTo>
                                  <a:cubicBezTo>
                                    <a:pt x="455774" y="1595192"/>
                                    <a:pt x="624652" y="1551473"/>
                                    <a:pt x="625510" y="1425552"/>
                                  </a:cubicBezTo>
                                  <a:lnTo>
                                    <a:pt x="628272" y="1017692"/>
                                  </a:lnTo>
                                  <a:cubicBezTo>
                                    <a:pt x="584362" y="1016549"/>
                                    <a:pt x="541309" y="1004738"/>
                                    <a:pt x="502732" y="981878"/>
                                  </a:cubicBezTo>
                                </a:path>
                              </a:pathLst>
                            </a:custGeom>
                            <a:solidFill>
                              <a:srgbClr val="5692CE"/>
                            </a:solidFill>
                            <a:ln w="9525" cap="flat">
                              <a:noFill/>
                              <a:prstDash val="solid"/>
                              <a:miter/>
                            </a:ln>
                          </wps:spPr>
                          <wps:bodyPr rtlCol="0" anchor="ctr"/>
                        </wps:wsp>
                        <wps:wsp>
                          <wps:cNvPr id="196" name="Freeform: Shape 196">
                            <a:extLst>
                              <a:ext uri="{C183D7F6-B498-43B3-948B-1728B52AA6E4}">
                                <adec:decorative xmlns:adec="http://schemas.microsoft.com/office/drawing/2017/decorative" val="1"/>
                              </a:ext>
                            </a:extLst>
                          </wps:cNvPr>
                          <wps:cNvSpPr/>
                          <wps:spPr>
                            <a:xfrm>
                              <a:off x="0" y="1066073"/>
                              <a:ext cx="1377541" cy="918554"/>
                            </a:xfrm>
                            <a:custGeom>
                              <a:avLst/>
                              <a:gdLst>
                                <a:gd name="connsiteX0" fmla="*/ 1361325 w 1377541"/>
                                <a:gd name="connsiteY0" fmla="*/ 735163 h 918554"/>
                                <a:gd name="connsiteX1" fmla="*/ 994041 w 1377541"/>
                                <a:gd name="connsiteY1" fmla="*/ 76890 h 918554"/>
                                <a:gd name="connsiteX2" fmla="*/ 887170 w 1377541"/>
                                <a:gd name="connsiteY2" fmla="*/ 13263 h 918554"/>
                                <a:gd name="connsiteX3" fmla="*/ 126980 w 1377541"/>
                                <a:gd name="connsiteY3" fmla="*/ 23 h 918554"/>
                                <a:gd name="connsiteX4" fmla="*/ 60496 w 1377541"/>
                                <a:gd name="connsiteY4" fmla="*/ 228623 h 918554"/>
                                <a:gd name="connsiteX5" fmla="*/ 386346 w 1377541"/>
                                <a:gd name="connsiteY5" fmla="*/ 422648 h 918554"/>
                                <a:gd name="connsiteX6" fmla="*/ 607135 w 1377541"/>
                                <a:gd name="connsiteY6" fmla="*/ 300537 h 918554"/>
                                <a:gd name="connsiteX7" fmla="*/ 860500 w 1377541"/>
                                <a:gd name="connsiteY7" fmla="*/ 555617 h 918554"/>
                                <a:gd name="connsiteX8" fmla="*/ 823924 w 1377541"/>
                                <a:gd name="connsiteY8" fmla="*/ 683252 h 918554"/>
                                <a:gd name="connsiteX9" fmla="*/ 1188065 w 1377541"/>
                                <a:gd name="connsiteY9" fmla="*/ 900136 h 918554"/>
                                <a:gd name="connsiteX10" fmla="*/ 1361325 w 1377541"/>
                                <a:gd name="connsiteY10" fmla="*/ 735163 h 918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77541" h="918554">
                                  <a:moveTo>
                                    <a:pt x="1361325" y="735163"/>
                                  </a:moveTo>
                                  <a:lnTo>
                                    <a:pt x="994041" y="76890"/>
                                  </a:lnTo>
                                  <a:cubicBezTo>
                                    <a:pt x="972514" y="38314"/>
                                    <a:pt x="931747" y="14025"/>
                                    <a:pt x="887170" y="13263"/>
                                  </a:cubicBezTo>
                                  <a:lnTo>
                                    <a:pt x="126980" y="23"/>
                                  </a:lnTo>
                                  <a:cubicBezTo>
                                    <a:pt x="-369" y="-2263"/>
                                    <a:pt x="-48566" y="163663"/>
                                    <a:pt x="60496" y="228623"/>
                                  </a:cubicBezTo>
                                  <a:lnTo>
                                    <a:pt x="386346" y="422648"/>
                                  </a:lnTo>
                                  <a:cubicBezTo>
                                    <a:pt x="431685" y="348829"/>
                                    <a:pt x="513790" y="299585"/>
                                    <a:pt x="607135" y="300537"/>
                                  </a:cubicBezTo>
                                  <a:cubicBezTo>
                                    <a:pt x="748105" y="301775"/>
                                    <a:pt x="861739" y="416266"/>
                                    <a:pt x="860500" y="555617"/>
                                  </a:cubicBezTo>
                                  <a:cubicBezTo>
                                    <a:pt x="860119" y="601337"/>
                                    <a:pt x="847165" y="645056"/>
                                    <a:pt x="823924" y="683252"/>
                                  </a:cubicBezTo>
                                  <a:lnTo>
                                    <a:pt x="1188065" y="900136"/>
                                  </a:lnTo>
                                  <a:cubicBezTo>
                                    <a:pt x="1297126" y="965192"/>
                                    <a:pt x="1422856" y="845463"/>
                                    <a:pt x="1361325" y="735163"/>
                                  </a:cubicBezTo>
                                </a:path>
                              </a:pathLst>
                            </a:custGeom>
                            <a:solidFill>
                              <a:srgbClr val="094985"/>
                            </a:solidFill>
                            <a:ln w="9525" cap="flat">
                              <a:noFill/>
                              <a:prstDash val="solid"/>
                              <a:miter/>
                            </a:ln>
                          </wps:spPr>
                          <wps:bodyPr rtlCol="0" anchor="ctr"/>
                        </wps:wsp>
                        <wps:wsp>
                          <wps:cNvPr id="197" name="Freeform: Shape 197">
                            <a:extLst>
                              <a:ext uri="{C183D7F6-B498-43B3-948B-1728B52AA6E4}">
                                <adec:decorative xmlns:adec="http://schemas.microsoft.com/office/drawing/2017/decorative" val="1"/>
                              </a:ext>
                            </a:extLst>
                          </wps:cNvPr>
                          <wps:cNvSpPr/>
                          <wps:spPr>
                            <a:xfrm>
                              <a:off x="18930" y="87111"/>
                              <a:ext cx="1396527" cy="894696"/>
                            </a:xfrm>
                            <a:custGeom>
                              <a:avLst/>
                              <a:gdLst>
                                <a:gd name="connsiteX0" fmla="*/ 1210092 w 1396527"/>
                                <a:gd name="connsiteY0" fmla="*/ 16580 h 894696"/>
                                <a:gd name="connsiteX1" fmla="*/ 856905 w 1396527"/>
                                <a:gd name="connsiteY1" fmla="*/ 213557 h 894696"/>
                                <a:gd name="connsiteX2" fmla="*/ 853095 w 1396527"/>
                                <a:gd name="connsiteY2" fmla="*/ 459207 h 894696"/>
                                <a:gd name="connsiteX3" fmla="*/ 631258 w 1396527"/>
                                <a:gd name="connsiteY3" fmla="*/ 585413 h 894696"/>
                                <a:gd name="connsiteX4" fmla="*/ 503718 w 1396527"/>
                                <a:gd name="connsiteY4" fmla="*/ 551599 h 894696"/>
                                <a:gd name="connsiteX5" fmla="*/ 411993 w 1396527"/>
                                <a:gd name="connsiteY5" fmla="*/ 461683 h 894696"/>
                                <a:gd name="connsiteX6" fmla="*/ 63568 w 1396527"/>
                                <a:gd name="connsiteY6" fmla="*/ 655993 h 894696"/>
                                <a:gd name="connsiteX7" fmla="*/ 123385 w 1396527"/>
                                <a:gd name="connsiteY7" fmla="*/ 886403 h 894696"/>
                                <a:gd name="connsiteX8" fmla="*/ 883671 w 1396527"/>
                                <a:gd name="connsiteY8" fmla="*/ 894690 h 894696"/>
                                <a:gd name="connsiteX9" fmla="*/ 992351 w 1396527"/>
                                <a:gd name="connsiteY9" fmla="*/ 834111 h 894696"/>
                                <a:gd name="connsiteX10" fmla="*/ 1378494 w 1396527"/>
                                <a:gd name="connsiteY10" fmla="*/ 186506 h 894696"/>
                                <a:gd name="connsiteX11" fmla="*/ 1210092 w 1396527"/>
                                <a:gd name="connsiteY11" fmla="*/ 16580 h 894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96527" h="894696">
                                  <a:moveTo>
                                    <a:pt x="1210092" y="16580"/>
                                  </a:moveTo>
                                  <a:lnTo>
                                    <a:pt x="856905" y="213557"/>
                                  </a:lnTo>
                                  <a:cubicBezTo>
                                    <a:pt x="897101" y="288138"/>
                                    <a:pt x="899006" y="380816"/>
                                    <a:pt x="853095" y="459207"/>
                                  </a:cubicBezTo>
                                  <a:cubicBezTo>
                                    <a:pt x="805756" y="540169"/>
                                    <a:pt x="719745" y="585413"/>
                                    <a:pt x="631258" y="585413"/>
                                  </a:cubicBezTo>
                                  <a:cubicBezTo>
                                    <a:pt x="587919" y="585413"/>
                                    <a:pt x="544009" y="574459"/>
                                    <a:pt x="503718" y="551599"/>
                                  </a:cubicBezTo>
                                  <a:cubicBezTo>
                                    <a:pt x="464380" y="529120"/>
                                    <a:pt x="433519" y="497783"/>
                                    <a:pt x="411993" y="461683"/>
                                  </a:cubicBezTo>
                                  <a:lnTo>
                                    <a:pt x="63568" y="655993"/>
                                  </a:lnTo>
                                  <a:cubicBezTo>
                                    <a:pt x="-47398" y="717906"/>
                                    <a:pt x="-3964" y="884974"/>
                                    <a:pt x="123385" y="886403"/>
                                  </a:cubicBezTo>
                                  <a:lnTo>
                                    <a:pt x="883671" y="894690"/>
                                  </a:lnTo>
                                  <a:cubicBezTo>
                                    <a:pt x="928248" y="895166"/>
                                    <a:pt x="969681" y="872020"/>
                                    <a:pt x="992351" y="834111"/>
                                  </a:cubicBezTo>
                                  <a:lnTo>
                                    <a:pt x="1378494" y="186506"/>
                                  </a:lnTo>
                                  <a:cubicBezTo>
                                    <a:pt x="1443264" y="77921"/>
                                    <a:pt x="1321059" y="-45237"/>
                                    <a:pt x="1210092" y="16580"/>
                                  </a:cubicBezTo>
                                </a:path>
                              </a:pathLst>
                            </a:custGeom>
                            <a:solidFill>
                              <a:srgbClr val="1C7E88"/>
                            </a:solidFill>
                            <a:ln w="9525" cap="flat">
                              <a:noFill/>
                              <a:prstDash val="solid"/>
                              <a:miter/>
                            </a:ln>
                          </wps:spPr>
                          <wps:bodyPr rtlCol="0" anchor="ctr"/>
                        </wps:wsp>
                        <wps:wsp>
                          <wps:cNvPr id="198" name="Freeform: Shape 198">
                            <a:extLst>
                              <a:ext uri="{C183D7F6-B498-43B3-948B-1728B52AA6E4}">
                                <adec:decorative xmlns:adec="http://schemas.microsoft.com/office/drawing/2017/decorative" val="1"/>
                              </a:ext>
                            </a:extLst>
                          </wps:cNvPr>
                          <wps:cNvSpPr/>
                          <wps:spPr>
                            <a:xfrm>
                              <a:off x="454227" y="225611"/>
                              <a:ext cx="392970" cy="388461"/>
                            </a:xfrm>
                            <a:custGeom>
                              <a:avLst/>
                              <a:gdLst>
                                <a:gd name="connsiteX0" fmla="*/ 98140 w 392970"/>
                                <a:gd name="connsiteY0" fmla="*/ 362426 h 388461"/>
                                <a:gd name="connsiteX1" fmla="*/ 366649 w 392970"/>
                                <a:gd name="connsiteY1" fmla="*/ 291465 h 388461"/>
                                <a:gd name="connsiteX2" fmla="*/ 294831 w 392970"/>
                                <a:gd name="connsiteY2" fmla="*/ 26003 h 388461"/>
                                <a:gd name="connsiteX3" fmla="*/ 196819 w 392970"/>
                                <a:gd name="connsiteY3" fmla="*/ 0 h 388461"/>
                                <a:gd name="connsiteX4" fmla="*/ 26321 w 392970"/>
                                <a:gd name="connsiteY4" fmla="*/ 97060 h 388461"/>
                                <a:gd name="connsiteX5" fmla="*/ 98140 w 392970"/>
                                <a:gd name="connsiteY5" fmla="*/ 362426 h 3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70" h="388461">
                                  <a:moveTo>
                                    <a:pt x="98140" y="362426"/>
                                  </a:moveTo>
                                  <a:cubicBezTo>
                                    <a:pt x="191961" y="416052"/>
                                    <a:pt x="312357" y="384143"/>
                                    <a:pt x="366649" y="291465"/>
                                  </a:cubicBezTo>
                                  <a:cubicBezTo>
                                    <a:pt x="420847" y="198692"/>
                                    <a:pt x="388652" y="79629"/>
                                    <a:pt x="294831" y="26003"/>
                                  </a:cubicBezTo>
                                  <a:cubicBezTo>
                                    <a:pt x="263970" y="8382"/>
                                    <a:pt x="230156" y="0"/>
                                    <a:pt x="196819" y="0"/>
                                  </a:cubicBezTo>
                                  <a:cubicBezTo>
                                    <a:pt x="128905" y="0"/>
                                    <a:pt x="62707" y="34766"/>
                                    <a:pt x="26321" y="97060"/>
                                  </a:cubicBezTo>
                                  <a:cubicBezTo>
                                    <a:pt x="-27876" y="189738"/>
                                    <a:pt x="4318" y="308801"/>
                                    <a:pt x="98140" y="362426"/>
                                  </a:cubicBezTo>
                                </a:path>
                              </a:pathLst>
                            </a:custGeom>
                            <a:solidFill>
                              <a:srgbClr val="1C7E88"/>
                            </a:solidFill>
                            <a:ln w="9525" cap="flat">
                              <a:noFill/>
                              <a:prstDash val="solid"/>
                              <a:miter/>
                            </a:ln>
                          </wps:spPr>
                          <wps:bodyPr rtlCol="0" anchor="ctr"/>
                        </wps:wsp>
                      </wpg:grpSp>
                      <wps:wsp>
                        <wps:cNvPr id="199" name="Freeform: Shape 199">
                          <a:extLst>
                            <a:ext uri="{C183D7F6-B498-43B3-948B-1728B52AA6E4}">
                              <adec:decorative xmlns:adec="http://schemas.microsoft.com/office/drawing/2017/decorative" val="1"/>
                            </a:ext>
                          </a:extLst>
                        </wps:cNvPr>
                        <wps:cNvSpPr/>
                        <wps:spPr>
                          <a:xfrm>
                            <a:off x="432876" y="131518"/>
                            <a:ext cx="51569" cy="115180"/>
                          </a:xfrm>
                          <a:custGeom>
                            <a:avLst/>
                            <a:gdLst>
                              <a:gd name="connsiteX0" fmla="*/ 0 w 272891"/>
                              <a:gd name="connsiteY0" fmla="*/ 609505 h 609504"/>
                              <a:gd name="connsiteX1" fmla="*/ 0 w 272891"/>
                              <a:gd name="connsiteY1" fmla="*/ 493586 h 609504"/>
                              <a:gd name="connsiteX2" fmla="*/ 67246 w 272891"/>
                              <a:gd name="connsiteY2" fmla="*/ 493586 h 609504"/>
                              <a:gd name="connsiteX3" fmla="*/ 67246 w 272891"/>
                              <a:gd name="connsiteY3" fmla="*/ 115919 h 609504"/>
                              <a:gd name="connsiteX4" fmla="*/ 0 w 272891"/>
                              <a:gd name="connsiteY4" fmla="*/ 115919 h 609504"/>
                              <a:gd name="connsiteX5" fmla="*/ 0 w 272891"/>
                              <a:gd name="connsiteY5" fmla="*/ 0 h 609504"/>
                              <a:gd name="connsiteX6" fmla="*/ 272891 w 272891"/>
                              <a:gd name="connsiteY6" fmla="*/ 0 h 609504"/>
                              <a:gd name="connsiteX7" fmla="*/ 272891 w 272891"/>
                              <a:gd name="connsiteY7" fmla="*/ 115919 h 609504"/>
                              <a:gd name="connsiteX8" fmla="*/ 204692 w 272891"/>
                              <a:gd name="connsiteY8" fmla="*/ 115919 h 609504"/>
                              <a:gd name="connsiteX9" fmla="*/ 204692 w 272891"/>
                              <a:gd name="connsiteY9" fmla="*/ 493586 h 609504"/>
                              <a:gd name="connsiteX10" fmla="*/ 272891 w 272891"/>
                              <a:gd name="connsiteY10" fmla="*/ 493586 h 609504"/>
                              <a:gd name="connsiteX11" fmla="*/ 272891 w 272891"/>
                              <a:gd name="connsiteY11" fmla="*/ 609505 h 609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2891" h="609504">
                                <a:moveTo>
                                  <a:pt x="0" y="609505"/>
                                </a:moveTo>
                                <a:lnTo>
                                  <a:pt x="0" y="493586"/>
                                </a:lnTo>
                                <a:lnTo>
                                  <a:pt x="67246" y="493586"/>
                                </a:lnTo>
                                <a:lnTo>
                                  <a:pt x="67246" y="115919"/>
                                </a:lnTo>
                                <a:lnTo>
                                  <a:pt x="0" y="115919"/>
                                </a:lnTo>
                                <a:lnTo>
                                  <a:pt x="0" y="0"/>
                                </a:lnTo>
                                <a:lnTo>
                                  <a:pt x="272891" y="0"/>
                                </a:lnTo>
                                <a:lnTo>
                                  <a:pt x="272891" y="115919"/>
                                </a:lnTo>
                                <a:lnTo>
                                  <a:pt x="204692" y="115919"/>
                                </a:lnTo>
                                <a:lnTo>
                                  <a:pt x="204692" y="493586"/>
                                </a:lnTo>
                                <a:lnTo>
                                  <a:pt x="272891" y="493586"/>
                                </a:lnTo>
                                <a:lnTo>
                                  <a:pt x="272891" y="609505"/>
                                </a:lnTo>
                                <a:close/>
                              </a:path>
                            </a:pathLst>
                          </a:custGeom>
                          <a:solidFill>
                            <a:srgbClr val="000000"/>
                          </a:solidFill>
                          <a:ln w="9525" cap="flat">
                            <a:noFill/>
                            <a:prstDash val="solid"/>
                            <a:miter/>
                          </a:ln>
                        </wps:spPr>
                        <wps:bodyPr rtlCol="0" anchor="ctr"/>
                      </wps:wsp>
                      <wpg:grpSp>
                        <wpg:cNvPr id="200" name="Graphic 17"/>
                        <wpg:cNvGrpSpPr/>
                        <wpg:grpSpPr>
                          <a:xfrm>
                            <a:off x="501238" y="119152"/>
                            <a:ext cx="602986" cy="129671"/>
                            <a:chOff x="501238" y="119152"/>
                            <a:chExt cx="3190874" cy="686181"/>
                          </a:xfrm>
                          <a:solidFill>
                            <a:srgbClr val="000000"/>
                          </a:solidFill>
                        </wpg:grpSpPr>
                        <wps:wsp>
                          <wps:cNvPr id="201" name="Freeform: Shape 201">
                            <a:extLst>
                              <a:ext uri="{C183D7F6-B498-43B3-948B-1728B52AA6E4}">
                                <adec:decorative xmlns:adec="http://schemas.microsoft.com/office/drawing/2017/decorative" val="1"/>
                              </a:ext>
                            </a:extLst>
                          </wps:cNvPr>
                          <wps:cNvSpPr/>
                          <wps:spPr>
                            <a:xfrm>
                              <a:off x="501238" y="319177"/>
                              <a:ext cx="417861" cy="474916"/>
                            </a:xfrm>
                            <a:custGeom>
                              <a:avLst/>
                              <a:gdLst>
                                <a:gd name="connsiteX0" fmla="*/ 0 w 417861"/>
                                <a:gd name="connsiteY0" fmla="*/ 474917 h 474916"/>
                                <a:gd name="connsiteX1" fmla="*/ 0 w 417861"/>
                                <a:gd name="connsiteY1" fmla="*/ 11240 h 474916"/>
                                <a:gd name="connsiteX2" fmla="*/ 112204 w 417861"/>
                                <a:gd name="connsiteY2" fmla="*/ 11240 h 474916"/>
                                <a:gd name="connsiteX3" fmla="*/ 121539 w 417861"/>
                                <a:gd name="connsiteY3" fmla="*/ 70104 h 474916"/>
                                <a:gd name="connsiteX4" fmla="*/ 125254 w 417861"/>
                                <a:gd name="connsiteY4" fmla="*/ 70104 h 474916"/>
                                <a:gd name="connsiteX5" fmla="*/ 190690 w 417861"/>
                                <a:gd name="connsiteY5" fmla="*/ 21050 h 474916"/>
                                <a:gd name="connsiteX6" fmla="*/ 273939 w 417861"/>
                                <a:gd name="connsiteY6" fmla="*/ 0 h 474916"/>
                                <a:gd name="connsiteX7" fmla="*/ 383762 w 417861"/>
                                <a:gd name="connsiteY7" fmla="*/ 49530 h 474916"/>
                                <a:gd name="connsiteX8" fmla="*/ 417862 w 417861"/>
                                <a:gd name="connsiteY8" fmla="*/ 186976 h 474916"/>
                                <a:gd name="connsiteX9" fmla="*/ 417862 w 417861"/>
                                <a:gd name="connsiteY9" fmla="*/ 474917 h 474916"/>
                                <a:gd name="connsiteX10" fmla="*/ 280416 w 417861"/>
                                <a:gd name="connsiteY10" fmla="*/ 474917 h 474916"/>
                                <a:gd name="connsiteX11" fmla="*/ 280416 w 417861"/>
                                <a:gd name="connsiteY11" fmla="*/ 204692 h 474916"/>
                                <a:gd name="connsiteX12" fmla="*/ 266890 w 417861"/>
                                <a:gd name="connsiteY12" fmla="*/ 135541 h 474916"/>
                                <a:gd name="connsiteX13" fmla="*/ 223456 w 417861"/>
                                <a:gd name="connsiteY13" fmla="*/ 116872 h 474916"/>
                                <a:gd name="connsiteX14" fmla="*/ 178594 w 417861"/>
                                <a:gd name="connsiteY14" fmla="*/ 128588 h 474916"/>
                                <a:gd name="connsiteX15" fmla="*/ 137446 w 417861"/>
                                <a:gd name="connsiteY15" fmla="*/ 161735 h 474916"/>
                                <a:gd name="connsiteX16" fmla="*/ 137446 w 417861"/>
                                <a:gd name="connsiteY16" fmla="*/ 474917 h 474916"/>
                                <a:gd name="connsiteX17" fmla="*/ 0 w 417861"/>
                                <a:gd name="connsiteY17"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861" h="474916">
                                  <a:moveTo>
                                    <a:pt x="0" y="474917"/>
                                  </a:moveTo>
                                  <a:lnTo>
                                    <a:pt x="0" y="11240"/>
                                  </a:lnTo>
                                  <a:lnTo>
                                    <a:pt x="112204" y="11240"/>
                                  </a:lnTo>
                                  <a:lnTo>
                                    <a:pt x="121539" y="70104"/>
                                  </a:lnTo>
                                  <a:lnTo>
                                    <a:pt x="125254" y="70104"/>
                                  </a:lnTo>
                                  <a:cubicBezTo>
                                    <a:pt x="145161" y="51435"/>
                                    <a:pt x="166973" y="35052"/>
                                    <a:pt x="190690" y="21050"/>
                                  </a:cubicBezTo>
                                  <a:cubicBezTo>
                                    <a:pt x="214408" y="6953"/>
                                    <a:pt x="242126" y="0"/>
                                    <a:pt x="273939" y="0"/>
                                  </a:cubicBezTo>
                                  <a:cubicBezTo>
                                    <a:pt x="324421" y="0"/>
                                    <a:pt x="360997" y="16478"/>
                                    <a:pt x="383762" y="49530"/>
                                  </a:cubicBezTo>
                                  <a:cubicBezTo>
                                    <a:pt x="406527" y="82582"/>
                                    <a:pt x="417862" y="128397"/>
                                    <a:pt x="417862" y="186976"/>
                                  </a:cubicBezTo>
                                  <a:lnTo>
                                    <a:pt x="417862" y="474917"/>
                                  </a:lnTo>
                                  <a:lnTo>
                                    <a:pt x="280416" y="474917"/>
                                  </a:lnTo>
                                  <a:lnTo>
                                    <a:pt x="280416" y="204692"/>
                                  </a:lnTo>
                                  <a:cubicBezTo>
                                    <a:pt x="280416" y="171069"/>
                                    <a:pt x="275844" y="148019"/>
                                    <a:pt x="266890" y="135541"/>
                                  </a:cubicBezTo>
                                  <a:cubicBezTo>
                                    <a:pt x="257842" y="123063"/>
                                    <a:pt x="243364" y="116872"/>
                                    <a:pt x="223456" y="116872"/>
                                  </a:cubicBezTo>
                                  <a:cubicBezTo>
                                    <a:pt x="206026" y="116872"/>
                                    <a:pt x="191071" y="120777"/>
                                    <a:pt x="178594" y="128588"/>
                                  </a:cubicBezTo>
                                  <a:cubicBezTo>
                                    <a:pt x="166116" y="136398"/>
                                    <a:pt x="152400" y="147447"/>
                                    <a:pt x="137446" y="161735"/>
                                  </a:cubicBezTo>
                                  <a:lnTo>
                                    <a:pt x="137446" y="474917"/>
                                  </a:lnTo>
                                  <a:lnTo>
                                    <a:pt x="0" y="474917"/>
                                  </a:lnTo>
                                  <a:close/>
                                </a:path>
                              </a:pathLst>
                            </a:custGeom>
                            <a:solidFill>
                              <a:srgbClr val="000000"/>
                            </a:solidFill>
                            <a:ln w="9525" cap="flat">
                              <a:noFill/>
                              <a:prstDash val="solid"/>
                              <a:miter/>
                            </a:ln>
                          </wps:spPr>
                          <wps:bodyPr rtlCol="0" anchor="ctr"/>
                        </wps:wsp>
                        <wps:wsp>
                          <wps:cNvPr id="202" name="Freeform: Shape 202">
                            <a:extLst>
                              <a:ext uri="{C183D7F6-B498-43B3-948B-1728B52AA6E4}">
                                <adec:decorative xmlns:adec="http://schemas.microsoft.com/office/drawing/2017/decorative" val="1"/>
                              </a:ext>
                            </a:extLst>
                          </wps:cNvPr>
                          <wps:cNvSpPr/>
                          <wps:spPr>
                            <a:xfrm>
                              <a:off x="993681" y="318987"/>
                              <a:ext cx="382238" cy="486346"/>
                            </a:xfrm>
                            <a:custGeom>
                              <a:avLst/>
                              <a:gdLst>
                                <a:gd name="connsiteX0" fmla="*/ 229076 w 382238"/>
                                <a:gd name="connsiteY0" fmla="*/ 486347 h 486346"/>
                                <a:gd name="connsiteX1" fmla="*/ 138874 w 382238"/>
                                <a:gd name="connsiteY1" fmla="*/ 469964 h 486346"/>
                                <a:gd name="connsiteX2" fmla="*/ 66389 w 382238"/>
                                <a:gd name="connsiteY2" fmla="*/ 422719 h 486346"/>
                                <a:gd name="connsiteX3" fmla="*/ 17812 w 382238"/>
                                <a:gd name="connsiteY3" fmla="*/ 346519 h 486346"/>
                                <a:gd name="connsiteX4" fmla="*/ 0 w 382238"/>
                                <a:gd name="connsiteY4" fmla="*/ 243173 h 486346"/>
                                <a:gd name="connsiteX5" fmla="*/ 19621 w 382238"/>
                                <a:gd name="connsiteY5" fmla="*/ 139827 h 486346"/>
                                <a:gd name="connsiteX6" fmla="*/ 72390 w 382238"/>
                                <a:gd name="connsiteY6" fmla="*/ 63627 h 486346"/>
                                <a:gd name="connsiteX7" fmla="*/ 149542 w 382238"/>
                                <a:gd name="connsiteY7" fmla="*/ 16383 h 486346"/>
                                <a:gd name="connsiteX8" fmla="*/ 241173 w 382238"/>
                                <a:gd name="connsiteY8" fmla="*/ 0 h 486346"/>
                                <a:gd name="connsiteX9" fmla="*/ 317373 w 382238"/>
                                <a:gd name="connsiteY9" fmla="*/ 14002 h 486346"/>
                                <a:gd name="connsiteX10" fmla="*/ 376714 w 382238"/>
                                <a:gd name="connsiteY10" fmla="*/ 49530 h 486346"/>
                                <a:gd name="connsiteX11" fmla="*/ 312230 w 382238"/>
                                <a:gd name="connsiteY11" fmla="*/ 138303 h 486346"/>
                                <a:gd name="connsiteX12" fmla="*/ 249555 w 382238"/>
                                <a:gd name="connsiteY12" fmla="*/ 111252 h 486346"/>
                                <a:gd name="connsiteX13" fmla="*/ 170116 w 382238"/>
                                <a:gd name="connsiteY13" fmla="*/ 146780 h 486346"/>
                                <a:gd name="connsiteX14" fmla="*/ 141160 w 382238"/>
                                <a:gd name="connsiteY14" fmla="*/ 243078 h 486346"/>
                                <a:gd name="connsiteX15" fmla="*/ 170593 w 382238"/>
                                <a:gd name="connsiteY15" fmla="*/ 339376 h 486346"/>
                                <a:gd name="connsiteX16" fmla="*/ 244888 w 382238"/>
                                <a:gd name="connsiteY16" fmla="*/ 374904 h 486346"/>
                                <a:gd name="connsiteX17" fmla="*/ 288322 w 382238"/>
                                <a:gd name="connsiteY17" fmla="*/ 365093 h 486346"/>
                                <a:gd name="connsiteX18" fmla="*/ 328041 w 382238"/>
                                <a:gd name="connsiteY18" fmla="*/ 341281 h 486346"/>
                                <a:gd name="connsiteX19" fmla="*/ 382238 w 382238"/>
                                <a:gd name="connsiteY19" fmla="*/ 431006 h 486346"/>
                                <a:gd name="connsiteX20" fmla="*/ 307467 w 382238"/>
                                <a:gd name="connsiteY20" fmla="*/ 473488 h 486346"/>
                                <a:gd name="connsiteX21" fmla="*/ 229076 w 382238"/>
                                <a:gd name="connsiteY21" fmla="*/ 486347 h 48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238" h="486346">
                                  <a:moveTo>
                                    <a:pt x="229076" y="486347"/>
                                  </a:moveTo>
                                  <a:cubicBezTo>
                                    <a:pt x="196596" y="486347"/>
                                    <a:pt x="166592" y="480917"/>
                                    <a:pt x="138874" y="469964"/>
                                  </a:cubicBezTo>
                                  <a:cubicBezTo>
                                    <a:pt x="111157" y="459010"/>
                                    <a:pt x="86963" y="443294"/>
                                    <a:pt x="66389" y="422719"/>
                                  </a:cubicBezTo>
                                  <a:cubicBezTo>
                                    <a:pt x="45815" y="402146"/>
                                    <a:pt x="29623" y="376809"/>
                                    <a:pt x="17812" y="346519"/>
                                  </a:cubicBezTo>
                                  <a:cubicBezTo>
                                    <a:pt x="6001" y="316325"/>
                                    <a:pt x="0" y="281845"/>
                                    <a:pt x="0" y="243173"/>
                                  </a:cubicBezTo>
                                  <a:cubicBezTo>
                                    <a:pt x="0" y="204502"/>
                                    <a:pt x="6572" y="170117"/>
                                    <a:pt x="19621" y="139827"/>
                                  </a:cubicBezTo>
                                  <a:cubicBezTo>
                                    <a:pt x="32671" y="109633"/>
                                    <a:pt x="50292" y="84201"/>
                                    <a:pt x="72390" y="63627"/>
                                  </a:cubicBezTo>
                                  <a:cubicBezTo>
                                    <a:pt x="94488" y="43053"/>
                                    <a:pt x="120205" y="27337"/>
                                    <a:pt x="149542" y="16383"/>
                                  </a:cubicBezTo>
                                  <a:cubicBezTo>
                                    <a:pt x="178879" y="5429"/>
                                    <a:pt x="209359" y="0"/>
                                    <a:pt x="241173" y="0"/>
                                  </a:cubicBezTo>
                                  <a:cubicBezTo>
                                    <a:pt x="269843" y="0"/>
                                    <a:pt x="295180" y="4667"/>
                                    <a:pt x="317373" y="14002"/>
                                  </a:cubicBezTo>
                                  <a:cubicBezTo>
                                    <a:pt x="339471" y="23336"/>
                                    <a:pt x="359283" y="35242"/>
                                    <a:pt x="376714" y="49530"/>
                                  </a:cubicBezTo>
                                  <a:lnTo>
                                    <a:pt x="312230" y="138303"/>
                                  </a:lnTo>
                                  <a:cubicBezTo>
                                    <a:pt x="290417" y="120301"/>
                                    <a:pt x="269557" y="111252"/>
                                    <a:pt x="249555" y="111252"/>
                                  </a:cubicBezTo>
                                  <a:cubicBezTo>
                                    <a:pt x="215932" y="111252"/>
                                    <a:pt x="189357" y="123063"/>
                                    <a:pt x="170116" y="146780"/>
                                  </a:cubicBezTo>
                                  <a:cubicBezTo>
                                    <a:pt x="150781" y="170498"/>
                                    <a:pt x="141160" y="202597"/>
                                    <a:pt x="141160" y="243078"/>
                                  </a:cubicBezTo>
                                  <a:cubicBezTo>
                                    <a:pt x="141160" y="283655"/>
                                    <a:pt x="150971" y="315659"/>
                                    <a:pt x="170593" y="339376"/>
                                  </a:cubicBezTo>
                                  <a:cubicBezTo>
                                    <a:pt x="190214" y="363093"/>
                                    <a:pt x="214979" y="374904"/>
                                    <a:pt x="244888" y="374904"/>
                                  </a:cubicBezTo>
                                  <a:cubicBezTo>
                                    <a:pt x="259842" y="374904"/>
                                    <a:pt x="274320" y="371570"/>
                                    <a:pt x="288322" y="365093"/>
                                  </a:cubicBezTo>
                                  <a:cubicBezTo>
                                    <a:pt x="302419" y="358521"/>
                                    <a:pt x="315563" y="350615"/>
                                    <a:pt x="328041" y="341281"/>
                                  </a:cubicBezTo>
                                  <a:lnTo>
                                    <a:pt x="382238" y="431006"/>
                                  </a:lnTo>
                                  <a:cubicBezTo>
                                    <a:pt x="359188" y="450914"/>
                                    <a:pt x="334232" y="465106"/>
                                    <a:pt x="307467" y="473488"/>
                                  </a:cubicBezTo>
                                  <a:cubicBezTo>
                                    <a:pt x="280892" y="482156"/>
                                    <a:pt x="254603" y="486347"/>
                                    <a:pt x="229076" y="486347"/>
                                  </a:cubicBezTo>
                                </a:path>
                              </a:pathLst>
                            </a:custGeom>
                            <a:solidFill>
                              <a:srgbClr val="000000"/>
                            </a:solidFill>
                            <a:ln w="9525" cap="flat">
                              <a:noFill/>
                              <a:prstDash val="solid"/>
                              <a:miter/>
                            </a:ln>
                          </wps:spPr>
                          <wps:bodyPr rtlCol="0" anchor="ctr"/>
                        </wps:wsp>
                        <wps:wsp>
                          <wps:cNvPr id="203" name="Freeform: Shape 203">
                            <a:extLst>
                              <a:ext uri="{C183D7F6-B498-43B3-948B-1728B52AA6E4}">
                                <adec:decorative xmlns:adec="http://schemas.microsoft.com/office/drawing/2017/decorative" val="1"/>
                              </a:ext>
                            </a:extLst>
                          </wps:cNvPr>
                          <wps:cNvSpPr/>
                          <wps:spPr>
                            <a:xfrm>
                              <a:off x="1433164" y="138774"/>
                              <a:ext cx="195548" cy="666559"/>
                            </a:xfrm>
                            <a:custGeom>
                              <a:avLst/>
                              <a:gdLst>
                                <a:gd name="connsiteX0" fmla="*/ 126206 w 195548"/>
                                <a:gd name="connsiteY0" fmla="*/ 666560 h 666559"/>
                                <a:gd name="connsiteX1" fmla="*/ 66389 w 195548"/>
                                <a:gd name="connsiteY1" fmla="*/ 655320 h 666559"/>
                                <a:gd name="connsiteX2" fmla="*/ 27622 w 195548"/>
                                <a:gd name="connsiteY2" fmla="*/ 623983 h 666559"/>
                                <a:gd name="connsiteX3" fmla="*/ 6572 w 195548"/>
                                <a:gd name="connsiteY3" fmla="*/ 575405 h 666559"/>
                                <a:gd name="connsiteX4" fmla="*/ 0 w 195548"/>
                                <a:gd name="connsiteY4" fmla="*/ 511302 h 666559"/>
                                <a:gd name="connsiteX5" fmla="*/ 0 w 195548"/>
                                <a:gd name="connsiteY5" fmla="*/ 0 h 666559"/>
                                <a:gd name="connsiteX6" fmla="*/ 137446 w 195548"/>
                                <a:gd name="connsiteY6" fmla="*/ 0 h 666559"/>
                                <a:gd name="connsiteX7" fmla="*/ 137446 w 195548"/>
                                <a:gd name="connsiteY7" fmla="*/ 517017 h 666559"/>
                                <a:gd name="connsiteX8" fmla="*/ 145447 w 195548"/>
                                <a:gd name="connsiteY8" fmla="*/ 546926 h 666559"/>
                                <a:gd name="connsiteX9" fmla="*/ 161830 w 195548"/>
                                <a:gd name="connsiteY9" fmla="*/ 555307 h 666559"/>
                                <a:gd name="connsiteX10" fmla="*/ 169831 w 195548"/>
                                <a:gd name="connsiteY10" fmla="*/ 555307 h 666559"/>
                                <a:gd name="connsiteX11" fmla="*/ 178689 w 195548"/>
                                <a:gd name="connsiteY11" fmla="*/ 553403 h 666559"/>
                                <a:gd name="connsiteX12" fmla="*/ 195548 w 195548"/>
                                <a:gd name="connsiteY12" fmla="*/ 655320 h 666559"/>
                                <a:gd name="connsiteX13" fmla="*/ 166973 w 195548"/>
                                <a:gd name="connsiteY13" fmla="*/ 663226 h 666559"/>
                                <a:gd name="connsiteX14" fmla="*/ 126206 w 195548"/>
                                <a:gd name="connsiteY14" fmla="*/ 666560 h 666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5548" h="666559">
                                  <a:moveTo>
                                    <a:pt x="126206" y="666560"/>
                                  </a:moveTo>
                                  <a:cubicBezTo>
                                    <a:pt x="102489" y="666560"/>
                                    <a:pt x="82582" y="662845"/>
                                    <a:pt x="66389" y="655320"/>
                                  </a:cubicBezTo>
                                  <a:cubicBezTo>
                                    <a:pt x="50197" y="647795"/>
                                    <a:pt x="37243" y="637413"/>
                                    <a:pt x="27622" y="623983"/>
                                  </a:cubicBezTo>
                                  <a:cubicBezTo>
                                    <a:pt x="18002" y="610553"/>
                                    <a:pt x="10954" y="594360"/>
                                    <a:pt x="6572" y="575405"/>
                                  </a:cubicBezTo>
                                  <a:cubicBezTo>
                                    <a:pt x="2191" y="556355"/>
                                    <a:pt x="0" y="535019"/>
                                    <a:pt x="0" y="511302"/>
                                  </a:cubicBezTo>
                                  <a:lnTo>
                                    <a:pt x="0" y="0"/>
                                  </a:lnTo>
                                  <a:lnTo>
                                    <a:pt x="137446" y="0"/>
                                  </a:lnTo>
                                  <a:lnTo>
                                    <a:pt x="137446" y="517017"/>
                                  </a:lnTo>
                                  <a:cubicBezTo>
                                    <a:pt x="137446" y="531400"/>
                                    <a:pt x="140113" y="541306"/>
                                    <a:pt x="145447" y="546926"/>
                                  </a:cubicBezTo>
                                  <a:cubicBezTo>
                                    <a:pt x="150686" y="552545"/>
                                    <a:pt x="156115" y="555307"/>
                                    <a:pt x="161830" y="555307"/>
                                  </a:cubicBezTo>
                                  <a:lnTo>
                                    <a:pt x="169831" y="555307"/>
                                  </a:lnTo>
                                  <a:cubicBezTo>
                                    <a:pt x="172021" y="555307"/>
                                    <a:pt x="174974" y="554641"/>
                                    <a:pt x="178689" y="553403"/>
                                  </a:cubicBezTo>
                                  <a:lnTo>
                                    <a:pt x="195548" y="655320"/>
                                  </a:lnTo>
                                  <a:cubicBezTo>
                                    <a:pt x="188023" y="658463"/>
                                    <a:pt x="178594" y="661035"/>
                                    <a:pt x="166973" y="663226"/>
                                  </a:cubicBezTo>
                                  <a:cubicBezTo>
                                    <a:pt x="155257" y="665512"/>
                                    <a:pt x="141732" y="666560"/>
                                    <a:pt x="126206" y="666560"/>
                                  </a:cubicBezTo>
                                </a:path>
                              </a:pathLst>
                            </a:custGeom>
                            <a:solidFill>
                              <a:srgbClr val="000000"/>
                            </a:solidFill>
                            <a:ln w="9525" cap="flat">
                              <a:noFill/>
                              <a:prstDash val="solid"/>
                              <a:miter/>
                            </a:ln>
                          </wps:spPr>
                          <wps:bodyPr rtlCol="0" anchor="ctr"/>
                        </wps:wsp>
                        <wps:wsp>
                          <wps:cNvPr id="204" name="Freeform: Shape 204">
                            <a:extLst>
                              <a:ext uri="{C183D7F6-B498-43B3-948B-1728B52AA6E4}">
                                <adec:decorative xmlns:adec="http://schemas.microsoft.com/office/drawing/2017/decorative" val="1"/>
                              </a:ext>
                            </a:extLst>
                          </wps:cNvPr>
                          <wps:cNvSpPr/>
                          <wps:spPr>
                            <a:xfrm>
                              <a:off x="1681100" y="330417"/>
                              <a:ext cx="415099" cy="474916"/>
                            </a:xfrm>
                            <a:custGeom>
                              <a:avLst/>
                              <a:gdLst>
                                <a:gd name="connsiteX0" fmla="*/ 144018 w 415099"/>
                                <a:gd name="connsiteY0" fmla="*/ 474917 h 474916"/>
                                <a:gd name="connsiteX1" fmla="*/ 34100 w 415099"/>
                                <a:gd name="connsiteY1" fmla="*/ 425386 h 474916"/>
                                <a:gd name="connsiteX2" fmla="*/ 0 w 415099"/>
                                <a:gd name="connsiteY2" fmla="*/ 287941 h 474916"/>
                                <a:gd name="connsiteX3" fmla="*/ 0 w 415099"/>
                                <a:gd name="connsiteY3" fmla="*/ 0 h 474916"/>
                                <a:gd name="connsiteX4" fmla="*/ 137446 w 415099"/>
                                <a:gd name="connsiteY4" fmla="*/ 0 h 474916"/>
                                <a:gd name="connsiteX5" fmla="*/ 137446 w 415099"/>
                                <a:gd name="connsiteY5" fmla="*/ 270224 h 474916"/>
                                <a:gd name="connsiteX6" fmla="*/ 151543 w 415099"/>
                                <a:gd name="connsiteY6" fmla="*/ 339376 h 474916"/>
                                <a:gd name="connsiteX7" fmla="*/ 195453 w 415099"/>
                                <a:gd name="connsiteY7" fmla="*/ 358045 h 474916"/>
                                <a:gd name="connsiteX8" fmla="*/ 239363 w 415099"/>
                                <a:gd name="connsiteY8" fmla="*/ 345948 h 474916"/>
                                <a:gd name="connsiteX9" fmla="*/ 277654 w 415099"/>
                                <a:gd name="connsiteY9" fmla="*/ 306705 h 474916"/>
                                <a:gd name="connsiteX10" fmla="*/ 277654 w 415099"/>
                                <a:gd name="connsiteY10" fmla="*/ 0 h 474916"/>
                                <a:gd name="connsiteX11" fmla="*/ 415100 w 415099"/>
                                <a:gd name="connsiteY11" fmla="*/ 0 h 474916"/>
                                <a:gd name="connsiteX12" fmla="*/ 415100 w 415099"/>
                                <a:gd name="connsiteY12" fmla="*/ 463677 h 474916"/>
                                <a:gd name="connsiteX13" fmla="*/ 302895 w 415099"/>
                                <a:gd name="connsiteY13" fmla="*/ 463677 h 474916"/>
                                <a:gd name="connsiteX14" fmla="*/ 292608 w 415099"/>
                                <a:gd name="connsiteY14" fmla="*/ 399193 h 474916"/>
                                <a:gd name="connsiteX15" fmla="*/ 289751 w 415099"/>
                                <a:gd name="connsiteY15" fmla="*/ 399193 h 474916"/>
                                <a:gd name="connsiteX16" fmla="*/ 225743 w 415099"/>
                                <a:gd name="connsiteY16" fmla="*/ 454819 h 474916"/>
                                <a:gd name="connsiteX17" fmla="*/ 144018 w 415099"/>
                                <a:gd name="connsiteY17"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99" h="474916">
                                  <a:moveTo>
                                    <a:pt x="144018" y="474917"/>
                                  </a:moveTo>
                                  <a:cubicBezTo>
                                    <a:pt x="93536" y="474917"/>
                                    <a:pt x="56960" y="458438"/>
                                    <a:pt x="34100" y="425386"/>
                                  </a:cubicBezTo>
                                  <a:cubicBezTo>
                                    <a:pt x="11335" y="392335"/>
                                    <a:pt x="0" y="346520"/>
                                    <a:pt x="0" y="287941"/>
                                  </a:cubicBezTo>
                                  <a:lnTo>
                                    <a:pt x="0" y="0"/>
                                  </a:lnTo>
                                  <a:lnTo>
                                    <a:pt x="137446" y="0"/>
                                  </a:lnTo>
                                  <a:lnTo>
                                    <a:pt x="137446" y="270224"/>
                                  </a:lnTo>
                                  <a:cubicBezTo>
                                    <a:pt x="137446" y="303848"/>
                                    <a:pt x="142113" y="326993"/>
                                    <a:pt x="151543" y="339376"/>
                                  </a:cubicBezTo>
                                  <a:cubicBezTo>
                                    <a:pt x="160877" y="351854"/>
                                    <a:pt x="175546" y="358045"/>
                                    <a:pt x="195453" y="358045"/>
                                  </a:cubicBezTo>
                                  <a:cubicBezTo>
                                    <a:pt x="212884" y="358045"/>
                                    <a:pt x="227552" y="354044"/>
                                    <a:pt x="239363" y="345948"/>
                                  </a:cubicBezTo>
                                  <a:cubicBezTo>
                                    <a:pt x="251174" y="337852"/>
                                    <a:pt x="263938" y="324707"/>
                                    <a:pt x="277654" y="306705"/>
                                  </a:cubicBezTo>
                                  <a:lnTo>
                                    <a:pt x="277654" y="0"/>
                                  </a:lnTo>
                                  <a:lnTo>
                                    <a:pt x="415100" y="0"/>
                                  </a:lnTo>
                                  <a:lnTo>
                                    <a:pt x="415100" y="463677"/>
                                  </a:lnTo>
                                  <a:lnTo>
                                    <a:pt x="302895" y="463677"/>
                                  </a:lnTo>
                                  <a:lnTo>
                                    <a:pt x="292608" y="399193"/>
                                  </a:lnTo>
                                  <a:lnTo>
                                    <a:pt x="289751" y="399193"/>
                                  </a:lnTo>
                                  <a:cubicBezTo>
                                    <a:pt x="269843" y="422815"/>
                                    <a:pt x="248507" y="441389"/>
                                    <a:pt x="225743" y="454819"/>
                                  </a:cubicBezTo>
                                  <a:cubicBezTo>
                                    <a:pt x="203073" y="468154"/>
                                    <a:pt x="175831" y="474917"/>
                                    <a:pt x="144018" y="474917"/>
                                  </a:cubicBezTo>
                                </a:path>
                              </a:pathLst>
                            </a:custGeom>
                            <a:solidFill>
                              <a:srgbClr val="000000"/>
                            </a:solidFill>
                            <a:ln w="9525" cap="flat">
                              <a:noFill/>
                              <a:prstDash val="solid"/>
                              <a:miter/>
                            </a:ln>
                          </wps:spPr>
                          <wps:bodyPr rtlCol="0" anchor="ctr"/>
                        </wps:wsp>
                        <wps:wsp>
                          <wps:cNvPr id="205" name="Freeform: Shape 205">
                            <a:extLst>
                              <a:ext uri="{C183D7F6-B498-43B3-948B-1728B52AA6E4}">
                                <adec:decorative xmlns:adec="http://schemas.microsoft.com/office/drawing/2017/decorative" val="1"/>
                              </a:ext>
                            </a:extLst>
                          </wps:cNvPr>
                          <wps:cNvSpPr/>
                          <wps:spPr>
                            <a:xfrm>
                              <a:off x="2160588" y="319463"/>
                              <a:ext cx="368141" cy="485870"/>
                            </a:xfrm>
                            <a:custGeom>
                              <a:avLst/>
                              <a:gdLst>
                                <a:gd name="connsiteX0" fmla="*/ 177546 w 368141"/>
                                <a:gd name="connsiteY0" fmla="*/ 485870 h 485870"/>
                                <a:gd name="connsiteX1" fmla="*/ 83629 w 368141"/>
                                <a:gd name="connsiteY1" fmla="*/ 468058 h 485870"/>
                                <a:gd name="connsiteX2" fmla="*/ 0 w 368141"/>
                                <a:gd name="connsiteY2" fmla="*/ 421291 h 485870"/>
                                <a:gd name="connsiteX3" fmla="*/ 61722 w 368141"/>
                                <a:gd name="connsiteY3" fmla="*/ 335280 h 485870"/>
                                <a:gd name="connsiteX4" fmla="*/ 122492 w 368141"/>
                                <a:gd name="connsiteY4" fmla="*/ 371761 h 485870"/>
                                <a:gd name="connsiteX5" fmla="*/ 181356 w 368141"/>
                                <a:gd name="connsiteY5" fmla="*/ 383953 h 485870"/>
                                <a:gd name="connsiteX6" fmla="*/ 226219 w 368141"/>
                                <a:gd name="connsiteY6" fmla="*/ 373666 h 485870"/>
                                <a:gd name="connsiteX7" fmla="*/ 240221 w 368141"/>
                                <a:gd name="connsiteY7" fmla="*/ 344710 h 485870"/>
                                <a:gd name="connsiteX8" fmla="*/ 232220 w 368141"/>
                                <a:gd name="connsiteY8" fmla="*/ 324612 h 485870"/>
                                <a:gd name="connsiteX9" fmla="*/ 210788 w 368141"/>
                                <a:gd name="connsiteY9" fmla="*/ 308229 h 485870"/>
                                <a:gd name="connsiteX10" fmla="*/ 180404 w 368141"/>
                                <a:gd name="connsiteY10" fmla="*/ 294703 h 485870"/>
                                <a:gd name="connsiteX11" fmla="*/ 145733 w 368141"/>
                                <a:gd name="connsiteY11" fmla="*/ 281178 h 485870"/>
                                <a:gd name="connsiteX12" fmla="*/ 102775 w 368141"/>
                                <a:gd name="connsiteY12" fmla="*/ 261556 h 485870"/>
                                <a:gd name="connsiteX13" fmla="*/ 63532 w 368141"/>
                                <a:gd name="connsiteY13" fmla="*/ 234029 h 485870"/>
                                <a:gd name="connsiteX14" fmla="*/ 34576 w 368141"/>
                                <a:gd name="connsiteY14" fmla="*/ 195739 h 485870"/>
                                <a:gd name="connsiteX15" fmla="*/ 23336 w 368141"/>
                                <a:gd name="connsiteY15" fmla="*/ 144780 h 485870"/>
                                <a:gd name="connsiteX16" fmla="*/ 36004 w 368141"/>
                                <a:gd name="connsiteY16" fmla="*/ 85915 h 485870"/>
                                <a:gd name="connsiteX17" fmla="*/ 72009 w 368141"/>
                                <a:gd name="connsiteY17" fmla="*/ 40100 h 485870"/>
                                <a:gd name="connsiteX18" fmla="*/ 128111 w 368141"/>
                                <a:gd name="connsiteY18" fmla="*/ 10668 h 485870"/>
                                <a:gd name="connsiteX19" fmla="*/ 200978 w 368141"/>
                                <a:gd name="connsiteY19" fmla="*/ 0 h 485870"/>
                                <a:gd name="connsiteX20" fmla="*/ 294418 w 368141"/>
                                <a:gd name="connsiteY20" fmla="*/ 18193 h 485870"/>
                                <a:gd name="connsiteX21" fmla="*/ 364522 w 368141"/>
                                <a:gd name="connsiteY21" fmla="*/ 58865 h 485870"/>
                                <a:gd name="connsiteX22" fmla="*/ 302800 w 368141"/>
                                <a:gd name="connsiteY22" fmla="*/ 141161 h 485870"/>
                                <a:gd name="connsiteX23" fmla="*/ 253270 w 368141"/>
                                <a:gd name="connsiteY23" fmla="*/ 112204 h 485870"/>
                                <a:gd name="connsiteX24" fmla="*/ 204692 w 368141"/>
                                <a:gd name="connsiteY24" fmla="*/ 101917 h 485870"/>
                                <a:gd name="connsiteX25" fmla="*/ 152305 w 368141"/>
                                <a:gd name="connsiteY25" fmla="*/ 138398 h 485870"/>
                                <a:gd name="connsiteX26" fmla="*/ 159829 w 368141"/>
                                <a:gd name="connsiteY26" fmla="*/ 157543 h 485870"/>
                                <a:gd name="connsiteX27" fmla="*/ 179927 w 368141"/>
                                <a:gd name="connsiteY27" fmla="*/ 172021 h 485870"/>
                                <a:gd name="connsiteX28" fmla="*/ 208883 w 368141"/>
                                <a:gd name="connsiteY28" fmla="*/ 184594 h 485870"/>
                                <a:gd name="connsiteX29" fmla="*/ 242983 w 368141"/>
                                <a:gd name="connsiteY29" fmla="*/ 197263 h 485870"/>
                                <a:gd name="connsiteX30" fmla="*/ 287369 w 368141"/>
                                <a:gd name="connsiteY30" fmla="*/ 216408 h 485870"/>
                                <a:gd name="connsiteX31" fmla="*/ 327565 w 368141"/>
                                <a:gd name="connsiteY31" fmla="*/ 243078 h 485870"/>
                                <a:gd name="connsiteX32" fmla="*/ 356997 w 368141"/>
                                <a:gd name="connsiteY32" fmla="*/ 281845 h 485870"/>
                                <a:gd name="connsiteX33" fmla="*/ 368141 w 368141"/>
                                <a:gd name="connsiteY33" fmla="*/ 336518 h 485870"/>
                                <a:gd name="connsiteX34" fmla="*/ 355949 w 368141"/>
                                <a:gd name="connsiteY34" fmla="*/ 395383 h 485870"/>
                                <a:gd name="connsiteX35" fmla="*/ 319469 w 368141"/>
                                <a:gd name="connsiteY35" fmla="*/ 442627 h 485870"/>
                                <a:gd name="connsiteX36" fmla="*/ 259652 w 368141"/>
                                <a:gd name="connsiteY36" fmla="*/ 474440 h 485870"/>
                                <a:gd name="connsiteX37" fmla="*/ 177546 w 368141"/>
                                <a:gd name="connsiteY37" fmla="*/ 485870 h 48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8141" h="485870">
                                  <a:moveTo>
                                    <a:pt x="177546" y="485870"/>
                                  </a:moveTo>
                                  <a:cubicBezTo>
                                    <a:pt x="147066" y="485870"/>
                                    <a:pt x="115729" y="479965"/>
                                    <a:pt x="83629" y="468058"/>
                                  </a:cubicBezTo>
                                  <a:cubicBezTo>
                                    <a:pt x="51530" y="456248"/>
                                    <a:pt x="23622" y="440627"/>
                                    <a:pt x="0" y="421291"/>
                                  </a:cubicBezTo>
                                  <a:lnTo>
                                    <a:pt x="61722" y="335280"/>
                                  </a:lnTo>
                                  <a:cubicBezTo>
                                    <a:pt x="82868" y="351472"/>
                                    <a:pt x="103156" y="363665"/>
                                    <a:pt x="122492" y="371761"/>
                                  </a:cubicBezTo>
                                  <a:cubicBezTo>
                                    <a:pt x="141827" y="379857"/>
                                    <a:pt x="161449" y="383953"/>
                                    <a:pt x="181356" y="383953"/>
                                  </a:cubicBezTo>
                                  <a:cubicBezTo>
                                    <a:pt x="201930" y="383953"/>
                                    <a:pt x="216884" y="380524"/>
                                    <a:pt x="226219" y="373666"/>
                                  </a:cubicBezTo>
                                  <a:cubicBezTo>
                                    <a:pt x="235553" y="366808"/>
                                    <a:pt x="240221" y="357188"/>
                                    <a:pt x="240221" y="344710"/>
                                  </a:cubicBezTo>
                                  <a:cubicBezTo>
                                    <a:pt x="240221" y="337185"/>
                                    <a:pt x="237554" y="330517"/>
                                    <a:pt x="232220" y="324612"/>
                                  </a:cubicBezTo>
                                  <a:cubicBezTo>
                                    <a:pt x="226886" y="318707"/>
                                    <a:pt x="219742" y="313277"/>
                                    <a:pt x="210788" y="308229"/>
                                  </a:cubicBezTo>
                                  <a:cubicBezTo>
                                    <a:pt x="201739" y="303276"/>
                                    <a:pt x="191643" y="298704"/>
                                    <a:pt x="180404" y="294703"/>
                                  </a:cubicBezTo>
                                  <a:cubicBezTo>
                                    <a:pt x="169164" y="290608"/>
                                    <a:pt x="157639" y="286131"/>
                                    <a:pt x="145733" y="281178"/>
                                  </a:cubicBezTo>
                                  <a:cubicBezTo>
                                    <a:pt x="131350" y="275558"/>
                                    <a:pt x="117062" y="268986"/>
                                    <a:pt x="102775" y="261556"/>
                                  </a:cubicBezTo>
                                  <a:cubicBezTo>
                                    <a:pt x="88392" y="254127"/>
                                    <a:pt x="75343" y="244888"/>
                                    <a:pt x="63532" y="234029"/>
                                  </a:cubicBezTo>
                                  <a:cubicBezTo>
                                    <a:pt x="51626" y="223075"/>
                                    <a:pt x="42005" y="210312"/>
                                    <a:pt x="34576" y="195739"/>
                                  </a:cubicBezTo>
                                  <a:cubicBezTo>
                                    <a:pt x="27051" y="181070"/>
                                    <a:pt x="23336" y="164116"/>
                                    <a:pt x="23336" y="144780"/>
                                  </a:cubicBezTo>
                                  <a:cubicBezTo>
                                    <a:pt x="23336" y="123539"/>
                                    <a:pt x="27527" y="103918"/>
                                    <a:pt x="36004" y="85915"/>
                                  </a:cubicBezTo>
                                  <a:cubicBezTo>
                                    <a:pt x="44387" y="67818"/>
                                    <a:pt x="56388" y="52578"/>
                                    <a:pt x="72009" y="40100"/>
                                  </a:cubicBezTo>
                                  <a:cubicBezTo>
                                    <a:pt x="87535" y="27622"/>
                                    <a:pt x="106299" y="17812"/>
                                    <a:pt x="128111" y="10668"/>
                                  </a:cubicBezTo>
                                  <a:cubicBezTo>
                                    <a:pt x="149924" y="3524"/>
                                    <a:pt x="174212" y="0"/>
                                    <a:pt x="200978" y="0"/>
                                  </a:cubicBezTo>
                                  <a:cubicBezTo>
                                    <a:pt x="236506" y="0"/>
                                    <a:pt x="267653" y="6096"/>
                                    <a:pt x="294418" y="18193"/>
                                  </a:cubicBezTo>
                                  <a:cubicBezTo>
                                    <a:pt x="321183" y="30385"/>
                                    <a:pt x="344614" y="43910"/>
                                    <a:pt x="364522" y="58865"/>
                                  </a:cubicBezTo>
                                  <a:lnTo>
                                    <a:pt x="302800" y="141161"/>
                                  </a:lnTo>
                                  <a:cubicBezTo>
                                    <a:pt x="285941" y="128683"/>
                                    <a:pt x="269462" y="119063"/>
                                    <a:pt x="253270" y="112204"/>
                                  </a:cubicBezTo>
                                  <a:cubicBezTo>
                                    <a:pt x="237077" y="105346"/>
                                    <a:pt x="220885" y="101917"/>
                                    <a:pt x="204692" y="101917"/>
                                  </a:cubicBezTo>
                                  <a:cubicBezTo>
                                    <a:pt x="169736" y="101917"/>
                                    <a:pt x="152305" y="114109"/>
                                    <a:pt x="152305" y="138398"/>
                                  </a:cubicBezTo>
                                  <a:cubicBezTo>
                                    <a:pt x="152305" y="145923"/>
                                    <a:pt x="154781" y="152305"/>
                                    <a:pt x="159829" y="157543"/>
                                  </a:cubicBezTo>
                                  <a:cubicBezTo>
                                    <a:pt x="164783" y="162877"/>
                                    <a:pt x="171450" y="167640"/>
                                    <a:pt x="179927" y="172021"/>
                                  </a:cubicBezTo>
                                  <a:cubicBezTo>
                                    <a:pt x="188309" y="176403"/>
                                    <a:pt x="198025" y="180594"/>
                                    <a:pt x="208883" y="184594"/>
                                  </a:cubicBezTo>
                                  <a:cubicBezTo>
                                    <a:pt x="219742" y="188690"/>
                                    <a:pt x="231172" y="192881"/>
                                    <a:pt x="242983" y="197263"/>
                                  </a:cubicBezTo>
                                  <a:cubicBezTo>
                                    <a:pt x="257937" y="202882"/>
                                    <a:pt x="272701" y="209264"/>
                                    <a:pt x="287369" y="216408"/>
                                  </a:cubicBezTo>
                                  <a:cubicBezTo>
                                    <a:pt x="301943" y="223647"/>
                                    <a:pt x="315373" y="232505"/>
                                    <a:pt x="327565" y="243078"/>
                                  </a:cubicBezTo>
                                  <a:cubicBezTo>
                                    <a:pt x="339757" y="253651"/>
                                    <a:pt x="349568" y="266605"/>
                                    <a:pt x="356997" y="281845"/>
                                  </a:cubicBezTo>
                                  <a:cubicBezTo>
                                    <a:pt x="364427" y="297180"/>
                                    <a:pt x="368141" y="315373"/>
                                    <a:pt x="368141" y="336518"/>
                                  </a:cubicBezTo>
                                  <a:cubicBezTo>
                                    <a:pt x="368141" y="357759"/>
                                    <a:pt x="364046" y="377285"/>
                                    <a:pt x="355949" y="395383"/>
                                  </a:cubicBezTo>
                                  <a:cubicBezTo>
                                    <a:pt x="347853" y="413480"/>
                                    <a:pt x="335756" y="429196"/>
                                    <a:pt x="319469" y="442627"/>
                                  </a:cubicBezTo>
                                  <a:cubicBezTo>
                                    <a:pt x="303276" y="456057"/>
                                    <a:pt x="283274" y="466630"/>
                                    <a:pt x="259652" y="474440"/>
                                  </a:cubicBezTo>
                                  <a:cubicBezTo>
                                    <a:pt x="236125" y="481965"/>
                                    <a:pt x="208693" y="485870"/>
                                    <a:pt x="177546" y="485870"/>
                                  </a:cubicBezTo>
                                </a:path>
                              </a:pathLst>
                            </a:custGeom>
                            <a:solidFill>
                              <a:srgbClr val="000000"/>
                            </a:solidFill>
                            <a:ln w="9525" cap="flat">
                              <a:noFill/>
                              <a:prstDash val="solid"/>
                              <a:miter/>
                            </a:ln>
                          </wps:spPr>
                          <wps:bodyPr rtlCol="0" anchor="ctr"/>
                        </wps:wsp>
                        <wps:wsp>
                          <wps:cNvPr id="206" name="Freeform: Shape 206">
                            <a:extLst>
                              <a:ext uri="{C183D7F6-B498-43B3-948B-1728B52AA6E4}">
                                <adec:decorative xmlns:adec="http://schemas.microsoft.com/office/drawing/2017/decorative" val="1"/>
                              </a:ext>
                            </a:extLst>
                          </wps:cNvPr>
                          <wps:cNvSpPr/>
                          <wps:spPr>
                            <a:xfrm>
                              <a:off x="2591785" y="119152"/>
                              <a:ext cx="158972" cy="674941"/>
                            </a:xfrm>
                            <a:custGeom>
                              <a:avLst/>
                              <a:gdLst>
                                <a:gd name="connsiteX0" fmla="*/ 11239 w 158972"/>
                                <a:gd name="connsiteY0" fmla="*/ 211264 h 674941"/>
                                <a:gd name="connsiteX1" fmla="*/ 148685 w 158972"/>
                                <a:gd name="connsiteY1" fmla="*/ 211264 h 674941"/>
                                <a:gd name="connsiteX2" fmla="*/ 148685 w 158972"/>
                                <a:gd name="connsiteY2" fmla="*/ 674942 h 674941"/>
                                <a:gd name="connsiteX3" fmla="*/ 11239 w 158972"/>
                                <a:gd name="connsiteY3" fmla="*/ 674942 h 674941"/>
                                <a:gd name="connsiteX4" fmla="*/ 11239 w 158972"/>
                                <a:gd name="connsiteY4" fmla="*/ 211264 h 674941"/>
                                <a:gd name="connsiteX5" fmla="*/ 79438 w 158972"/>
                                <a:gd name="connsiteY5" fmla="*/ 142970 h 674941"/>
                                <a:gd name="connsiteX6" fmla="*/ 22384 w 158972"/>
                                <a:gd name="connsiteY6" fmla="*/ 122872 h 674941"/>
                                <a:gd name="connsiteX7" fmla="*/ 0 w 158972"/>
                                <a:gd name="connsiteY7" fmla="*/ 71057 h 674941"/>
                                <a:gd name="connsiteX8" fmla="*/ 22384 w 158972"/>
                                <a:gd name="connsiteY8" fmla="*/ 19622 h 674941"/>
                                <a:gd name="connsiteX9" fmla="*/ 79438 w 158972"/>
                                <a:gd name="connsiteY9" fmla="*/ 0 h 674941"/>
                                <a:gd name="connsiteX10" fmla="*/ 136970 w 158972"/>
                                <a:gd name="connsiteY10" fmla="*/ 19622 h 674941"/>
                                <a:gd name="connsiteX11" fmla="*/ 158972 w 158972"/>
                                <a:gd name="connsiteY11" fmla="*/ 71057 h 674941"/>
                                <a:gd name="connsiteX12" fmla="*/ 136970 w 158972"/>
                                <a:gd name="connsiteY12" fmla="*/ 122872 h 674941"/>
                                <a:gd name="connsiteX13" fmla="*/ 79438 w 158972"/>
                                <a:gd name="connsiteY13" fmla="*/ 142970 h 67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972" h="674941">
                                  <a:moveTo>
                                    <a:pt x="11239" y="211264"/>
                                  </a:moveTo>
                                  <a:lnTo>
                                    <a:pt x="148685" y="211264"/>
                                  </a:lnTo>
                                  <a:lnTo>
                                    <a:pt x="148685" y="674942"/>
                                  </a:lnTo>
                                  <a:lnTo>
                                    <a:pt x="11239" y="674942"/>
                                  </a:lnTo>
                                  <a:lnTo>
                                    <a:pt x="11239" y="211264"/>
                                  </a:lnTo>
                                  <a:close/>
                                  <a:moveTo>
                                    <a:pt x="79438" y="142970"/>
                                  </a:moveTo>
                                  <a:cubicBezTo>
                                    <a:pt x="56388" y="142970"/>
                                    <a:pt x="37433" y="136303"/>
                                    <a:pt x="22384" y="122872"/>
                                  </a:cubicBezTo>
                                  <a:cubicBezTo>
                                    <a:pt x="7429" y="109537"/>
                                    <a:pt x="0" y="92202"/>
                                    <a:pt x="0" y="71057"/>
                                  </a:cubicBezTo>
                                  <a:cubicBezTo>
                                    <a:pt x="0" y="49816"/>
                                    <a:pt x="7525" y="32671"/>
                                    <a:pt x="22384" y="19622"/>
                                  </a:cubicBezTo>
                                  <a:cubicBezTo>
                                    <a:pt x="37338" y="6572"/>
                                    <a:pt x="56388" y="0"/>
                                    <a:pt x="79438" y="0"/>
                                  </a:cubicBezTo>
                                  <a:cubicBezTo>
                                    <a:pt x="103156" y="0"/>
                                    <a:pt x="122301" y="6572"/>
                                    <a:pt x="136970" y="19622"/>
                                  </a:cubicBezTo>
                                  <a:cubicBezTo>
                                    <a:pt x="151638" y="32671"/>
                                    <a:pt x="158972" y="49816"/>
                                    <a:pt x="158972" y="71057"/>
                                  </a:cubicBezTo>
                                  <a:cubicBezTo>
                                    <a:pt x="158972" y="92297"/>
                                    <a:pt x="151638" y="109537"/>
                                    <a:pt x="136970" y="122872"/>
                                  </a:cubicBezTo>
                                  <a:cubicBezTo>
                                    <a:pt x="122301" y="136303"/>
                                    <a:pt x="103156" y="142970"/>
                                    <a:pt x="79438" y="142970"/>
                                  </a:cubicBezTo>
                                </a:path>
                              </a:pathLst>
                            </a:custGeom>
                            <a:solidFill>
                              <a:srgbClr val="000000"/>
                            </a:solidFill>
                            <a:ln w="9525" cap="flat">
                              <a:noFill/>
                              <a:prstDash val="solid"/>
                              <a:miter/>
                            </a:ln>
                          </wps:spPr>
                          <wps:bodyPr rtlCol="0" anchor="ctr"/>
                        </wps:wsp>
                        <wps:wsp>
                          <wps:cNvPr id="207" name="Freeform: Shape 207">
                            <a:extLst>
                              <a:ext uri="{C183D7F6-B498-43B3-948B-1728B52AA6E4}">
                                <adec:decorative xmlns:adec="http://schemas.microsoft.com/office/drawing/2017/decorative" val="1"/>
                              </a:ext>
                            </a:extLst>
                          </wps:cNvPr>
                          <wps:cNvSpPr/>
                          <wps:spPr>
                            <a:xfrm>
                              <a:off x="2794858" y="330417"/>
                              <a:ext cx="466534" cy="463677"/>
                            </a:xfrm>
                            <a:custGeom>
                              <a:avLst/>
                              <a:gdLst>
                                <a:gd name="connsiteX0" fmla="*/ 156114 w 466534"/>
                                <a:gd name="connsiteY0" fmla="*/ 463677 h 463677"/>
                                <a:gd name="connsiteX1" fmla="*/ 0 w 466534"/>
                                <a:gd name="connsiteY1" fmla="*/ 0 h 463677"/>
                                <a:gd name="connsiteX2" fmla="*/ 138398 w 466534"/>
                                <a:gd name="connsiteY2" fmla="*/ 0 h 463677"/>
                                <a:gd name="connsiteX3" fmla="*/ 198215 w 466534"/>
                                <a:gd name="connsiteY3" fmla="*/ 218789 h 463677"/>
                                <a:gd name="connsiteX4" fmla="*/ 216503 w 466534"/>
                                <a:gd name="connsiteY4" fmla="*/ 289370 h 463677"/>
                                <a:gd name="connsiteX5" fmla="*/ 234696 w 466534"/>
                                <a:gd name="connsiteY5" fmla="*/ 361760 h 463677"/>
                                <a:gd name="connsiteX6" fmla="*/ 238410 w 466534"/>
                                <a:gd name="connsiteY6" fmla="*/ 361760 h 463677"/>
                                <a:gd name="connsiteX7" fmla="*/ 255651 w 466534"/>
                                <a:gd name="connsiteY7" fmla="*/ 289370 h 463677"/>
                                <a:gd name="connsiteX8" fmla="*/ 273939 w 466534"/>
                                <a:gd name="connsiteY8" fmla="*/ 218789 h 463677"/>
                                <a:gd name="connsiteX9" fmla="*/ 334708 w 466534"/>
                                <a:gd name="connsiteY9" fmla="*/ 0 h 463677"/>
                                <a:gd name="connsiteX10" fmla="*/ 466534 w 466534"/>
                                <a:gd name="connsiteY10" fmla="*/ 0 h 463677"/>
                                <a:gd name="connsiteX11" fmla="*/ 315087 w 466534"/>
                                <a:gd name="connsiteY11" fmla="*/ 463677 h 463677"/>
                                <a:gd name="connsiteX12" fmla="*/ 156114 w 466534"/>
                                <a:gd name="connsiteY12" fmla="*/ 463677 h 463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6534" h="463677">
                                  <a:moveTo>
                                    <a:pt x="156114" y="463677"/>
                                  </a:moveTo>
                                  <a:lnTo>
                                    <a:pt x="0" y="0"/>
                                  </a:lnTo>
                                  <a:lnTo>
                                    <a:pt x="138398" y="0"/>
                                  </a:lnTo>
                                  <a:lnTo>
                                    <a:pt x="198215" y="218789"/>
                                  </a:lnTo>
                                  <a:cubicBezTo>
                                    <a:pt x="204406" y="241840"/>
                                    <a:pt x="210502" y="265367"/>
                                    <a:pt x="216503" y="289370"/>
                                  </a:cubicBezTo>
                                  <a:cubicBezTo>
                                    <a:pt x="222409" y="313373"/>
                                    <a:pt x="228505" y="337471"/>
                                    <a:pt x="234696" y="361760"/>
                                  </a:cubicBezTo>
                                  <a:lnTo>
                                    <a:pt x="238410" y="361760"/>
                                  </a:lnTo>
                                  <a:cubicBezTo>
                                    <a:pt x="244030" y="337471"/>
                                    <a:pt x="249745" y="313277"/>
                                    <a:pt x="255651" y="289370"/>
                                  </a:cubicBezTo>
                                  <a:cubicBezTo>
                                    <a:pt x="261556" y="265367"/>
                                    <a:pt x="267652" y="241840"/>
                                    <a:pt x="273939" y="218789"/>
                                  </a:cubicBezTo>
                                  <a:lnTo>
                                    <a:pt x="334708" y="0"/>
                                  </a:lnTo>
                                  <a:lnTo>
                                    <a:pt x="466534" y="0"/>
                                  </a:lnTo>
                                  <a:lnTo>
                                    <a:pt x="315087" y="463677"/>
                                  </a:lnTo>
                                  <a:lnTo>
                                    <a:pt x="156114" y="463677"/>
                                  </a:lnTo>
                                  <a:close/>
                                </a:path>
                              </a:pathLst>
                            </a:custGeom>
                            <a:solidFill>
                              <a:srgbClr val="000000"/>
                            </a:solidFill>
                            <a:ln w="9525" cap="flat">
                              <a:noFill/>
                              <a:prstDash val="solid"/>
                              <a:miter/>
                            </a:ln>
                          </wps:spPr>
                          <wps:bodyPr rtlCol="0" anchor="ctr"/>
                        </wps:wsp>
                        <wps:wsp>
                          <wps:cNvPr id="208" name="Freeform: Shape 208">
                            <a:extLst>
                              <a:ext uri="{C183D7F6-B498-43B3-948B-1728B52AA6E4}">
                                <adec:decorative xmlns:adec="http://schemas.microsoft.com/office/drawing/2017/decorative" val="1"/>
                              </a:ext>
                            </a:extLst>
                          </wps:cNvPr>
                          <wps:cNvSpPr/>
                          <wps:spPr>
                            <a:xfrm>
                              <a:off x="3275966" y="319177"/>
                              <a:ext cx="416146" cy="486156"/>
                            </a:xfrm>
                            <a:custGeom>
                              <a:avLst/>
                              <a:gdLst>
                                <a:gd name="connsiteX0" fmla="*/ 131921 w 416146"/>
                                <a:gd name="connsiteY0" fmla="*/ 192596 h 486156"/>
                                <a:gd name="connsiteX1" fmla="*/ 299275 w 416146"/>
                                <a:gd name="connsiteY1" fmla="*/ 192596 h 486156"/>
                                <a:gd name="connsiteX2" fmla="*/ 281464 w 416146"/>
                                <a:gd name="connsiteY2" fmla="*/ 128969 h 486156"/>
                                <a:gd name="connsiteX3" fmla="*/ 221646 w 416146"/>
                                <a:gd name="connsiteY3" fmla="*/ 104680 h 486156"/>
                                <a:gd name="connsiteX4" fmla="*/ 164116 w 416146"/>
                                <a:gd name="connsiteY4" fmla="*/ 126111 h 486156"/>
                                <a:gd name="connsiteX5" fmla="*/ 131921 w 416146"/>
                                <a:gd name="connsiteY5" fmla="*/ 192596 h 486156"/>
                                <a:gd name="connsiteX6" fmla="*/ 234696 w 416146"/>
                                <a:gd name="connsiteY6" fmla="*/ 486156 h 486156"/>
                                <a:gd name="connsiteX7" fmla="*/ 142113 w 416146"/>
                                <a:gd name="connsiteY7" fmla="*/ 469773 h 486156"/>
                                <a:gd name="connsiteX8" fmla="*/ 67341 w 416146"/>
                                <a:gd name="connsiteY8" fmla="*/ 422053 h 486156"/>
                                <a:gd name="connsiteX9" fmla="*/ 17812 w 416146"/>
                                <a:gd name="connsiteY9" fmla="*/ 345853 h 486156"/>
                                <a:gd name="connsiteX10" fmla="*/ 0 w 416146"/>
                                <a:gd name="connsiteY10" fmla="*/ 242983 h 486156"/>
                                <a:gd name="connsiteX11" fmla="*/ 18764 w 416146"/>
                                <a:gd name="connsiteY11" fmla="*/ 141542 h 486156"/>
                                <a:gd name="connsiteX12" fmla="*/ 67818 w 416146"/>
                                <a:gd name="connsiteY12" fmla="*/ 64865 h 486156"/>
                                <a:gd name="connsiteX13" fmla="*/ 137446 w 416146"/>
                                <a:gd name="connsiteY13" fmla="*/ 16764 h 486156"/>
                                <a:gd name="connsiteX14" fmla="*/ 218789 w 416146"/>
                                <a:gd name="connsiteY14" fmla="*/ 0 h 486156"/>
                                <a:gd name="connsiteX15" fmla="*/ 305276 w 416146"/>
                                <a:gd name="connsiteY15" fmla="*/ 16764 h 486156"/>
                                <a:gd name="connsiteX16" fmla="*/ 366998 w 416146"/>
                                <a:gd name="connsiteY16" fmla="*/ 63532 h 486156"/>
                                <a:gd name="connsiteX17" fmla="*/ 403955 w 416146"/>
                                <a:gd name="connsiteY17" fmla="*/ 134112 h 486156"/>
                                <a:gd name="connsiteX18" fmla="*/ 416147 w 416146"/>
                                <a:gd name="connsiteY18" fmla="*/ 222504 h 486156"/>
                                <a:gd name="connsiteX19" fmla="*/ 414338 w 416146"/>
                                <a:gd name="connsiteY19" fmla="*/ 258032 h 486156"/>
                                <a:gd name="connsiteX20" fmla="*/ 410623 w 416146"/>
                                <a:gd name="connsiteY20" fmla="*/ 283274 h 486156"/>
                                <a:gd name="connsiteX21" fmla="*/ 132969 w 416146"/>
                                <a:gd name="connsiteY21" fmla="*/ 283274 h 486156"/>
                                <a:gd name="connsiteX22" fmla="*/ 174593 w 416146"/>
                                <a:gd name="connsiteY22" fmla="*/ 357569 h 486156"/>
                                <a:gd name="connsiteX23" fmla="*/ 253650 w 416146"/>
                                <a:gd name="connsiteY23" fmla="*/ 381381 h 486156"/>
                                <a:gd name="connsiteX24" fmla="*/ 353663 w 416146"/>
                                <a:gd name="connsiteY24" fmla="*/ 350520 h 486156"/>
                                <a:gd name="connsiteX25" fmla="*/ 399478 w 416146"/>
                                <a:gd name="connsiteY25" fmla="*/ 433673 h 486156"/>
                                <a:gd name="connsiteX26" fmla="*/ 320516 w 416146"/>
                                <a:gd name="connsiteY26" fmla="*/ 471964 h 486156"/>
                                <a:gd name="connsiteX27" fmla="*/ 234696 w 416146"/>
                                <a:gd name="connsiteY27" fmla="*/ 486156 h 4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16146" h="486156">
                                  <a:moveTo>
                                    <a:pt x="131921" y="192596"/>
                                  </a:moveTo>
                                  <a:lnTo>
                                    <a:pt x="299275" y="192596"/>
                                  </a:lnTo>
                                  <a:cubicBezTo>
                                    <a:pt x="299275" y="166402"/>
                                    <a:pt x="293370" y="145256"/>
                                    <a:pt x="281464" y="128969"/>
                                  </a:cubicBezTo>
                                  <a:cubicBezTo>
                                    <a:pt x="269653" y="112776"/>
                                    <a:pt x="249650" y="104680"/>
                                    <a:pt x="221646" y="104680"/>
                                  </a:cubicBezTo>
                                  <a:cubicBezTo>
                                    <a:pt x="199834" y="104680"/>
                                    <a:pt x="180689" y="111824"/>
                                    <a:pt x="164116" y="126111"/>
                                  </a:cubicBezTo>
                                  <a:cubicBezTo>
                                    <a:pt x="147638" y="140589"/>
                                    <a:pt x="136874" y="162687"/>
                                    <a:pt x="131921" y="192596"/>
                                  </a:cubicBezTo>
                                  <a:moveTo>
                                    <a:pt x="234696" y="486156"/>
                                  </a:moveTo>
                                  <a:cubicBezTo>
                                    <a:pt x="201644" y="486156"/>
                                    <a:pt x="170783" y="480727"/>
                                    <a:pt x="142113" y="469773"/>
                                  </a:cubicBezTo>
                                  <a:cubicBezTo>
                                    <a:pt x="113442" y="458819"/>
                                    <a:pt x="88487" y="443008"/>
                                    <a:pt x="67341" y="422053"/>
                                  </a:cubicBezTo>
                                  <a:cubicBezTo>
                                    <a:pt x="46101" y="401193"/>
                                    <a:pt x="29623" y="375761"/>
                                    <a:pt x="17812" y="345853"/>
                                  </a:cubicBezTo>
                                  <a:cubicBezTo>
                                    <a:pt x="6000" y="315944"/>
                                    <a:pt x="0" y="281654"/>
                                    <a:pt x="0" y="242983"/>
                                  </a:cubicBezTo>
                                  <a:cubicBezTo>
                                    <a:pt x="0" y="205645"/>
                                    <a:pt x="6191" y="171736"/>
                                    <a:pt x="18764" y="141542"/>
                                  </a:cubicBezTo>
                                  <a:cubicBezTo>
                                    <a:pt x="31242" y="111347"/>
                                    <a:pt x="47625" y="85820"/>
                                    <a:pt x="67818" y="64865"/>
                                  </a:cubicBezTo>
                                  <a:cubicBezTo>
                                    <a:pt x="88106" y="44006"/>
                                    <a:pt x="111347" y="28004"/>
                                    <a:pt x="137446" y="16764"/>
                                  </a:cubicBezTo>
                                  <a:cubicBezTo>
                                    <a:pt x="163639" y="5525"/>
                                    <a:pt x="190785" y="0"/>
                                    <a:pt x="218789" y="0"/>
                                  </a:cubicBezTo>
                                  <a:cubicBezTo>
                                    <a:pt x="251840" y="0"/>
                                    <a:pt x="280606" y="5620"/>
                                    <a:pt x="305276" y="16764"/>
                                  </a:cubicBezTo>
                                  <a:cubicBezTo>
                                    <a:pt x="329850" y="28004"/>
                                    <a:pt x="350425" y="43529"/>
                                    <a:pt x="366998" y="63532"/>
                                  </a:cubicBezTo>
                                  <a:cubicBezTo>
                                    <a:pt x="383476" y="83439"/>
                                    <a:pt x="395859" y="107061"/>
                                    <a:pt x="403955" y="134112"/>
                                  </a:cubicBezTo>
                                  <a:cubicBezTo>
                                    <a:pt x="412051" y="161258"/>
                                    <a:pt x="416147" y="190691"/>
                                    <a:pt x="416147" y="222504"/>
                                  </a:cubicBezTo>
                                  <a:cubicBezTo>
                                    <a:pt x="416147" y="234982"/>
                                    <a:pt x="415480" y="246793"/>
                                    <a:pt x="414338" y="258032"/>
                                  </a:cubicBezTo>
                                  <a:cubicBezTo>
                                    <a:pt x="413099" y="269177"/>
                                    <a:pt x="411861" y="277654"/>
                                    <a:pt x="410623" y="283274"/>
                                  </a:cubicBezTo>
                                  <a:lnTo>
                                    <a:pt x="132969" y="283274"/>
                                  </a:lnTo>
                                  <a:cubicBezTo>
                                    <a:pt x="139255" y="316897"/>
                                    <a:pt x="153066" y="341662"/>
                                    <a:pt x="174593" y="357569"/>
                                  </a:cubicBezTo>
                                  <a:cubicBezTo>
                                    <a:pt x="196024" y="373475"/>
                                    <a:pt x="222409" y="381381"/>
                                    <a:pt x="253650" y="381381"/>
                                  </a:cubicBezTo>
                                  <a:cubicBezTo>
                                    <a:pt x="286702" y="381381"/>
                                    <a:pt x="320040" y="371094"/>
                                    <a:pt x="353663" y="350520"/>
                                  </a:cubicBezTo>
                                  <a:lnTo>
                                    <a:pt x="399478" y="433673"/>
                                  </a:lnTo>
                                  <a:cubicBezTo>
                                    <a:pt x="375761" y="449866"/>
                                    <a:pt x="349472" y="462629"/>
                                    <a:pt x="320516" y="471964"/>
                                  </a:cubicBezTo>
                                  <a:cubicBezTo>
                                    <a:pt x="291274" y="481489"/>
                                    <a:pt x="262794" y="486156"/>
                                    <a:pt x="234696" y="486156"/>
                                  </a:cubicBezTo>
                                </a:path>
                              </a:pathLst>
                            </a:custGeom>
                            <a:solidFill>
                              <a:srgbClr val="000000"/>
                            </a:solidFill>
                            <a:ln w="9525" cap="flat">
                              <a:noFill/>
                              <a:prstDash val="solid"/>
                              <a:miter/>
                            </a:ln>
                          </wps:spPr>
                          <wps:bodyPr rtlCol="0" anchor="ctr"/>
                        </wps:wsp>
                      </wpg:grpSp>
                      <wps:wsp>
                        <wps:cNvPr id="209" name="Freeform: Shape 209">
                          <a:extLst>
                            <a:ext uri="{C183D7F6-B498-43B3-948B-1728B52AA6E4}">
                              <adec:decorative xmlns:adec="http://schemas.microsoft.com/office/drawing/2017/decorative" val="1"/>
                            </a:ext>
                          </a:extLst>
                        </wps:cNvPr>
                        <wps:cNvSpPr/>
                        <wps:spPr>
                          <a:xfrm>
                            <a:off x="430302" y="296340"/>
                            <a:ext cx="72593" cy="115198"/>
                          </a:xfrm>
                          <a:custGeom>
                            <a:avLst/>
                            <a:gdLst>
                              <a:gd name="connsiteX0" fmla="*/ 0 w 384143"/>
                              <a:gd name="connsiteY0" fmla="*/ 609600 h 609600"/>
                              <a:gd name="connsiteX1" fmla="*/ 0 w 384143"/>
                              <a:gd name="connsiteY1" fmla="*/ 0 h 609600"/>
                              <a:gd name="connsiteX2" fmla="*/ 384143 w 384143"/>
                              <a:gd name="connsiteY2" fmla="*/ 0 h 609600"/>
                              <a:gd name="connsiteX3" fmla="*/ 384143 w 384143"/>
                              <a:gd name="connsiteY3" fmla="*/ 115919 h 609600"/>
                              <a:gd name="connsiteX4" fmla="*/ 137350 w 384143"/>
                              <a:gd name="connsiteY4" fmla="*/ 115919 h 609600"/>
                              <a:gd name="connsiteX5" fmla="*/ 137350 w 384143"/>
                              <a:gd name="connsiteY5" fmla="*/ 257080 h 609600"/>
                              <a:gd name="connsiteX6" fmla="*/ 348710 w 384143"/>
                              <a:gd name="connsiteY6" fmla="*/ 257080 h 609600"/>
                              <a:gd name="connsiteX7" fmla="*/ 348710 w 384143"/>
                              <a:gd name="connsiteY7" fmla="*/ 372999 h 609600"/>
                              <a:gd name="connsiteX8" fmla="*/ 137350 w 384143"/>
                              <a:gd name="connsiteY8" fmla="*/ 372999 h 609600"/>
                              <a:gd name="connsiteX9" fmla="*/ 137350 w 384143"/>
                              <a:gd name="connsiteY9" fmla="*/ 60960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4143" h="609600">
                                <a:moveTo>
                                  <a:pt x="0" y="609600"/>
                                </a:moveTo>
                                <a:lnTo>
                                  <a:pt x="0" y="0"/>
                                </a:lnTo>
                                <a:lnTo>
                                  <a:pt x="384143" y="0"/>
                                </a:lnTo>
                                <a:lnTo>
                                  <a:pt x="384143" y="115919"/>
                                </a:lnTo>
                                <a:lnTo>
                                  <a:pt x="137350" y="115919"/>
                                </a:lnTo>
                                <a:lnTo>
                                  <a:pt x="137350" y="257080"/>
                                </a:lnTo>
                                <a:lnTo>
                                  <a:pt x="348710" y="257080"/>
                                </a:lnTo>
                                <a:lnTo>
                                  <a:pt x="348710" y="372999"/>
                                </a:lnTo>
                                <a:lnTo>
                                  <a:pt x="137350" y="372999"/>
                                </a:lnTo>
                                <a:lnTo>
                                  <a:pt x="137350" y="609600"/>
                                </a:lnTo>
                                <a:close/>
                              </a:path>
                            </a:pathLst>
                          </a:custGeom>
                          <a:solidFill>
                            <a:srgbClr val="000000"/>
                          </a:solidFill>
                          <a:ln w="9525" cap="flat">
                            <a:noFill/>
                            <a:prstDash val="solid"/>
                            <a:miter/>
                          </a:ln>
                        </wps:spPr>
                        <wps:bodyPr rtlCol="0" anchor="ctr"/>
                      </wps:wsp>
                      <wpg:grpSp>
                        <wpg:cNvPr id="210" name="Graphic 17"/>
                        <wpg:cNvGrpSpPr/>
                        <wpg:grpSpPr>
                          <a:xfrm>
                            <a:off x="513333" y="300588"/>
                            <a:ext cx="477762" cy="113074"/>
                            <a:chOff x="513334" y="300588"/>
                            <a:chExt cx="2528220" cy="598361"/>
                          </a:xfrm>
                          <a:solidFill>
                            <a:srgbClr val="000000"/>
                          </a:solidFill>
                        </wpg:grpSpPr>
                        <wps:wsp>
                          <wps:cNvPr id="211" name="Freeform: Shape 211">
                            <a:extLst>
                              <a:ext uri="{C183D7F6-B498-43B3-948B-1728B52AA6E4}">
                                <adec:decorative xmlns:adec="http://schemas.microsoft.com/office/drawing/2017/decorative" val="1"/>
                              </a:ext>
                            </a:extLst>
                          </wps:cNvPr>
                          <wps:cNvSpPr/>
                          <wps:spPr>
                            <a:xfrm>
                              <a:off x="513334" y="423937"/>
                              <a:ext cx="415099" cy="475011"/>
                            </a:xfrm>
                            <a:custGeom>
                              <a:avLst/>
                              <a:gdLst>
                                <a:gd name="connsiteX0" fmla="*/ 144018 w 415099"/>
                                <a:gd name="connsiteY0" fmla="*/ 475012 h 475011"/>
                                <a:gd name="connsiteX1" fmla="*/ 34099 w 415099"/>
                                <a:gd name="connsiteY1" fmla="*/ 425482 h 475011"/>
                                <a:gd name="connsiteX2" fmla="*/ 0 w 415099"/>
                                <a:gd name="connsiteY2" fmla="*/ 288036 h 475011"/>
                                <a:gd name="connsiteX3" fmla="*/ 0 w 415099"/>
                                <a:gd name="connsiteY3" fmla="*/ 0 h 475011"/>
                                <a:gd name="connsiteX4" fmla="*/ 137446 w 415099"/>
                                <a:gd name="connsiteY4" fmla="*/ 0 h 475011"/>
                                <a:gd name="connsiteX5" fmla="*/ 137446 w 415099"/>
                                <a:gd name="connsiteY5" fmla="*/ 270224 h 475011"/>
                                <a:gd name="connsiteX6" fmla="*/ 151543 w 415099"/>
                                <a:gd name="connsiteY6" fmla="*/ 339376 h 475011"/>
                                <a:gd name="connsiteX7" fmla="*/ 195453 w 415099"/>
                                <a:gd name="connsiteY7" fmla="*/ 358045 h 475011"/>
                                <a:gd name="connsiteX8" fmla="*/ 239363 w 415099"/>
                                <a:gd name="connsiteY8" fmla="*/ 345948 h 475011"/>
                                <a:gd name="connsiteX9" fmla="*/ 277654 w 415099"/>
                                <a:gd name="connsiteY9" fmla="*/ 306705 h 475011"/>
                                <a:gd name="connsiteX10" fmla="*/ 277654 w 415099"/>
                                <a:gd name="connsiteY10" fmla="*/ 0 h 475011"/>
                                <a:gd name="connsiteX11" fmla="*/ 415099 w 415099"/>
                                <a:gd name="connsiteY11" fmla="*/ 0 h 475011"/>
                                <a:gd name="connsiteX12" fmla="*/ 415099 w 415099"/>
                                <a:gd name="connsiteY12" fmla="*/ 463677 h 475011"/>
                                <a:gd name="connsiteX13" fmla="*/ 302990 w 415099"/>
                                <a:gd name="connsiteY13" fmla="*/ 463677 h 475011"/>
                                <a:gd name="connsiteX14" fmla="*/ 292703 w 415099"/>
                                <a:gd name="connsiteY14" fmla="*/ 399193 h 475011"/>
                                <a:gd name="connsiteX15" fmla="*/ 289846 w 415099"/>
                                <a:gd name="connsiteY15" fmla="*/ 399193 h 475011"/>
                                <a:gd name="connsiteX16" fmla="*/ 225838 w 415099"/>
                                <a:gd name="connsiteY16" fmla="*/ 454819 h 475011"/>
                                <a:gd name="connsiteX17" fmla="*/ 144018 w 415099"/>
                                <a:gd name="connsiteY17" fmla="*/ 475012 h 475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99" h="475011">
                                  <a:moveTo>
                                    <a:pt x="144018" y="475012"/>
                                  </a:moveTo>
                                  <a:cubicBezTo>
                                    <a:pt x="93536" y="475012"/>
                                    <a:pt x="56960" y="458534"/>
                                    <a:pt x="34099" y="425482"/>
                                  </a:cubicBezTo>
                                  <a:cubicBezTo>
                                    <a:pt x="11335" y="392430"/>
                                    <a:pt x="0" y="346615"/>
                                    <a:pt x="0" y="288036"/>
                                  </a:cubicBezTo>
                                  <a:lnTo>
                                    <a:pt x="0" y="0"/>
                                  </a:lnTo>
                                  <a:lnTo>
                                    <a:pt x="137446" y="0"/>
                                  </a:lnTo>
                                  <a:lnTo>
                                    <a:pt x="137446" y="270224"/>
                                  </a:lnTo>
                                  <a:cubicBezTo>
                                    <a:pt x="137446" y="303848"/>
                                    <a:pt x="142113" y="326993"/>
                                    <a:pt x="151543" y="339376"/>
                                  </a:cubicBezTo>
                                  <a:cubicBezTo>
                                    <a:pt x="160877" y="351854"/>
                                    <a:pt x="175546" y="358045"/>
                                    <a:pt x="195453" y="358045"/>
                                  </a:cubicBezTo>
                                  <a:cubicBezTo>
                                    <a:pt x="212884" y="358045"/>
                                    <a:pt x="227552" y="354044"/>
                                    <a:pt x="239363" y="345948"/>
                                  </a:cubicBezTo>
                                  <a:cubicBezTo>
                                    <a:pt x="251174" y="337852"/>
                                    <a:pt x="263938" y="324707"/>
                                    <a:pt x="277654" y="306705"/>
                                  </a:cubicBezTo>
                                  <a:lnTo>
                                    <a:pt x="277654" y="0"/>
                                  </a:lnTo>
                                  <a:lnTo>
                                    <a:pt x="415099" y="0"/>
                                  </a:lnTo>
                                  <a:lnTo>
                                    <a:pt x="415099" y="463677"/>
                                  </a:lnTo>
                                  <a:lnTo>
                                    <a:pt x="302990" y="463677"/>
                                  </a:lnTo>
                                  <a:lnTo>
                                    <a:pt x="292703" y="399193"/>
                                  </a:lnTo>
                                  <a:lnTo>
                                    <a:pt x="289846" y="399193"/>
                                  </a:lnTo>
                                  <a:cubicBezTo>
                                    <a:pt x="269938" y="422815"/>
                                    <a:pt x="248603" y="441388"/>
                                    <a:pt x="225838" y="454819"/>
                                  </a:cubicBezTo>
                                  <a:cubicBezTo>
                                    <a:pt x="203073" y="468249"/>
                                    <a:pt x="175831" y="475012"/>
                                    <a:pt x="144018" y="475012"/>
                                  </a:cubicBezTo>
                                </a:path>
                              </a:pathLst>
                            </a:custGeom>
                            <a:solidFill>
                              <a:srgbClr val="000000"/>
                            </a:solidFill>
                            <a:ln w="9525" cap="flat">
                              <a:noFill/>
                              <a:prstDash val="solid"/>
                              <a:miter/>
                            </a:ln>
                          </wps:spPr>
                          <wps:bodyPr rtlCol="0" anchor="ctr"/>
                        </wps:wsp>
                        <wps:wsp>
                          <wps:cNvPr id="212" name="Freeform: Shape 212">
                            <a:extLst>
                              <a:ext uri="{C183D7F6-B498-43B3-948B-1728B52AA6E4}">
                                <adec:decorative xmlns:adec="http://schemas.microsoft.com/office/drawing/2017/decorative" val="1"/>
                              </a:ext>
                            </a:extLst>
                          </wps:cNvPr>
                          <wps:cNvSpPr/>
                          <wps:spPr>
                            <a:xfrm>
                              <a:off x="991108" y="300588"/>
                              <a:ext cx="326421" cy="598360"/>
                            </a:xfrm>
                            <a:custGeom>
                              <a:avLst/>
                              <a:gdLst>
                                <a:gd name="connsiteX0" fmla="*/ 223266 w 326421"/>
                                <a:gd name="connsiteY0" fmla="*/ 598361 h 598360"/>
                                <a:gd name="connsiteX1" fmla="*/ 149923 w 326421"/>
                                <a:gd name="connsiteY1" fmla="*/ 585311 h 598360"/>
                                <a:gd name="connsiteX2" fmla="*/ 100394 w 326421"/>
                                <a:gd name="connsiteY2" fmla="*/ 548830 h 598360"/>
                                <a:gd name="connsiteX3" fmla="*/ 72390 w 326421"/>
                                <a:gd name="connsiteY3" fmla="*/ 492252 h 598360"/>
                                <a:gd name="connsiteX4" fmla="*/ 63532 w 326421"/>
                                <a:gd name="connsiteY4" fmla="*/ 418909 h 598360"/>
                                <a:gd name="connsiteX5" fmla="*/ 63532 w 326421"/>
                                <a:gd name="connsiteY5" fmla="*/ 230981 h 598360"/>
                                <a:gd name="connsiteX6" fmla="*/ 0 w 326421"/>
                                <a:gd name="connsiteY6" fmla="*/ 230981 h 598360"/>
                                <a:gd name="connsiteX7" fmla="*/ 0 w 326421"/>
                                <a:gd name="connsiteY7" fmla="*/ 129064 h 598360"/>
                                <a:gd name="connsiteX8" fmla="*/ 71056 w 326421"/>
                                <a:gd name="connsiteY8" fmla="*/ 123444 h 598360"/>
                                <a:gd name="connsiteX9" fmla="*/ 86963 w 326421"/>
                                <a:gd name="connsiteY9" fmla="*/ 0 h 598360"/>
                                <a:gd name="connsiteX10" fmla="*/ 201073 w 326421"/>
                                <a:gd name="connsiteY10" fmla="*/ 0 h 598360"/>
                                <a:gd name="connsiteX11" fmla="*/ 201073 w 326421"/>
                                <a:gd name="connsiteY11" fmla="*/ 123444 h 598360"/>
                                <a:gd name="connsiteX12" fmla="*/ 312325 w 326421"/>
                                <a:gd name="connsiteY12" fmla="*/ 123444 h 598360"/>
                                <a:gd name="connsiteX13" fmla="*/ 312325 w 326421"/>
                                <a:gd name="connsiteY13" fmla="*/ 230981 h 598360"/>
                                <a:gd name="connsiteX14" fmla="*/ 201073 w 326421"/>
                                <a:gd name="connsiteY14" fmla="*/ 230981 h 598360"/>
                                <a:gd name="connsiteX15" fmla="*/ 201073 w 326421"/>
                                <a:gd name="connsiteY15" fmla="*/ 417005 h 598360"/>
                                <a:gd name="connsiteX16" fmla="*/ 217361 w 326421"/>
                                <a:gd name="connsiteY16" fmla="*/ 473583 h 598360"/>
                                <a:gd name="connsiteX17" fmla="*/ 260890 w 326421"/>
                                <a:gd name="connsiteY17" fmla="*/ 490918 h 598360"/>
                                <a:gd name="connsiteX18" fmla="*/ 283845 w 326421"/>
                                <a:gd name="connsiteY18" fmla="*/ 488061 h 598360"/>
                                <a:gd name="connsiteX19" fmla="*/ 304895 w 326421"/>
                                <a:gd name="connsiteY19" fmla="*/ 481489 h 598360"/>
                                <a:gd name="connsiteX20" fmla="*/ 326422 w 326421"/>
                                <a:gd name="connsiteY20" fmla="*/ 581501 h 598360"/>
                                <a:gd name="connsiteX21" fmla="*/ 282512 w 326421"/>
                                <a:gd name="connsiteY21" fmla="*/ 592741 h 598360"/>
                                <a:gd name="connsiteX22" fmla="*/ 223266 w 326421"/>
                                <a:gd name="connsiteY22" fmla="*/ 598361 h 598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26421" h="598360">
                                  <a:moveTo>
                                    <a:pt x="223266" y="598361"/>
                                  </a:moveTo>
                                  <a:cubicBezTo>
                                    <a:pt x="194596" y="598361"/>
                                    <a:pt x="170116" y="593979"/>
                                    <a:pt x="149923" y="585311"/>
                                  </a:cubicBezTo>
                                  <a:cubicBezTo>
                                    <a:pt x="129635" y="576643"/>
                                    <a:pt x="113157" y="564451"/>
                                    <a:pt x="100394" y="548830"/>
                                  </a:cubicBezTo>
                                  <a:cubicBezTo>
                                    <a:pt x="87630" y="533209"/>
                                    <a:pt x="78296" y="514445"/>
                                    <a:pt x="72390" y="492252"/>
                                  </a:cubicBezTo>
                                  <a:cubicBezTo>
                                    <a:pt x="66484" y="470154"/>
                                    <a:pt x="63532" y="445675"/>
                                    <a:pt x="63532" y="418909"/>
                                  </a:cubicBezTo>
                                  <a:lnTo>
                                    <a:pt x="63532" y="230981"/>
                                  </a:lnTo>
                                  <a:lnTo>
                                    <a:pt x="0" y="230981"/>
                                  </a:lnTo>
                                  <a:lnTo>
                                    <a:pt x="0" y="129064"/>
                                  </a:lnTo>
                                  <a:lnTo>
                                    <a:pt x="71056" y="123444"/>
                                  </a:lnTo>
                                  <a:lnTo>
                                    <a:pt x="86963" y="0"/>
                                  </a:lnTo>
                                  <a:lnTo>
                                    <a:pt x="201073" y="0"/>
                                  </a:lnTo>
                                  <a:lnTo>
                                    <a:pt x="201073" y="123444"/>
                                  </a:lnTo>
                                  <a:lnTo>
                                    <a:pt x="312325" y="123444"/>
                                  </a:lnTo>
                                  <a:lnTo>
                                    <a:pt x="312325" y="230981"/>
                                  </a:lnTo>
                                  <a:lnTo>
                                    <a:pt x="201073" y="230981"/>
                                  </a:lnTo>
                                  <a:lnTo>
                                    <a:pt x="201073" y="417005"/>
                                  </a:lnTo>
                                  <a:cubicBezTo>
                                    <a:pt x="201073" y="443198"/>
                                    <a:pt x="206502" y="462058"/>
                                    <a:pt x="217361" y="473583"/>
                                  </a:cubicBezTo>
                                  <a:cubicBezTo>
                                    <a:pt x="228314" y="485108"/>
                                    <a:pt x="242792" y="490918"/>
                                    <a:pt x="260890" y="490918"/>
                                  </a:cubicBezTo>
                                  <a:cubicBezTo>
                                    <a:pt x="268414" y="490918"/>
                                    <a:pt x="276034" y="489966"/>
                                    <a:pt x="283845" y="488061"/>
                                  </a:cubicBezTo>
                                  <a:cubicBezTo>
                                    <a:pt x="291655" y="486251"/>
                                    <a:pt x="298609" y="484061"/>
                                    <a:pt x="304895" y="481489"/>
                                  </a:cubicBezTo>
                                  <a:lnTo>
                                    <a:pt x="326422" y="581501"/>
                                  </a:lnTo>
                                  <a:cubicBezTo>
                                    <a:pt x="313944" y="585216"/>
                                    <a:pt x="299275" y="589026"/>
                                    <a:pt x="282512" y="592741"/>
                                  </a:cubicBezTo>
                                  <a:cubicBezTo>
                                    <a:pt x="265271" y="596455"/>
                                    <a:pt x="245650" y="598361"/>
                                    <a:pt x="223266" y="598361"/>
                                  </a:cubicBezTo>
                                </a:path>
                              </a:pathLst>
                            </a:custGeom>
                            <a:solidFill>
                              <a:srgbClr val="000000"/>
                            </a:solidFill>
                            <a:ln w="9525" cap="flat">
                              <a:noFill/>
                              <a:prstDash val="solid"/>
                              <a:miter/>
                            </a:ln>
                          </wps:spPr>
                          <wps:bodyPr rtlCol="0" anchor="ctr"/>
                        </wps:wsp>
                        <wps:wsp>
                          <wps:cNvPr id="213" name="Freeform: Shape 213">
                            <a:extLst>
                              <a:ext uri="{C183D7F6-B498-43B3-948B-1728B52AA6E4}">
                                <adec:decorative xmlns:adec="http://schemas.microsoft.com/office/drawing/2017/decorative" val="1"/>
                              </a:ext>
                            </a:extLst>
                          </wps:cNvPr>
                          <wps:cNvSpPr/>
                          <wps:spPr>
                            <a:xfrm>
                              <a:off x="1374299" y="423937"/>
                              <a:ext cx="415004" cy="475011"/>
                            </a:xfrm>
                            <a:custGeom>
                              <a:avLst/>
                              <a:gdLst>
                                <a:gd name="connsiteX0" fmla="*/ 143923 w 415004"/>
                                <a:gd name="connsiteY0" fmla="*/ 475012 h 475011"/>
                                <a:gd name="connsiteX1" fmla="*/ 34100 w 415004"/>
                                <a:gd name="connsiteY1" fmla="*/ 425482 h 475011"/>
                                <a:gd name="connsiteX2" fmla="*/ 0 w 415004"/>
                                <a:gd name="connsiteY2" fmla="*/ 288036 h 475011"/>
                                <a:gd name="connsiteX3" fmla="*/ 0 w 415004"/>
                                <a:gd name="connsiteY3" fmla="*/ 0 h 475011"/>
                                <a:gd name="connsiteX4" fmla="*/ 137351 w 415004"/>
                                <a:gd name="connsiteY4" fmla="*/ 0 h 475011"/>
                                <a:gd name="connsiteX5" fmla="*/ 137351 w 415004"/>
                                <a:gd name="connsiteY5" fmla="*/ 270224 h 475011"/>
                                <a:gd name="connsiteX6" fmla="*/ 151352 w 415004"/>
                                <a:gd name="connsiteY6" fmla="*/ 339376 h 475011"/>
                                <a:gd name="connsiteX7" fmla="*/ 195263 w 415004"/>
                                <a:gd name="connsiteY7" fmla="*/ 358045 h 475011"/>
                                <a:gd name="connsiteX8" fmla="*/ 239173 w 415004"/>
                                <a:gd name="connsiteY8" fmla="*/ 345948 h 475011"/>
                                <a:gd name="connsiteX9" fmla="*/ 277559 w 415004"/>
                                <a:gd name="connsiteY9" fmla="*/ 306705 h 475011"/>
                                <a:gd name="connsiteX10" fmla="*/ 277559 w 415004"/>
                                <a:gd name="connsiteY10" fmla="*/ 0 h 475011"/>
                                <a:gd name="connsiteX11" fmla="*/ 415004 w 415004"/>
                                <a:gd name="connsiteY11" fmla="*/ 0 h 475011"/>
                                <a:gd name="connsiteX12" fmla="*/ 415004 w 415004"/>
                                <a:gd name="connsiteY12" fmla="*/ 463677 h 475011"/>
                                <a:gd name="connsiteX13" fmla="*/ 302800 w 415004"/>
                                <a:gd name="connsiteY13" fmla="*/ 463677 h 475011"/>
                                <a:gd name="connsiteX14" fmla="*/ 292513 w 415004"/>
                                <a:gd name="connsiteY14" fmla="*/ 399193 h 475011"/>
                                <a:gd name="connsiteX15" fmla="*/ 289751 w 415004"/>
                                <a:gd name="connsiteY15" fmla="*/ 399193 h 475011"/>
                                <a:gd name="connsiteX16" fmla="*/ 225647 w 415004"/>
                                <a:gd name="connsiteY16" fmla="*/ 454819 h 475011"/>
                                <a:gd name="connsiteX17" fmla="*/ 143923 w 415004"/>
                                <a:gd name="connsiteY17" fmla="*/ 475012 h 475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04" h="475011">
                                  <a:moveTo>
                                    <a:pt x="143923" y="475012"/>
                                  </a:moveTo>
                                  <a:cubicBezTo>
                                    <a:pt x="93441" y="475012"/>
                                    <a:pt x="56864" y="458534"/>
                                    <a:pt x="34100" y="425482"/>
                                  </a:cubicBezTo>
                                  <a:cubicBezTo>
                                    <a:pt x="11335" y="392430"/>
                                    <a:pt x="0" y="346615"/>
                                    <a:pt x="0" y="288036"/>
                                  </a:cubicBezTo>
                                  <a:lnTo>
                                    <a:pt x="0" y="0"/>
                                  </a:lnTo>
                                  <a:lnTo>
                                    <a:pt x="137351" y="0"/>
                                  </a:lnTo>
                                  <a:lnTo>
                                    <a:pt x="137351" y="270224"/>
                                  </a:lnTo>
                                  <a:cubicBezTo>
                                    <a:pt x="137351" y="303848"/>
                                    <a:pt x="142018" y="326993"/>
                                    <a:pt x="151352" y="339376"/>
                                  </a:cubicBezTo>
                                  <a:cubicBezTo>
                                    <a:pt x="160687" y="351854"/>
                                    <a:pt x="175355" y="358045"/>
                                    <a:pt x="195263" y="358045"/>
                                  </a:cubicBezTo>
                                  <a:cubicBezTo>
                                    <a:pt x="212693" y="358045"/>
                                    <a:pt x="227362" y="354044"/>
                                    <a:pt x="239173" y="345948"/>
                                  </a:cubicBezTo>
                                  <a:cubicBezTo>
                                    <a:pt x="250984" y="337852"/>
                                    <a:pt x="263747" y="324707"/>
                                    <a:pt x="277559" y="306705"/>
                                  </a:cubicBezTo>
                                  <a:lnTo>
                                    <a:pt x="277559" y="0"/>
                                  </a:lnTo>
                                  <a:lnTo>
                                    <a:pt x="415004" y="0"/>
                                  </a:lnTo>
                                  <a:lnTo>
                                    <a:pt x="415004" y="463677"/>
                                  </a:lnTo>
                                  <a:lnTo>
                                    <a:pt x="302800" y="463677"/>
                                  </a:lnTo>
                                  <a:lnTo>
                                    <a:pt x="292513" y="399193"/>
                                  </a:lnTo>
                                  <a:lnTo>
                                    <a:pt x="289751" y="399193"/>
                                  </a:lnTo>
                                  <a:cubicBezTo>
                                    <a:pt x="269843" y="422815"/>
                                    <a:pt x="248412" y="441388"/>
                                    <a:pt x="225647" y="454819"/>
                                  </a:cubicBezTo>
                                  <a:cubicBezTo>
                                    <a:pt x="202978" y="468249"/>
                                    <a:pt x="175641" y="475012"/>
                                    <a:pt x="143923" y="475012"/>
                                  </a:cubicBezTo>
                                </a:path>
                              </a:pathLst>
                            </a:custGeom>
                            <a:solidFill>
                              <a:srgbClr val="000000"/>
                            </a:solidFill>
                            <a:ln w="9525" cap="flat">
                              <a:noFill/>
                              <a:prstDash val="solid"/>
                              <a:miter/>
                            </a:ln>
                          </wps:spPr>
                          <wps:bodyPr rtlCol="0" anchor="ctr"/>
                        </wps:wsp>
                        <wps:wsp>
                          <wps:cNvPr id="214" name="Freeform: Shape 214">
                            <a:extLst>
                              <a:ext uri="{C183D7F6-B498-43B3-948B-1728B52AA6E4}">
                                <adec:decorative xmlns:adec="http://schemas.microsoft.com/office/drawing/2017/decorative" val="1"/>
                              </a:ext>
                            </a:extLst>
                          </wps:cNvPr>
                          <wps:cNvSpPr/>
                          <wps:spPr>
                            <a:xfrm>
                              <a:off x="1892745" y="412793"/>
                              <a:ext cx="312229" cy="474916"/>
                            </a:xfrm>
                            <a:custGeom>
                              <a:avLst/>
                              <a:gdLst>
                                <a:gd name="connsiteX0" fmla="*/ 0 w 312229"/>
                                <a:gd name="connsiteY0" fmla="*/ 474917 h 474916"/>
                                <a:gd name="connsiteX1" fmla="*/ 0 w 312229"/>
                                <a:gd name="connsiteY1" fmla="*/ 11144 h 474916"/>
                                <a:gd name="connsiteX2" fmla="*/ 112204 w 312229"/>
                                <a:gd name="connsiteY2" fmla="*/ 11144 h 474916"/>
                                <a:gd name="connsiteX3" fmla="*/ 121539 w 312229"/>
                                <a:gd name="connsiteY3" fmla="*/ 92488 h 474916"/>
                                <a:gd name="connsiteX4" fmla="*/ 125254 w 312229"/>
                                <a:gd name="connsiteY4" fmla="*/ 92488 h 474916"/>
                                <a:gd name="connsiteX5" fmla="*/ 186023 w 312229"/>
                                <a:gd name="connsiteY5" fmla="*/ 22384 h 474916"/>
                                <a:gd name="connsiteX6" fmla="*/ 257080 w 312229"/>
                                <a:gd name="connsiteY6" fmla="*/ 0 h 474916"/>
                                <a:gd name="connsiteX7" fmla="*/ 289274 w 312229"/>
                                <a:gd name="connsiteY7" fmla="*/ 2286 h 474916"/>
                                <a:gd name="connsiteX8" fmla="*/ 312230 w 312229"/>
                                <a:gd name="connsiteY8" fmla="*/ 9239 h 474916"/>
                                <a:gd name="connsiteX9" fmla="*/ 289846 w 312229"/>
                                <a:gd name="connsiteY9" fmla="*/ 128016 h 474916"/>
                                <a:gd name="connsiteX10" fmla="*/ 265557 w 312229"/>
                                <a:gd name="connsiteY10" fmla="*/ 122396 h 474916"/>
                                <a:gd name="connsiteX11" fmla="*/ 239363 w 312229"/>
                                <a:gd name="connsiteY11" fmla="*/ 120587 h 474916"/>
                                <a:gd name="connsiteX12" fmla="*/ 184690 w 312229"/>
                                <a:gd name="connsiteY12" fmla="*/ 139255 h 474916"/>
                                <a:gd name="connsiteX13" fmla="*/ 137446 w 312229"/>
                                <a:gd name="connsiteY13" fmla="*/ 205645 h 474916"/>
                                <a:gd name="connsiteX14" fmla="*/ 137446 w 312229"/>
                                <a:gd name="connsiteY14" fmla="*/ 474917 h 474916"/>
                                <a:gd name="connsiteX15" fmla="*/ 0 w 312229"/>
                                <a:gd name="connsiteY15"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2229" h="474916">
                                  <a:moveTo>
                                    <a:pt x="0" y="474917"/>
                                  </a:moveTo>
                                  <a:lnTo>
                                    <a:pt x="0" y="11144"/>
                                  </a:lnTo>
                                  <a:lnTo>
                                    <a:pt x="112204" y="11144"/>
                                  </a:lnTo>
                                  <a:lnTo>
                                    <a:pt x="121539" y="92488"/>
                                  </a:lnTo>
                                  <a:lnTo>
                                    <a:pt x="125254" y="92488"/>
                                  </a:lnTo>
                                  <a:cubicBezTo>
                                    <a:pt x="142113" y="60674"/>
                                    <a:pt x="162306" y="37338"/>
                                    <a:pt x="186023" y="22384"/>
                                  </a:cubicBezTo>
                                  <a:cubicBezTo>
                                    <a:pt x="209645" y="7429"/>
                                    <a:pt x="233363" y="0"/>
                                    <a:pt x="257080" y="0"/>
                                  </a:cubicBezTo>
                                  <a:cubicBezTo>
                                    <a:pt x="270129" y="0"/>
                                    <a:pt x="280892" y="762"/>
                                    <a:pt x="289274" y="2286"/>
                                  </a:cubicBezTo>
                                  <a:cubicBezTo>
                                    <a:pt x="297656" y="3810"/>
                                    <a:pt x="305371" y="6191"/>
                                    <a:pt x="312230" y="9239"/>
                                  </a:cubicBezTo>
                                  <a:lnTo>
                                    <a:pt x="289846" y="128016"/>
                                  </a:lnTo>
                                  <a:cubicBezTo>
                                    <a:pt x="281083" y="125540"/>
                                    <a:pt x="272987" y="123634"/>
                                    <a:pt x="265557" y="122396"/>
                                  </a:cubicBezTo>
                                  <a:cubicBezTo>
                                    <a:pt x="258032" y="121158"/>
                                    <a:pt x="249364" y="120587"/>
                                    <a:pt x="239363" y="120587"/>
                                  </a:cubicBezTo>
                                  <a:cubicBezTo>
                                    <a:pt x="221932" y="120587"/>
                                    <a:pt x="203645" y="126778"/>
                                    <a:pt x="184690" y="139255"/>
                                  </a:cubicBezTo>
                                  <a:cubicBezTo>
                                    <a:pt x="165640" y="151733"/>
                                    <a:pt x="149923" y="173831"/>
                                    <a:pt x="137446" y="205645"/>
                                  </a:cubicBezTo>
                                  <a:lnTo>
                                    <a:pt x="137446" y="474917"/>
                                  </a:lnTo>
                                  <a:lnTo>
                                    <a:pt x="0" y="474917"/>
                                  </a:lnTo>
                                  <a:close/>
                                </a:path>
                              </a:pathLst>
                            </a:custGeom>
                            <a:solidFill>
                              <a:srgbClr val="000000"/>
                            </a:solidFill>
                            <a:ln w="9525" cap="flat">
                              <a:noFill/>
                              <a:prstDash val="solid"/>
                              <a:miter/>
                            </a:ln>
                          </wps:spPr>
                          <wps:bodyPr rtlCol="0" anchor="ctr"/>
                        </wps:wsp>
                        <wps:wsp>
                          <wps:cNvPr id="215" name="Freeform: Shape 215">
                            <a:extLst>
                              <a:ext uri="{C183D7F6-B498-43B3-948B-1728B52AA6E4}">
                                <adec:decorative xmlns:adec="http://schemas.microsoft.com/office/drawing/2017/decorative" val="1"/>
                              </a:ext>
                            </a:extLst>
                          </wps:cNvPr>
                          <wps:cNvSpPr/>
                          <wps:spPr>
                            <a:xfrm>
                              <a:off x="2219548" y="412793"/>
                              <a:ext cx="416147" cy="486156"/>
                            </a:xfrm>
                            <a:custGeom>
                              <a:avLst/>
                              <a:gdLst>
                                <a:gd name="connsiteX0" fmla="*/ 131921 w 416147"/>
                                <a:gd name="connsiteY0" fmla="*/ 192596 h 486156"/>
                                <a:gd name="connsiteX1" fmla="*/ 299275 w 416147"/>
                                <a:gd name="connsiteY1" fmla="*/ 192596 h 486156"/>
                                <a:gd name="connsiteX2" fmla="*/ 281464 w 416147"/>
                                <a:gd name="connsiteY2" fmla="*/ 128969 h 486156"/>
                                <a:gd name="connsiteX3" fmla="*/ 221647 w 416147"/>
                                <a:gd name="connsiteY3" fmla="*/ 104680 h 486156"/>
                                <a:gd name="connsiteX4" fmla="*/ 164116 w 416147"/>
                                <a:gd name="connsiteY4" fmla="*/ 126111 h 486156"/>
                                <a:gd name="connsiteX5" fmla="*/ 131921 w 416147"/>
                                <a:gd name="connsiteY5" fmla="*/ 192596 h 486156"/>
                                <a:gd name="connsiteX6" fmla="*/ 234696 w 416147"/>
                                <a:gd name="connsiteY6" fmla="*/ 486156 h 486156"/>
                                <a:gd name="connsiteX7" fmla="*/ 142113 w 416147"/>
                                <a:gd name="connsiteY7" fmla="*/ 469773 h 486156"/>
                                <a:gd name="connsiteX8" fmla="*/ 67342 w 416147"/>
                                <a:gd name="connsiteY8" fmla="*/ 422053 h 486156"/>
                                <a:gd name="connsiteX9" fmla="*/ 17812 w 416147"/>
                                <a:gd name="connsiteY9" fmla="*/ 345853 h 486156"/>
                                <a:gd name="connsiteX10" fmla="*/ 0 w 416147"/>
                                <a:gd name="connsiteY10" fmla="*/ 242983 h 486156"/>
                                <a:gd name="connsiteX11" fmla="*/ 18764 w 416147"/>
                                <a:gd name="connsiteY11" fmla="*/ 141542 h 486156"/>
                                <a:gd name="connsiteX12" fmla="*/ 67818 w 416147"/>
                                <a:gd name="connsiteY12" fmla="*/ 64865 h 486156"/>
                                <a:gd name="connsiteX13" fmla="*/ 137446 w 416147"/>
                                <a:gd name="connsiteY13" fmla="*/ 16764 h 486156"/>
                                <a:gd name="connsiteX14" fmla="*/ 218789 w 416147"/>
                                <a:gd name="connsiteY14" fmla="*/ 0 h 486156"/>
                                <a:gd name="connsiteX15" fmla="*/ 305276 w 416147"/>
                                <a:gd name="connsiteY15" fmla="*/ 16764 h 486156"/>
                                <a:gd name="connsiteX16" fmla="*/ 366998 w 416147"/>
                                <a:gd name="connsiteY16" fmla="*/ 63532 h 486156"/>
                                <a:gd name="connsiteX17" fmla="*/ 403955 w 416147"/>
                                <a:gd name="connsiteY17" fmla="*/ 134112 h 486156"/>
                                <a:gd name="connsiteX18" fmla="*/ 416147 w 416147"/>
                                <a:gd name="connsiteY18" fmla="*/ 222504 h 486156"/>
                                <a:gd name="connsiteX19" fmla="*/ 414338 w 416147"/>
                                <a:gd name="connsiteY19" fmla="*/ 258032 h 486156"/>
                                <a:gd name="connsiteX20" fmla="*/ 410623 w 416147"/>
                                <a:gd name="connsiteY20" fmla="*/ 283274 h 486156"/>
                                <a:gd name="connsiteX21" fmla="*/ 132969 w 416147"/>
                                <a:gd name="connsiteY21" fmla="*/ 283274 h 486156"/>
                                <a:gd name="connsiteX22" fmla="*/ 174593 w 416147"/>
                                <a:gd name="connsiteY22" fmla="*/ 357569 h 486156"/>
                                <a:gd name="connsiteX23" fmla="*/ 253651 w 416147"/>
                                <a:gd name="connsiteY23" fmla="*/ 381381 h 486156"/>
                                <a:gd name="connsiteX24" fmla="*/ 353663 w 416147"/>
                                <a:gd name="connsiteY24" fmla="*/ 350520 h 486156"/>
                                <a:gd name="connsiteX25" fmla="*/ 399479 w 416147"/>
                                <a:gd name="connsiteY25" fmla="*/ 433673 h 486156"/>
                                <a:gd name="connsiteX26" fmla="*/ 320516 w 416147"/>
                                <a:gd name="connsiteY26" fmla="*/ 471964 h 486156"/>
                                <a:gd name="connsiteX27" fmla="*/ 234696 w 416147"/>
                                <a:gd name="connsiteY27" fmla="*/ 486156 h 4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16147" h="486156">
                                  <a:moveTo>
                                    <a:pt x="131921" y="192596"/>
                                  </a:moveTo>
                                  <a:lnTo>
                                    <a:pt x="299275" y="192596"/>
                                  </a:lnTo>
                                  <a:cubicBezTo>
                                    <a:pt x="299275" y="166402"/>
                                    <a:pt x="293370" y="145256"/>
                                    <a:pt x="281464" y="128969"/>
                                  </a:cubicBezTo>
                                  <a:cubicBezTo>
                                    <a:pt x="269653" y="112776"/>
                                    <a:pt x="249650" y="104680"/>
                                    <a:pt x="221647" y="104680"/>
                                  </a:cubicBezTo>
                                  <a:cubicBezTo>
                                    <a:pt x="199834" y="104680"/>
                                    <a:pt x="180689" y="111824"/>
                                    <a:pt x="164116" y="126111"/>
                                  </a:cubicBezTo>
                                  <a:cubicBezTo>
                                    <a:pt x="147638" y="140494"/>
                                    <a:pt x="136874" y="162592"/>
                                    <a:pt x="131921" y="192596"/>
                                  </a:cubicBezTo>
                                  <a:moveTo>
                                    <a:pt x="234696" y="486156"/>
                                  </a:moveTo>
                                  <a:cubicBezTo>
                                    <a:pt x="201644" y="486156"/>
                                    <a:pt x="170879" y="480727"/>
                                    <a:pt x="142113" y="469773"/>
                                  </a:cubicBezTo>
                                  <a:cubicBezTo>
                                    <a:pt x="113443" y="458819"/>
                                    <a:pt x="88487" y="443008"/>
                                    <a:pt x="67342" y="422053"/>
                                  </a:cubicBezTo>
                                  <a:cubicBezTo>
                                    <a:pt x="46101" y="401193"/>
                                    <a:pt x="29623" y="375761"/>
                                    <a:pt x="17812" y="345853"/>
                                  </a:cubicBezTo>
                                  <a:cubicBezTo>
                                    <a:pt x="6001" y="315944"/>
                                    <a:pt x="0" y="281654"/>
                                    <a:pt x="0" y="242983"/>
                                  </a:cubicBezTo>
                                  <a:cubicBezTo>
                                    <a:pt x="0" y="205645"/>
                                    <a:pt x="6191" y="171736"/>
                                    <a:pt x="18764" y="141542"/>
                                  </a:cubicBezTo>
                                  <a:cubicBezTo>
                                    <a:pt x="31242" y="111347"/>
                                    <a:pt x="47625" y="85820"/>
                                    <a:pt x="67818" y="64865"/>
                                  </a:cubicBezTo>
                                  <a:cubicBezTo>
                                    <a:pt x="88106" y="44005"/>
                                    <a:pt x="111347" y="28004"/>
                                    <a:pt x="137446" y="16764"/>
                                  </a:cubicBezTo>
                                  <a:cubicBezTo>
                                    <a:pt x="163639" y="5525"/>
                                    <a:pt x="190786" y="0"/>
                                    <a:pt x="218789" y="0"/>
                                  </a:cubicBezTo>
                                  <a:cubicBezTo>
                                    <a:pt x="251841" y="0"/>
                                    <a:pt x="280606" y="5620"/>
                                    <a:pt x="305276" y="16764"/>
                                  </a:cubicBezTo>
                                  <a:cubicBezTo>
                                    <a:pt x="329851" y="28004"/>
                                    <a:pt x="350425" y="43529"/>
                                    <a:pt x="366998" y="63532"/>
                                  </a:cubicBezTo>
                                  <a:cubicBezTo>
                                    <a:pt x="383476" y="83439"/>
                                    <a:pt x="395859" y="107061"/>
                                    <a:pt x="403955" y="134112"/>
                                  </a:cubicBezTo>
                                  <a:cubicBezTo>
                                    <a:pt x="412051" y="161258"/>
                                    <a:pt x="416147" y="190691"/>
                                    <a:pt x="416147" y="222504"/>
                                  </a:cubicBezTo>
                                  <a:cubicBezTo>
                                    <a:pt x="416147" y="234982"/>
                                    <a:pt x="415480" y="246793"/>
                                    <a:pt x="414338" y="258032"/>
                                  </a:cubicBezTo>
                                  <a:cubicBezTo>
                                    <a:pt x="413099" y="269176"/>
                                    <a:pt x="411861" y="277654"/>
                                    <a:pt x="410623" y="283274"/>
                                  </a:cubicBezTo>
                                  <a:lnTo>
                                    <a:pt x="132969" y="283274"/>
                                  </a:lnTo>
                                  <a:cubicBezTo>
                                    <a:pt x="139255" y="316897"/>
                                    <a:pt x="153067" y="341662"/>
                                    <a:pt x="174593" y="357569"/>
                                  </a:cubicBezTo>
                                  <a:cubicBezTo>
                                    <a:pt x="196120" y="373475"/>
                                    <a:pt x="222409" y="381381"/>
                                    <a:pt x="253651" y="381381"/>
                                  </a:cubicBezTo>
                                  <a:cubicBezTo>
                                    <a:pt x="286703" y="381381"/>
                                    <a:pt x="320040" y="371094"/>
                                    <a:pt x="353663" y="350520"/>
                                  </a:cubicBezTo>
                                  <a:lnTo>
                                    <a:pt x="399479" y="433673"/>
                                  </a:lnTo>
                                  <a:cubicBezTo>
                                    <a:pt x="375761" y="449866"/>
                                    <a:pt x="349472" y="462629"/>
                                    <a:pt x="320516" y="471964"/>
                                  </a:cubicBezTo>
                                  <a:cubicBezTo>
                                    <a:pt x="291274" y="481394"/>
                                    <a:pt x="262795" y="486156"/>
                                    <a:pt x="234696" y="486156"/>
                                  </a:cubicBezTo>
                                </a:path>
                              </a:pathLst>
                            </a:custGeom>
                            <a:solidFill>
                              <a:srgbClr val="000000"/>
                            </a:solidFill>
                            <a:ln w="9525" cap="flat">
                              <a:noFill/>
                              <a:prstDash val="solid"/>
                              <a:miter/>
                            </a:ln>
                          </wps:spPr>
                          <wps:bodyPr rtlCol="0" anchor="ctr"/>
                        </wps:wsp>
                        <wps:wsp>
                          <wps:cNvPr id="216" name="Freeform: Shape 216">
                            <a:extLst>
                              <a:ext uri="{C183D7F6-B498-43B3-948B-1728B52AA6E4}">
                                <adec:decorative xmlns:adec="http://schemas.microsoft.com/office/drawing/2017/decorative" val="1"/>
                              </a:ext>
                            </a:extLst>
                          </wps:cNvPr>
                          <wps:cNvSpPr/>
                          <wps:spPr>
                            <a:xfrm>
                              <a:off x="2673318" y="413078"/>
                              <a:ext cx="368236" cy="485870"/>
                            </a:xfrm>
                            <a:custGeom>
                              <a:avLst/>
                              <a:gdLst>
                                <a:gd name="connsiteX0" fmla="*/ 177546 w 368236"/>
                                <a:gd name="connsiteY0" fmla="*/ 485870 h 485870"/>
                                <a:gd name="connsiteX1" fmla="*/ 83629 w 368236"/>
                                <a:gd name="connsiteY1" fmla="*/ 468059 h 485870"/>
                                <a:gd name="connsiteX2" fmla="*/ 0 w 368236"/>
                                <a:gd name="connsiteY2" fmla="*/ 421291 h 485870"/>
                                <a:gd name="connsiteX3" fmla="*/ 61722 w 368236"/>
                                <a:gd name="connsiteY3" fmla="*/ 335280 h 485870"/>
                                <a:gd name="connsiteX4" fmla="*/ 122492 w 368236"/>
                                <a:gd name="connsiteY4" fmla="*/ 371761 h 485870"/>
                                <a:gd name="connsiteX5" fmla="*/ 181356 w 368236"/>
                                <a:gd name="connsiteY5" fmla="*/ 383953 h 485870"/>
                                <a:gd name="connsiteX6" fmla="*/ 226219 w 368236"/>
                                <a:gd name="connsiteY6" fmla="*/ 373666 h 485870"/>
                                <a:gd name="connsiteX7" fmla="*/ 240221 w 368236"/>
                                <a:gd name="connsiteY7" fmla="*/ 344710 h 485870"/>
                                <a:gd name="connsiteX8" fmla="*/ 232315 w 368236"/>
                                <a:gd name="connsiteY8" fmla="*/ 324612 h 485870"/>
                                <a:gd name="connsiteX9" fmla="*/ 210789 w 368236"/>
                                <a:gd name="connsiteY9" fmla="*/ 308229 h 485870"/>
                                <a:gd name="connsiteX10" fmla="*/ 180404 w 368236"/>
                                <a:gd name="connsiteY10" fmla="*/ 294704 h 485870"/>
                                <a:gd name="connsiteX11" fmla="*/ 145828 w 368236"/>
                                <a:gd name="connsiteY11" fmla="*/ 281178 h 485870"/>
                                <a:gd name="connsiteX12" fmla="*/ 102775 w 368236"/>
                                <a:gd name="connsiteY12" fmla="*/ 261557 h 485870"/>
                                <a:gd name="connsiteX13" fmla="*/ 63532 w 368236"/>
                                <a:gd name="connsiteY13" fmla="*/ 234029 h 485870"/>
                                <a:gd name="connsiteX14" fmla="*/ 34576 w 368236"/>
                                <a:gd name="connsiteY14" fmla="*/ 195739 h 485870"/>
                                <a:gd name="connsiteX15" fmla="*/ 23336 w 368236"/>
                                <a:gd name="connsiteY15" fmla="*/ 144780 h 485870"/>
                                <a:gd name="connsiteX16" fmla="*/ 36004 w 368236"/>
                                <a:gd name="connsiteY16" fmla="*/ 85916 h 485870"/>
                                <a:gd name="connsiteX17" fmla="*/ 72009 w 368236"/>
                                <a:gd name="connsiteY17" fmla="*/ 40100 h 485870"/>
                                <a:gd name="connsiteX18" fmla="*/ 128111 w 368236"/>
                                <a:gd name="connsiteY18" fmla="*/ 10668 h 485870"/>
                                <a:gd name="connsiteX19" fmla="*/ 201073 w 368236"/>
                                <a:gd name="connsiteY19" fmla="*/ 0 h 485870"/>
                                <a:gd name="connsiteX20" fmla="*/ 294513 w 368236"/>
                                <a:gd name="connsiteY20" fmla="*/ 18193 h 485870"/>
                                <a:gd name="connsiteX21" fmla="*/ 364617 w 368236"/>
                                <a:gd name="connsiteY21" fmla="*/ 58865 h 485870"/>
                                <a:gd name="connsiteX22" fmla="*/ 302895 w 368236"/>
                                <a:gd name="connsiteY22" fmla="*/ 141161 h 485870"/>
                                <a:gd name="connsiteX23" fmla="*/ 253365 w 368236"/>
                                <a:gd name="connsiteY23" fmla="*/ 112204 h 485870"/>
                                <a:gd name="connsiteX24" fmla="*/ 204788 w 368236"/>
                                <a:gd name="connsiteY24" fmla="*/ 101917 h 485870"/>
                                <a:gd name="connsiteX25" fmla="*/ 152400 w 368236"/>
                                <a:gd name="connsiteY25" fmla="*/ 138398 h 485870"/>
                                <a:gd name="connsiteX26" fmla="*/ 159925 w 368236"/>
                                <a:gd name="connsiteY26" fmla="*/ 157544 h 485870"/>
                                <a:gd name="connsiteX27" fmla="*/ 180022 w 368236"/>
                                <a:gd name="connsiteY27" fmla="*/ 172021 h 485870"/>
                                <a:gd name="connsiteX28" fmla="*/ 208979 w 368236"/>
                                <a:gd name="connsiteY28" fmla="*/ 184595 h 485870"/>
                                <a:gd name="connsiteX29" fmla="*/ 243078 w 368236"/>
                                <a:gd name="connsiteY29" fmla="*/ 197263 h 485870"/>
                                <a:gd name="connsiteX30" fmla="*/ 287465 w 368236"/>
                                <a:gd name="connsiteY30" fmla="*/ 216408 h 485870"/>
                                <a:gd name="connsiteX31" fmla="*/ 327660 w 368236"/>
                                <a:gd name="connsiteY31" fmla="*/ 243078 h 485870"/>
                                <a:gd name="connsiteX32" fmla="*/ 357092 w 368236"/>
                                <a:gd name="connsiteY32" fmla="*/ 281845 h 485870"/>
                                <a:gd name="connsiteX33" fmla="*/ 368237 w 368236"/>
                                <a:gd name="connsiteY33" fmla="*/ 336518 h 485870"/>
                                <a:gd name="connsiteX34" fmla="*/ 356045 w 368236"/>
                                <a:gd name="connsiteY34" fmla="*/ 395383 h 485870"/>
                                <a:gd name="connsiteX35" fmla="*/ 319659 w 368236"/>
                                <a:gd name="connsiteY35" fmla="*/ 442627 h 485870"/>
                                <a:gd name="connsiteX36" fmla="*/ 259747 w 368236"/>
                                <a:gd name="connsiteY36" fmla="*/ 474440 h 485870"/>
                                <a:gd name="connsiteX37" fmla="*/ 177546 w 368236"/>
                                <a:gd name="connsiteY37" fmla="*/ 485870 h 48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8236" h="485870">
                                  <a:moveTo>
                                    <a:pt x="177546" y="485870"/>
                                  </a:moveTo>
                                  <a:cubicBezTo>
                                    <a:pt x="146971" y="485870"/>
                                    <a:pt x="115633" y="479965"/>
                                    <a:pt x="83629" y="468059"/>
                                  </a:cubicBezTo>
                                  <a:cubicBezTo>
                                    <a:pt x="51530" y="456248"/>
                                    <a:pt x="23622" y="440627"/>
                                    <a:pt x="0" y="421291"/>
                                  </a:cubicBezTo>
                                  <a:lnTo>
                                    <a:pt x="61722" y="335280"/>
                                  </a:lnTo>
                                  <a:cubicBezTo>
                                    <a:pt x="82867" y="351473"/>
                                    <a:pt x="103156" y="363665"/>
                                    <a:pt x="122492" y="371761"/>
                                  </a:cubicBezTo>
                                  <a:cubicBezTo>
                                    <a:pt x="141827" y="379857"/>
                                    <a:pt x="161449" y="383953"/>
                                    <a:pt x="181356" y="383953"/>
                                  </a:cubicBezTo>
                                  <a:cubicBezTo>
                                    <a:pt x="201930" y="383953"/>
                                    <a:pt x="216884" y="380524"/>
                                    <a:pt x="226219" y="373666"/>
                                  </a:cubicBezTo>
                                  <a:cubicBezTo>
                                    <a:pt x="235553" y="366808"/>
                                    <a:pt x="240221" y="357188"/>
                                    <a:pt x="240221" y="344710"/>
                                  </a:cubicBezTo>
                                  <a:cubicBezTo>
                                    <a:pt x="240221" y="337185"/>
                                    <a:pt x="237554" y="330517"/>
                                    <a:pt x="232315" y="324612"/>
                                  </a:cubicBezTo>
                                  <a:cubicBezTo>
                                    <a:pt x="226981" y="318707"/>
                                    <a:pt x="219837" y="313277"/>
                                    <a:pt x="210789" y="308229"/>
                                  </a:cubicBezTo>
                                  <a:cubicBezTo>
                                    <a:pt x="201740" y="303276"/>
                                    <a:pt x="191643" y="298704"/>
                                    <a:pt x="180404" y="294704"/>
                                  </a:cubicBezTo>
                                  <a:cubicBezTo>
                                    <a:pt x="169164" y="290608"/>
                                    <a:pt x="157639" y="286131"/>
                                    <a:pt x="145828" y="281178"/>
                                  </a:cubicBezTo>
                                  <a:cubicBezTo>
                                    <a:pt x="131445" y="275558"/>
                                    <a:pt x="117158" y="268986"/>
                                    <a:pt x="102775" y="261557"/>
                                  </a:cubicBezTo>
                                  <a:cubicBezTo>
                                    <a:pt x="88392" y="254127"/>
                                    <a:pt x="75343" y="244888"/>
                                    <a:pt x="63532" y="234029"/>
                                  </a:cubicBezTo>
                                  <a:cubicBezTo>
                                    <a:pt x="51721" y="223075"/>
                                    <a:pt x="42005" y="210312"/>
                                    <a:pt x="34576" y="195739"/>
                                  </a:cubicBezTo>
                                  <a:cubicBezTo>
                                    <a:pt x="27051" y="181070"/>
                                    <a:pt x="23336" y="164116"/>
                                    <a:pt x="23336" y="144780"/>
                                  </a:cubicBezTo>
                                  <a:cubicBezTo>
                                    <a:pt x="23336" y="123539"/>
                                    <a:pt x="27527" y="103918"/>
                                    <a:pt x="36004" y="85916"/>
                                  </a:cubicBezTo>
                                  <a:cubicBezTo>
                                    <a:pt x="44387" y="67818"/>
                                    <a:pt x="56388" y="52578"/>
                                    <a:pt x="72009" y="40100"/>
                                  </a:cubicBezTo>
                                  <a:cubicBezTo>
                                    <a:pt x="87630" y="27623"/>
                                    <a:pt x="106299" y="17812"/>
                                    <a:pt x="128111" y="10668"/>
                                  </a:cubicBezTo>
                                  <a:cubicBezTo>
                                    <a:pt x="149924" y="3524"/>
                                    <a:pt x="174212" y="0"/>
                                    <a:pt x="201073" y="0"/>
                                  </a:cubicBezTo>
                                  <a:cubicBezTo>
                                    <a:pt x="236601" y="0"/>
                                    <a:pt x="267748" y="6096"/>
                                    <a:pt x="294513" y="18193"/>
                                  </a:cubicBezTo>
                                  <a:cubicBezTo>
                                    <a:pt x="321278" y="30385"/>
                                    <a:pt x="344710" y="43910"/>
                                    <a:pt x="364617" y="58865"/>
                                  </a:cubicBezTo>
                                  <a:lnTo>
                                    <a:pt x="302895" y="141161"/>
                                  </a:lnTo>
                                  <a:cubicBezTo>
                                    <a:pt x="286036" y="128683"/>
                                    <a:pt x="269558" y="119063"/>
                                    <a:pt x="253365" y="112204"/>
                                  </a:cubicBezTo>
                                  <a:cubicBezTo>
                                    <a:pt x="237172" y="105346"/>
                                    <a:pt x="220980" y="101917"/>
                                    <a:pt x="204788" y="101917"/>
                                  </a:cubicBezTo>
                                  <a:cubicBezTo>
                                    <a:pt x="169831" y="101917"/>
                                    <a:pt x="152400" y="114109"/>
                                    <a:pt x="152400" y="138398"/>
                                  </a:cubicBezTo>
                                  <a:cubicBezTo>
                                    <a:pt x="152400" y="145923"/>
                                    <a:pt x="154876" y="152305"/>
                                    <a:pt x="159925" y="157544"/>
                                  </a:cubicBezTo>
                                  <a:cubicBezTo>
                                    <a:pt x="164878" y="162878"/>
                                    <a:pt x="171640" y="167640"/>
                                    <a:pt x="180022" y="172021"/>
                                  </a:cubicBezTo>
                                  <a:cubicBezTo>
                                    <a:pt x="188404" y="176403"/>
                                    <a:pt x="198025" y="180594"/>
                                    <a:pt x="208979" y="184595"/>
                                  </a:cubicBezTo>
                                  <a:cubicBezTo>
                                    <a:pt x="219837" y="188690"/>
                                    <a:pt x="231267" y="192881"/>
                                    <a:pt x="243078" y="197263"/>
                                  </a:cubicBezTo>
                                  <a:cubicBezTo>
                                    <a:pt x="258032" y="202883"/>
                                    <a:pt x="272796" y="209264"/>
                                    <a:pt x="287465" y="216408"/>
                                  </a:cubicBezTo>
                                  <a:cubicBezTo>
                                    <a:pt x="302038" y="223647"/>
                                    <a:pt x="315468" y="232505"/>
                                    <a:pt x="327660" y="243078"/>
                                  </a:cubicBezTo>
                                  <a:cubicBezTo>
                                    <a:pt x="339852" y="253651"/>
                                    <a:pt x="349663" y="266605"/>
                                    <a:pt x="357092" y="281845"/>
                                  </a:cubicBezTo>
                                  <a:cubicBezTo>
                                    <a:pt x="364522" y="297180"/>
                                    <a:pt x="368237" y="315373"/>
                                    <a:pt x="368237" y="336518"/>
                                  </a:cubicBezTo>
                                  <a:cubicBezTo>
                                    <a:pt x="368237" y="357759"/>
                                    <a:pt x="364141" y="377285"/>
                                    <a:pt x="356045" y="395383"/>
                                  </a:cubicBezTo>
                                  <a:cubicBezTo>
                                    <a:pt x="347948" y="413480"/>
                                    <a:pt x="335757" y="429196"/>
                                    <a:pt x="319659" y="442627"/>
                                  </a:cubicBezTo>
                                  <a:cubicBezTo>
                                    <a:pt x="303467" y="456057"/>
                                    <a:pt x="283464" y="466630"/>
                                    <a:pt x="259747" y="474440"/>
                                  </a:cubicBezTo>
                                  <a:cubicBezTo>
                                    <a:pt x="236125" y="481870"/>
                                    <a:pt x="208693" y="485870"/>
                                    <a:pt x="177546" y="485870"/>
                                  </a:cubicBezTo>
                                </a:path>
                              </a:pathLst>
                            </a:custGeom>
                            <a:solidFill>
                              <a:srgbClr val="000000"/>
                            </a:solidFill>
                            <a:ln w="9525" cap="flat">
                              <a:noFill/>
                              <a:prstDash val="solid"/>
                              <a:miter/>
                            </a:ln>
                          </wps:spPr>
                          <wps:bodyPr rtlCol="0" anchor="ctr"/>
                        </wps:wsp>
                      </wpg:grpSp>
                    </wpg:grpSp>
                    <wps:wsp>
                      <wps:cNvPr id="218" name="Straight Connector 218">
                        <a:extLst>
                          <a:ext uri="{C183D7F6-B498-43B3-948B-1728B52AA6E4}">
                            <adec:decorative xmlns:adec="http://schemas.microsoft.com/office/drawing/2017/decorative" val="1"/>
                          </a:ext>
                        </a:extLst>
                      </wps:cNvPr>
                      <wps:cNvCnPr/>
                      <wps:spPr>
                        <a:xfrm>
                          <a:off x="1266105" y="0"/>
                          <a:ext cx="0" cy="5328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1747F39" id="Group 90" o:spid="_x0000_s1026" alt="&quot;&quot;" style="position:absolute;margin-left:98.75pt;margin-top:779.65pt;width:149.95pt;height:41.95pt;z-index:251682816;mso-wrap-distance-left:22.7pt;mso-wrap-distance-right:0;mso-position-horizontal:right;mso-position-horizontal-relative:margin;mso-position-vertical-relative:page;mso-width-relative:margin;mso-height-relative:margin" coordorigin="" coordsize="19034,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" o:allowoverlap="f">
              <v:group id="Graphic 17" o:spid="_x0000_s1027" style="position:absolute;left:14332;top:74;width:4702;height:5179" coordorigin="14332,74" coordsize="248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4" o:spid="_x0000_s1028" alt="&quot;&quot;" style="position:absolute;left:14343;top:18131;width:4505;height:5757;visibility:visible;mso-wrap-style:square;v-text-anchor:middle" coordsize="450532,5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" path="m,l119253,r,344710c119253,383286,123825,411480,132873,429197v14098,31432,45054,47148,92584,47148c272796,476345,303466,460629,317659,429197v9144,-17717,13620,-45911,13620,-84487l331279,,450532,r,344996c450532,404622,441293,451104,422814,484346v-34480,60960,-100202,91345,-197357,91345c128397,575691,62484,545211,27813,484346,9334,451104,95,404622,95,344996l95,,,xe" fillcolor="#004288" stroked="f">
                  <v:stroke joinstyle="miter"/>
                  <v:path arrowok="t" o:connecttype="custom" o:connectlocs="0,0;119253,0;119253,344710;132873,429197;225457,476345;317659,429197;331279,344710;331279,0;450532,0;450532,344996;422814,484346;225457,575691;27813,484346;95,344996;95,0" o:connectangles="0,0,0,0,0,0,0,0,0,0,0,0,0,0,0"/>
                </v:shape>
                <v:shape id="Freeform: Shape 45" o:spid="_x0000_s1029" alt="&quot;&quot;" style="position:absolute;left:19994;top:18131;width:4956;height:5613;visibility:visible;mso-wrap-style:square;v-text-anchor:middle" coordsize="495586,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" path="m,l115348,r,231267l332232,,483775,,253461,230886,495586,561308r-150781,l171831,316325r-56483,57246l115348,561308,,561308,,xe" fillcolor="#004288" stroked="f">
                  <v:stroke joinstyle="miter"/>
                  <v:path arrowok="t" o:connecttype="custom" o:connectlocs="0,0;115348,0;115348,231267;332232,0;483775,0;253461,230886;495586,561308;344805,561308;171831,316325;115348,373571;115348,561308;0,561308" o:connectangles="0,0,0,0,0,0,0,0,0,0,0,0"/>
                </v:shape>
                <v:shape id="Freeform: Shape 46" o:spid="_x0000_s1030" alt="&quot;&quot;" style="position:absolute;left:25617;top:18154;width:5137;height:5763;visibility:visible;mso-wrap-style:square;v-text-anchor:middle" coordsize="513683,57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" path="m253269,226886v26576,-3334,45626,-7525,57056,-12478c330898,205740,341186,192215,341186,173831v,-22288,-7906,-37814,-23623,-46291c301847,118967,278702,114776,248221,114776v-34195,,-58388,8287,-72580,25051c165449,152209,158686,168878,155353,189929r-137827,c20574,142208,34004,102870,57817,72200,95726,24098,160782,,253079,v60103,,113443,11906,160020,35624c459772,59341,483012,104108,483012,169926r,250508c483012,437769,483394,458819,484061,483584v1047,18669,3809,31433,8572,38100c497300,528447,504254,533876,513683,538258r,21050l358330,559308v-4381,-11049,-7334,-21336,-9048,-31051c347663,518541,346329,507492,345281,495205v-19812,21336,-42672,39529,-68580,54578c245745,567500,210884,576263,171926,576263v-49720,,-90773,-14097,-123253,-42291c16193,505778,,465772,,413957,,346805,26098,298228,78200,268129v28575,-16383,70676,-28004,126206,-35052l253269,226886xm340614,293465v-9144,5715,-18383,10287,-27718,13811c303562,310801,290798,314039,274511,317087r-32481,6001c211550,328422,189643,334994,176403,342709v-22479,12954,-33719,33243,-33719,60579c142684,427672,149543,445294,163259,456152v13716,10859,30479,16288,50101,16288c244507,472440,273272,463391,299561,445389v26289,-18002,39910,-50864,40958,-98679l340519,293465r95,xe" fillcolor="#dc2f34" stroked="f">
                  <v:stroke joinstyle="miter"/>
                  <v:path arrowok="t" o:connecttype="custom" o:connectlocs="253269,226886;310325,214408;341186,173831;317563,127540;248221,114776;175641,139827;155353,189929;17526,189929;57817,72200;253079,0;413099,35624;483012,169926;483012,420434;484061,483584;492633,521684;513683,538258;513683,559308;358330,559308;349282,528257;345281,495205;276701,549783;171926,576263;48673,533972;0,413957;78200,268129;204406,233077;253269,226886;340614,293465;312896,307276;274511,317087;242030,323088;176403,342709;142684,403288;163259,456152;213360,472440;299561,445389;340519,346710;340519,293465" o:connectangles="0,0,0,0,0,0,0,0,0,0,0,0,0,0,0,0,0,0,0,0,0,0,0,0,0,0,0,0,0,0,0,0,0,0,0,0,0,0"/>
                </v:shape>
                <v:shape id="Freeform: Shape 47" o:spid="_x0000_s1031" alt="&quot;&quot;" style="position:absolute;left:31582;top:16369;width:1448;height:1448;visibility:visible;mso-wrap-style:square;v-text-anchor:middle" coordsize="14478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" path="m,l144780,r,144780l,144780,,xe" fillcolor="#dc2f34" stroked="f">
                  <v:stroke joinstyle="miter"/>
                  <v:path arrowok="t" o:connecttype="custom" o:connectlocs="0,0;144780,0;144780,144780;0,144780" o:connectangles="0,0,0,0"/>
                </v:shape>
                <v:shape id="Freeform: Shape 48" o:spid="_x0000_s1032" alt="&quot;&quot;" style="position:absolute;left:31582;top:18284;width:1448;height:5461;visibility:visible;mso-wrap-style:square;v-text-anchor:middle" coordsize="144780,5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" path="m,l144780,r,546163l,546163,,xe" fillcolor="#dc2f34" stroked="f">
                  <v:stroke joinstyle="miter"/>
                  <v:path arrowok="t" o:connecttype="custom" o:connectlocs="0,0;144780,0;144780,546163;0,546163" o:connectangles="0,0,0,0"/>
                </v:shape>
                <v:shape id="Freeform: Shape 49" o:spid="_x0000_s1033" alt="&quot;&quot;" style="position:absolute;left:33886;top:16369;width:5322;height:7546;visibility:visible;mso-wrap-style:square;v-text-anchor:middle" coordsize="532161,75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" path="m324708,200120v25717,14478,46671,34671,62674,60389l387382,,532161,r,737521l393382,737521r,-75629c372999,694277,349758,717804,323754,732473v-26003,14668,-58482,22098,-97250,22098c162687,754571,109061,728758,65437,677132,21812,625507,,559308,,478441,,385191,21431,311944,64389,258509v42863,-53436,100298,-80106,172117,-80106c269653,178403,298989,185642,324708,200120t35051,389097c380810,559118,391383,520256,391383,472440v,-66770,-16860,-114586,-50579,-143256c320040,311849,296037,303181,268605,303181v-41719,,-72390,15811,-91916,47339c157163,382143,147351,421291,147351,468059v,50387,9907,90773,29814,120967c197072,619220,227172,634365,267653,634365v40386,,71056,-15049,92106,-45148e" fillcolor="#dc2f34" stroked="f">
                  <v:stroke joinstyle="miter"/>
                  <v:path arrowok="t" o:connecttype="custom" o:connectlocs="324708,200120;387382,260509;387382,0;532161,0;532161,737521;393382,737521;393382,661892;323754,732473;226504,754571;65437,677132;0,478441;64389,258509;236506,178403;324708,200120;359759,589217;391383,472440;340804,329184;268605,303181;176689,350520;147351,468059;177165,589026;267653,634365;359759,589217" o:connectangles="0,0,0,0,0,0,0,0,0,0,0,0,0,0,0,0,0,0,0,0,0,0,0"/>
                </v:shape>
                <v:shape id="Freeform: Shape 50" o:spid="_x0000_s1034" alt="&quot;&quot;" style="position:absolute;left:14343;top:74;width:24870;height:14847;visibility:visible;mso-wrap-style:square;v-text-anchor:middle" coordsize="2486977,148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" path="m,l2486978,r,1484757l,1484757,,xe" stroked="f">
                  <v:stroke joinstyle="miter"/>
                  <v:path arrowok="t" o:connecttype="custom" o:connectlocs="0,0;2486978,0;2486978,1484757;0,1484757" o:connectangles="0,0,0,0"/>
                </v:shape>
                <v:shape id="Freeform: Shape 51" o:spid="_x0000_s1035" alt="&quot;&quot;" style="position:absolute;left:33823;top:1806;width:5390;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" path="m538925,321755l538925,,,321755r538925,xe" fillcolor="#004288" stroked="f">
                  <v:stroke joinstyle="miter"/>
                  <v:path arrowok="t" o:connecttype="custom" o:connectlocs="538925,321755;538925,0;0,321755" o:connectangles="0,0,0"/>
                </v:shape>
                <v:shape id="Freeform: Shape 52" o:spid="_x0000_s1036" alt="&quot;&quot;" style="position:absolute;left:17246;top:76;width:7045;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" path="m704469,l,,704469,420624,704469,xe" fillcolor="#004288" stroked="f">
                  <v:stroke joinstyle="miter"/>
                  <v:path arrowok="t" o:connecttype="custom" o:connectlocs="704469,0;0,0;704469,420624" o:connectangles="0,0,0"/>
                </v:shape>
                <v:shape id="Freeform: Shape 53" o:spid="_x0000_s1037" alt="&quot;&quot;" style="position:absolute;left:14343;top:9972;width:5389;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" path="m,l,321755,538924,,,xe" fillcolor="#004288" stroked="f">
                  <v:stroke joinstyle="miter"/>
                  <v:path arrowok="t" o:connecttype="custom" o:connectlocs="0,0;0,321755;538924,0" o:connectangles="0,0,0"/>
                </v:shape>
                <v:shape id="Freeform: Shape 54" o:spid="_x0000_s1038" alt="&quot;&quot;" style="position:absolute;left:29265;top:76;width:7044;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" path="m,l,420624,704469,,,xe" fillcolor="#004288" stroked="f">
                  <v:stroke joinstyle="miter"/>
                  <v:path arrowok="t" o:connecttype="custom" o:connectlocs="0,0;0,420624;704469,0" o:connectangles="0,0,0"/>
                </v:shape>
                <v:shape id="Freeform: Shape 55" o:spid="_x0000_s1039" alt="&quot;&quot;" style="position:absolute;left:14343;top:1806;width:5389;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" path="m,l,321755r538924,l,xe" fillcolor="#004288" stroked="f">
                  <v:stroke joinstyle="miter"/>
                  <v:path arrowok="t" o:connecttype="custom" o:connectlocs="0,0;0,321755;538924,321755" o:connectangles="0,0,0"/>
                </v:shape>
                <v:shape id="Freeform: Shape 56" o:spid="_x0000_s1040" alt="&quot;&quot;" style="position:absolute;left:33823;top:9972;width:5390;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" path="m538925,321755l538925,,,,538925,321755xe" fillcolor="#004288" stroked="f">
                  <v:stroke joinstyle="miter"/>
                  <v:path arrowok="t" o:connecttype="custom" o:connectlocs="538925,321755;538925,0;0,0" o:connectangles="0,0,0"/>
                </v:shape>
                <v:shape id="Freeform: Shape 57" o:spid="_x0000_s1041" alt="&quot;&quot;" style="position:absolute;left:17243;top:10714;width:7048;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" path="m,420719r704755,l704755,,,420719xe" fillcolor="#004288" stroked="f">
                  <v:stroke joinstyle="miter"/>
                  <v:path arrowok="t" o:connecttype="custom" o:connectlocs="0,420719;704755,420719;704755,0" o:connectangles="0,0,0"/>
                </v:shape>
                <v:shape id="Freeform: Shape 58" o:spid="_x0000_s1042" alt="&quot;&quot;" style="position:absolute;left:29265;top:10714;width:7047;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" path="m,420719r704755,l,,,420719xe" fillcolor="#004288" stroked="f">
                  <v:stroke joinstyle="miter"/>
                  <v:path arrowok="t" o:connecttype="custom" o:connectlocs="0,420719;704755,420719;0,0" o:connectangles="0,0,0"/>
                </v:shape>
                <v:shape id="Freeform: Shape 59" o:spid="_x0000_s1043" alt="&quot;&quot;" style="position:absolute;left:14343;top:74;width:24871;height:14847;visibility:visible;mso-wrap-style:square;v-text-anchor:middle" coordsize="2487072,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" path="m635603,494919l,115443,,,828960,494919r-193357,xm1851374,989838r635699,379476l2487073,1484757,1658016,989838r193358,xm1492186,478441l2293619,r193358,l1657922,494919r-165831,l1492091,478441r95,xm,1484757l828960,989838r165831,l994791,1006221,193357,1484757,,1484757xe" fillcolor="#dc2f34" stroked="f">
                  <v:stroke joinstyle="miter"/>
                  <v:path arrowok="t" o:connecttype="custom" o:connectlocs="635603,494919;0,115443;0,0;828960,494919;635603,494919;1851374,989838;2487073,1369314;2487073,1484757;1658016,989838;1851374,989838;1492186,478441;2293619,0;2486977,0;1657922,494919;1492091,494919;1492091,478441;0,1484757;828960,989838;994791,989838;994791,1006221;193357,1484757;0,1484757" o:connectangles="0,0,0,0,0,0,0,0,0,0,0,0,0,0,0,0,0,0,0,0,0,0"/>
                </v:shape>
                <v:shape id="Freeform: Shape 60" o:spid="_x0000_s1044" alt="&quot;&quot;" style="position:absolute;left:14343;top:74;width:24870;height:14847;visibility:visible;mso-wrap-style:square;v-text-anchor:middle" coordsize="2486977,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" path="m1094327,1484757r,-593884l,890873,,593884r1094327,l1094327,r298418,l1392745,593884r1094232,l2486977,890873r-1094232,l1392745,1484757r-298418,xe" fillcolor="#dc2f34" stroked="f">
                  <v:stroke joinstyle="miter"/>
                  <v:path arrowok="t" o:connecttype="custom" o:connectlocs="1094327,1484757;1094327,890873;0,890873;0,593884;1094327,593884;1094327,0;1392745,0;1392745,593884;2486977,593884;2486977,890873;1392745,890873;1392745,1484757" o:connectangles="0,0,0,0,0,0,0,0,0,0,0,0"/>
                </v:shape>
                <v:shape id="Freeform: Shape 61" o:spid="_x0000_s1045" alt="&quot;&quot;" style="position:absolute;left:14332;top:25185;width:714;height:1804;visibility:visible;mso-wrap-style:square;v-text-anchor:middle" coordsize="71342,1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" path="m,70009l,51244r21813,l21813,32004v,-10478,3048,-18479,9143,-23908c37052,2667,45911,,57627,v2000,,4286,190,6857,476c67056,857,69342,1333,71343,2000r,18479c69533,19812,67533,19336,65342,19050v-2096,-191,-4191,-381,-6001,-381c54197,18669,50102,19717,47340,21622v-2858,2000,-4191,5810,-4191,11525l43149,51149r24955,l68104,69913r-24955,l43149,180404r-21241,l21908,69913,,69913r,96xe" fillcolor="#004288" stroked="f">
                  <v:stroke joinstyle="miter"/>
                  <v:path arrowok="t" o:connecttype="custom" o:connectlocs="0,70009;0,51244;21813,51244;21813,32004;30956,8096;57627,0;64484,476;71343,2000;71343,20479;65342,19050;59341,18669;47340,21622;43149,33147;43149,51149;68104,51149;68104,69913;43149,69913;43149,180404;21908,180404;21908,69913;0,69913" o:connectangles="0,0,0,0,0,0,0,0,0,0,0,0,0,0,0,0,0,0,0,0,0"/>
                </v:shape>
                <v:shape id="Freeform: Shape 62" o:spid="_x0000_s1046" alt="&quot;&quot;" style="position:absolute;left:15159;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" path="m20003,3072r,27241l20479,30313c25622,19836,32004,12025,39529,7072,47054,2024,56579,-262,68009,24r,22479c59531,22503,52197,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63" o:spid="_x0000_s1047" alt="&quot;&quot;" style="position:absolute;left:15889;top:25667;width:1254;height:1349;visibility:visible;mso-wrap-style:square;v-text-anchor:middle" coordsize="125444,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" path="m4000,41148c6668,32861,10668,25717,16002,19621,21336,13525,27908,8763,35719,5239,43529,1714,52578,,62675,,73057,,82105,1714,89821,5239v7810,3524,14287,8286,19621,14382c114776,25717,118776,32861,121444,41148v2666,8287,4000,17145,4000,26575c125444,77248,124110,86106,121444,94202v-2668,8192,-6668,15336,-12002,21336c104108,121634,97536,126397,89821,129826v-7716,3429,-16764,5143,-27146,5143c52483,134969,43529,133255,35719,129826,27908,126397,21336,121634,16002,115538,10668,109442,6668,102298,4000,94202,1334,86011,,77152,,67723,,58293,1334,49435,4000,41148m25622,88678v2095,6096,4953,11144,8668,15240c37909,108013,42196,111157,47149,113252v4952,2096,10096,3239,15620,3239c68294,116491,73533,115443,78391,113252v4857,-2190,9239,-5334,12859,-9334c94869,99822,97822,94774,99917,88678v2096,-6096,3144,-13049,3144,-20860c103061,60007,102013,53054,99917,46958,97822,40862,94964,35719,91250,31528,87630,27337,83248,24193,78391,22003,73438,19907,68199,18764,62769,18764v-5428,,-10668,1048,-15620,3239c42196,24193,37909,27337,34290,31528v-3620,4191,-6573,9334,-8668,15430c23526,53054,22479,60007,22479,67818v,7811,1047,14764,3143,20860e" fillcolor="#004288" stroked="f">
                  <v:stroke joinstyle="miter"/>
                  <v:path arrowok="t" o:connecttype="custom" o:connectlocs="4000,41148;16002,19621;35719,5239;62675,0;89821,5239;109442,19621;121444,41148;125444,67723;121444,94202;109442,115538;89821,129826;62675,134969;35719,129826;16002,115538;4000,94202;0,67723;4000,41148;25622,88678;34290,103918;47149,113252;62769,116491;78391,113252;91250,103918;99917,88678;103061,67818;99917,46958;91250,31528;78391,22003;62769,18764;47149,22003;34290,31528;25622,46958;22479,67818;25622,88678" o:connectangles="0,0,0,0,0,0,0,0,0,0,0,0,0,0,0,0,0,0,0,0,0,0,0,0,0,0,0,0,0,0,0,0,0,0"/>
                </v:shape>
                <v:shape id="Freeform: Shape 1921" o:spid="_x0000_s1048" alt="&quot;&quot;" style="position:absolute;left:17359;top:25668;width:1814;height:1324;visibility:visible;mso-wrap-style:square;v-text-anchor:middle" coordsize="181451,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" path="m20193,2953r,19050l20669,22003c30385,7334,44291,,62484,v8001,,15240,1619,21812,5048c90774,8382,95345,14002,98012,22098,102298,15050,108014,9620,115158,5810,122206,2000,130016,95,138493,95v6478,,12383,762,17622,2096c161354,3620,165830,5810,169545,8858v3715,3048,6668,6858,8763,11621c180404,25241,181451,30956,181451,37624r,94774l160211,132398r,-84963c160211,43434,159925,39719,159163,36195v-667,-3524,-1905,-6572,-3715,-9144c153638,24479,151066,22384,147828,20955v-3239,-1524,-7430,-2286,-12668,-2286c124683,18669,116396,21717,110395,27623v-6001,6000,-9049,14001,-9049,24003l101346,132112r-21241,l80105,47435v,-4191,-381,-8001,-1143,-11431c78200,32480,76867,29432,75057,26861,73247,24289,70771,22288,67723,20860,64580,19431,60674,18764,55816,18764v-6191,,-11430,1239,-15906,3715c35528,24956,31909,28004,29146,31528v-2762,3524,-4762,7143,-6000,10858c21907,46101,21241,49244,21241,51721r,80486l,132207,,2953r20193,xe" fillcolor="#004288" stroked="f">
                  <v:stroke joinstyle="miter"/>
                  <v:path arrowok="t" o:connecttype="custom" o:connectlocs="20193,2953;20193,22003;20669,22003;62484,0;84296,5048;98012,22098;115158,5810;138493,95;156115,2191;169545,8858;178308,20479;181451,37624;181451,132398;160211,132398;160211,47435;159163,36195;155448,27051;147828,20955;135160,18669;110395,27623;101346,51626;101346,132112;80105,132112;80105,47435;78962,36004;75057,26861;67723,20860;55816,18764;39910,22479;29146,31528;23146,42386;21241,51721;21241,132207;0,132207;0,2953;20193,2953" o:connectangles="0,0,0,0,0,0,0,0,0,0,0,0,0,0,0,0,0,0,0,0,0,0,0,0,0,0,0,0,0,0,0,0,0,0,0,0"/>
                </v:shape>
                <v:shape id="Freeform: Shape 1922" o:spid="_x0000_s1049" alt="&quot;&quot;" style="position:absolute;left:20051;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" path="m68961,38767r,18764l43243,57531r,80296c43243,140303,43434,142304,43815,143827v381,1524,1238,2668,2381,3525c47339,148209,48958,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1929" o:spid="_x0000_s1050" alt="&quot;&quot;" style="position:absolute;left:20926;top:25205;width:1070;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" path="m21241,r,68294l21717,68294v1714,-4000,4001,-7334,7049,-10096c31813,55436,35147,53149,38862,51435v3714,-1714,7715,-3048,11811,-3905c54769,46672,58674,46291,62579,46291v8477,,15526,1144,21241,3525c89535,52102,94107,55436,97631,59627v3524,4190,5906,9144,7335,14859c106394,80200,107061,86582,107061,93631r,85058l85820,178689r,-87535c85820,83153,83534,76771,78772,72104,74104,67437,67723,65151,59531,65151v-6477,,-12097,953,-16859,2953c37909,70104,33909,72962,30766,76581v-3144,3619,-5525,8001,-7144,12954c22098,94393,21241,99822,21241,105632r,73057l,178689,,190r21241,l21241,xe" fillcolor="#004288" stroked="f">
                  <v:stroke joinstyle="miter"/>
                  <v:path arrowok="t" o:connecttype="custom" o:connectlocs="21241,0;21241,68294;21717,68294;28766,58198;38862,51435;50673,47530;62579,46291;83820,49816;97631,59627;104966,74486;107061,93631;107061,178689;85820,178689;85820,91154;78772,72104;59531,65151;42672,68104;30766,76581;23622,89535;21241,105632;21241,178689;0,178689;0,190;21241,190" o:connectangles="0,0,0,0,0,0,0,0,0,0,0,0,0,0,0,0,0,0,0,0,0,0,0,0"/>
                </v:shape>
                <v:shape id="Freeform: Shape 1930" o:spid="_x0000_s1051" alt="&quot;&quot;" style="position:absolute;left:22205;top:25668;width:1192;height:1348;visibility:visible;mso-wrap-style:square;v-text-anchor:middle" coordsize="119253,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" path="m98584,123920v-9620,7334,-21813,10954,-36481,10954c51721,134874,42767,133255,35147,129921,27527,126587,21145,121920,16002,115919,10859,109919,6953,102775,4382,94393,1810,86106,285,76962,,67151,,57341,1524,48292,4476,40196,7525,32004,11716,24956,17050,18955,22479,12954,28956,8287,36290,4953,43720,1619,51816,,60674,,72200,,81725,2381,89249,7144v7620,4762,13716,10858,18288,18097c112109,32576,115252,40577,117062,49244v1714,8668,2477,16955,2096,24765l22384,74009v-191,5715,476,11049,2000,16098c25908,95250,28289,99727,31623,103632v3334,3905,7620,7049,12763,9335c49530,115348,55626,116491,62675,116491v8953,,16382,-2096,22098,-6191c90488,106109,94298,99822,96202,91250r20955,c114491,105728,108299,116586,98584,123920m93440,40958c91535,36481,88964,32576,85630,29337,82391,26099,78581,23527,74200,21527,69723,19621,64865,18669,59531,18669v-5524,,-10477,952,-14859,2858c40291,23432,36481,26099,33242,29337v-3143,3334,-5715,7239,-7524,11621c23908,45339,22765,50102,22479,55054r74200,c96584,50197,95441,45434,93440,40958e" fillcolor="#004288" stroked="f">
                  <v:stroke joinstyle="miter"/>
                  <v:path arrowok="t" o:connecttype="custom" o:connectlocs="98584,123920;62103,134874;35147,129921;16002,115919;4382,94393;0,67151;4476,40196;17050,18955;36290,4953;60674,0;89249,7144;107537,25241;117062,49244;119158,74009;22384,74009;24384,90107;31623,103632;44386,112967;62675,116491;84773,110300;96202,91250;117157,91250;98584,123920;93440,40958;85630,29337;74200,21527;59531,18669;44672,21527;33242,29337;25718,40958;22479,55054;96679,55054;93440,40958" o:connectangles="0,0,0,0,0,0,0,0,0,0,0,0,0,0,0,0,0,0,0,0,0,0,0,0,0,0,0,0,0,0,0,0,0"/>
                </v:shape>
                <v:shape id="Freeform: Shape 1931" o:spid="_x0000_s1052" alt="&quot;&quot;" style="position:absolute;left:24349;top:25202;width:1406;height:1786;visibility:visible;mso-wrap-style:square;v-text-anchor:middle" coordsize="140589,17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" path="m64770,190v3810,,7906,96,12382,96c81534,381,85915,667,90297,1048v4286,381,8382,1048,12097,1905c106109,3810,109347,5048,112014,6667v5810,3525,10858,8287,14859,14479c130969,27337,133064,34862,133064,43910v,9525,-2286,17717,-6858,24575c121634,75438,115062,80581,106585,83915r,476c117538,86678,126016,91726,131826,99346v5810,7715,8763,17050,8763,28003c140589,133921,139446,140208,137065,146399v-2381,6191,-5811,11621,-10383,16383c122111,167545,116395,171355,109633,174212v-6763,2953,-14574,4382,-23337,4382l,178594,,,64770,r,190xm71247,76962v13525,,23241,-2381,29146,-7144c106299,65056,109251,57912,109251,48482v,-6286,-1047,-11335,-3048,-15049c104204,29813,101536,26956,97917,24955,94392,22955,90392,21717,85820,21050v-4572,-571,-9430,-857,-14573,-857l23717,20193r,56769l71247,76962xm83248,158782v10478,,18670,-2858,24670,-8478c113824,144589,116777,136779,116777,126778v,-5811,-1049,-10668,-3239,-14478c111347,108490,108490,105442,104870,103156v-3619,-2286,-7715,-3810,-12383,-4763c87820,97441,82962,96964,78010,96964r-54293,l23717,158687r59531,l83248,158782xe" fillcolor="#004288" stroked="f">
                  <v:stroke joinstyle="miter"/>
                  <v:path arrowok="t" o:connecttype="custom" o:connectlocs="64770,190;77152,286;90297,1048;102394,2953;112014,6667;126873,21146;133064,43910;126206,68485;106585,83915;106585,84391;131826,99346;140589,127349;137065,146399;126682,162782;109633,174212;86296,178594;0,178594;0,0;64770,0;71247,76962;100393,69818;109251,48482;106203,33433;97917,24955;85820,21050;71247,20193;23717,20193;23717,76962;71247,76962;83248,158782;107918,150304;116777,126778;113538,112300;104870,103156;92487,98393;78010,96964;23717,96964;23717,158687;83248,158687" o:connectangles="0,0,0,0,0,0,0,0,0,0,0,0,0,0,0,0,0,0,0,0,0,0,0,0,0,0,0,0,0,0,0,0,0,0,0,0,0,0,0"/>
                </v:shape>
                <v:shape id="Freeform: Shape 1932" o:spid="_x0000_s1053" alt="&quot;&quot;" style="position:absolute;left:25988;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" path="m20003,3072r,27241l20479,30313c25622,19836,32004,12025,39529,7072,47054,2024,56579,-262,68009,24r,22479c59531,22503,52293,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1933" o:spid="_x0000_s1054" alt="&quot;&quot;" style="position:absolute;left:26811;top:25205;width:213;height:1785;visibility:visible;mso-wrap-style:square;v-text-anchor:middle" coordsize="21241,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" path="m,l21241,r,26003l,26003,,xm21241,178498l,178498,,49244r21241,l21241,178498xe" fillcolor="#004288" stroked="f">
                  <v:stroke joinstyle="miter"/>
                  <v:path arrowok="t" o:connecttype="custom" o:connectlocs="0,0;21241,0;21241,26003;0,26003;0,0;21241,178498;0,178498;0,49244;21241,49244;21241,178498" o:connectangles="0,0,0,0,0,0,0,0,0,0"/>
                </v:shape>
                <v:shape id="Freeform: Shape 1935" o:spid="_x0000_s1055" alt="&quot;&quot;" style="position:absolute;left:27177;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" path="m68961,38767r,18764l43243,57531r,80296c43243,140303,43434,142304,43815,143827v381,1524,1238,2668,2381,3525c47339,148209,48959,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1937" o:spid="_x0000_s1056" alt="&quot;&quot;" style="position:absolute;left:28061;top:25205;width:212;height:1785;visibility:visible;mso-wrap-style:square;v-text-anchor:middle" coordsize="21241,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" path="m,l21241,r,26003l,26003,,xm21241,178498l,178498,,49244r21241,l21241,178498xe" fillcolor="#004288" stroked="f">
                  <v:stroke joinstyle="miter"/>
                  <v:path arrowok="t" o:connecttype="custom" o:connectlocs="0,0;21241,0;21241,26003;0,26003;0,0;21241,178498;0,178498;0,49244;21241,49244;21241,178498" o:connectangles="0,0,0,0,0,0,0,0,0,0"/>
                </v:shape>
                <v:shape id="Freeform: Shape 1938" o:spid="_x0000_s1057" alt="&quot;&quot;" style="position:absolute;left:28494;top:25667;width:1098;height:1351;visibility:visible;mso-wrap-style:square;v-text-anchor:middle" coordsize="109728,13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" path="m24194,103441v2000,3239,4667,5811,7906,7811c35338,113157,38958,114490,43053,115348v4096,857,8287,1238,12573,1238c58960,116586,62485,116300,66104,115824v3619,-572,7049,-1429,10096,-2762c79343,111728,81820,109728,83820,107156v2000,-2572,3049,-5905,3049,-9906c86869,91726,84773,87630,80677,84772,76486,81915,71343,79629,65056,77914,58865,76200,52007,74581,44672,73152,37338,71723,30575,69723,24289,67151,18098,64579,12859,60960,8668,56293,4477,51625,2477,45148,2477,36766v,-6477,1524,-12096,4381,-16764c9716,15335,13526,11525,18098,8572,22670,5620,27813,3524,33624,2096,39338,667,45054,,50768,v7335,,14002,571,20193,1810c77153,3048,82582,5239,87345,8382v4762,3048,8572,7239,11430,12478c101632,26098,103347,32671,103823,40481r-21241,c82201,36290,81153,32861,79343,30099,77534,27337,75152,25146,72390,23431,69533,21812,66390,20574,63056,19812,59627,19050,56198,18764,52674,18764v-3144,,-6382,191,-9621,762c39815,20002,36862,20860,34195,22098v-2667,1238,-4858,2953,-6572,4953c26004,29146,25146,31909,25146,35242v,3620,1334,6763,3906,9145c31623,46863,34957,48768,38862,50387v4001,1524,8478,2953,13526,4001c57436,55435,62389,56579,67437,57817v5334,1143,10573,2571,15621,4191c88202,63627,92679,65913,96584,68675v3905,2763,7048,6191,9525,10382c108490,83248,109728,88392,109728,94583v,7811,-1619,14383,-4858,19526c101632,119253,97346,123444,92107,126587v-5238,3143,-11144,5429,-17716,6668c67819,134493,61246,135160,54769,135160v-7239,,-14002,-762,-20479,-2191c27718,131445,22003,128968,17050,125539,12002,122110,8097,117634,5049,112014,2000,106394,381,99631,,91630r21241,c21050,96202,22193,100203,24194,103441e" fillcolor="#004288" stroked="f">
                  <v:stroke joinstyle="miter"/>
                  <v:path arrowok="t" o:connecttype="custom" o:connectlocs="24194,103441;32100,111252;43053,115348;55626,116586;66104,115824;76200,113062;83820,107156;86869,97250;80677,84772;65056,77914;44672,73152;24289,67151;8668,56293;2477,36766;6858,20002;18098,8572;33624,2096;50768,0;70961,1810;87345,8382;98775,20860;103823,40481;82582,40481;79343,30099;72390,23431;63056,19812;52674,18764;43053,19526;34195,22098;27623,27051;25146,35242;29052,44387;38862,50387;52388,54388;67437,57817;83058,62008;96584,68675;106109,79057;109728,94583;104870,114109;92107,126587;74391,133255;54769,135160;34290,132969;17050,125539;5049,112014;0,91630;21241,91630;24194,103441" o:connectangles="0,0,0,0,0,0,0,0,0,0,0,0,0,0,0,0,0,0,0,0,0,0,0,0,0,0,0,0,0,0,0,0,0,0,0,0,0,0,0,0,0,0,0,0,0,0,0,0,0"/>
                </v:shape>
                <v:shape id="Freeform: Shape 1939" o:spid="_x0000_s1058" alt="&quot;&quot;" style="position:absolute;left:29793;top:25205;width:1071;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" path="m21241,r,68294l21717,68294v1715,-4000,4001,-7334,7049,-10096c31814,55436,35147,53149,38862,51435v3715,-1714,7715,-3048,11811,-3905c54769,46672,58674,46291,62579,46291v8478,,15526,1144,21241,3525c89535,52102,94107,55436,97536,59627v3524,4190,6001,9144,7430,14859c106395,80200,107061,86582,107061,93631r,85058l85820,178689r,-87535c85820,83153,83439,76771,78772,72104,74105,67437,67723,65151,59531,65151v-6477,,-12096,953,-16859,2953c37910,70104,33909,72962,30766,76581v-3143,3619,-5525,8001,-7144,12954c22098,94393,21241,99822,21241,105632r,73057l,178689,,190r21241,l21241,xe" fillcolor="#004288" stroked="f">
                  <v:stroke joinstyle="miter"/>
                  <v:path arrowok="t" o:connecttype="custom" o:connectlocs="21241,0;21241,68294;21717,68294;28766,58198;38862,51435;50673,47530;62579,46291;83820,49816;97536,59627;104966,74486;107061,93631;107061,178689;85820,178689;85820,91154;78772,72104;59531,65151;42672,68104;30766,76581;23622,89535;21241,105632;21241,178689;0,178689;0,190;21241,190" o:connectangles="0,0,0,0,0,0,0,0,0,0,0,0,0,0,0,0,0,0,0,0,0,0,0,0"/>
                </v:shape>
                <v:shape id="Freeform: Shape 1940" o:spid="_x0000_s1059" alt="&quot;&quot;" style="position:absolute;left:31887;top:25668;width:1224;height:1813;visibility:visible;mso-wrap-style:square;v-text-anchor:middle" coordsize="12239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" path="m21241,2953r,17526l21717,20479c25241,13335,30766,8096,38195,4858,45720,1619,54007,,62960,,72961,,81629,1810,89059,5525v7429,3714,13620,8667,18478,14859c112490,26670,116205,33909,118681,42005v2572,8192,3715,16860,3715,26004c122396,77153,121253,85820,118776,94012v-2381,8191,-6096,15240,-10954,21336c102870,121444,96774,126206,89344,129731v-7429,3524,-16097,5238,-25908,5238c60293,134969,56769,134588,52864,133921v-3906,-666,-7811,-1714,-11621,-3238c37433,129159,33814,127063,30385,124492v-3430,-2572,-6287,-5810,-8668,-9621l21241,114871r,66485l,181356,,2858r21241,l21241,2953xm97631,48768c96107,43053,93630,37910,90392,33338,87153,28861,82962,25241,77914,22574,72771,19907,66865,18574,60007,18574v-7143,,-13240,1429,-18193,4286c36766,25718,32671,29432,29527,34004v-3143,4572,-5429,9811,-6858,15621c21241,55436,20574,61436,20574,67342v,6286,762,12478,2286,18383c24384,91631,26765,96869,30003,101346v3239,4477,7430,8096,12669,10858c47815,114967,54102,116396,61436,116396v7334,,13526,-1429,18383,-4287c84772,109252,88678,105537,91725,100870v3048,-4667,5239,-10001,6572,-16002c99631,78867,100298,72676,100298,66389,99917,60484,99155,54578,97631,48768e" fillcolor="#004288" stroked="f">
                  <v:stroke joinstyle="miter"/>
                  <v:path arrowok="t" o:connecttype="custom" o:connectlocs="21241,2953;21241,20479;21717,20479;38195,4858;62960,0;89059,5525;107537,20384;118681,42005;122396,68009;118776,94012;107822,115348;89344,129731;63436,134969;52864,133921;41243,130683;30385,124492;21717,114871;21241,114871;21241,181356;0,181356;0,2858;21241,2858;97631,48768;90392,33338;77914,22574;60007,18574;41814,22860;29527,34004;22669,49625;20574,67342;22860,85725;30003,101346;42672,112204;61436,116396;79819,112109;91725,100870;98297,84868;100298,66389;97631,48768" o:connectangles="0,0,0,0,0,0,0,0,0,0,0,0,0,0,0,0,0,0,0,0,0,0,0,0,0,0,0,0,0,0,0,0,0,0,0,0,0,0,0"/>
                </v:shape>
                <v:shape id="Freeform: Shape 1941" o:spid="_x0000_s1060" alt="&quot;&quot;" style="position:absolute;left:33258;top:25668;width:1192;height:1348;visibility:visible;mso-wrap-style:square;v-text-anchor:middle" coordsize="11925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" path="m98584,123920v-9620,7334,-21813,10954,-36481,10954c51721,134874,42767,133255,35147,129921,27527,126587,21146,121920,16002,115919,10859,109919,6954,102775,4382,94393,1810,86106,286,76962,,67151,,57341,1524,48292,4477,40196,7525,32004,11716,24956,17050,18955,22479,12954,28956,8287,36290,4953,43720,1619,51816,,60674,,72200,,81725,2381,89249,7144v7621,4762,13716,10858,18289,18097c112109,32576,115253,40577,117063,49244v1714,8668,2476,16955,2095,24765l22384,74009v-191,5715,476,11049,2000,16098c25908,95250,28290,99727,31623,103632v3334,3905,7620,7049,12764,9335c49625,115348,55626,116491,62675,116491v8953,,16383,-2096,22098,-6191c90488,106109,94298,99822,96203,91250r20955,c114491,105728,108299,116586,98584,123920m93536,40958c91630,36481,89059,32576,85725,29337,82487,26099,78677,23527,74200,21527,69818,19621,64865,18669,59627,18669v-5525,,-10478,952,-14859,2858c40386,23432,36576,26099,33338,29337v-3143,3334,-5715,7239,-7525,11621c24003,45339,22860,50102,22574,55054r74200,c96584,50197,95441,45434,93536,40958e" fillcolor="#004288" stroked="f">
                  <v:stroke joinstyle="miter"/>
                  <v:path arrowok="t" o:connecttype="custom" o:connectlocs="98584,123920;62103,134874;35147,129921;16002,115919;4382,94393;0,67151;4477,40196;17050,18955;36290,4953;60674,0;89249,7144;107538,25241;117063,49244;119158,74009;22384,74009;24384,90107;31623,103632;44387,112967;62675,116491;84773,110300;96203,91250;117158,91250;98584,123920;93536,40958;85725,29337;74200,21527;59627,18669;44768,21527;33338,29337;25813,40958;22574,55054;96774,55054;93536,40958" o:connectangles="0,0,0,0,0,0,0,0,0,0,0,0,0,0,0,0,0,0,0,0,0,0,0,0,0,0,0,0,0,0,0,0,0"/>
                </v:shape>
                <v:shape id="Freeform: Shape 1942" o:spid="_x0000_s1061" alt="&quot;&quot;" style="position:absolute;left:34586;top:25667;width:1255;height:1349;visibility:visible;mso-wrap-style:square;v-text-anchor:middle" coordsize="125448,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" path="m4005,41148c6672,32861,10672,25717,16006,19621,21340,13525,27913,8763,35723,5239,43534,1714,52583,,62679,,73061,,82110,1714,89825,5239v7811,3524,14288,8286,19622,14382c114781,25717,118782,32861,121448,41148v2668,8287,4001,17145,4001,26575c125449,77248,124116,86106,121448,94202v-2666,8192,-6667,15336,-12001,21336c104113,121634,97540,126397,89825,129826v-7715,3429,-16764,5143,-27146,5143c52487,134969,43534,133255,35723,129826,27913,126397,21340,121634,16006,115538,10672,109442,6672,102298,4005,94202,1338,86011,4,77152,4,67723,-91,58293,1338,49435,4005,41148m25627,88678v2096,6096,4953,11144,8668,15240c37914,108013,42200,111157,47153,113252v4954,2096,10097,3239,15621,3239c68299,116491,73538,115443,78395,113252v4858,-2190,9240,-5334,12859,-9334c94874,99822,97826,94774,99922,88678v2095,-6096,3143,-13049,3143,-20860c103065,60007,102017,53054,99922,46958,97826,40862,94969,35719,91254,31528,87635,27337,83253,24193,78395,22003,73442,19907,68204,18764,62774,18764v-5524,,-10667,1048,-15621,3239c42200,24193,37914,27337,34295,31528v-3620,4191,-6572,9334,-8668,15430c23532,53054,22483,60007,22483,67818v,7811,1049,14764,3144,20860e" fillcolor="#004288" stroked="f">
                  <v:stroke joinstyle="miter"/>
                  <v:path arrowok="t" o:connecttype="custom" o:connectlocs="4005,41148;16006,19621;35723,5239;62679,0;89825,5239;109447,19621;121448,41148;125449,67723;121448,94202;109447,115538;89825,129826;62679,134969;35723,129826;16006,115538;4005,94202;4,67723;4005,41148;25627,88678;34295,103918;47153,113252;62774,116491;78395,113252;91254,103918;99922,88678;103065,67818;99922,46958;91254,31528;78395,22003;62774,18764;47153,22003;34295,31528;25627,46958;22483,67818;25627,88678" o:connectangles="0,0,0,0,0,0,0,0,0,0,0,0,0,0,0,0,0,0,0,0,0,0,0,0,0,0,0,0,0,0,0,0,0,0"/>
                </v:shape>
                <v:shape id="Freeform: Shape 1943" o:spid="_x0000_s1062" alt="&quot;&quot;" style="position:absolute;left:36062;top:25668;width:1224;height:1813;visibility:visible;mso-wrap-style:square;v-text-anchor:middle" coordsize="12239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" path="m21241,2953r,17526l21716,20479c25240,13335,30670,8096,38195,4858,45719,1619,54006,,62960,,72961,,81629,1810,89059,5525v7429,3714,13620,8667,18477,14859c112490,26670,116205,33909,118681,42005v2572,8192,3715,16860,3715,26004c122396,77153,121253,85820,118776,94012v-2381,8191,-6096,15240,-10954,21336c102869,121444,96773,126206,89345,129731v-7430,3524,-16098,5238,-25909,5238c60293,134969,56769,134588,52863,133921v-3904,-666,-7810,-1714,-11620,-3238c37433,129159,33813,127063,30384,124492v-3429,-2572,-6287,-5810,-8668,-9621l21241,114871r,66485l,181356,,2858r21241,l21241,2953xm97536,48768c96012,43053,93535,37910,90297,33338,87059,28861,82867,25241,77819,22574,72676,19907,66770,18574,59911,18574v-7143,,-13239,1429,-18191,4286c36671,25718,32575,29432,29432,34004v-3143,4572,-5430,9811,-6858,15621c21145,55436,20478,61436,20478,67342v,6286,763,12478,2287,18383c24288,91631,26669,96869,29909,101346v3238,4477,7428,8096,12667,10858c47720,114967,54006,116396,61340,116396v7335,,13526,-1429,18384,-4287c84677,109252,88582,105537,91630,100870v3048,-4667,5239,-10001,6572,-16002c99536,78867,100202,72676,100202,66389,99917,60484,99154,54578,97536,48768e" fillcolor="#004288" stroked="f">
                  <v:stroke joinstyle="miter"/>
                  <v:path arrowok="t" o:connecttype="custom" o:connectlocs="21241,2953;21241,20479;21716,20479;38195,4858;62960,0;89059,5525;107536,20384;118681,42005;122396,68009;118776,94012;107822,115348;89345,129731;63436,134969;52863,133921;41243,130683;30384,124492;21716,114871;21241,114871;21241,181356;0,181356;0,2858;21241,2858;97536,48768;90297,33338;77819,22574;59911,18574;41720,22860;29432,34004;22574,49625;20478,67342;22765,85725;29909,101346;42576,112204;61340,116396;79724,112109;91630,100870;98202,84868;100202,66389;97536,48768" o:connectangles="0,0,0,0,0,0,0,0,0,0,0,0,0,0,0,0,0,0,0,0,0,0,0,0,0,0,0,0,0,0,0,0,0,0,0,0,0,0,0"/>
                </v:shape>
                <v:shape id="Freeform: Shape 1944" o:spid="_x0000_s1063" alt="&quot;&quot;" style="position:absolute;left:37512;top:25205;width:212;height:1785;visibility:visible;mso-wrap-style:square;v-text-anchor:middle" coordsize="21240,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" path="m,l21241,r,178498l,178498,,xe" fillcolor="#004288" stroked="f">
                  <v:stroke joinstyle="miter"/>
                  <v:path arrowok="t" o:connecttype="custom" o:connectlocs="0,0;21241,0;21241,178498;0,178498" o:connectangles="0,0,0,0"/>
                </v:shape>
                <v:shape id="Freeform: Shape 1945" o:spid="_x0000_s1064" alt="&quot;&quot;" style="position:absolute;left:37947;top:25668;width:1192;height:1348;visibility:visible;mso-wrap-style:square;v-text-anchor:middle" coordsize="11925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" path="m98585,123920v-9621,7334,-21813,10954,-36482,10954c51721,134874,42767,133255,35148,129921,27527,126587,21146,121920,16003,115919,10859,109919,6953,102775,4382,94393,1810,86106,286,76962,,67151,,57341,1524,48292,4478,40196,7525,32004,11716,24956,17050,18955,22479,12954,28956,8287,36291,4953,43721,1619,51817,,60674,,72200,,81725,2381,89249,7144v7621,4762,13717,10858,18289,18097c112109,32576,115253,40577,117063,49244v1715,8668,2476,16955,2095,24765l22385,74009v-191,5715,475,11049,2000,16098c25909,95250,28290,99727,31624,103632v3333,3905,7619,7049,12763,9335c49626,115348,55627,116491,62675,116491v8953,,16383,-2096,22098,-6191c90488,106109,94298,99822,96203,91250r20955,c114491,105728,108204,116586,98585,123920m93441,40958c91535,36481,88964,32576,85630,29337,82391,26099,78581,23527,74200,21527,69724,19621,64866,18669,59531,18669v-5524,,-10477,952,-14858,2858c40291,23432,36481,26099,33242,29337v-3143,3334,-5715,7239,-7524,11621c23908,45339,22765,50102,22479,55054r74200,c96488,50197,95345,45434,93441,40958e" fillcolor="#004288" stroked="f">
                  <v:stroke joinstyle="miter"/>
                  <v:path arrowok="t" o:connecttype="custom" o:connectlocs="98585,123920;62103,134874;35148,129921;16003,115919;4382,94393;0,67151;4478,40196;17050,18955;36291,4953;60674,0;89249,7144;107538,25241;117063,49244;119158,74009;22385,74009;24385,90107;31624,103632;44387,112967;62675,116491;84773,110300;96203,91250;117158,91250;98585,123920;93441,40958;85630,29337;74200,21527;59531,18669;44673,21527;33242,29337;25718,40958;22479,55054;96679,55054;93441,40958" o:connectangles="0,0,0,0,0,0,0,0,0,0,0,0,0,0,0,0,0,0,0,0,0,0,0,0,0,0,0,0,0,0,0,0,0"/>
                </v:shape>
              </v:group>
              <v:group id="Group 1946" o:spid="_x0000_s1065" style="position:absolute;top:871;width:11042;height:3585" coordorigin=",871" coordsize="1104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group id="Graphic 17" o:spid="_x0000_s1066" style="position:absolute;top:871;width:3585;height:3585" coordorigin=",871" coordsize="18975,1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Shape 193" o:spid="_x0000_s1067" alt="&quot;&quot;" style="position:absolute;left:4083;top:14251;width:3929;height:3886;visibility:visible;mso-wrap-style:square;v-text-anchor:middle" coordsize="392923,38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" path="m198224,v-572,,-1239,,-1810,c144598,,95735,19717,58778,55721,21344,92107,485,140684,8,192596v-476,51911,19527,100869,56293,137826c93068,367475,142217,388144,194699,388525v572,,1239,,1810,c248325,388525,297093,368808,334145,332804v37434,-36386,58293,-84964,58770,-136875c393962,88868,306618,952,198224,e" fillcolor="#094985" stroked="f">
                    <v:stroke joinstyle="miter"/>
                    <v:path arrowok="t" o:connecttype="custom" o:connectlocs="198224,0;196414,0;58778,55721;8,192596;56301,330422;194699,388525;196509,388525;334145,332804;392915,195929;198224,0" o:connectangles="0,0,0,0,0,0,0,0,0,0"/>
                  </v:shape>
                  <v:shape id="Freeform: Shape 194" o:spid="_x0000_s1068" alt="&quot;&quot;" style="position:absolute;left:15043;top:8479;width:3932;height:3887;visibility:visible;mso-wrap-style:square;v-text-anchor:middle" coordsize="393196,38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" path="m28027,94488c1071,138970,-6835,191262,6024,241554v12764,50387,44577,92774,89630,119443c140708,387667,193571,395383,244435,382810v50959,-12573,93821,-44101,120777,-88583c392168,249746,399978,197453,387215,147161,374451,96774,342638,54388,297584,27718,266628,9430,232052,,196905,,180903,,164711,2000,148804,5906,97845,18479,54983,49911,28027,94488e" fillcolor="#5692ce" stroked="f">
                    <v:stroke joinstyle="miter"/>
                    <v:path arrowok="t" o:connecttype="custom" o:connectlocs="28027,94488;6024,241554;95654,360997;244435,382810;365212,294227;387215,147161;297584,27718;196905,0;148804,5906;28027,94488" o:connectangles="0,0,0,0,0,0,0,0,0,0"/>
                  </v:shape>
                  <v:shape id="Freeform: Shape 195" o:spid="_x0000_s1069" alt="&quot;&quot;" style="position:absolute;left:10668;top:2772;width:6341;height:15482;visibility:visible;mso-wrap-style:square;v-text-anchor:middle" coordsize="634180,15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" path="m502732,981878c444154,947207,402720,891961,386146,826525,369573,760993,379669,693080,414817,635168v35147,-57912,90868,-98870,157162,-115253c591791,515057,611698,512771,631605,512581r2572,-388430c635035,-1769,466728,-47584,402243,61000l17148,709177v-22575,38005,-22860,85058,-858,123349l392718,1485750v63056,109442,231934,65723,232792,-60198l628272,1017692v-43910,-1143,-86963,-12954,-125540,-35814e" fillcolor="#5692ce" stroked="f">
                    <v:stroke joinstyle="miter"/>
                    <v:path arrowok="t" o:connecttype="custom" o:connectlocs="502732,981878;386146,826525;414817,635168;571979,519915;631605,512581;634177,124151;402243,61000;17148,709177;16290,832526;392718,1485750;625510,1425552;628272,1017692;502732,981878" o:connectangles="0,0,0,0,0,0,0,0,0,0,0,0,0"/>
                  </v:shape>
                  <v:shape id="Freeform: Shape 196" o:spid="_x0000_s1070" alt="&quot;&quot;" style="position:absolute;top:10660;width:13775;height:9186;visibility:visible;mso-wrap-style:square;v-text-anchor:middle" coordsize="1377541,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" path="m1361325,735163l994041,76890c972514,38314,931747,14025,887170,13263l126980,23c-369,-2263,-48566,163663,60496,228623l386346,422648c431685,348829,513790,299585,607135,300537v140970,1238,254604,115729,253365,255080c860119,601337,847165,645056,823924,683252r364141,216884c1297126,965192,1422856,845463,1361325,735163e" fillcolor="#094985" stroked="f">
                    <v:stroke joinstyle="miter"/>
                    <v:path arrowok="t" o:connecttype="custom" o:connectlocs="1361325,735163;994041,76890;887170,13263;126980,23;60496,228623;386346,422648;607135,300537;860500,555617;823924,683252;1188065,900136;1361325,735163" o:connectangles="0,0,0,0,0,0,0,0,0,0,0"/>
                  </v:shape>
                  <v:shape id="Freeform: Shape 197" o:spid="_x0000_s1071" alt="&quot;&quot;" style="position:absolute;left:189;top:871;width:13965;height:8947;visibility:visible;mso-wrap-style:square;v-text-anchor:middle" coordsize="1396527,89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" path="m1210092,16580l856905,213557v40196,74581,42101,167259,-3810,245650c805756,540169,719745,585413,631258,585413v-43339,,-87249,-10954,-127540,-33814c464380,529120,433519,497783,411993,461683l63568,655993c-47398,717906,-3964,884974,123385,886403r760286,8287c928248,895166,969681,872020,992351,834111l1378494,186506c1443264,77921,1321059,-45237,1210092,16580e" fillcolor="#1c7e88" stroked="f">
                    <v:stroke joinstyle="miter"/>
                    <v:path arrowok="t" o:connecttype="custom" o:connectlocs="1210092,16580;856905,213557;853095,459207;631258,585413;503718,551599;411993,461683;63568,655993;123385,886403;883671,894690;992351,834111;1378494,186506;1210092,16580" o:connectangles="0,0,0,0,0,0,0,0,0,0,0,0"/>
                  </v:shape>
                  <v:shape id="Freeform: Shape 198" o:spid="_x0000_s1072" alt="&quot;&quot;" style="position:absolute;left:4542;top:2256;width:3929;height:3884;visibility:visible;mso-wrap-style:square;v-text-anchor:middle" coordsize="392970,3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" path="m98140,362426v93821,53626,214217,21717,268509,-70961c420847,198692,388652,79629,294831,26003,263970,8382,230156,,196819,,128905,,62707,34766,26321,97060,-27876,189738,4318,308801,98140,362426e" fillcolor="#1c7e88" stroked="f">
                    <v:stroke joinstyle="miter"/>
                    <v:path arrowok="t" o:connecttype="custom" o:connectlocs="98140,362426;366649,291465;294831,26003;196819,0;26321,97060;98140,362426" o:connectangles="0,0,0,0,0,0"/>
                  </v:shape>
                </v:group>
                <v:shape id="Freeform: Shape 199" o:spid="_x0000_s1073" alt="&quot;&quot;" style="position:absolute;left:4328;top:1315;width:516;height:1151;visibility:visible;mso-wrap-style:square;v-text-anchor:middle" coordsize="272891,60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" path="m,609505l,493586r67246,l67246,115919,,115919,,,272891,r,115919l204692,115919r,377667l272891,493586r,115919l,609505xe" fillcolor="black" stroked="f">
                  <v:stroke joinstyle="miter"/>
                  <v:path arrowok="t" o:connecttype="custom" o:connectlocs="0,115180;0,93275;12708,93275;12708,21906;0,21906;0,0;51569,0;51569,21906;38681,21906;38681,93275;51569,93275;51569,115180" o:connectangles="0,0,0,0,0,0,0,0,0,0,0,0"/>
                </v:shape>
                <v:group id="Graphic 17" o:spid="_x0000_s1074" style="position:absolute;left:5012;top:1191;width:6030;height:1297" coordorigin="5012,1191" coordsize="31908,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Shape 201" o:spid="_x0000_s1075" alt="&quot;&quot;" style="position:absolute;left:5012;top:3191;width:4178;height:4749;visibility:visible;mso-wrap-style:square;v-text-anchor:middle" coordsize="417861,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" path="m,474917l,11240r112204,l121539,70104r3715,c145161,51435,166973,35052,190690,21050,214408,6953,242126,,273939,v50482,,87058,16478,109823,49530c406527,82582,417862,128397,417862,186976r,287941l280416,474917r,-270225c280416,171069,275844,148019,266890,135541v-9048,-12478,-23526,-18669,-43434,-18669c206026,116872,191071,120777,178594,128588v-12478,7810,-26194,18859,-41148,33147l137446,474917,,474917xe" fillcolor="black" stroked="f">
                    <v:stroke joinstyle="miter"/>
                    <v:path arrowok="t" o:connecttype="custom" o:connectlocs="0,474917;0,11240;112204,11240;121539,70104;125254,70104;190690,21050;273939,0;383762,49530;417862,186976;417862,474917;280416,474917;280416,204692;266890,135541;223456,116872;178594,128588;137446,161735;137446,474917;0,474917" o:connectangles="0,0,0,0,0,0,0,0,0,0,0,0,0,0,0,0,0,0"/>
                  </v:shape>
                  <v:shape id="Freeform: Shape 202" o:spid="_x0000_s1076" alt="&quot;&quot;" style="position:absolute;left:9936;top:3189;width:3823;height:4864;visibility:visible;mso-wrap-style:square;v-text-anchor:middle" coordsize="382238,4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" path="m229076,486347v-32480,,-62484,-5430,-90202,-16383c111157,459010,86963,443294,66389,422719,45815,402146,29623,376809,17812,346519,6001,316325,,281845,,243173,,204502,6572,170117,19621,139827,32671,109633,50292,84201,72390,63627,94488,43053,120205,27337,149542,16383,178879,5429,209359,,241173,v28670,,54007,4667,76200,14002c339471,23336,359283,35242,376714,49530r-64484,88773c290417,120301,269557,111252,249555,111252v-33623,,-60198,11811,-79439,35528c150781,170498,141160,202597,141160,243078v,40577,9811,72581,29433,96298c190214,363093,214979,374904,244888,374904v14954,,29432,-3334,43434,-9811c302419,358521,315563,350615,328041,341281r54197,89725c359188,450914,334232,465106,307467,473488v-26575,8668,-52864,12859,-78391,12859e" fillcolor="black" stroked="f">
                    <v:stroke joinstyle="miter"/>
                    <v:path arrowok="t" o:connecttype="custom" o:connectlocs="229076,486347;138874,469964;66389,422719;17812,346519;0,243173;19621,139827;72390,63627;149542,16383;241173,0;317373,14002;376714,49530;312230,138303;249555,111252;170116,146780;141160,243078;170593,339376;244888,374904;288322,365093;328041,341281;382238,431006;307467,473488;229076,486347" o:connectangles="0,0,0,0,0,0,0,0,0,0,0,0,0,0,0,0,0,0,0,0,0,0"/>
                  </v:shape>
                  <v:shape id="Freeform: Shape 203" o:spid="_x0000_s1077" alt="&quot;&quot;" style="position:absolute;left:14331;top:1387;width:1956;height:6666;visibility:visible;mso-wrap-style:square;v-text-anchor:middle" coordsize="195548,66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" path="m126206,666560v-23717,,-43624,-3715,-59817,-11240c50197,647795,37243,637413,27622,623983,18002,610553,10954,594360,6572,575405,2191,556355,,535019,,511302l,,137446,r,517017c137446,531400,140113,541306,145447,546926v5239,5619,10668,8381,16383,8381l169831,555307v2190,,5143,-666,8858,-1904l195548,655320v-7525,3143,-16954,5715,-28575,7906c155257,665512,141732,666560,126206,666560e" fillcolor="black" stroked="f">
                    <v:stroke joinstyle="miter"/>
                    <v:path arrowok="t" o:connecttype="custom" o:connectlocs="126206,666560;66389,655320;27622,623983;6572,575405;0,511302;0,0;137446,0;137446,517017;145447,546926;161830,555307;169831,555307;178689,553403;195548,655320;166973,663226;126206,666560" o:connectangles="0,0,0,0,0,0,0,0,0,0,0,0,0,0,0"/>
                  </v:shape>
                  <v:shape id="Freeform: Shape 204" o:spid="_x0000_s1078" alt="&quot;&quot;" style="position:absolute;left:16811;top:3304;width:4150;height:4749;visibility:visible;mso-wrap-style:square;v-text-anchor:middle" coordsize="41509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" path="m144018,474917v-50482,,-87058,-16479,-109918,-49531c11335,392335,,346520,,287941l,,137446,r,270224c137446,303848,142113,326993,151543,339376v9334,12478,24003,18669,43910,18669c212884,358045,227552,354044,239363,345948v11811,-8096,24575,-21241,38291,-39243l277654,,415100,r,463677l302895,463677,292608,399193r-2857,c269843,422815,248507,441389,225743,454819v-22670,13335,-49912,20098,-81725,20098e" fillcolor="black" stroked="f">
                    <v:stroke joinstyle="miter"/>
                    <v:path arrowok="t" o:connecttype="custom" o:connectlocs="144018,474917;34100,425386;0,287941;0,0;137446,0;137446,270224;151543,339376;195453,358045;239363,345948;277654,306705;277654,0;415100,0;415100,463677;302895,463677;292608,399193;289751,399193;225743,454819;144018,474917" o:connectangles="0,0,0,0,0,0,0,0,0,0,0,0,0,0,0,0,0,0"/>
                  </v:shape>
                  <v:shape id="Freeform: Shape 205" o:spid="_x0000_s1079" alt="&quot;&quot;" style="position:absolute;left:21605;top:3194;width:3682;height:4859;visibility:visible;mso-wrap-style:square;v-text-anchor:middle" coordsize="368141,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" path="m177546,485870v-30480,,-61817,-5905,-93917,-17812c51530,456248,23622,440627,,421291l61722,335280v21146,16192,41434,28385,60770,36481c141827,379857,161449,383953,181356,383953v20574,,35528,-3429,44863,-10287c235553,366808,240221,357188,240221,344710v,-7525,-2667,-14193,-8001,-20098c226886,318707,219742,313277,210788,308229v-9049,-4953,-19145,-9525,-30384,-13526c169164,290608,157639,286131,145733,281178v-14383,-5620,-28671,-12192,-42958,-19622c88392,254127,75343,244888,63532,234029,51626,223075,42005,210312,34576,195739,27051,181070,23336,164116,23336,144780v,-21241,4191,-40862,12668,-58865c44387,67818,56388,52578,72009,40100,87535,27622,106299,17812,128111,10668,149924,3524,174212,,200978,v35528,,66675,6096,93440,18193c321183,30385,344614,43910,364522,58865r-61722,82296c285941,128683,269462,119063,253270,112204v-16193,-6858,-32385,-10287,-48578,-10287c169736,101917,152305,114109,152305,138398v,7525,2476,13907,7524,19145c164783,162877,171450,167640,179927,172021v8382,4382,18098,8573,28956,12573c219742,188690,231172,192881,242983,197263v14954,5619,29718,12001,44386,19145c301943,223647,315373,232505,327565,243078v12192,10573,22003,23527,29432,38767c364427,297180,368141,315373,368141,336518v,21241,-4095,40767,-12192,58865c347853,413480,335756,429196,319469,442627v-16193,13430,-36195,24003,-59817,31813c236125,481965,208693,485870,177546,485870e" fillcolor="black" stroked="f">
                    <v:stroke joinstyle="miter"/>
                    <v:path arrowok="t" o:connecttype="custom" o:connectlocs="177546,485870;83629,468058;0,421291;61722,335280;122492,371761;181356,383953;226219,373666;240221,344710;232220,324612;210788,308229;180404,294703;145733,281178;102775,261556;63532,234029;34576,195739;23336,144780;36004,85915;72009,40100;128111,10668;200978,0;294418,18193;364522,58865;302800,141161;253270,112204;204692,101917;152305,138398;159829,157543;179927,172021;208883,184594;242983,197263;287369,216408;327565,243078;356997,281845;368141,336518;355949,395383;319469,442627;259652,474440;177546,485870" o:connectangles="0,0,0,0,0,0,0,0,0,0,0,0,0,0,0,0,0,0,0,0,0,0,0,0,0,0,0,0,0,0,0,0,0,0,0,0,0,0"/>
                  </v:shape>
                  <v:shape id="Freeform: Shape 206" o:spid="_x0000_s1080" alt="&quot;&quot;" style="position:absolute;left:25917;top:1191;width:1590;height:6749;visibility:visible;mso-wrap-style:square;v-text-anchor:middle" coordsize="158972,67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" path="m11239,211264r137446,l148685,674942r-137446,l11239,211264xm79438,142970v-23050,,-42005,-6667,-57054,-20098c7429,109537,,92202,,71057,,49816,7525,32671,22384,19622,37338,6572,56388,,79438,v23718,,42863,6572,57532,19622c151638,32671,158972,49816,158972,71057v,21240,-7334,38480,-22002,51815c122301,136303,103156,142970,79438,142970e" fillcolor="black" stroked="f">
                    <v:stroke joinstyle="miter"/>
                    <v:path arrowok="t" o:connecttype="custom" o:connectlocs="11239,211264;148685,211264;148685,674942;11239,674942;11239,211264;79438,142970;22384,122872;0,71057;22384,19622;79438,0;136970,19622;158972,71057;136970,122872;79438,142970" o:connectangles="0,0,0,0,0,0,0,0,0,0,0,0,0,0"/>
                  </v:shape>
                  <v:shape id="Freeform: Shape 207" o:spid="_x0000_s1081" alt="&quot;&quot;" style="position:absolute;left:27948;top:3304;width:4665;height:4636;visibility:visible;mso-wrap-style:square;v-text-anchor:middle" coordsize="466534,4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" path="m156114,463677l,,138398,r59817,218789c204406,241840,210502,265367,216503,289370v5906,24003,12002,48101,18193,72390l238410,361760v5620,-24289,11335,-48483,17241,-72390c261556,265367,267652,241840,273939,218789l334708,,466534,,315087,463677r-158973,xe" fillcolor="black" stroked="f">
                    <v:stroke joinstyle="miter"/>
                    <v:path arrowok="t" o:connecttype="custom" o:connectlocs="156114,463677;0,0;138398,0;198215,218789;216503,289370;234696,361760;238410,361760;255651,289370;273939,218789;334708,0;466534,0;315087,463677;156114,463677" o:connectangles="0,0,0,0,0,0,0,0,0,0,0,0,0"/>
                  </v:shape>
                  <v:shape id="Freeform: Shape 208" o:spid="_x0000_s1082" alt="&quot;&quot;" style="position:absolute;left:32759;top:3191;width:4162;height:4862;visibility:visible;mso-wrap-style:square;v-text-anchor:middle" coordsize="416146,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" path="m131921,192596r167354,c299275,166402,293370,145256,281464,128969,269653,112776,249650,104680,221646,104680v-21812,,-40957,7144,-57530,21431c147638,140589,136874,162687,131921,192596m234696,486156v-33052,,-63913,-5429,-92583,-16383c113442,458819,88487,443008,67341,422053,46101,401193,29623,375761,17812,345853,6000,315944,,281654,,242983,,205645,6191,171736,18764,141542,31242,111347,47625,85820,67818,64865,88106,44006,111347,28004,137446,16764,163639,5525,190785,,218789,v33051,,61817,5620,86487,16764c329850,28004,350425,43529,366998,63532v16478,19907,28861,43529,36957,70580c412051,161258,416147,190691,416147,222504v,12478,-667,24289,-1809,35528c413099,269177,411861,277654,410623,283274r-277654,c139255,316897,153066,341662,174593,357569v21431,15906,47816,23812,79057,23812c286702,381381,320040,371094,353663,350520r45815,83153c375761,449866,349472,462629,320516,471964v-29242,9525,-57722,14192,-85820,14192e" fillcolor="black" stroked="f">
                    <v:stroke joinstyle="miter"/>
                    <v:path arrowok="t" o:connecttype="custom" o:connectlocs="131921,192596;299275,192596;281464,128969;221646,104680;164116,126111;131921,192596;234696,486156;142113,469773;67341,422053;17812,345853;0,242983;18764,141542;67818,64865;137446,16764;218789,0;305276,16764;366998,63532;403955,134112;416147,222504;414338,258032;410623,283274;132969,283274;174593,357569;253650,381381;353663,350520;399478,433673;320516,471964;234696,486156" o:connectangles="0,0,0,0,0,0,0,0,0,0,0,0,0,0,0,0,0,0,0,0,0,0,0,0,0,0,0,0"/>
                  </v:shape>
                </v:group>
                <v:shape id="Freeform: Shape 209" o:spid="_x0000_s1083" alt="&quot;&quot;" style="position:absolute;left:4303;top:2963;width:725;height:1152;visibility:visible;mso-wrap-style:square;v-text-anchor:middle" coordsize="38414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" path="m,609600l,,384143,r,115919l137350,115919r,141161l348710,257080r,115919l137350,372999r,236601l,609600xe" fillcolor="black" stroked="f">
                  <v:stroke joinstyle="miter"/>
                  <v:path arrowok="t" o:connecttype="custom" o:connectlocs="0,115198;0,0;72593,0;72593,21906;25956,21906;25956,48581;65897,48581;65897,70487;25956,70487;25956,115198" o:connectangles="0,0,0,0,0,0,0,0,0,0"/>
                </v:shape>
                <v:group id="Graphic 17" o:spid="_x0000_s1084" style="position:absolute;left:5133;top:3005;width:4777;height:1131" coordorigin="5133,3005" coordsize="2528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085" alt="&quot;&quot;" style="position:absolute;left:5133;top:4239;width:4151;height:4750;visibility:visible;mso-wrap-style:square;v-text-anchor:middle" coordsize="415099,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" path="m144018,475012v-50482,,-87058,-16478,-109919,-49530c11335,392430,,346615,,288036l,,137446,r,270224c137446,303848,142113,326993,151543,339376v9334,12478,24003,18669,43910,18669c212884,358045,227552,354044,239363,345948v11811,-8096,24575,-21241,38291,-39243l277654,,415099,r,463677l302990,463677,292703,399193r-2857,c269938,422815,248603,441388,225838,454819v-22765,13430,-50007,20193,-81820,20193e" fillcolor="black" stroked="f">
                    <v:stroke joinstyle="miter"/>
                    <v:path arrowok="t" o:connecttype="custom" o:connectlocs="144018,475012;34099,425482;0,288036;0,0;137446,0;137446,270224;151543,339376;195453,358045;239363,345948;277654,306705;277654,0;415099,0;415099,463677;302990,463677;292703,399193;289846,399193;225838,454819;144018,475012" o:connectangles="0,0,0,0,0,0,0,0,0,0,0,0,0,0,0,0,0,0"/>
                  </v:shape>
                  <v:shape id="Freeform: Shape 212" o:spid="_x0000_s1086" alt="&quot;&quot;" style="position:absolute;left:9911;top:3005;width:3264;height:5984;visibility:visible;mso-wrap-style:square;v-text-anchor:middle" coordsize="326421,5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" path="m223266,598361v-28670,,-53150,-4382,-73343,-13050c129635,576643,113157,564451,100394,548830,87630,533209,78296,514445,72390,492252,66484,470154,63532,445675,63532,418909r,-187928l,230981,,129064r71056,-5620l86963,,201073,r,123444l312325,123444r,107537l201073,230981r,186024c201073,443198,206502,462058,217361,473583v10953,11525,25431,17335,43529,17335c268414,490918,276034,489966,283845,488061v7810,-1810,14764,-4000,21050,-6572l326422,581501v-12478,3715,-27147,7525,-43910,11240c265271,596455,245650,598361,223266,598361e" fillcolor="black" stroked="f">
                    <v:stroke joinstyle="miter"/>
                    <v:path arrowok="t" o:connecttype="custom" o:connectlocs="223266,598361;149923,585311;100394,548830;72390,492252;63532,418909;63532,230981;0,230981;0,129064;71056,123444;86963,0;201073,0;201073,123444;312325,123444;312325,230981;201073,230981;201073,417005;217361,473583;260890,490918;283845,488061;304895,481489;326422,581501;282512,592741;223266,598361" o:connectangles="0,0,0,0,0,0,0,0,0,0,0,0,0,0,0,0,0,0,0,0,0,0,0"/>
                  </v:shape>
                  <v:shape id="Freeform: Shape 213" o:spid="_x0000_s1087" alt="&quot;&quot;" style="position:absolute;left:13742;top:4239;width:4151;height:4750;visibility:visible;mso-wrap-style:square;v-text-anchor:middle" coordsize="415004,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" path="m143923,475012v-50482,,-87059,-16478,-109823,-49530c11335,392430,,346615,,288036l,,137351,r,270224c137351,303848,142018,326993,151352,339376v9335,12478,24003,18669,43911,18669c212693,358045,227362,354044,239173,345948v11811,-8096,24574,-21241,38386,-39243l277559,,415004,r,463677l302800,463677,292513,399193r-2762,c269843,422815,248412,441388,225647,454819v-22669,13430,-50006,20193,-81724,20193e" fillcolor="black" stroked="f">
                    <v:stroke joinstyle="miter"/>
                    <v:path arrowok="t" o:connecttype="custom" o:connectlocs="143923,475012;34100,425482;0,288036;0,0;137351,0;137351,270224;151352,339376;195263,358045;239173,345948;277559,306705;277559,0;415004,0;415004,463677;302800,463677;292513,399193;289751,399193;225647,454819;143923,475012" o:connectangles="0,0,0,0,0,0,0,0,0,0,0,0,0,0,0,0,0,0"/>
                  </v:shape>
                  <v:shape id="Freeform: Shape 214" o:spid="_x0000_s1088" alt="&quot;&quot;" style="position:absolute;left:18927;top:4127;width:3122;height:4750;visibility:visible;mso-wrap-style:square;v-text-anchor:middle" coordsize="31222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" path="m,474917l,11144r112204,l121539,92488r3715,c142113,60674,162306,37338,186023,22384,209645,7429,233363,,257080,v13049,,23812,762,32194,2286c297656,3810,305371,6191,312230,9239l289846,128016v-8763,-2476,-16859,-4382,-24289,-5620c258032,121158,249364,120587,239363,120587v-17431,,-35718,6191,-54673,18668c165640,151733,149923,173831,137446,205645r,269272l,474917xe" fillcolor="black" stroked="f">
                    <v:stroke joinstyle="miter"/>
                    <v:path arrowok="t" o:connecttype="custom" o:connectlocs="0,474917;0,11144;112204,11144;121539,92488;125254,92488;186023,22384;257080,0;289274,2286;312230,9239;289846,128016;265557,122396;239363,120587;184690,139255;137446,205645;137446,474917;0,474917" o:connectangles="0,0,0,0,0,0,0,0,0,0,0,0,0,0,0,0"/>
                  </v:shape>
                  <v:shape id="Freeform: Shape 215" o:spid="_x0000_s1089" alt="&quot;&quot;" style="position:absolute;left:22195;top:4127;width:4161;height:4862;visibility:visible;mso-wrap-style:square;v-text-anchor:middle" coordsize="416147,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" path="m131921,192596r167354,c299275,166402,293370,145256,281464,128969,269653,112776,249650,104680,221647,104680v-21813,,-40958,7144,-57531,21431c147638,140494,136874,162592,131921,192596m234696,486156v-33052,,-63817,-5429,-92583,-16383c113443,458819,88487,443008,67342,422053,46101,401193,29623,375761,17812,345853,6001,315944,,281654,,242983,,205645,6191,171736,18764,141542,31242,111347,47625,85820,67818,64865,88106,44005,111347,28004,137446,16764,163639,5525,190786,,218789,v33052,,61817,5620,86487,16764c329851,28004,350425,43529,366998,63532v16478,19907,28861,43529,36957,70580c412051,161258,416147,190691,416147,222504v,12478,-667,24289,-1809,35528c413099,269176,411861,277654,410623,283274r-277654,c139255,316897,153067,341662,174593,357569v21527,15906,47816,23812,79058,23812c286703,381381,320040,371094,353663,350520r45816,83153c375761,449866,349472,462629,320516,471964v-29242,9430,-57721,14192,-85820,14192e" fillcolor="black" stroked="f">
                    <v:stroke joinstyle="miter"/>
                    <v:path arrowok="t" o:connecttype="custom" o:connectlocs="131921,192596;299275,192596;281464,128969;221647,104680;164116,126111;131921,192596;234696,486156;142113,469773;67342,422053;17812,345853;0,242983;18764,141542;67818,64865;137446,16764;218789,0;305276,16764;366998,63532;403955,134112;416147,222504;414338,258032;410623,283274;132969,283274;174593,357569;253651,381381;353663,350520;399479,433673;320516,471964;234696,486156" o:connectangles="0,0,0,0,0,0,0,0,0,0,0,0,0,0,0,0,0,0,0,0,0,0,0,0,0,0,0,0"/>
                  </v:shape>
                  <v:shape id="Freeform: Shape 216" o:spid="_x0000_s1090" alt="&quot;&quot;" style="position:absolute;left:26733;top:4130;width:3682;height:4859;visibility:visible;mso-wrap-style:square;v-text-anchor:middle" coordsize="368236,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" path="m177546,485870v-30575,,-61913,-5905,-93917,-17811c51530,456248,23622,440627,,421291l61722,335280v21145,16193,41434,28385,60770,36481c141827,379857,161449,383953,181356,383953v20574,,35528,-3429,44863,-10287c235553,366808,240221,357188,240221,344710v,-7525,-2667,-14193,-7906,-20098c226981,318707,219837,313277,210789,308229v-9049,-4953,-19146,-9525,-30385,-13525c169164,290608,157639,286131,145828,281178v-14383,-5620,-28670,-12192,-43053,-19621c88392,254127,75343,244888,63532,234029,51721,223075,42005,210312,34576,195739,27051,181070,23336,164116,23336,144780v,-21241,4191,-40862,12668,-58864c44387,67818,56388,52578,72009,40100,87630,27623,106299,17812,128111,10668,149924,3524,174212,,201073,v35528,,66675,6096,93440,18193c321278,30385,344710,43910,364617,58865r-61722,82296c286036,128683,269558,119063,253365,112204v-16193,-6858,-32385,-10287,-48577,-10287c169831,101917,152400,114109,152400,138398v,7525,2476,13907,7525,19146c164878,162878,171640,167640,180022,172021v8382,4382,18003,8573,28957,12574c219837,188690,231267,192881,243078,197263v14954,5620,29718,12001,44387,19145c302038,223647,315468,232505,327660,243078v12192,10573,22003,23527,29432,38767c364522,297180,368237,315373,368237,336518v,21241,-4096,40767,-12192,58865c347948,413480,335757,429196,319659,442627v-16192,13430,-36195,24003,-59912,31813c236125,481870,208693,485870,177546,485870e" fillcolor="black" stroked="f">
                    <v:stroke joinstyle="miter"/>
                    <v:path arrowok="t" o:connecttype="custom" o:connectlocs="177546,485870;83629,468059;0,421291;61722,335280;122492,371761;181356,383953;226219,373666;240221,344710;232315,324612;210789,308229;180404,294704;145828,281178;102775,261557;63532,234029;34576,195739;23336,144780;36004,85916;72009,40100;128111,10668;201073,0;294513,18193;364617,58865;302895,141161;253365,112204;204788,101917;152400,138398;159925,157544;180022,172021;208979,184595;243078,197263;287465,216408;327660,243078;357092,281845;368237,336518;356045,395383;319659,442627;259747,474440;177546,485870" o:connectangles="0,0,0,0,0,0,0,0,0,0,0,0,0,0,0,0,0,0,0,0,0,0,0,0,0,0,0,0,0,0,0,0,0,0,0,0,0,0"/>
                  </v:shape>
                </v:group>
              </v:group>
              <v:line id="Straight Connector 218" o:spid="_x0000_s1091" alt="&quot;&quot;" style="position:absolute;visibility:visible;mso-wrap-style:square" from="12661,0" to="1266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" strokecolor="black [3213]" strokeweight=".5pt"/>
              <w10:wrap type="square" anchorx="margin"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681C" w14:textId="2F2BC930" w:rsidR="00D03D3E" w:rsidRPr="00C521B8" w:rsidRDefault="0036469B" w:rsidP="00C521B8">
    <w:pPr>
      <w:pStyle w:val="Footer"/>
    </w:pPr>
    <w:r>
      <w:rPr>
        <w:noProof/>
      </w:rPr>
      <w:drawing>
        <wp:anchor distT="0" distB="0" distL="114300" distR="114300" simplePos="0" relativeHeight="251684864" behindDoc="1" locked="0" layoutInCell="1" allowOverlap="1" wp14:anchorId="3DD20D81" wp14:editId="7D0D3BBF">
          <wp:simplePos x="0" y="0"/>
          <wp:positionH relativeFrom="margin">
            <wp:posOffset>2514600</wp:posOffset>
          </wp:positionH>
          <wp:positionV relativeFrom="paragraph">
            <wp:posOffset>359410</wp:posOffset>
          </wp:positionV>
          <wp:extent cx="889635" cy="459740"/>
          <wp:effectExtent l="0" t="0" r="5715" b="0"/>
          <wp:wrapTight wrapText="bothSides">
            <wp:wrapPolygon edited="0">
              <wp:start x="0" y="0"/>
              <wp:lineTo x="0" y="20586"/>
              <wp:lineTo x="21276" y="20586"/>
              <wp:lineTo x="21276" y="0"/>
              <wp:lineTo x="0" y="0"/>
            </wp:wrapPolygon>
          </wp:wrapTight>
          <wp:docPr id="599007802" name="Picture 82"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07802" name="Picture 82" descr="A blue sign with white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89635" cy="459740"/>
                  </a:xfrm>
                  <a:prstGeom prst="rect">
                    <a:avLst/>
                  </a:prstGeom>
                </pic:spPr>
              </pic:pic>
            </a:graphicData>
          </a:graphic>
          <wp14:sizeRelH relativeFrom="margin">
            <wp14:pctWidth>0</wp14:pctWidth>
          </wp14:sizeRelH>
          <wp14:sizeRelV relativeFrom="margin">
            <wp14:pctHeight>0</wp14:pctHeight>
          </wp14:sizeRelV>
        </wp:anchor>
      </w:drawing>
    </w:r>
    <w:r w:rsidR="009836CB">
      <w:rPr>
        <w:noProof/>
      </w:rPr>
      <w:drawing>
        <wp:anchor distT="0" distB="0" distL="114300" distR="114300" simplePos="0" relativeHeight="251683840" behindDoc="1" locked="0" layoutInCell="1" allowOverlap="1" wp14:anchorId="6A78BD05" wp14:editId="4EA70B25">
          <wp:simplePos x="0" y="0"/>
          <wp:positionH relativeFrom="column">
            <wp:posOffset>3542912</wp:posOffset>
          </wp:positionH>
          <wp:positionV relativeFrom="paragraph">
            <wp:posOffset>266700</wp:posOffset>
          </wp:positionV>
          <wp:extent cx="769620" cy="540385"/>
          <wp:effectExtent l="0" t="0" r="0" b="0"/>
          <wp:wrapTight wrapText="bothSides">
            <wp:wrapPolygon edited="0">
              <wp:start x="12297" y="0"/>
              <wp:lineTo x="0" y="9899"/>
              <wp:lineTo x="0" y="20559"/>
              <wp:lineTo x="20851" y="20559"/>
              <wp:lineTo x="20851" y="10660"/>
              <wp:lineTo x="17644" y="0"/>
              <wp:lineTo x="12297" y="0"/>
            </wp:wrapPolygon>
          </wp:wrapTight>
          <wp:docPr id="1295043355" name="Picture 16" descr="A logo with purple letters and a blue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3355" name="Picture 16" descr="A logo with purple letters and a blue circle&#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769620" cy="540385"/>
                  </a:xfrm>
                  <a:prstGeom prst="rect">
                    <a:avLst/>
                  </a:prstGeom>
                </pic:spPr>
              </pic:pic>
            </a:graphicData>
          </a:graphic>
          <wp14:sizeRelH relativeFrom="margin">
            <wp14:pctWidth>0</wp14:pctWidth>
          </wp14:sizeRelH>
          <wp14:sizeRelV relativeFrom="margin">
            <wp14:pctHeight>0</wp14:pctHeight>
          </wp14:sizeRelV>
        </wp:anchor>
      </w:drawing>
    </w:r>
    <w:r w:rsidR="00C521B8">
      <w:rPr>
        <w:noProof/>
      </w:rPr>
      <w:drawing>
        <wp:anchor distT="0" distB="0" distL="0" distR="230505" simplePos="0" relativeHeight="251679744" behindDoc="0" locked="1" layoutInCell="1" allowOverlap="0" wp14:anchorId="440A7503" wp14:editId="5681D4E4">
          <wp:simplePos x="0" y="0"/>
          <wp:positionH relativeFrom="margin">
            <wp:posOffset>4496435</wp:posOffset>
          </wp:positionH>
          <wp:positionV relativeFrom="page">
            <wp:posOffset>9941560</wp:posOffset>
          </wp:positionV>
          <wp:extent cx="2056130" cy="465455"/>
          <wp:effectExtent l="0" t="0" r="127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56130" cy="465455"/>
                  </a:xfrm>
                  <a:prstGeom prst="rect">
                    <a:avLst/>
                  </a:prstGeom>
                </pic:spPr>
              </pic:pic>
            </a:graphicData>
          </a:graphic>
          <wp14:sizeRelH relativeFrom="page">
            <wp14:pctWidth>0</wp14:pctWidth>
          </wp14:sizeRelH>
          <wp14:sizeRelV relativeFrom="page">
            <wp14:pctHeight>0</wp14:pctHeight>
          </wp14:sizeRelV>
        </wp:anchor>
      </w:drawing>
    </w:r>
    <w:r w:rsidR="00C521B8" w:rsidRPr="00E22447">
      <w:rPr>
        <w:rStyle w:val="PageNumber"/>
      </w:rPr>
      <w:fldChar w:fldCharType="begin"/>
    </w:r>
    <w:r w:rsidR="00C521B8" w:rsidRPr="00E22447">
      <w:rPr>
        <w:rStyle w:val="PageNumber"/>
      </w:rPr>
      <w:instrText xml:space="preserve"> PAGE  \* Arabic  \* MERGEFORMAT </w:instrText>
    </w:r>
    <w:r w:rsidR="00C521B8" w:rsidRPr="00E22447">
      <w:rPr>
        <w:rStyle w:val="PageNumber"/>
      </w:rPr>
      <w:fldChar w:fldCharType="separate"/>
    </w:r>
    <w:r w:rsidR="00C521B8">
      <w:rPr>
        <w:rStyle w:val="PageNumber"/>
      </w:rPr>
      <w:t>0</w:t>
    </w:r>
    <w:r w:rsidR="00C521B8" w:rsidRPr="00E22447">
      <w:rPr>
        <w:rStyle w:val="PageNumber"/>
      </w:rPr>
      <w:fldChar w:fldCharType="end"/>
    </w:r>
    <w:r w:rsidR="00C521B8" w:rsidRPr="00E22447">
      <w:rPr>
        <w:noProof/>
      </w:rPr>
      <mc:AlternateContent>
        <mc:Choice Requires="wps">
          <w:drawing>
            <wp:anchor distT="180340" distB="180340" distL="114300" distR="114300" simplePos="0" relativeHeight="251678720" behindDoc="0" locked="1" layoutInCell="1" allowOverlap="0" wp14:anchorId="57CA164C" wp14:editId="7EC639B9">
              <wp:simplePos x="0" y="0"/>
              <wp:positionH relativeFrom="page">
                <wp:align>right</wp:align>
              </wp:positionH>
              <wp:positionV relativeFrom="page">
                <wp:posOffset>9613265</wp:posOffset>
              </wp:positionV>
              <wp:extent cx="6912000" cy="0"/>
              <wp:effectExtent l="0" t="0" r="0" b="0"/>
              <wp:wrapTopAndBottom/>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1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EECC19A" id="Straight Connector 3" o:spid="_x0000_s1026" alt="&quot;&quot;" style="position:absolute;z-index:251678720;visibility:visible;mso-wrap-style:square;mso-width-percent:0;mso-wrap-distance-left:9pt;mso-wrap-distance-top:14.2pt;mso-wrap-distance-right:9pt;mso-wrap-distance-bottom:14.2pt;mso-position-horizontal:right;mso-position-horizontal-relative:page;mso-position-vertical:absolute;mso-position-vertical-relative:page;mso-width-percent:0;mso-width-relative:margin" from="493.05pt,756.95pt" to="1037.3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" o:allowoverlap="f" strokecolor="#b2b2b2 [3209]" strokeweight="1pt">
              <w10:wrap type="topAndBottom"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9583C" w14:textId="77777777" w:rsidR="00672BE0" w:rsidRDefault="00672BE0" w:rsidP="00BC7B4A">
      <w:pPr>
        <w:spacing w:after="0" w:line="240" w:lineRule="auto"/>
      </w:pPr>
      <w:r>
        <w:separator/>
      </w:r>
    </w:p>
  </w:footnote>
  <w:footnote w:type="continuationSeparator" w:id="0">
    <w:p w14:paraId="75E536DB" w14:textId="77777777" w:rsidR="00672BE0" w:rsidRDefault="00672BE0"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77C7" w14:textId="278CD608" w:rsidR="00D03D3E" w:rsidRPr="00200902" w:rsidRDefault="00C521B8">
    <w:pPr>
      <w:pStyle w:val="Header"/>
      <w:rPr>
        <w:sz w:val="22"/>
        <w:szCs w:val="22"/>
      </w:rPr>
    </w:pPr>
    <w:r w:rsidRPr="00200902">
      <w:rPr>
        <w:noProof/>
        <w:sz w:val="22"/>
        <w:szCs w:val="22"/>
      </w:rPr>
      <mc:AlternateContent>
        <mc:Choice Requires="wps">
          <w:drawing>
            <wp:anchor distT="180340" distB="180340" distL="114300" distR="114300" simplePos="0" relativeHeight="251676672" behindDoc="0" locked="1" layoutInCell="1" allowOverlap="0" wp14:anchorId="7ACFA9F8" wp14:editId="0BB89A77">
              <wp:simplePos x="0" y="0"/>
              <wp:positionH relativeFrom="page">
                <wp:align>right</wp:align>
              </wp:positionH>
              <wp:positionV relativeFrom="page">
                <wp:posOffset>791845</wp:posOffset>
              </wp:positionV>
              <wp:extent cx="6912000" cy="0"/>
              <wp:effectExtent l="0" t="0" r="0" b="0"/>
              <wp:wrapTopAndBottom/>
              <wp:docPr id="1858" name="Straight Connector 1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1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21DD53" id="Straight Connector 1858" o:spid="_x0000_s1026" alt="&quot;&quot;" style="position:absolute;z-index:251676672;visibility:visible;mso-wrap-style:square;mso-width-percent:0;mso-wrap-distance-left:9pt;mso-wrap-distance-top:14.2pt;mso-wrap-distance-right:9pt;mso-wrap-distance-bottom:14.2pt;mso-position-horizontal:right;mso-position-horizontal-relative:page;mso-position-vertical:absolute;mso-position-vertical-relative:page;mso-width-percent:0;mso-width-relative:margin" from="493.05pt,62.35pt" to="1037.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" o:allowoverlap="f" strokecolor="#b2b2b2 [3209]" strokeweight="1pt">
              <w10:wrap type="topAndBottom" anchorx="page" anchory="page"/>
              <w10:anchorlock/>
            </v:line>
          </w:pict>
        </mc:Fallback>
      </mc:AlternateContent>
    </w:r>
    <w:r w:rsidR="00F44B72">
      <w:rPr>
        <w:rStyle w:val="Strong"/>
        <w:sz w:val="22"/>
        <w:szCs w:val="22"/>
      </w:rPr>
      <w:t>Home based education: a pathway to inclusion</w:t>
    </w:r>
    <w:r w:rsidR="00F44B72" w:rsidRPr="00200902">
      <w:rPr>
        <w:sz w:val="22"/>
        <w:szCs w:val="22"/>
      </w:rPr>
      <w:t xml:space="preserve"> </w:t>
    </w:r>
    <w:r w:rsidR="00061946">
      <w:rPr>
        <w:sz w:val="22"/>
        <w:szCs w:val="22"/>
      </w:rPr>
      <w:tab/>
      <w:t>July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0B29182"/>
    <w:lvl w:ilvl="0">
      <w:start w:val="1"/>
      <w:numFmt w:val="decimal"/>
      <w:pStyle w:val="ListNumber3"/>
      <w:lvlText w:val="%1."/>
      <w:lvlJc w:val="left"/>
      <w:pPr>
        <w:ind w:left="927" w:hanging="360"/>
      </w:pPr>
      <w:rPr>
        <w:rFonts w:hint="default"/>
        <w:color w:val="228087" w:themeColor="text2"/>
      </w:rPr>
    </w:lvl>
  </w:abstractNum>
  <w:abstractNum w:abstractNumId="2" w15:restartNumberingAfterBreak="0">
    <w:nsid w:val="FFFFFF7F"/>
    <w:multiLevelType w:val="singleLevel"/>
    <w:tmpl w:val="13EE06D2"/>
    <w:lvl w:ilvl="0">
      <w:start w:val="1"/>
      <w:numFmt w:val="decimal"/>
      <w:pStyle w:val="ListNumber2"/>
      <w:lvlText w:val="%1."/>
      <w:lvlJc w:val="left"/>
      <w:pPr>
        <w:ind w:left="644" w:hanging="360"/>
      </w:pPr>
      <w:rPr>
        <w:rFonts w:hint="default"/>
        <w:color w:val="228087" w:themeColor="text2"/>
      </w:rPr>
    </w:lvl>
  </w:abstractNum>
  <w:abstractNum w:abstractNumId="3"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228087" w:themeColor="text2"/>
      </w:rPr>
    </w:lvl>
  </w:abstractNum>
  <w:abstractNum w:abstractNumId="5"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228087" w:themeColor="text2"/>
      </w:rPr>
    </w:lvl>
  </w:abstractNum>
  <w:abstractNum w:abstractNumId="6" w15:restartNumberingAfterBreak="0">
    <w:nsid w:val="FFFFFF88"/>
    <w:multiLevelType w:val="singleLevel"/>
    <w:tmpl w:val="CEA8BCC6"/>
    <w:lvl w:ilvl="0">
      <w:start w:val="1"/>
      <w:numFmt w:val="decimal"/>
      <w:pStyle w:val="ListNumber"/>
      <w:lvlText w:val="%1."/>
      <w:lvlJc w:val="left"/>
      <w:pPr>
        <w:ind w:left="360" w:hanging="360"/>
      </w:pPr>
      <w:rPr>
        <w:rFonts w:hint="default"/>
        <w:color w:val="228087" w:themeColor="text2"/>
      </w:rPr>
    </w:lvl>
  </w:abstractNum>
  <w:abstractNum w:abstractNumId="7"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228087" w:themeColor="text2"/>
      </w:rPr>
    </w:lvl>
  </w:abstractNum>
  <w:abstractNum w:abstractNumId="8" w15:restartNumberingAfterBreak="0">
    <w:nsid w:val="04723368"/>
    <w:multiLevelType w:val="multilevel"/>
    <w:tmpl w:val="A092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631BCF"/>
    <w:multiLevelType w:val="multilevel"/>
    <w:tmpl w:val="36CE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8C17A8B"/>
    <w:multiLevelType w:val="multilevel"/>
    <w:tmpl w:val="EE3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FD3083"/>
    <w:multiLevelType w:val="multilevel"/>
    <w:tmpl w:val="92D0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AAF635C"/>
    <w:multiLevelType w:val="multilevel"/>
    <w:tmpl w:val="1C42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2AF4087"/>
    <w:multiLevelType w:val="multilevel"/>
    <w:tmpl w:val="813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2BA37A2"/>
    <w:multiLevelType w:val="multilevel"/>
    <w:tmpl w:val="26B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982312">
    <w:abstractNumId w:val="3"/>
  </w:num>
  <w:num w:numId="2" w16cid:durableId="841048727">
    <w:abstractNumId w:val="0"/>
  </w:num>
  <w:num w:numId="3" w16cid:durableId="1160852466">
    <w:abstractNumId w:val="7"/>
  </w:num>
  <w:num w:numId="4" w16cid:durableId="673723790">
    <w:abstractNumId w:val="6"/>
  </w:num>
  <w:num w:numId="5" w16cid:durableId="2046054105">
    <w:abstractNumId w:val="5"/>
  </w:num>
  <w:num w:numId="6" w16cid:durableId="1210067286">
    <w:abstractNumId w:val="4"/>
  </w:num>
  <w:num w:numId="7" w16cid:durableId="706561977">
    <w:abstractNumId w:val="2"/>
  </w:num>
  <w:num w:numId="8" w16cid:durableId="1989284437">
    <w:abstractNumId w:val="1"/>
  </w:num>
  <w:num w:numId="9" w16cid:durableId="1554344109">
    <w:abstractNumId w:val="10"/>
  </w:num>
  <w:num w:numId="10" w16cid:durableId="790512337">
    <w:abstractNumId w:val="8"/>
  </w:num>
  <w:num w:numId="11" w16cid:durableId="1314598127">
    <w:abstractNumId w:val="12"/>
  </w:num>
  <w:num w:numId="12" w16cid:durableId="1867329557">
    <w:abstractNumId w:val="11"/>
  </w:num>
  <w:num w:numId="13" w16cid:durableId="1060135334">
    <w:abstractNumId w:val="9"/>
  </w:num>
  <w:num w:numId="14" w16cid:durableId="370306442">
    <w:abstractNumId w:val="13"/>
  </w:num>
  <w:num w:numId="15" w16cid:durableId="224264335">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7"/>
    <w:rsid w:val="000018C7"/>
    <w:rsid w:val="000019B7"/>
    <w:rsid w:val="00007D75"/>
    <w:rsid w:val="00011256"/>
    <w:rsid w:val="000129F7"/>
    <w:rsid w:val="00014857"/>
    <w:rsid w:val="000171C3"/>
    <w:rsid w:val="00020442"/>
    <w:rsid w:val="00022352"/>
    <w:rsid w:val="00034047"/>
    <w:rsid w:val="0003594C"/>
    <w:rsid w:val="00045CF1"/>
    <w:rsid w:val="0005429F"/>
    <w:rsid w:val="00061946"/>
    <w:rsid w:val="0006632E"/>
    <w:rsid w:val="000744D3"/>
    <w:rsid w:val="00077433"/>
    <w:rsid w:val="00091054"/>
    <w:rsid w:val="000A7A6B"/>
    <w:rsid w:val="000B137C"/>
    <w:rsid w:val="000B6D04"/>
    <w:rsid w:val="000B7614"/>
    <w:rsid w:val="000C1544"/>
    <w:rsid w:val="000C3693"/>
    <w:rsid w:val="000D7033"/>
    <w:rsid w:val="000E3BED"/>
    <w:rsid w:val="000E476B"/>
    <w:rsid w:val="000E4C8A"/>
    <w:rsid w:val="000E4E70"/>
    <w:rsid w:val="000E5AD6"/>
    <w:rsid w:val="000F6FE7"/>
    <w:rsid w:val="00100074"/>
    <w:rsid w:val="00102134"/>
    <w:rsid w:val="00116EC0"/>
    <w:rsid w:val="00123D97"/>
    <w:rsid w:val="0012440D"/>
    <w:rsid w:val="00131B5D"/>
    <w:rsid w:val="00140110"/>
    <w:rsid w:val="00143BDF"/>
    <w:rsid w:val="00145E70"/>
    <w:rsid w:val="00157293"/>
    <w:rsid w:val="00157835"/>
    <w:rsid w:val="00166CC6"/>
    <w:rsid w:val="00173802"/>
    <w:rsid w:val="00177795"/>
    <w:rsid w:val="0018111F"/>
    <w:rsid w:val="00191ED2"/>
    <w:rsid w:val="00192A17"/>
    <w:rsid w:val="001A0380"/>
    <w:rsid w:val="001A5AFD"/>
    <w:rsid w:val="001A5F81"/>
    <w:rsid w:val="001A5F9D"/>
    <w:rsid w:val="001C0A4D"/>
    <w:rsid w:val="001C1EFC"/>
    <w:rsid w:val="001C219E"/>
    <w:rsid w:val="001C443B"/>
    <w:rsid w:val="001C65DB"/>
    <w:rsid w:val="001D18BA"/>
    <w:rsid w:val="001E23CD"/>
    <w:rsid w:val="001E6B36"/>
    <w:rsid w:val="001E74B6"/>
    <w:rsid w:val="001F07FE"/>
    <w:rsid w:val="001F19C3"/>
    <w:rsid w:val="00200902"/>
    <w:rsid w:val="002019BB"/>
    <w:rsid w:val="002049ED"/>
    <w:rsid w:val="002169B5"/>
    <w:rsid w:val="002336E1"/>
    <w:rsid w:val="00241407"/>
    <w:rsid w:val="002427A8"/>
    <w:rsid w:val="00245134"/>
    <w:rsid w:val="00251363"/>
    <w:rsid w:val="00251645"/>
    <w:rsid w:val="00253DE5"/>
    <w:rsid w:val="0025404D"/>
    <w:rsid w:val="00256992"/>
    <w:rsid w:val="0025780F"/>
    <w:rsid w:val="002662B9"/>
    <w:rsid w:val="00267ECF"/>
    <w:rsid w:val="00273FED"/>
    <w:rsid w:val="00275DF2"/>
    <w:rsid w:val="00284D76"/>
    <w:rsid w:val="00284E0C"/>
    <w:rsid w:val="002876DA"/>
    <w:rsid w:val="00292765"/>
    <w:rsid w:val="00295A09"/>
    <w:rsid w:val="002972E1"/>
    <w:rsid w:val="002A5BC6"/>
    <w:rsid w:val="002B33A9"/>
    <w:rsid w:val="002B7A1C"/>
    <w:rsid w:val="002C31FB"/>
    <w:rsid w:val="002C48A1"/>
    <w:rsid w:val="002C591D"/>
    <w:rsid w:val="002D27FA"/>
    <w:rsid w:val="002E61E0"/>
    <w:rsid w:val="00302CA4"/>
    <w:rsid w:val="00303FC9"/>
    <w:rsid w:val="00311FC4"/>
    <w:rsid w:val="00314C5B"/>
    <w:rsid w:val="00314E11"/>
    <w:rsid w:val="00317B0F"/>
    <w:rsid w:val="00331FD5"/>
    <w:rsid w:val="0033222F"/>
    <w:rsid w:val="00337621"/>
    <w:rsid w:val="00340D6A"/>
    <w:rsid w:val="0034265E"/>
    <w:rsid w:val="00350FB0"/>
    <w:rsid w:val="00351639"/>
    <w:rsid w:val="00360281"/>
    <w:rsid w:val="00361269"/>
    <w:rsid w:val="0036469B"/>
    <w:rsid w:val="003752A7"/>
    <w:rsid w:val="00375C5D"/>
    <w:rsid w:val="003822DB"/>
    <w:rsid w:val="00393640"/>
    <w:rsid w:val="003A13CA"/>
    <w:rsid w:val="003A2DBC"/>
    <w:rsid w:val="003A315A"/>
    <w:rsid w:val="003A470F"/>
    <w:rsid w:val="003A531E"/>
    <w:rsid w:val="003B114D"/>
    <w:rsid w:val="003B2469"/>
    <w:rsid w:val="003B2669"/>
    <w:rsid w:val="003C28A1"/>
    <w:rsid w:val="003C3B1A"/>
    <w:rsid w:val="003C4B33"/>
    <w:rsid w:val="003D44B7"/>
    <w:rsid w:val="00404891"/>
    <w:rsid w:val="004112A9"/>
    <w:rsid w:val="00412B36"/>
    <w:rsid w:val="0041653D"/>
    <w:rsid w:val="00417565"/>
    <w:rsid w:val="00417DFF"/>
    <w:rsid w:val="00421B5B"/>
    <w:rsid w:val="00443C1A"/>
    <w:rsid w:val="00444E6E"/>
    <w:rsid w:val="00451E84"/>
    <w:rsid w:val="004561B0"/>
    <w:rsid w:val="00463F18"/>
    <w:rsid w:val="00471CC4"/>
    <w:rsid w:val="0048423B"/>
    <w:rsid w:val="0048434D"/>
    <w:rsid w:val="0048567B"/>
    <w:rsid w:val="004936F4"/>
    <w:rsid w:val="004952C5"/>
    <w:rsid w:val="004957B5"/>
    <w:rsid w:val="004B1753"/>
    <w:rsid w:val="004C6D8A"/>
    <w:rsid w:val="004D1BFB"/>
    <w:rsid w:val="004D4715"/>
    <w:rsid w:val="004E2F7A"/>
    <w:rsid w:val="004E5084"/>
    <w:rsid w:val="004E666A"/>
    <w:rsid w:val="004F1A14"/>
    <w:rsid w:val="004F4A30"/>
    <w:rsid w:val="004F4B5C"/>
    <w:rsid w:val="004F4ED8"/>
    <w:rsid w:val="00501C2A"/>
    <w:rsid w:val="005105A0"/>
    <w:rsid w:val="00514D78"/>
    <w:rsid w:val="0053125E"/>
    <w:rsid w:val="00541B31"/>
    <w:rsid w:val="00542FFE"/>
    <w:rsid w:val="0054401C"/>
    <w:rsid w:val="005500F6"/>
    <w:rsid w:val="00552927"/>
    <w:rsid w:val="00565BA7"/>
    <w:rsid w:val="005824E6"/>
    <w:rsid w:val="005837A1"/>
    <w:rsid w:val="00584D25"/>
    <w:rsid w:val="005934F6"/>
    <w:rsid w:val="00594A21"/>
    <w:rsid w:val="00595811"/>
    <w:rsid w:val="005B44B0"/>
    <w:rsid w:val="005B6198"/>
    <w:rsid w:val="005C0E02"/>
    <w:rsid w:val="005C27AA"/>
    <w:rsid w:val="005C51E4"/>
    <w:rsid w:val="005D16E9"/>
    <w:rsid w:val="005D2084"/>
    <w:rsid w:val="005D5C95"/>
    <w:rsid w:val="005D5EE1"/>
    <w:rsid w:val="005D6723"/>
    <w:rsid w:val="005E516A"/>
    <w:rsid w:val="005E5782"/>
    <w:rsid w:val="005E5A7A"/>
    <w:rsid w:val="005F1817"/>
    <w:rsid w:val="005F5CDA"/>
    <w:rsid w:val="005F6F23"/>
    <w:rsid w:val="00603825"/>
    <w:rsid w:val="00606B8C"/>
    <w:rsid w:val="006226AD"/>
    <w:rsid w:val="00636262"/>
    <w:rsid w:val="00637D8F"/>
    <w:rsid w:val="00637EC4"/>
    <w:rsid w:val="006409CC"/>
    <w:rsid w:val="006410B0"/>
    <w:rsid w:val="00642BBD"/>
    <w:rsid w:val="00653EF9"/>
    <w:rsid w:val="00654F43"/>
    <w:rsid w:val="006632D5"/>
    <w:rsid w:val="00672BE0"/>
    <w:rsid w:val="006771C5"/>
    <w:rsid w:val="00685393"/>
    <w:rsid w:val="006A4838"/>
    <w:rsid w:val="006B2DB1"/>
    <w:rsid w:val="006B3356"/>
    <w:rsid w:val="006C322A"/>
    <w:rsid w:val="006C556C"/>
    <w:rsid w:val="006C567B"/>
    <w:rsid w:val="006D3C78"/>
    <w:rsid w:val="006D7083"/>
    <w:rsid w:val="006E4647"/>
    <w:rsid w:val="006F19B3"/>
    <w:rsid w:val="006F1DF1"/>
    <w:rsid w:val="006F236A"/>
    <w:rsid w:val="00711533"/>
    <w:rsid w:val="00717473"/>
    <w:rsid w:val="00722276"/>
    <w:rsid w:val="00724D6A"/>
    <w:rsid w:val="00731B08"/>
    <w:rsid w:val="00733066"/>
    <w:rsid w:val="007364EB"/>
    <w:rsid w:val="00747F64"/>
    <w:rsid w:val="00756D0C"/>
    <w:rsid w:val="00756FCB"/>
    <w:rsid w:val="007636D4"/>
    <w:rsid w:val="00782D97"/>
    <w:rsid w:val="00787B01"/>
    <w:rsid w:val="007922AC"/>
    <w:rsid w:val="007A0337"/>
    <w:rsid w:val="007A5F42"/>
    <w:rsid w:val="007B0DCF"/>
    <w:rsid w:val="007B732C"/>
    <w:rsid w:val="007C2BA9"/>
    <w:rsid w:val="007D3766"/>
    <w:rsid w:val="007D6757"/>
    <w:rsid w:val="007D7F5F"/>
    <w:rsid w:val="007E0C77"/>
    <w:rsid w:val="007E4D86"/>
    <w:rsid w:val="007F1A41"/>
    <w:rsid w:val="007F20BC"/>
    <w:rsid w:val="007F4AF5"/>
    <w:rsid w:val="007F4F71"/>
    <w:rsid w:val="00812AC1"/>
    <w:rsid w:val="00826241"/>
    <w:rsid w:val="00826AF9"/>
    <w:rsid w:val="00834EFD"/>
    <w:rsid w:val="008468B7"/>
    <w:rsid w:val="00853B63"/>
    <w:rsid w:val="0085493E"/>
    <w:rsid w:val="008563E2"/>
    <w:rsid w:val="00867C96"/>
    <w:rsid w:val="00880FE9"/>
    <w:rsid w:val="0088514C"/>
    <w:rsid w:val="00891DC8"/>
    <w:rsid w:val="008938CA"/>
    <w:rsid w:val="008A540C"/>
    <w:rsid w:val="008B0410"/>
    <w:rsid w:val="008C4D89"/>
    <w:rsid w:val="008D047A"/>
    <w:rsid w:val="008E6EE9"/>
    <w:rsid w:val="008F5B53"/>
    <w:rsid w:val="009053FA"/>
    <w:rsid w:val="0090665F"/>
    <w:rsid w:val="00930289"/>
    <w:rsid w:val="00933601"/>
    <w:rsid w:val="009347DD"/>
    <w:rsid w:val="009348DE"/>
    <w:rsid w:val="009506BC"/>
    <w:rsid w:val="009607C5"/>
    <w:rsid w:val="00961B11"/>
    <w:rsid w:val="0096345B"/>
    <w:rsid w:val="00966FAB"/>
    <w:rsid w:val="009836CB"/>
    <w:rsid w:val="009976F2"/>
    <w:rsid w:val="00997D0A"/>
    <w:rsid w:val="009B2CB8"/>
    <w:rsid w:val="009B401B"/>
    <w:rsid w:val="009C0D5E"/>
    <w:rsid w:val="009C6E76"/>
    <w:rsid w:val="009E5BDC"/>
    <w:rsid w:val="009F2D0B"/>
    <w:rsid w:val="00A04724"/>
    <w:rsid w:val="00A05217"/>
    <w:rsid w:val="00A11F0F"/>
    <w:rsid w:val="00A23E24"/>
    <w:rsid w:val="00A27151"/>
    <w:rsid w:val="00A27FBF"/>
    <w:rsid w:val="00A61DF1"/>
    <w:rsid w:val="00A771DD"/>
    <w:rsid w:val="00A80578"/>
    <w:rsid w:val="00A87F12"/>
    <w:rsid w:val="00A91FA6"/>
    <w:rsid w:val="00AA515A"/>
    <w:rsid w:val="00AB0D96"/>
    <w:rsid w:val="00AB2449"/>
    <w:rsid w:val="00AB2C29"/>
    <w:rsid w:val="00AD2B49"/>
    <w:rsid w:val="00AD5406"/>
    <w:rsid w:val="00AF4971"/>
    <w:rsid w:val="00AF5BC7"/>
    <w:rsid w:val="00AF613E"/>
    <w:rsid w:val="00AF72AC"/>
    <w:rsid w:val="00AF735D"/>
    <w:rsid w:val="00B03566"/>
    <w:rsid w:val="00B07EE3"/>
    <w:rsid w:val="00B1005D"/>
    <w:rsid w:val="00B148C3"/>
    <w:rsid w:val="00B234B8"/>
    <w:rsid w:val="00B430E2"/>
    <w:rsid w:val="00B547F9"/>
    <w:rsid w:val="00B551A3"/>
    <w:rsid w:val="00B72045"/>
    <w:rsid w:val="00B7521B"/>
    <w:rsid w:val="00B92A18"/>
    <w:rsid w:val="00B95A22"/>
    <w:rsid w:val="00B97EE8"/>
    <w:rsid w:val="00BA0A57"/>
    <w:rsid w:val="00BA6499"/>
    <w:rsid w:val="00BB1BC4"/>
    <w:rsid w:val="00BB5347"/>
    <w:rsid w:val="00BB791C"/>
    <w:rsid w:val="00BC441C"/>
    <w:rsid w:val="00BC7B4A"/>
    <w:rsid w:val="00BD5856"/>
    <w:rsid w:val="00BD6F2D"/>
    <w:rsid w:val="00BE07CF"/>
    <w:rsid w:val="00BF035B"/>
    <w:rsid w:val="00BF4941"/>
    <w:rsid w:val="00C008DE"/>
    <w:rsid w:val="00C0102B"/>
    <w:rsid w:val="00C0556D"/>
    <w:rsid w:val="00C10F9A"/>
    <w:rsid w:val="00C13DF8"/>
    <w:rsid w:val="00C16D40"/>
    <w:rsid w:val="00C311A4"/>
    <w:rsid w:val="00C337BB"/>
    <w:rsid w:val="00C44950"/>
    <w:rsid w:val="00C457BE"/>
    <w:rsid w:val="00C4778C"/>
    <w:rsid w:val="00C521B8"/>
    <w:rsid w:val="00C52661"/>
    <w:rsid w:val="00C57A49"/>
    <w:rsid w:val="00C70570"/>
    <w:rsid w:val="00C723E7"/>
    <w:rsid w:val="00C72B30"/>
    <w:rsid w:val="00C7632A"/>
    <w:rsid w:val="00C76770"/>
    <w:rsid w:val="00C80604"/>
    <w:rsid w:val="00C80AF3"/>
    <w:rsid w:val="00C92370"/>
    <w:rsid w:val="00C931CA"/>
    <w:rsid w:val="00CA06A1"/>
    <w:rsid w:val="00CA6E90"/>
    <w:rsid w:val="00CB3DA6"/>
    <w:rsid w:val="00CB5964"/>
    <w:rsid w:val="00CC3D82"/>
    <w:rsid w:val="00CD5EB4"/>
    <w:rsid w:val="00CE037D"/>
    <w:rsid w:val="00CE6DF6"/>
    <w:rsid w:val="00CF07FE"/>
    <w:rsid w:val="00CF24D1"/>
    <w:rsid w:val="00CF3ECC"/>
    <w:rsid w:val="00D039B7"/>
    <w:rsid w:val="00D03D3E"/>
    <w:rsid w:val="00D1168E"/>
    <w:rsid w:val="00D12205"/>
    <w:rsid w:val="00D24D52"/>
    <w:rsid w:val="00D27EAA"/>
    <w:rsid w:val="00D41F38"/>
    <w:rsid w:val="00D453AE"/>
    <w:rsid w:val="00D541B8"/>
    <w:rsid w:val="00D63326"/>
    <w:rsid w:val="00D64DFB"/>
    <w:rsid w:val="00D66928"/>
    <w:rsid w:val="00D67D8A"/>
    <w:rsid w:val="00D710A1"/>
    <w:rsid w:val="00D80BC2"/>
    <w:rsid w:val="00D8281A"/>
    <w:rsid w:val="00D92CAB"/>
    <w:rsid w:val="00D93CBC"/>
    <w:rsid w:val="00D940CD"/>
    <w:rsid w:val="00D9616D"/>
    <w:rsid w:val="00DA20C9"/>
    <w:rsid w:val="00DA2604"/>
    <w:rsid w:val="00DA6211"/>
    <w:rsid w:val="00DA7C8D"/>
    <w:rsid w:val="00DB2A28"/>
    <w:rsid w:val="00DC1DA4"/>
    <w:rsid w:val="00DC26EB"/>
    <w:rsid w:val="00DC7D56"/>
    <w:rsid w:val="00DD1D13"/>
    <w:rsid w:val="00DD2978"/>
    <w:rsid w:val="00DE7C56"/>
    <w:rsid w:val="00DF28FE"/>
    <w:rsid w:val="00DF3C2C"/>
    <w:rsid w:val="00E22204"/>
    <w:rsid w:val="00E22447"/>
    <w:rsid w:val="00E25C5E"/>
    <w:rsid w:val="00E31CBB"/>
    <w:rsid w:val="00E54E0F"/>
    <w:rsid w:val="00E57545"/>
    <w:rsid w:val="00E61F72"/>
    <w:rsid w:val="00E6337F"/>
    <w:rsid w:val="00E71393"/>
    <w:rsid w:val="00E73C64"/>
    <w:rsid w:val="00E768CD"/>
    <w:rsid w:val="00E77216"/>
    <w:rsid w:val="00E941ED"/>
    <w:rsid w:val="00EB3CCA"/>
    <w:rsid w:val="00ED0947"/>
    <w:rsid w:val="00EF24CC"/>
    <w:rsid w:val="00EF5C20"/>
    <w:rsid w:val="00F0163C"/>
    <w:rsid w:val="00F039D3"/>
    <w:rsid w:val="00F151C9"/>
    <w:rsid w:val="00F24231"/>
    <w:rsid w:val="00F315EA"/>
    <w:rsid w:val="00F3398D"/>
    <w:rsid w:val="00F44B72"/>
    <w:rsid w:val="00F5520D"/>
    <w:rsid w:val="00F5670F"/>
    <w:rsid w:val="00F6544F"/>
    <w:rsid w:val="00F74160"/>
    <w:rsid w:val="00F8547A"/>
    <w:rsid w:val="00F86015"/>
    <w:rsid w:val="00F879A9"/>
    <w:rsid w:val="00F92F55"/>
    <w:rsid w:val="00F95CBC"/>
    <w:rsid w:val="00FB2542"/>
    <w:rsid w:val="00FB47D0"/>
    <w:rsid w:val="00FB4D7F"/>
    <w:rsid w:val="00FC6474"/>
    <w:rsid w:val="00FD13A5"/>
    <w:rsid w:val="00FD1B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EE80E"/>
  <w15:chartTrackingRefBased/>
  <w15:docId w15:val="{8BC418D7-7699-457D-9BD9-61900DE0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A27151"/>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228087" w:themeColor="text2"/>
      <w:sz w:val="48"/>
      <w:szCs w:val="32"/>
    </w:rPr>
  </w:style>
  <w:style w:type="paragraph" w:styleId="Heading2">
    <w:name w:val="heading 2"/>
    <w:basedOn w:val="BodyText"/>
    <w:next w:val="BodyText"/>
    <w:link w:val="Heading2Char"/>
    <w:uiPriority w:val="4"/>
    <w:qFormat/>
    <w:rsid w:val="007F4F71"/>
    <w:pPr>
      <w:keepLines/>
      <w:pBdr>
        <w:top w:val="single" w:sz="8" w:space="4" w:color="228087" w:themeColor="accent1"/>
      </w:pBdr>
      <w:spacing w:before="240" w:after="240"/>
      <w:outlineLvl w:val="1"/>
    </w:pPr>
    <w:rPr>
      <w:rFonts w:asciiTheme="majorHAnsi" w:eastAsiaTheme="majorEastAsia" w:hAnsiTheme="majorHAnsi" w:cstheme="majorBidi"/>
      <w:b/>
      <w:color w:val="228087" w:themeColor="text2"/>
      <w:sz w:val="36"/>
      <w:szCs w:val="26"/>
    </w:rPr>
  </w:style>
  <w:style w:type="paragraph" w:styleId="Heading3">
    <w:name w:val="heading 3"/>
    <w:basedOn w:val="Heading2"/>
    <w:next w:val="BodyText"/>
    <w:link w:val="Heading3Char"/>
    <w:uiPriority w:val="5"/>
    <w:qFormat/>
    <w:rsid w:val="00D039B7"/>
    <w:pPr>
      <w:pBdr>
        <w:top w:val="none" w:sz="0" w:space="0" w:color="auto"/>
      </w:pBdr>
      <w:spacing w:after="160"/>
      <w:outlineLvl w:val="2"/>
    </w:pPr>
    <w:rPr>
      <w:color w:val="094985" w:themeColor="accent2"/>
    </w:rPr>
  </w:style>
  <w:style w:type="paragraph" w:styleId="Heading4">
    <w:name w:val="heading 4"/>
    <w:basedOn w:val="BodyText"/>
    <w:next w:val="BodyText"/>
    <w:link w:val="Heading4Char"/>
    <w:uiPriority w:val="6"/>
    <w:qFormat/>
    <w:rsid w:val="00F6544F"/>
    <w:pPr>
      <w:keepLines/>
      <w:spacing w:before="240"/>
      <w:outlineLvl w:val="3"/>
    </w:pPr>
    <w:rPr>
      <w:rFonts w:asciiTheme="majorHAnsi" w:eastAsiaTheme="majorEastAsia" w:hAnsiTheme="majorHAnsi" w:cstheme="majorBidi"/>
      <w:b/>
      <w:iCs/>
      <w:color w:val="228087" w:themeColor="text2"/>
      <w:sz w:val="28"/>
    </w:rPr>
  </w:style>
  <w:style w:type="paragraph" w:styleId="Heading5">
    <w:name w:val="heading 5"/>
    <w:basedOn w:val="BodyText"/>
    <w:next w:val="BodyText"/>
    <w:link w:val="Heading5Char"/>
    <w:uiPriority w:val="7"/>
    <w:qFormat/>
    <w:rsid w:val="000018C7"/>
    <w:pPr>
      <w:keepLines/>
      <w:spacing w:before="200"/>
      <w:outlineLvl w:val="4"/>
    </w:pPr>
    <w:rPr>
      <w:rFonts w:asciiTheme="majorHAnsi" w:eastAsiaTheme="majorEastAsia" w:hAnsiTheme="majorHAnsi" w:cstheme="majorBidi"/>
      <w:b/>
    </w:rPr>
  </w:style>
  <w:style w:type="paragraph" w:styleId="Heading6">
    <w:name w:val="heading 6"/>
    <w:basedOn w:val="BodyText"/>
    <w:next w:val="Heading5"/>
    <w:link w:val="Heading6Char"/>
    <w:uiPriority w:val="9"/>
    <w:semiHidden/>
    <w:rsid w:val="000018C7"/>
    <w:pPr>
      <w:keepLines/>
      <w:pBdr>
        <w:bottom w:val="dotted" w:sz="12" w:space="4" w:color="5692CE"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014857"/>
    <w:pPr>
      <w:tabs>
        <w:tab w:val="left" w:pos="567"/>
      </w:tabs>
      <w:spacing w:before="440" w:after="0" w:line="240" w:lineRule="auto"/>
    </w:pPr>
  </w:style>
  <w:style w:type="character" w:customStyle="1" w:styleId="FooterChar">
    <w:name w:val="Footer Char"/>
    <w:basedOn w:val="DefaultParagraphFont"/>
    <w:link w:val="Footer"/>
    <w:uiPriority w:val="20"/>
    <w:rsid w:val="00014857"/>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7F4F71"/>
    <w:pPr>
      <w:keepNext/>
      <w:keepLines/>
      <w:spacing w:after="240" w:line="240" w:lineRule="auto"/>
      <w:outlineLvl w:val="0"/>
    </w:pPr>
    <w:rPr>
      <w:rFonts w:asciiTheme="majorHAnsi" w:eastAsiaTheme="majorEastAsia" w:hAnsiTheme="majorHAnsi" w:cstheme="majorBidi"/>
      <w:b/>
      <w:sz w:val="100"/>
      <w:szCs w:val="56"/>
    </w:rPr>
  </w:style>
  <w:style w:type="character" w:customStyle="1" w:styleId="TitleChar">
    <w:name w:val="Title Char"/>
    <w:basedOn w:val="DefaultParagraphFont"/>
    <w:link w:val="Title"/>
    <w:uiPriority w:val="17"/>
    <w:rsid w:val="007F4F71"/>
    <w:rPr>
      <w:rFonts w:asciiTheme="majorHAnsi" w:eastAsiaTheme="majorEastAsia" w:hAnsiTheme="majorHAnsi" w:cstheme="majorBidi"/>
      <w:b/>
      <w:color w:val="000000" w:themeColor="text1"/>
      <w:sz w:val="100"/>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228087" w:themeColor="text2"/>
      <w:sz w:val="48"/>
      <w:szCs w:val="32"/>
    </w:rPr>
  </w:style>
  <w:style w:type="character" w:customStyle="1" w:styleId="Heading2Char">
    <w:name w:val="Heading 2 Char"/>
    <w:basedOn w:val="DefaultParagraphFont"/>
    <w:link w:val="Heading2"/>
    <w:uiPriority w:val="4"/>
    <w:rsid w:val="007F4F71"/>
    <w:rPr>
      <w:rFonts w:asciiTheme="majorHAnsi" w:eastAsiaTheme="majorEastAsia" w:hAnsiTheme="majorHAnsi" w:cstheme="majorBidi"/>
      <w:b/>
      <w:color w:val="228087" w:themeColor="text2"/>
      <w:sz w:val="36"/>
      <w:szCs w:val="26"/>
    </w:rPr>
  </w:style>
  <w:style w:type="character" w:customStyle="1" w:styleId="Heading3Char">
    <w:name w:val="Heading 3 Char"/>
    <w:basedOn w:val="DefaultParagraphFont"/>
    <w:link w:val="Heading3"/>
    <w:uiPriority w:val="5"/>
    <w:rsid w:val="00D039B7"/>
    <w:rPr>
      <w:rFonts w:asciiTheme="majorHAnsi" w:eastAsiaTheme="majorEastAsia" w:hAnsiTheme="majorHAnsi" w:cstheme="majorBidi"/>
      <w:b/>
      <w:color w:val="094985" w:themeColor="accent2"/>
      <w:sz w:val="36"/>
      <w:szCs w:val="26"/>
    </w:rPr>
  </w:style>
  <w:style w:type="character" w:customStyle="1" w:styleId="Heading4Char">
    <w:name w:val="Heading 4 Char"/>
    <w:basedOn w:val="DefaultParagraphFont"/>
    <w:link w:val="Heading4"/>
    <w:uiPriority w:val="6"/>
    <w:rsid w:val="00F6544F"/>
    <w:rPr>
      <w:rFonts w:asciiTheme="majorHAnsi" w:eastAsiaTheme="majorEastAsia" w:hAnsiTheme="majorHAnsi" w:cstheme="majorBidi"/>
      <w:b/>
      <w:iCs/>
      <w:color w:val="228087" w:themeColor="text2"/>
      <w:sz w:val="28"/>
    </w:rPr>
  </w:style>
  <w:style w:type="character" w:customStyle="1" w:styleId="Heading5Char">
    <w:name w:val="Heading 5 Char"/>
    <w:basedOn w:val="DefaultParagraphFont"/>
    <w:link w:val="Heading5"/>
    <w:uiPriority w:val="7"/>
    <w:rsid w:val="000018C7"/>
    <w:rPr>
      <w:rFonts w:asciiTheme="majorHAnsi" w:eastAsiaTheme="majorEastAsia" w:hAnsiTheme="majorHAnsi" w:cstheme="majorBidi"/>
      <w:b/>
      <w:color w:val="000000" w:themeColor="text1"/>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7F4F71"/>
    <w:pPr>
      <w:numPr>
        <w:numId w:val="3"/>
      </w:numPr>
      <w:ind w:left="284" w:hanging="284"/>
    </w:pPr>
  </w:style>
  <w:style w:type="paragraph" w:styleId="ListBullet2">
    <w:name w:val="List Bullet 2"/>
    <w:basedOn w:val="ListBullet"/>
    <w:uiPriority w:val="11"/>
    <w:qFormat/>
    <w:rsid w:val="007F4F71"/>
    <w:pPr>
      <w:numPr>
        <w:numId w:val="5"/>
      </w:numPr>
      <w:ind w:left="568" w:hanging="284"/>
    </w:pPr>
  </w:style>
  <w:style w:type="paragraph" w:styleId="ListBullet3">
    <w:name w:val="List Bullet 3"/>
    <w:basedOn w:val="ListBullet"/>
    <w:uiPriority w:val="12"/>
    <w:qFormat/>
    <w:rsid w:val="007F4F71"/>
    <w:pPr>
      <w:numPr>
        <w:numId w:val="6"/>
      </w:numPr>
      <w:ind w:left="851" w:hanging="284"/>
    </w:pPr>
  </w:style>
  <w:style w:type="paragraph" w:styleId="ListBullet4">
    <w:name w:val="List Bullet 4"/>
    <w:basedOn w:val="Normal"/>
    <w:uiPriority w:val="99"/>
    <w:semiHidden/>
    <w:rsid w:val="00DA2604"/>
    <w:pPr>
      <w:numPr>
        <w:numId w:val="1"/>
      </w:numPr>
      <w:contextualSpacing/>
    </w:pPr>
  </w:style>
  <w:style w:type="paragraph" w:styleId="ListNumber">
    <w:name w:val="List Number"/>
    <w:basedOn w:val="BodyText"/>
    <w:uiPriority w:val="13"/>
    <w:qFormat/>
    <w:rsid w:val="007F4F71"/>
    <w:pPr>
      <w:numPr>
        <w:numId w:val="4"/>
      </w:numPr>
      <w:ind w:left="284" w:hanging="284"/>
    </w:pPr>
  </w:style>
  <w:style w:type="paragraph" w:styleId="ListNumber2">
    <w:name w:val="List Number 2"/>
    <w:basedOn w:val="ListNumber"/>
    <w:uiPriority w:val="14"/>
    <w:qFormat/>
    <w:rsid w:val="007F4F71"/>
    <w:pPr>
      <w:numPr>
        <w:numId w:val="7"/>
      </w:numPr>
      <w:ind w:left="568" w:hanging="284"/>
    </w:pPr>
  </w:style>
  <w:style w:type="paragraph" w:styleId="ListNumber3">
    <w:name w:val="List Number 3"/>
    <w:basedOn w:val="ListNumber"/>
    <w:uiPriority w:val="14"/>
    <w:qFormat/>
    <w:rsid w:val="007F4F71"/>
    <w:pPr>
      <w:numPr>
        <w:numId w:val="8"/>
      </w:numPr>
      <w:ind w:left="851" w:hanging="284"/>
    </w:pPr>
  </w:style>
  <w:style w:type="paragraph" w:styleId="ListNumber4">
    <w:name w:val="List Number 4"/>
    <w:basedOn w:val="Normal"/>
    <w:uiPriority w:val="99"/>
    <w:semiHidden/>
    <w:rsid w:val="00DA2604"/>
    <w:pPr>
      <w:numPr>
        <w:numId w:val="2"/>
      </w:numPr>
      <w:contextualSpacing/>
    </w:pPr>
  </w:style>
  <w:style w:type="paragraph" w:styleId="BalloonText">
    <w:name w:val="Balloon Text"/>
    <w:basedOn w:val="BodyText"/>
    <w:link w:val="BalloonTextChar"/>
    <w:uiPriority w:val="99"/>
    <w:semiHidden/>
    <w:rsid w:val="00DA2604"/>
    <w:pPr>
      <w:suppressAutoHyphens w:val="0"/>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C26EB"/>
    <w:pPr>
      <w:spacing w:before="200"/>
      <w:ind w:left="851" w:right="851"/>
    </w:pPr>
    <w:rPr>
      <w:iCs/>
      <w:color w:val="6F6F6F" w:themeColor="accent5"/>
    </w:rPr>
  </w:style>
  <w:style w:type="character" w:customStyle="1" w:styleId="QuoteChar">
    <w:name w:val="Quote Char"/>
    <w:basedOn w:val="DefaultParagraphFont"/>
    <w:link w:val="Quote"/>
    <w:uiPriority w:val="15"/>
    <w:rsid w:val="00DC26EB"/>
    <w:rPr>
      <w:iCs/>
      <w:color w:val="6F6F6F" w:themeColor="accent5"/>
    </w:rPr>
  </w:style>
  <w:style w:type="paragraph" w:styleId="Caption">
    <w:name w:val="caption"/>
    <w:basedOn w:val="BodyText"/>
    <w:next w:val="Heading5"/>
    <w:uiPriority w:val="9"/>
    <w:qFormat/>
    <w:rsid w:val="00DC26EB"/>
    <w:pPr>
      <w:keepLines/>
      <w:spacing w:before="200"/>
    </w:pPr>
    <w:rPr>
      <w:b/>
      <w:iCs/>
      <w:color w:val="6F6F6F" w:themeColor="accent5"/>
      <w:szCs w:val="18"/>
    </w:rPr>
  </w:style>
  <w:style w:type="character" w:styleId="Emphasis">
    <w:name w:val="Emphasis"/>
    <w:basedOn w:val="DefaultParagraphFont"/>
    <w:uiPriority w:val="2"/>
    <w:qFormat/>
    <w:rsid w:val="00F6544F"/>
    <w:rPr>
      <w:b/>
      <w:i w:val="0"/>
      <w:iCs/>
      <w:color w:val="094985" w:themeColor="accent2"/>
    </w:rPr>
  </w:style>
  <w:style w:type="character" w:styleId="Hyperlink">
    <w:name w:val="Hyperlink"/>
    <w:basedOn w:val="DefaultParagraphFont"/>
    <w:uiPriority w:val="99"/>
    <w:rsid w:val="00C337BB"/>
    <w:rPr>
      <w:b/>
      <w:color w:val="228087" w:themeColor="text2"/>
      <w:u w:val="none"/>
    </w:rPr>
  </w:style>
  <w:style w:type="character" w:styleId="FollowedHyperlink">
    <w:name w:val="FollowedHyperlink"/>
    <w:basedOn w:val="DefaultParagraphFont"/>
    <w:uiPriority w:val="99"/>
    <w:semiHidden/>
    <w:rsid w:val="00DA2604"/>
    <w:rPr>
      <w:color w:val="094985"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TOCHeading"/>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after="0" w:line="240" w:lineRule="auto"/>
      <w:ind w:left="960" w:hanging="240"/>
    </w:pPr>
  </w:style>
  <w:style w:type="paragraph" w:styleId="TOCHeading">
    <w:name w:val="TOC Heading"/>
    <w:basedOn w:val="Heading3"/>
    <w:next w:val="BodyText"/>
    <w:uiPriority w:val="39"/>
    <w:qFormat/>
    <w:rsid w:val="00251363"/>
    <w:pPr>
      <w:pBdr>
        <w:top w:val="single" w:sz="8" w:space="4" w:color="094985" w:themeColor="accent2"/>
      </w:pBdr>
    </w:pPr>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DC26EB"/>
    <w:pPr>
      <w:keepLines/>
      <w:pBdr>
        <w:top w:val="single" w:sz="8" w:space="12" w:color="5692CE" w:themeColor="accent3"/>
        <w:bottom w:val="single" w:sz="8" w:space="12" w:color="5692CE" w:themeColor="accent3"/>
      </w:pBdr>
    </w:pPr>
    <w:rPr>
      <w:iCs w:val="0"/>
    </w:rPr>
  </w:style>
  <w:style w:type="character" w:customStyle="1" w:styleId="IntenseQuoteChar">
    <w:name w:val="Intense Quote Char"/>
    <w:basedOn w:val="DefaultParagraphFont"/>
    <w:link w:val="IntenseQuote"/>
    <w:uiPriority w:val="16"/>
    <w:rsid w:val="00DC26EB"/>
    <w:rPr>
      <w:color w:val="6F6F6F" w:themeColor="accent5"/>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3093F1" w:themeColor="accent2" w:themeTint="99"/>
        <w:left w:val="single" w:sz="4" w:space="0" w:color="3093F1" w:themeColor="accent2" w:themeTint="99"/>
        <w:bottom w:val="single" w:sz="4" w:space="0" w:color="3093F1" w:themeColor="accent2" w:themeTint="99"/>
        <w:right w:val="single" w:sz="4" w:space="0" w:color="3093F1" w:themeColor="accent2" w:themeTint="99"/>
        <w:insideH w:val="single" w:sz="4" w:space="0" w:color="3093F1" w:themeColor="accent2" w:themeTint="99"/>
        <w:insideV w:val="single" w:sz="4" w:space="0" w:color="3093F1" w:themeColor="accent2" w:themeTint="99"/>
      </w:tblBorders>
    </w:tblPr>
    <w:tblStylePr w:type="firstRow">
      <w:rPr>
        <w:b/>
        <w:bCs/>
        <w:color w:val="FFFFFF" w:themeColor="background1"/>
      </w:rPr>
      <w:tblPr/>
      <w:tcPr>
        <w:tcBorders>
          <w:top w:val="single" w:sz="4" w:space="0" w:color="094985" w:themeColor="accent2"/>
          <w:left w:val="single" w:sz="4" w:space="0" w:color="094985" w:themeColor="accent2"/>
          <w:bottom w:val="single" w:sz="4" w:space="0" w:color="094985" w:themeColor="accent2"/>
          <w:right w:val="single" w:sz="4" w:space="0" w:color="094985" w:themeColor="accent2"/>
          <w:insideH w:val="nil"/>
          <w:insideV w:val="nil"/>
        </w:tcBorders>
        <w:shd w:val="clear" w:color="auto" w:fill="094985" w:themeFill="accent2"/>
      </w:tcPr>
    </w:tblStylePr>
    <w:tblStylePr w:type="lastRow">
      <w:rPr>
        <w:b/>
        <w:bCs/>
      </w:rPr>
      <w:tblPr/>
      <w:tcPr>
        <w:tcBorders>
          <w:top w:val="double" w:sz="4" w:space="0" w:color="094985" w:themeColor="accent2"/>
        </w:tcBorders>
      </w:tcPr>
    </w:tblStylePr>
    <w:tblStylePr w:type="firstCol">
      <w:rPr>
        <w:b/>
        <w:bCs/>
      </w:rPr>
    </w:tblStylePr>
    <w:tblStylePr w:type="lastCol">
      <w:rPr>
        <w:b/>
        <w:bCs/>
      </w:rPr>
    </w:tblStylePr>
    <w:tblStylePr w:type="band1Vert">
      <w:tblPr/>
      <w:tcPr>
        <w:shd w:val="clear" w:color="auto" w:fill="BADBFA" w:themeFill="accent2" w:themeFillTint="33"/>
      </w:tcPr>
    </w:tblStylePr>
    <w:tblStylePr w:type="band1Horz">
      <w:tblPr/>
      <w:tcPr>
        <w:shd w:val="clear" w:color="auto" w:fill="BADBFA"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semiHidden/>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B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98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98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98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985" w:themeFill="accent2"/>
      </w:tcPr>
    </w:tblStylePr>
    <w:tblStylePr w:type="band1Vert">
      <w:tblPr/>
      <w:tcPr>
        <w:shd w:val="clear" w:color="auto" w:fill="75B7F5" w:themeFill="accent2" w:themeFillTint="66"/>
      </w:tcPr>
    </w:tblStylePr>
    <w:tblStylePr w:type="band1Horz">
      <w:tblPr/>
      <w:tcPr>
        <w:shd w:val="clear" w:color="auto" w:fill="75B7F5" w:themeFill="accent2" w:themeFillTint="66"/>
      </w:tcPr>
    </w:tblStylePr>
  </w:style>
  <w:style w:type="table" w:customStyle="1" w:styleId="InclusiveFutures">
    <w:name w:val="Inclusive Futures"/>
    <w:basedOn w:val="TableNormal"/>
    <w:uiPriority w:val="99"/>
    <w:rsid w:val="0048423B"/>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EFEFEF" w:themeFill="accent6" w:themeFillTint="33"/>
    </w:tcPr>
    <w:tblStylePr w:type="firstRow">
      <w:rPr>
        <w:rFonts w:asciiTheme="majorHAnsi" w:hAnsiTheme="majorHAnsi"/>
        <w:b/>
        <w:i w:val="0"/>
        <w:color w:val="FFFFFF" w:themeColor="background1"/>
        <w:kern w:val="0"/>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228087" w:themeFill="text2"/>
      </w:tcPr>
    </w:tblStylePr>
    <w:tblStylePr w:type="lastRow">
      <w:rPr>
        <w:rFonts w:asciiTheme="minorHAnsi" w:hAnsiTheme="minorHAnsi"/>
        <w:b/>
        <w:i w:val="0"/>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228087" w:themeColor="text2"/>
        <w:sz w:val="24"/>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tcPr>
    </w:tblStylePr>
    <w:tblStylePr w:type="lastCol">
      <w:pPr>
        <w:keepNext w:val="0"/>
        <w:keepLines w:val="0"/>
        <w:pageBreakBefore w:val="0"/>
        <w:widowControl/>
        <w:suppressLineNumbers w:val="0"/>
        <w:suppressAutoHyphens/>
        <w:wordWrap/>
      </w:pPr>
      <w:rPr>
        <w:rFonts w:asciiTheme="minorHAnsi" w:hAnsiTheme="minorHAnsi"/>
        <w:b/>
        <w:i w:val="0"/>
        <w:color w:val="228087" w:themeColor="text2"/>
        <w:sz w:val="24"/>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0E0E0" w:themeFill="accent6" w:themeFillTint="66"/>
      </w:tcPr>
    </w:tblStylePr>
    <w:tblStylePr w:type="band2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FEFEF" w:themeFill="accent6"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0E0E0" w:themeFill="accent6" w:themeFillTint="66"/>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FEFEF" w:themeFill="accent6" w:themeFillTint="33"/>
      </w:tcPr>
    </w:tblStylePr>
  </w:style>
  <w:style w:type="character" w:customStyle="1" w:styleId="Heading6Char">
    <w:name w:val="Heading 6 Char"/>
    <w:basedOn w:val="DefaultParagraphFont"/>
    <w:link w:val="Heading6"/>
    <w:uiPriority w:val="9"/>
    <w:semiHidden/>
    <w:rsid w:val="00961B11"/>
    <w:rPr>
      <w:rFonts w:asciiTheme="majorHAnsi" w:eastAsiaTheme="majorEastAsia" w:hAnsiTheme="majorHAnsi" w:cstheme="majorBidi"/>
      <w:b/>
      <w:color w:val="000000" w:themeColor="text1"/>
    </w:rPr>
  </w:style>
  <w:style w:type="paragraph" w:styleId="NoSpacing">
    <w:name w:val="No Spacing"/>
    <w:basedOn w:val="BodyText"/>
    <w:next w:val="BodyText"/>
    <w:link w:val="NoSpacingChar"/>
    <w:uiPriority w:val="1"/>
    <w:qFormat/>
    <w:rsid w:val="00DA2604"/>
    <w:pPr>
      <w:suppressAutoHyphens w:val="0"/>
      <w:spacing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TOCHeading"/>
    <w:next w:val="Normal"/>
    <w:uiPriority w:val="99"/>
    <w:semiHidden/>
    <w:rsid w:val="00DA2604"/>
    <w:pPr>
      <w:spacing w:after="0"/>
    </w:pPr>
  </w:style>
  <w:style w:type="paragraph" w:styleId="TableofAuthorities">
    <w:name w:val="table of authorities"/>
    <w:basedOn w:val="TOCHeading"/>
    <w:next w:val="Normal"/>
    <w:uiPriority w:val="99"/>
    <w:semiHidden/>
    <w:rsid w:val="00961B11"/>
    <w:pPr>
      <w:spacing w:after="0"/>
      <w:ind w:left="240" w:hanging="240"/>
    </w:pPr>
  </w:style>
  <w:style w:type="paragraph" w:styleId="TOAHeading">
    <w:name w:val="toa heading"/>
    <w:basedOn w:val="TOCHeading"/>
    <w:next w:val="Normal"/>
    <w:uiPriority w:val="99"/>
    <w:semiHidden/>
    <w:rsid w:val="00961B11"/>
    <w:pPr>
      <w:spacing w:before="120"/>
    </w:pPr>
    <w:rPr>
      <w:b w:val="0"/>
      <w:bCs/>
    </w:rPr>
  </w:style>
  <w:style w:type="table" w:styleId="GridTable1Light-Accent4">
    <w:name w:val="Grid Table 1 Light Accent 4"/>
    <w:basedOn w:val="TableNormal"/>
    <w:uiPriority w:val="46"/>
    <w:rsid w:val="001C1EFC"/>
    <w:pPr>
      <w:spacing w:after="0" w:line="240" w:lineRule="auto"/>
    </w:pPr>
    <w:tblPr>
      <w:tblStyleRowBandSize w:val="1"/>
      <w:tblStyleColBandSize w:val="1"/>
      <w:tblBorders>
        <w:top w:val="single" w:sz="4" w:space="0" w:color="EAACB2" w:themeColor="accent4" w:themeTint="66"/>
        <w:left w:val="single" w:sz="4" w:space="0" w:color="EAACB2" w:themeColor="accent4" w:themeTint="66"/>
        <w:bottom w:val="single" w:sz="4" w:space="0" w:color="EAACB2" w:themeColor="accent4" w:themeTint="66"/>
        <w:right w:val="single" w:sz="4" w:space="0" w:color="EAACB2" w:themeColor="accent4" w:themeTint="66"/>
        <w:insideH w:val="single" w:sz="4" w:space="0" w:color="EAACB2" w:themeColor="accent4" w:themeTint="66"/>
        <w:insideV w:val="single" w:sz="4" w:space="0" w:color="EAACB2" w:themeColor="accent4" w:themeTint="66"/>
      </w:tblBorders>
    </w:tblPr>
    <w:tblStylePr w:type="firstRow">
      <w:rPr>
        <w:b/>
        <w:bCs/>
      </w:rPr>
      <w:tblPr/>
      <w:tcPr>
        <w:tcBorders>
          <w:bottom w:val="single" w:sz="12" w:space="0" w:color="E0838C" w:themeColor="accent4" w:themeTint="99"/>
        </w:tcBorders>
      </w:tcPr>
    </w:tblStylePr>
    <w:tblStylePr w:type="lastRow">
      <w:rPr>
        <w:b/>
        <w:bCs/>
      </w:rPr>
      <w:tblPr/>
      <w:tcPr>
        <w:tcBorders>
          <w:top w:val="double" w:sz="2" w:space="0" w:color="E0838C"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C1EFC"/>
    <w:pPr>
      <w:spacing w:after="0" w:line="240" w:lineRule="auto"/>
    </w:pPr>
    <w:tblPr>
      <w:tblStyleRowBandSize w:val="1"/>
      <w:tblStyleColBandSize w:val="1"/>
      <w:tblBorders>
        <w:top w:val="single" w:sz="4" w:space="0" w:color="BBD3EB" w:themeColor="accent3" w:themeTint="66"/>
        <w:left w:val="single" w:sz="4" w:space="0" w:color="BBD3EB" w:themeColor="accent3" w:themeTint="66"/>
        <w:bottom w:val="single" w:sz="4" w:space="0" w:color="BBD3EB" w:themeColor="accent3" w:themeTint="66"/>
        <w:right w:val="single" w:sz="4" w:space="0" w:color="BBD3EB" w:themeColor="accent3" w:themeTint="66"/>
        <w:insideH w:val="single" w:sz="4" w:space="0" w:color="BBD3EB" w:themeColor="accent3" w:themeTint="66"/>
        <w:insideV w:val="single" w:sz="4" w:space="0" w:color="BBD3EB" w:themeColor="accent3" w:themeTint="66"/>
      </w:tblBorders>
    </w:tblPr>
    <w:tblStylePr w:type="firstRow">
      <w:rPr>
        <w:b/>
        <w:bCs/>
      </w:rPr>
      <w:tblPr/>
      <w:tcPr>
        <w:tcBorders>
          <w:bottom w:val="single" w:sz="12" w:space="0" w:color="99BDE1" w:themeColor="accent3" w:themeTint="99"/>
        </w:tcBorders>
      </w:tcPr>
    </w:tblStylePr>
    <w:tblStylePr w:type="lastRow">
      <w:rPr>
        <w:b/>
        <w:bCs/>
      </w:rPr>
      <w:tblPr/>
      <w:tcPr>
        <w:tcBorders>
          <w:top w:val="double" w:sz="2" w:space="0" w:color="99BDE1"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C1E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0E4E70"/>
  </w:style>
  <w:style w:type="character" w:styleId="CommentReference">
    <w:name w:val="annotation reference"/>
    <w:basedOn w:val="DefaultParagraphFont"/>
    <w:uiPriority w:val="99"/>
    <w:semiHidden/>
    <w:rsid w:val="001A0380"/>
    <w:rPr>
      <w:sz w:val="16"/>
      <w:szCs w:val="16"/>
    </w:rPr>
  </w:style>
  <w:style w:type="paragraph" w:styleId="CommentText">
    <w:name w:val="annotation text"/>
    <w:basedOn w:val="Normal"/>
    <w:link w:val="CommentTextChar"/>
    <w:uiPriority w:val="99"/>
    <w:semiHidden/>
    <w:rsid w:val="001A0380"/>
    <w:pPr>
      <w:spacing w:line="240" w:lineRule="auto"/>
    </w:pPr>
    <w:rPr>
      <w:sz w:val="20"/>
      <w:szCs w:val="20"/>
    </w:rPr>
  </w:style>
  <w:style w:type="character" w:customStyle="1" w:styleId="CommentTextChar">
    <w:name w:val="Comment Text Char"/>
    <w:basedOn w:val="DefaultParagraphFont"/>
    <w:link w:val="CommentText"/>
    <w:uiPriority w:val="99"/>
    <w:semiHidden/>
    <w:rsid w:val="001A0380"/>
    <w:rPr>
      <w:sz w:val="20"/>
      <w:szCs w:val="20"/>
    </w:rPr>
  </w:style>
  <w:style w:type="paragraph" w:styleId="CommentSubject">
    <w:name w:val="annotation subject"/>
    <w:basedOn w:val="CommentText"/>
    <w:next w:val="CommentText"/>
    <w:link w:val="CommentSubjectChar"/>
    <w:uiPriority w:val="99"/>
    <w:semiHidden/>
    <w:rsid w:val="001A0380"/>
    <w:rPr>
      <w:b/>
      <w:bCs/>
    </w:rPr>
  </w:style>
  <w:style w:type="character" w:customStyle="1" w:styleId="CommentSubjectChar">
    <w:name w:val="Comment Subject Char"/>
    <w:basedOn w:val="CommentTextChar"/>
    <w:link w:val="CommentSubject"/>
    <w:uiPriority w:val="99"/>
    <w:semiHidden/>
    <w:rsid w:val="001A0380"/>
    <w:rPr>
      <w:b/>
      <w:bCs/>
      <w:sz w:val="20"/>
      <w:szCs w:val="20"/>
    </w:rPr>
  </w:style>
  <w:style w:type="paragraph" w:styleId="ListParagraph">
    <w:name w:val="List Paragraph"/>
    <w:basedOn w:val="Normal"/>
    <w:uiPriority w:val="34"/>
    <w:semiHidden/>
    <w:qFormat/>
    <w:rsid w:val="001C2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2323">
      <w:bodyDiv w:val="1"/>
      <w:marLeft w:val="0"/>
      <w:marRight w:val="0"/>
      <w:marTop w:val="0"/>
      <w:marBottom w:val="0"/>
      <w:divBdr>
        <w:top w:val="none" w:sz="0" w:space="0" w:color="auto"/>
        <w:left w:val="none" w:sz="0" w:space="0" w:color="auto"/>
        <w:bottom w:val="none" w:sz="0" w:space="0" w:color="auto"/>
        <w:right w:val="none" w:sz="0" w:space="0" w:color="auto"/>
      </w:divBdr>
      <w:divsChild>
        <w:div w:id="1983925261">
          <w:marLeft w:val="-75"/>
          <w:marRight w:val="0"/>
          <w:marTop w:val="30"/>
          <w:marBottom w:val="30"/>
          <w:divBdr>
            <w:top w:val="none" w:sz="0" w:space="0" w:color="auto"/>
            <w:left w:val="none" w:sz="0" w:space="0" w:color="auto"/>
            <w:bottom w:val="none" w:sz="0" w:space="0" w:color="auto"/>
            <w:right w:val="none" w:sz="0" w:space="0" w:color="auto"/>
          </w:divBdr>
          <w:divsChild>
            <w:div w:id="714499219">
              <w:marLeft w:val="0"/>
              <w:marRight w:val="0"/>
              <w:marTop w:val="0"/>
              <w:marBottom w:val="0"/>
              <w:divBdr>
                <w:top w:val="none" w:sz="0" w:space="0" w:color="auto"/>
                <w:left w:val="none" w:sz="0" w:space="0" w:color="auto"/>
                <w:bottom w:val="none" w:sz="0" w:space="0" w:color="auto"/>
                <w:right w:val="none" w:sz="0" w:space="0" w:color="auto"/>
              </w:divBdr>
              <w:divsChild>
                <w:div w:id="262078685">
                  <w:marLeft w:val="0"/>
                  <w:marRight w:val="0"/>
                  <w:marTop w:val="0"/>
                  <w:marBottom w:val="0"/>
                  <w:divBdr>
                    <w:top w:val="none" w:sz="0" w:space="0" w:color="auto"/>
                    <w:left w:val="none" w:sz="0" w:space="0" w:color="auto"/>
                    <w:bottom w:val="none" w:sz="0" w:space="0" w:color="auto"/>
                    <w:right w:val="none" w:sz="0" w:space="0" w:color="auto"/>
                  </w:divBdr>
                </w:div>
              </w:divsChild>
            </w:div>
            <w:div w:id="496186641">
              <w:marLeft w:val="0"/>
              <w:marRight w:val="0"/>
              <w:marTop w:val="0"/>
              <w:marBottom w:val="0"/>
              <w:divBdr>
                <w:top w:val="none" w:sz="0" w:space="0" w:color="auto"/>
                <w:left w:val="none" w:sz="0" w:space="0" w:color="auto"/>
                <w:bottom w:val="none" w:sz="0" w:space="0" w:color="auto"/>
                <w:right w:val="none" w:sz="0" w:space="0" w:color="auto"/>
              </w:divBdr>
              <w:divsChild>
                <w:div w:id="1993635449">
                  <w:marLeft w:val="0"/>
                  <w:marRight w:val="0"/>
                  <w:marTop w:val="0"/>
                  <w:marBottom w:val="0"/>
                  <w:divBdr>
                    <w:top w:val="none" w:sz="0" w:space="0" w:color="auto"/>
                    <w:left w:val="none" w:sz="0" w:space="0" w:color="auto"/>
                    <w:bottom w:val="none" w:sz="0" w:space="0" w:color="auto"/>
                    <w:right w:val="none" w:sz="0" w:space="0" w:color="auto"/>
                  </w:divBdr>
                </w:div>
              </w:divsChild>
            </w:div>
            <w:div w:id="1968923692">
              <w:marLeft w:val="0"/>
              <w:marRight w:val="0"/>
              <w:marTop w:val="0"/>
              <w:marBottom w:val="0"/>
              <w:divBdr>
                <w:top w:val="none" w:sz="0" w:space="0" w:color="auto"/>
                <w:left w:val="none" w:sz="0" w:space="0" w:color="auto"/>
                <w:bottom w:val="none" w:sz="0" w:space="0" w:color="auto"/>
                <w:right w:val="none" w:sz="0" w:space="0" w:color="auto"/>
              </w:divBdr>
              <w:divsChild>
                <w:div w:id="1878422846">
                  <w:marLeft w:val="0"/>
                  <w:marRight w:val="0"/>
                  <w:marTop w:val="0"/>
                  <w:marBottom w:val="0"/>
                  <w:divBdr>
                    <w:top w:val="none" w:sz="0" w:space="0" w:color="auto"/>
                    <w:left w:val="none" w:sz="0" w:space="0" w:color="auto"/>
                    <w:bottom w:val="none" w:sz="0" w:space="0" w:color="auto"/>
                    <w:right w:val="none" w:sz="0" w:space="0" w:color="auto"/>
                  </w:divBdr>
                </w:div>
              </w:divsChild>
            </w:div>
            <w:div w:id="332999373">
              <w:marLeft w:val="0"/>
              <w:marRight w:val="0"/>
              <w:marTop w:val="0"/>
              <w:marBottom w:val="0"/>
              <w:divBdr>
                <w:top w:val="none" w:sz="0" w:space="0" w:color="auto"/>
                <w:left w:val="none" w:sz="0" w:space="0" w:color="auto"/>
                <w:bottom w:val="none" w:sz="0" w:space="0" w:color="auto"/>
                <w:right w:val="none" w:sz="0" w:space="0" w:color="auto"/>
              </w:divBdr>
              <w:divsChild>
                <w:div w:id="458690238">
                  <w:marLeft w:val="0"/>
                  <w:marRight w:val="0"/>
                  <w:marTop w:val="0"/>
                  <w:marBottom w:val="0"/>
                  <w:divBdr>
                    <w:top w:val="none" w:sz="0" w:space="0" w:color="auto"/>
                    <w:left w:val="none" w:sz="0" w:space="0" w:color="auto"/>
                    <w:bottom w:val="none" w:sz="0" w:space="0" w:color="auto"/>
                    <w:right w:val="none" w:sz="0" w:space="0" w:color="auto"/>
                  </w:divBdr>
                </w:div>
              </w:divsChild>
            </w:div>
            <w:div w:id="332800882">
              <w:marLeft w:val="0"/>
              <w:marRight w:val="0"/>
              <w:marTop w:val="0"/>
              <w:marBottom w:val="0"/>
              <w:divBdr>
                <w:top w:val="none" w:sz="0" w:space="0" w:color="auto"/>
                <w:left w:val="none" w:sz="0" w:space="0" w:color="auto"/>
                <w:bottom w:val="none" w:sz="0" w:space="0" w:color="auto"/>
                <w:right w:val="none" w:sz="0" w:space="0" w:color="auto"/>
              </w:divBdr>
              <w:divsChild>
                <w:div w:id="2129004478">
                  <w:marLeft w:val="0"/>
                  <w:marRight w:val="0"/>
                  <w:marTop w:val="0"/>
                  <w:marBottom w:val="0"/>
                  <w:divBdr>
                    <w:top w:val="none" w:sz="0" w:space="0" w:color="auto"/>
                    <w:left w:val="none" w:sz="0" w:space="0" w:color="auto"/>
                    <w:bottom w:val="none" w:sz="0" w:space="0" w:color="auto"/>
                    <w:right w:val="none" w:sz="0" w:space="0" w:color="auto"/>
                  </w:divBdr>
                </w:div>
              </w:divsChild>
            </w:div>
            <w:div w:id="1030255889">
              <w:marLeft w:val="0"/>
              <w:marRight w:val="0"/>
              <w:marTop w:val="0"/>
              <w:marBottom w:val="0"/>
              <w:divBdr>
                <w:top w:val="none" w:sz="0" w:space="0" w:color="auto"/>
                <w:left w:val="none" w:sz="0" w:space="0" w:color="auto"/>
                <w:bottom w:val="none" w:sz="0" w:space="0" w:color="auto"/>
                <w:right w:val="none" w:sz="0" w:space="0" w:color="auto"/>
              </w:divBdr>
              <w:divsChild>
                <w:div w:id="1476601730">
                  <w:marLeft w:val="0"/>
                  <w:marRight w:val="0"/>
                  <w:marTop w:val="0"/>
                  <w:marBottom w:val="0"/>
                  <w:divBdr>
                    <w:top w:val="none" w:sz="0" w:space="0" w:color="auto"/>
                    <w:left w:val="none" w:sz="0" w:space="0" w:color="auto"/>
                    <w:bottom w:val="none" w:sz="0" w:space="0" w:color="auto"/>
                    <w:right w:val="none" w:sz="0" w:space="0" w:color="auto"/>
                  </w:divBdr>
                </w:div>
              </w:divsChild>
            </w:div>
            <w:div w:id="596058902">
              <w:marLeft w:val="0"/>
              <w:marRight w:val="0"/>
              <w:marTop w:val="0"/>
              <w:marBottom w:val="0"/>
              <w:divBdr>
                <w:top w:val="none" w:sz="0" w:space="0" w:color="auto"/>
                <w:left w:val="none" w:sz="0" w:space="0" w:color="auto"/>
                <w:bottom w:val="none" w:sz="0" w:space="0" w:color="auto"/>
                <w:right w:val="none" w:sz="0" w:space="0" w:color="auto"/>
              </w:divBdr>
              <w:divsChild>
                <w:div w:id="899436484">
                  <w:marLeft w:val="0"/>
                  <w:marRight w:val="0"/>
                  <w:marTop w:val="0"/>
                  <w:marBottom w:val="0"/>
                  <w:divBdr>
                    <w:top w:val="none" w:sz="0" w:space="0" w:color="auto"/>
                    <w:left w:val="none" w:sz="0" w:space="0" w:color="auto"/>
                    <w:bottom w:val="none" w:sz="0" w:space="0" w:color="auto"/>
                    <w:right w:val="none" w:sz="0" w:space="0" w:color="auto"/>
                  </w:divBdr>
                </w:div>
              </w:divsChild>
            </w:div>
            <w:div w:id="589386968">
              <w:marLeft w:val="0"/>
              <w:marRight w:val="0"/>
              <w:marTop w:val="0"/>
              <w:marBottom w:val="0"/>
              <w:divBdr>
                <w:top w:val="none" w:sz="0" w:space="0" w:color="auto"/>
                <w:left w:val="none" w:sz="0" w:space="0" w:color="auto"/>
                <w:bottom w:val="none" w:sz="0" w:space="0" w:color="auto"/>
                <w:right w:val="none" w:sz="0" w:space="0" w:color="auto"/>
              </w:divBdr>
              <w:divsChild>
                <w:div w:id="328212279">
                  <w:marLeft w:val="0"/>
                  <w:marRight w:val="0"/>
                  <w:marTop w:val="0"/>
                  <w:marBottom w:val="0"/>
                  <w:divBdr>
                    <w:top w:val="none" w:sz="0" w:space="0" w:color="auto"/>
                    <w:left w:val="none" w:sz="0" w:space="0" w:color="auto"/>
                    <w:bottom w:val="none" w:sz="0" w:space="0" w:color="auto"/>
                    <w:right w:val="none" w:sz="0" w:space="0" w:color="auto"/>
                  </w:divBdr>
                </w:div>
              </w:divsChild>
            </w:div>
            <w:div w:id="1711567894">
              <w:marLeft w:val="0"/>
              <w:marRight w:val="0"/>
              <w:marTop w:val="0"/>
              <w:marBottom w:val="0"/>
              <w:divBdr>
                <w:top w:val="none" w:sz="0" w:space="0" w:color="auto"/>
                <w:left w:val="none" w:sz="0" w:space="0" w:color="auto"/>
                <w:bottom w:val="none" w:sz="0" w:space="0" w:color="auto"/>
                <w:right w:val="none" w:sz="0" w:space="0" w:color="auto"/>
              </w:divBdr>
              <w:divsChild>
                <w:div w:id="343435267">
                  <w:marLeft w:val="0"/>
                  <w:marRight w:val="0"/>
                  <w:marTop w:val="0"/>
                  <w:marBottom w:val="0"/>
                  <w:divBdr>
                    <w:top w:val="none" w:sz="0" w:space="0" w:color="auto"/>
                    <w:left w:val="none" w:sz="0" w:space="0" w:color="auto"/>
                    <w:bottom w:val="none" w:sz="0" w:space="0" w:color="auto"/>
                    <w:right w:val="none" w:sz="0" w:space="0" w:color="auto"/>
                  </w:divBdr>
                </w:div>
              </w:divsChild>
            </w:div>
            <w:div w:id="906302758">
              <w:marLeft w:val="0"/>
              <w:marRight w:val="0"/>
              <w:marTop w:val="0"/>
              <w:marBottom w:val="0"/>
              <w:divBdr>
                <w:top w:val="none" w:sz="0" w:space="0" w:color="auto"/>
                <w:left w:val="none" w:sz="0" w:space="0" w:color="auto"/>
                <w:bottom w:val="none" w:sz="0" w:space="0" w:color="auto"/>
                <w:right w:val="none" w:sz="0" w:space="0" w:color="auto"/>
              </w:divBdr>
              <w:divsChild>
                <w:div w:id="386147145">
                  <w:marLeft w:val="0"/>
                  <w:marRight w:val="0"/>
                  <w:marTop w:val="0"/>
                  <w:marBottom w:val="0"/>
                  <w:divBdr>
                    <w:top w:val="none" w:sz="0" w:space="0" w:color="auto"/>
                    <w:left w:val="none" w:sz="0" w:space="0" w:color="auto"/>
                    <w:bottom w:val="none" w:sz="0" w:space="0" w:color="auto"/>
                    <w:right w:val="none" w:sz="0" w:space="0" w:color="auto"/>
                  </w:divBdr>
                </w:div>
              </w:divsChild>
            </w:div>
            <w:div w:id="1259873681">
              <w:marLeft w:val="0"/>
              <w:marRight w:val="0"/>
              <w:marTop w:val="0"/>
              <w:marBottom w:val="0"/>
              <w:divBdr>
                <w:top w:val="none" w:sz="0" w:space="0" w:color="auto"/>
                <w:left w:val="none" w:sz="0" w:space="0" w:color="auto"/>
                <w:bottom w:val="none" w:sz="0" w:space="0" w:color="auto"/>
                <w:right w:val="none" w:sz="0" w:space="0" w:color="auto"/>
              </w:divBdr>
              <w:divsChild>
                <w:div w:id="1578200701">
                  <w:marLeft w:val="0"/>
                  <w:marRight w:val="0"/>
                  <w:marTop w:val="0"/>
                  <w:marBottom w:val="0"/>
                  <w:divBdr>
                    <w:top w:val="none" w:sz="0" w:space="0" w:color="auto"/>
                    <w:left w:val="none" w:sz="0" w:space="0" w:color="auto"/>
                    <w:bottom w:val="none" w:sz="0" w:space="0" w:color="auto"/>
                    <w:right w:val="none" w:sz="0" w:space="0" w:color="auto"/>
                  </w:divBdr>
                </w:div>
              </w:divsChild>
            </w:div>
            <w:div w:id="22170865">
              <w:marLeft w:val="0"/>
              <w:marRight w:val="0"/>
              <w:marTop w:val="0"/>
              <w:marBottom w:val="0"/>
              <w:divBdr>
                <w:top w:val="none" w:sz="0" w:space="0" w:color="auto"/>
                <w:left w:val="none" w:sz="0" w:space="0" w:color="auto"/>
                <w:bottom w:val="none" w:sz="0" w:space="0" w:color="auto"/>
                <w:right w:val="none" w:sz="0" w:space="0" w:color="auto"/>
              </w:divBdr>
              <w:divsChild>
                <w:div w:id="897933115">
                  <w:marLeft w:val="0"/>
                  <w:marRight w:val="0"/>
                  <w:marTop w:val="0"/>
                  <w:marBottom w:val="0"/>
                  <w:divBdr>
                    <w:top w:val="none" w:sz="0" w:space="0" w:color="auto"/>
                    <w:left w:val="none" w:sz="0" w:space="0" w:color="auto"/>
                    <w:bottom w:val="none" w:sz="0" w:space="0" w:color="auto"/>
                    <w:right w:val="none" w:sz="0" w:space="0" w:color="auto"/>
                  </w:divBdr>
                </w:div>
              </w:divsChild>
            </w:div>
            <w:div w:id="162362242">
              <w:marLeft w:val="0"/>
              <w:marRight w:val="0"/>
              <w:marTop w:val="0"/>
              <w:marBottom w:val="0"/>
              <w:divBdr>
                <w:top w:val="none" w:sz="0" w:space="0" w:color="auto"/>
                <w:left w:val="none" w:sz="0" w:space="0" w:color="auto"/>
                <w:bottom w:val="none" w:sz="0" w:space="0" w:color="auto"/>
                <w:right w:val="none" w:sz="0" w:space="0" w:color="auto"/>
              </w:divBdr>
              <w:divsChild>
                <w:div w:id="1240795500">
                  <w:marLeft w:val="0"/>
                  <w:marRight w:val="0"/>
                  <w:marTop w:val="0"/>
                  <w:marBottom w:val="0"/>
                  <w:divBdr>
                    <w:top w:val="none" w:sz="0" w:space="0" w:color="auto"/>
                    <w:left w:val="none" w:sz="0" w:space="0" w:color="auto"/>
                    <w:bottom w:val="none" w:sz="0" w:space="0" w:color="auto"/>
                    <w:right w:val="none" w:sz="0" w:space="0" w:color="auto"/>
                  </w:divBdr>
                </w:div>
              </w:divsChild>
            </w:div>
            <w:div w:id="1666585658">
              <w:marLeft w:val="0"/>
              <w:marRight w:val="0"/>
              <w:marTop w:val="0"/>
              <w:marBottom w:val="0"/>
              <w:divBdr>
                <w:top w:val="none" w:sz="0" w:space="0" w:color="auto"/>
                <w:left w:val="none" w:sz="0" w:space="0" w:color="auto"/>
                <w:bottom w:val="none" w:sz="0" w:space="0" w:color="auto"/>
                <w:right w:val="none" w:sz="0" w:space="0" w:color="auto"/>
              </w:divBdr>
              <w:divsChild>
                <w:div w:id="1986396222">
                  <w:marLeft w:val="0"/>
                  <w:marRight w:val="0"/>
                  <w:marTop w:val="0"/>
                  <w:marBottom w:val="0"/>
                  <w:divBdr>
                    <w:top w:val="none" w:sz="0" w:space="0" w:color="auto"/>
                    <w:left w:val="none" w:sz="0" w:space="0" w:color="auto"/>
                    <w:bottom w:val="none" w:sz="0" w:space="0" w:color="auto"/>
                    <w:right w:val="none" w:sz="0" w:space="0" w:color="auto"/>
                  </w:divBdr>
                </w:div>
              </w:divsChild>
            </w:div>
            <w:div w:id="355741174">
              <w:marLeft w:val="0"/>
              <w:marRight w:val="0"/>
              <w:marTop w:val="0"/>
              <w:marBottom w:val="0"/>
              <w:divBdr>
                <w:top w:val="none" w:sz="0" w:space="0" w:color="auto"/>
                <w:left w:val="none" w:sz="0" w:space="0" w:color="auto"/>
                <w:bottom w:val="none" w:sz="0" w:space="0" w:color="auto"/>
                <w:right w:val="none" w:sz="0" w:space="0" w:color="auto"/>
              </w:divBdr>
              <w:divsChild>
                <w:div w:id="1913660416">
                  <w:marLeft w:val="0"/>
                  <w:marRight w:val="0"/>
                  <w:marTop w:val="0"/>
                  <w:marBottom w:val="0"/>
                  <w:divBdr>
                    <w:top w:val="none" w:sz="0" w:space="0" w:color="auto"/>
                    <w:left w:val="none" w:sz="0" w:space="0" w:color="auto"/>
                    <w:bottom w:val="none" w:sz="0" w:space="0" w:color="auto"/>
                    <w:right w:val="none" w:sz="0" w:space="0" w:color="auto"/>
                  </w:divBdr>
                </w:div>
              </w:divsChild>
            </w:div>
            <w:div w:id="1520123201">
              <w:marLeft w:val="0"/>
              <w:marRight w:val="0"/>
              <w:marTop w:val="0"/>
              <w:marBottom w:val="0"/>
              <w:divBdr>
                <w:top w:val="none" w:sz="0" w:space="0" w:color="auto"/>
                <w:left w:val="none" w:sz="0" w:space="0" w:color="auto"/>
                <w:bottom w:val="none" w:sz="0" w:space="0" w:color="auto"/>
                <w:right w:val="none" w:sz="0" w:space="0" w:color="auto"/>
              </w:divBdr>
              <w:divsChild>
                <w:div w:id="1538620407">
                  <w:marLeft w:val="0"/>
                  <w:marRight w:val="0"/>
                  <w:marTop w:val="0"/>
                  <w:marBottom w:val="0"/>
                  <w:divBdr>
                    <w:top w:val="none" w:sz="0" w:space="0" w:color="auto"/>
                    <w:left w:val="none" w:sz="0" w:space="0" w:color="auto"/>
                    <w:bottom w:val="none" w:sz="0" w:space="0" w:color="auto"/>
                    <w:right w:val="none" w:sz="0" w:space="0" w:color="auto"/>
                  </w:divBdr>
                </w:div>
              </w:divsChild>
            </w:div>
            <w:div w:id="878392989">
              <w:marLeft w:val="0"/>
              <w:marRight w:val="0"/>
              <w:marTop w:val="0"/>
              <w:marBottom w:val="0"/>
              <w:divBdr>
                <w:top w:val="none" w:sz="0" w:space="0" w:color="auto"/>
                <w:left w:val="none" w:sz="0" w:space="0" w:color="auto"/>
                <w:bottom w:val="none" w:sz="0" w:space="0" w:color="auto"/>
                <w:right w:val="none" w:sz="0" w:space="0" w:color="auto"/>
              </w:divBdr>
              <w:divsChild>
                <w:div w:id="2011784918">
                  <w:marLeft w:val="0"/>
                  <w:marRight w:val="0"/>
                  <w:marTop w:val="0"/>
                  <w:marBottom w:val="0"/>
                  <w:divBdr>
                    <w:top w:val="none" w:sz="0" w:space="0" w:color="auto"/>
                    <w:left w:val="none" w:sz="0" w:space="0" w:color="auto"/>
                    <w:bottom w:val="none" w:sz="0" w:space="0" w:color="auto"/>
                    <w:right w:val="none" w:sz="0" w:space="0" w:color="auto"/>
                  </w:divBdr>
                </w:div>
              </w:divsChild>
            </w:div>
            <w:div w:id="291064229">
              <w:marLeft w:val="0"/>
              <w:marRight w:val="0"/>
              <w:marTop w:val="0"/>
              <w:marBottom w:val="0"/>
              <w:divBdr>
                <w:top w:val="none" w:sz="0" w:space="0" w:color="auto"/>
                <w:left w:val="none" w:sz="0" w:space="0" w:color="auto"/>
                <w:bottom w:val="none" w:sz="0" w:space="0" w:color="auto"/>
                <w:right w:val="none" w:sz="0" w:space="0" w:color="auto"/>
              </w:divBdr>
              <w:divsChild>
                <w:div w:id="998315604">
                  <w:marLeft w:val="0"/>
                  <w:marRight w:val="0"/>
                  <w:marTop w:val="0"/>
                  <w:marBottom w:val="0"/>
                  <w:divBdr>
                    <w:top w:val="none" w:sz="0" w:space="0" w:color="auto"/>
                    <w:left w:val="none" w:sz="0" w:space="0" w:color="auto"/>
                    <w:bottom w:val="none" w:sz="0" w:space="0" w:color="auto"/>
                    <w:right w:val="none" w:sz="0" w:space="0" w:color="auto"/>
                  </w:divBdr>
                </w:div>
              </w:divsChild>
            </w:div>
            <w:div w:id="2061512356">
              <w:marLeft w:val="0"/>
              <w:marRight w:val="0"/>
              <w:marTop w:val="0"/>
              <w:marBottom w:val="0"/>
              <w:divBdr>
                <w:top w:val="none" w:sz="0" w:space="0" w:color="auto"/>
                <w:left w:val="none" w:sz="0" w:space="0" w:color="auto"/>
                <w:bottom w:val="none" w:sz="0" w:space="0" w:color="auto"/>
                <w:right w:val="none" w:sz="0" w:space="0" w:color="auto"/>
              </w:divBdr>
              <w:divsChild>
                <w:div w:id="1648902415">
                  <w:marLeft w:val="0"/>
                  <w:marRight w:val="0"/>
                  <w:marTop w:val="0"/>
                  <w:marBottom w:val="0"/>
                  <w:divBdr>
                    <w:top w:val="none" w:sz="0" w:space="0" w:color="auto"/>
                    <w:left w:val="none" w:sz="0" w:space="0" w:color="auto"/>
                    <w:bottom w:val="none" w:sz="0" w:space="0" w:color="auto"/>
                    <w:right w:val="none" w:sz="0" w:space="0" w:color="auto"/>
                  </w:divBdr>
                </w:div>
              </w:divsChild>
            </w:div>
            <w:div w:id="1034158820">
              <w:marLeft w:val="0"/>
              <w:marRight w:val="0"/>
              <w:marTop w:val="0"/>
              <w:marBottom w:val="0"/>
              <w:divBdr>
                <w:top w:val="none" w:sz="0" w:space="0" w:color="auto"/>
                <w:left w:val="none" w:sz="0" w:space="0" w:color="auto"/>
                <w:bottom w:val="none" w:sz="0" w:space="0" w:color="auto"/>
                <w:right w:val="none" w:sz="0" w:space="0" w:color="auto"/>
              </w:divBdr>
              <w:divsChild>
                <w:div w:id="1645545087">
                  <w:marLeft w:val="0"/>
                  <w:marRight w:val="0"/>
                  <w:marTop w:val="0"/>
                  <w:marBottom w:val="0"/>
                  <w:divBdr>
                    <w:top w:val="none" w:sz="0" w:space="0" w:color="auto"/>
                    <w:left w:val="none" w:sz="0" w:space="0" w:color="auto"/>
                    <w:bottom w:val="none" w:sz="0" w:space="0" w:color="auto"/>
                    <w:right w:val="none" w:sz="0" w:space="0" w:color="auto"/>
                  </w:divBdr>
                </w:div>
              </w:divsChild>
            </w:div>
            <w:div w:id="1580872660">
              <w:marLeft w:val="0"/>
              <w:marRight w:val="0"/>
              <w:marTop w:val="0"/>
              <w:marBottom w:val="0"/>
              <w:divBdr>
                <w:top w:val="none" w:sz="0" w:space="0" w:color="auto"/>
                <w:left w:val="none" w:sz="0" w:space="0" w:color="auto"/>
                <w:bottom w:val="none" w:sz="0" w:space="0" w:color="auto"/>
                <w:right w:val="none" w:sz="0" w:space="0" w:color="auto"/>
              </w:divBdr>
              <w:divsChild>
                <w:div w:id="2014796966">
                  <w:marLeft w:val="0"/>
                  <w:marRight w:val="0"/>
                  <w:marTop w:val="0"/>
                  <w:marBottom w:val="0"/>
                  <w:divBdr>
                    <w:top w:val="none" w:sz="0" w:space="0" w:color="auto"/>
                    <w:left w:val="none" w:sz="0" w:space="0" w:color="auto"/>
                    <w:bottom w:val="none" w:sz="0" w:space="0" w:color="auto"/>
                    <w:right w:val="none" w:sz="0" w:space="0" w:color="auto"/>
                  </w:divBdr>
                </w:div>
              </w:divsChild>
            </w:div>
            <w:div w:id="2057469669">
              <w:marLeft w:val="0"/>
              <w:marRight w:val="0"/>
              <w:marTop w:val="0"/>
              <w:marBottom w:val="0"/>
              <w:divBdr>
                <w:top w:val="none" w:sz="0" w:space="0" w:color="auto"/>
                <w:left w:val="none" w:sz="0" w:space="0" w:color="auto"/>
                <w:bottom w:val="none" w:sz="0" w:space="0" w:color="auto"/>
                <w:right w:val="none" w:sz="0" w:space="0" w:color="auto"/>
              </w:divBdr>
              <w:divsChild>
                <w:div w:id="1444497763">
                  <w:marLeft w:val="0"/>
                  <w:marRight w:val="0"/>
                  <w:marTop w:val="0"/>
                  <w:marBottom w:val="0"/>
                  <w:divBdr>
                    <w:top w:val="none" w:sz="0" w:space="0" w:color="auto"/>
                    <w:left w:val="none" w:sz="0" w:space="0" w:color="auto"/>
                    <w:bottom w:val="none" w:sz="0" w:space="0" w:color="auto"/>
                    <w:right w:val="none" w:sz="0" w:space="0" w:color="auto"/>
                  </w:divBdr>
                </w:div>
              </w:divsChild>
            </w:div>
            <w:div w:id="968363329">
              <w:marLeft w:val="0"/>
              <w:marRight w:val="0"/>
              <w:marTop w:val="0"/>
              <w:marBottom w:val="0"/>
              <w:divBdr>
                <w:top w:val="none" w:sz="0" w:space="0" w:color="auto"/>
                <w:left w:val="none" w:sz="0" w:space="0" w:color="auto"/>
                <w:bottom w:val="none" w:sz="0" w:space="0" w:color="auto"/>
                <w:right w:val="none" w:sz="0" w:space="0" w:color="auto"/>
              </w:divBdr>
              <w:divsChild>
                <w:div w:id="1397894175">
                  <w:marLeft w:val="0"/>
                  <w:marRight w:val="0"/>
                  <w:marTop w:val="0"/>
                  <w:marBottom w:val="0"/>
                  <w:divBdr>
                    <w:top w:val="none" w:sz="0" w:space="0" w:color="auto"/>
                    <w:left w:val="none" w:sz="0" w:space="0" w:color="auto"/>
                    <w:bottom w:val="none" w:sz="0" w:space="0" w:color="auto"/>
                    <w:right w:val="none" w:sz="0" w:space="0" w:color="auto"/>
                  </w:divBdr>
                </w:div>
              </w:divsChild>
            </w:div>
            <w:div w:id="271472728">
              <w:marLeft w:val="0"/>
              <w:marRight w:val="0"/>
              <w:marTop w:val="0"/>
              <w:marBottom w:val="0"/>
              <w:divBdr>
                <w:top w:val="none" w:sz="0" w:space="0" w:color="auto"/>
                <w:left w:val="none" w:sz="0" w:space="0" w:color="auto"/>
                <w:bottom w:val="none" w:sz="0" w:space="0" w:color="auto"/>
                <w:right w:val="none" w:sz="0" w:space="0" w:color="auto"/>
              </w:divBdr>
              <w:divsChild>
                <w:div w:id="2053116366">
                  <w:marLeft w:val="0"/>
                  <w:marRight w:val="0"/>
                  <w:marTop w:val="0"/>
                  <w:marBottom w:val="0"/>
                  <w:divBdr>
                    <w:top w:val="none" w:sz="0" w:space="0" w:color="auto"/>
                    <w:left w:val="none" w:sz="0" w:space="0" w:color="auto"/>
                    <w:bottom w:val="none" w:sz="0" w:space="0" w:color="auto"/>
                    <w:right w:val="none" w:sz="0" w:space="0" w:color="auto"/>
                  </w:divBdr>
                </w:div>
              </w:divsChild>
            </w:div>
            <w:div w:id="1478379142">
              <w:marLeft w:val="0"/>
              <w:marRight w:val="0"/>
              <w:marTop w:val="0"/>
              <w:marBottom w:val="0"/>
              <w:divBdr>
                <w:top w:val="none" w:sz="0" w:space="0" w:color="auto"/>
                <w:left w:val="none" w:sz="0" w:space="0" w:color="auto"/>
                <w:bottom w:val="none" w:sz="0" w:space="0" w:color="auto"/>
                <w:right w:val="none" w:sz="0" w:space="0" w:color="auto"/>
              </w:divBdr>
              <w:divsChild>
                <w:div w:id="1405881497">
                  <w:marLeft w:val="0"/>
                  <w:marRight w:val="0"/>
                  <w:marTop w:val="0"/>
                  <w:marBottom w:val="0"/>
                  <w:divBdr>
                    <w:top w:val="none" w:sz="0" w:space="0" w:color="auto"/>
                    <w:left w:val="none" w:sz="0" w:space="0" w:color="auto"/>
                    <w:bottom w:val="none" w:sz="0" w:space="0" w:color="auto"/>
                    <w:right w:val="none" w:sz="0" w:space="0" w:color="auto"/>
                  </w:divBdr>
                </w:div>
              </w:divsChild>
            </w:div>
            <w:div w:id="921833921">
              <w:marLeft w:val="0"/>
              <w:marRight w:val="0"/>
              <w:marTop w:val="0"/>
              <w:marBottom w:val="0"/>
              <w:divBdr>
                <w:top w:val="none" w:sz="0" w:space="0" w:color="auto"/>
                <w:left w:val="none" w:sz="0" w:space="0" w:color="auto"/>
                <w:bottom w:val="none" w:sz="0" w:space="0" w:color="auto"/>
                <w:right w:val="none" w:sz="0" w:space="0" w:color="auto"/>
              </w:divBdr>
              <w:divsChild>
                <w:div w:id="393551649">
                  <w:marLeft w:val="0"/>
                  <w:marRight w:val="0"/>
                  <w:marTop w:val="0"/>
                  <w:marBottom w:val="0"/>
                  <w:divBdr>
                    <w:top w:val="none" w:sz="0" w:space="0" w:color="auto"/>
                    <w:left w:val="none" w:sz="0" w:space="0" w:color="auto"/>
                    <w:bottom w:val="none" w:sz="0" w:space="0" w:color="auto"/>
                    <w:right w:val="none" w:sz="0" w:space="0" w:color="auto"/>
                  </w:divBdr>
                </w:div>
              </w:divsChild>
            </w:div>
            <w:div w:id="642586427">
              <w:marLeft w:val="0"/>
              <w:marRight w:val="0"/>
              <w:marTop w:val="0"/>
              <w:marBottom w:val="0"/>
              <w:divBdr>
                <w:top w:val="none" w:sz="0" w:space="0" w:color="auto"/>
                <w:left w:val="none" w:sz="0" w:space="0" w:color="auto"/>
                <w:bottom w:val="none" w:sz="0" w:space="0" w:color="auto"/>
                <w:right w:val="none" w:sz="0" w:space="0" w:color="auto"/>
              </w:divBdr>
              <w:divsChild>
                <w:div w:id="535042134">
                  <w:marLeft w:val="0"/>
                  <w:marRight w:val="0"/>
                  <w:marTop w:val="0"/>
                  <w:marBottom w:val="0"/>
                  <w:divBdr>
                    <w:top w:val="none" w:sz="0" w:space="0" w:color="auto"/>
                    <w:left w:val="none" w:sz="0" w:space="0" w:color="auto"/>
                    <w:bottom w:val="none" w:sz="0" w:space="0" w:color="auto"/>
                    <w:right w:val="none" w:sz="0" w:space="0" w:color="auto"/>
                  </w:divBdr>
                </w:div>
              </w:divsChild>
            </w:div>
            <w:div w:id="810711564">
              <w:marLeft w:val="0"/>
              <w:marRight w:val="0"/>
              <w:marTop w:val="0"/>
              <w:marBottom w:val="0"/>
              <w:divBdr>
                <w:top w:val="none" w:sz="0" w:space="0" w:color="auto"/>
                <w:left w:val="none" w:sz="0" w:space="0" w:color="auto"/>
                <w:bottom w:val="none" w:sz="0" w:space="0" w:color="auto"/>
                <w:right w:val="none" w:sz="0" w:space="0" w:color="auto"/>
              </w:divBdr>
              <w:divsChild>
                <w:div w:id="1112478139">
                  <w:marLeft w:val="0"/>
                  <w:marRight w:val="0"/>
                  <w:marTop w:val="0"/>
                  <w:marBottom w:val="0"/>
                  <w:divBdr>
                    <w:top w:val="none" w:sz="0" w:space="0" w:color="auto"/>
                    <w:left w:val="none" w:sz="0" w:space="0" w:color="auto"/>
                    <w:bottom w:val="none" w:sz="0" w:space="0" w:color="auto"/>
                    <w:right w:val="none" w:sz="0" w:space="0" w:color="auto"/>
                  </w:divBdr>
                </w:div>
              </w:divsChild>
            </w:div>
            <w:div w:id="2014599862">
              <w:marLeft w:val="0"/>
              <w:marRight w:val="0"/>
              <w:marTop w:val="0"/>
              <w:marBottom w:val="0"/>
              <w:divBdr>
                <w:top w:val="none" w:sz="0" w:space="0" w:color="auto"/>
                <w:left w:val="none" w:sz="0" w:space="0" w:color="auto"/>
                <w:bottom w:val="none" w:sz="0" w:space="0" w:color="auto"/>
                <w:right w:val="none" w:sz="0" w:space="0" w:color="auto"/>
              </w:divBdr>
              <w:divsChild>
                <w:div w:id="1057972017">
                  <w:marLeft w:val="0"/>
                  <w:marRight w:val="0"/>
                  <w:marTop w:val="0"/>
                  <w:marBottom w:val="0"/>
                  <w:divBdr>
                    <w:top w:val="none" w:sz="0" w:space="0" w:color="auto"/>
                    <w:left w:val="none" w:sz="0" w:space="0" w:color="auto"/>
                    <w:bottom w:val="none" w:sz="0" w:space="0" w:color="auto"/>
                    <w:right w:val="none" w:sz="0" w:space="0" w:color="auto"/>
                  </w:divBdr>
                </w:div>
              </w:divsChild>
            </w:div>
            <w:div w:id="1081874714">
              <w:marLeft w:val="0"/>
              <w:marRight w:val="0"/>
              <w:marTop w:val="0"/>
              <w:marBottom w:val="0"/>
              <w:divBdr>
                <w:top w:val="none" w:sz="0" w:space="0" w:color="auto"/>
                <w:left w:val="none" w:sz="0" w:space="0" w:color="auto"/>
                <w:bottom w:val="none" w:sz="0" w:space="0" w:color="auto"/>
                <w:right w:val="none" w:sz="0" w:space="0" w:color="auto"/>
              </w:divBdr>
              <w:divsChild>
                <w:div w:id="227109173">
                  <w:marLeft w:val="0"/>
                  <w:marRight w:val="0"/>
                  <w:marTop w:val="0"/>
                  <w:marBottom w:val="0"/>
                  <w:divBdr>
                    <w:top w:val="none" w:sz="0" w:space="0" w:color="auto"/>
                    <w:left w:val="none" w:sz="0" w:space="0" w:color="auto"/>
                    <w:bottom w:val="none" w:sz="0" w:space="0" w:color="auto"/>
                    <w:right w:val="none" w:sz="0" w:space="0" w:color="auto"/>
                  </w:divBdr>
                </w:div>
              </w:divsChild>
            </w:div>
            <w:div w:id="265771178">
              <w:marLeft w:val="0"/>
              <w:marRight w:val="0"/>
              <w:marTop w:val="0"/>
              <w:marBottom w:val="0"/>
              <w:divBdr>
                <w:top w:val="none" w:sz="0" w:space="0" w:color="auto"/>
                <w:left w:val="none" w:sz="0" w:space="0" w:color="auto"/>
                <w:bottom w:val="none" w:sz="0" w:space="0" w:color="auto"/>
                <w:right w:val="none" w:sz="0" w:space="0" w:color="auto"/>
              </w:divBdr>
              <w:divsChild>
                <w:div w:id="232089621">
                  <w:marLeft w:val="0"/>
                  <w:marRight w:val="0"/>
                  <w:marTop w:val="0"/>
                  <w:marBottom w:val="0"/>
                  <w:divBdr>
                    <w:top w:val="none" w:sz="0" w:space="0" w:color="auto"/>
                    <w:left w:val="none" w:sz="0" w:space="0" w:color="auto"/>
                    <w:bottom w:val="none" w:sz="0" w:space="0" w:color="auto"/>
                    <w:right w:val="none" w:sz="0" w:space="0" w:color="auto"/>
                  </w:divBdr>
                </w:div>
              </w:divsChild>
            </w:div>
            <w:div w:id="844055265">
              <w:marLeft w:val="0"/>
              <w:marRight w:val="0"/>
              <w:marTop w:val="0"/>
              <w:marBottom w:val="0"/>
              <w:divBdr>
                <w:top w:val="none" w:sz="0" w:space="0" w:color="auto"/>
                <w:left w:val="none" w:sz="0" w:space="0" w:color="auto"/>
                <w:bottom w:val="none" w:sz="0" w:space="0" w:color="auto"/>
                <w:right w:val="none" w:sz="0" w:space="0" w:color="auto"/>
              </w:divBdr>
              <w:divsChild>
                <w:div w:id="73821987">
                  <w:marLeft w:val="0"/>
                  <w:marRight w:val="0"/>
                  <w:marTop w:val="0"/>
                  <w:marBottom w:val="0"/>
                  <w:divBdr>
                    <w:top w:val="none" w:sz="0" w:space="0" w:color="auto"/>
                    <w:left w:val="none" w:sz="0" w:space="0" w:color="auto"/>
                    <w:bottom w:val="none" w:sz="0" w:space="0" w:color="auto"/>
                    <w:right w:val="none" w:sz="0" w:space="0" w:color="auto"/>
                  </w:divBdr>
                </w:div>
              </w:divsChild>
            </w:div>
            <w:div w:id="1774401675">
              <w:marLeft w:val="0"/>
              <w:marRight w:val="0"/>
              <w:marTop w:val="0"/>
              <w:marBottom w:val="0"/>
              <w:divBdr>
                <w:top w:val="none" w:sz="0" w:space="0" w:color="auto"/>
                <w:left w:val="none" w:sz="0" w:space="0" w:color="auto"/>
                <w:bottom w:val="none" w:sz="0" w:space="0" w:color="auto"/>
                <w:right w:val="none" w:sz="0" w:space="0" w:color="auto"/>
              </w:divBdr>
              <w:divsChild>
                <w:div w:id="1233812671">
                  <w:marLeft w:val="0"/>
                  <w:marRight w:val="0"/>
                  <w:marTop w:val="0"/>
                  <w:marBottom w:val="0"/>
                  <w:divBdr>
                    <w:top w:val="none" w:sz="0" w:space="0" w:color="auto"/>
                    <w:left w:val="none" w:sz="0" w:space="0" w:color="auto"/>
                    <w:bottom w:val="none" w:sz="0" w:space="0" w:color="auto"/>
                    <w:right w:val="none" w:sz="0" w:space="0" w:color="auto"/>
                  </w:divBdr>
                </w:div>
              </w:divsChild>
            </w:div>
            <w:div w:id="1855219924">
              <w:marLeft w:val="0"/>
              <w:marRight w:val="0"/>
              <w:marTop w:val="0"/>
              <w:marBottom w:val="0"/>
              <w:divBdr>
                <w:top w:val="none" w:sz="0" w:space="0" w:color="auto"/>
                <w:left w:val="none" w:sz="0" w:space="0" w:color="auto"/>
                <w:bottom w:val="none" w:sz="0" w:space="0" w:color="auto"/>
                <w:right w:val="none" w:sz="0" w:space="0" w:color="auto"/>
              </w:divBdr>
              <w:divsChild>
                <w:div w:id="1006636773">
                  <w:marLeft w:val="0"/>
                  <w:marRight w:val="0"/>
                  <w:marTop w:val="0"/>
                  <w:marBottom w:val="0"/>
                  <w:divBdr>
                    <w:top w:val="none" w:sz="0" w:space="0" w:color="auto"/>
                    <w:left w:val="none" w:sz="0" w:space="0" w:color="auto"/>
                    <w:bottom w:val="none" w:sz="0" w:space="0" w:color="auto"/>
                    <w:right w:val="none" w:sz="0" w:space="0" w:color="auto"/>
                  </w:divBdr>
                </w:div>
              </w:divsChild>
            </w:div>
            <w:div w:id="1092354458">
              <w:marLeft w:val="0"/>
              <w:marRight w:val="0"/>
              <w:marTop w:val="0"/>
              <w:marBottom w:val="0"/>
              <w:divBdr>
                <w:top w:val="none" w:sz="0" w:space="0" w:color="auto"/>
                <w:left w:val="none" w:sz="0" w:space="0" w:color="auto"/>
                <w:bottom w:val="none" w:sz="0" w:space="0" w:color="auto"/>
                <w:right w:val="none" w:sz="0" w:space="0" w:color="auto"/>
              </w:divBdr>
              <w:divsChild>
                <w:div w:id="11600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1787">
          <w:marLeft w:val="0"/>
          <w:marRight w:val="0"/>
          <w:marTop w:val="0"/>
          <w:marBottom w:val="0"/>
          <w:divBdr>
            <w:top w:val="none" w:sz="0" w:space="0" w:color="auto"/>
            <w:left w:val="none" w:sz="0" w:space="0" w:color="auto"/>
            <w:bottom w:val="none" w:sz="0" w:space="0" w:color="auto"/>
            <w:right w:val="none" w:sz="0" w:space="0" w:color="auto"/>
          </w:divBdr>
        </w:div>
        <w:div w:id="475873783">
          <w:marLeft w:val="0"/>
          <w:marRight w:val="0"/>
          <w:marTop w:val="0"/>
          <w:marBottom w:val="0"/>
          <w:divBdr>
            <w:top w:val="none" w:sz="0" w:space="0" w:color="auto"/>
            <w:left w:val="none" w:sz="0" w:space="0" w:color="auto"/>
            <w:bottom w:val="none" w:sz="0" w:space="0" w:color="auto"/>
            <w:right w:val="none" w:sz="0" w:space="0" w:color="auto"/>
          </w:divBdr>
        </w:div>
        <w:div w:id="1163661359">
          <w:marLeft w:val="0"/>
          <w:marRight w:val="0"/>
          <w:marTop w:val="0"/>
          <w:marBottom w:val="0"/>
          <w:divBdr>
            <w:top w:val="none" w:sz="0" w:space="0" w:color="auto"/>
            <w:left w:val="none" w:sz="0" w:space="0" w:color="auto"/>
            <w:bottom w:val="none" w:sz="0" w:space="0" w:color="auto"/>
            <w:right w:val="none" w:sz="0" w:space="0" w:color="auto"/>
          </w:divBdr>
        </w:div>
        <w:div w:id="1512375360">
          <w:marLeft w:val="0"/>
          <w:marRight w:val="0"/>
          <w:marTop w:val="0"/>
          <w:marBottom w:val="0"/>
          <w:divBdr>
            <w:top w:val="none" w:sz="0" w:space="0" w:color="auto"/>
            <w:left w:val="none" w:sz="0" w:space="0" w:color="auto"/>
            <w:bottom w:val="none" w:sz="0" w:space="0" w:color="auto"/>
            <w:right w:val="none" w:sz="0" w:space="0" w:color="auto"/>
          </w:divBdr>
        </w:div>
        <w:div w:id="448594576">
          <w:marLeft w:val="0"/>
          <w:marRight w:val="0"/>
          <w:marTop w:val="0"/>
          <w:marBottom w:val="0"/>
          <w:divBdr>
            <w:top w:val="none" w:sz="0" w:space="0" w:color="auto"/>
            <w:left w:val="none" w:sz="0" w:space="0" w:color="auto"/>
            <w:bottom w:val="none" w:sz="0" w:space="0" w:color="auto"/>
            <w:right w:val="none" w:sz="0" w:space="0" w:color="auto"/>
          </w:divBdr>
        </w:div>
        <w:div w:id="1440104225">
          <w:marLeft w:val="0"/>
          <w:marRight w:val="0"/>
          <w:marTop w:val="0"/>
          <w:marBottom w:val="0"/>
          <w:divBdr>
            <w:top w:val="none" w:sz="0" w:space="0" w:color="auto"/>
            <w:left w:val="none" w:sz="0" w:space="0" w:color="auto"/>
            <w:bottom w:val="none" w:sz="0" w:space="0" w:color="auto"/>
            <w:right w:val="none" w:sz="0" w:space="0" w:color="auto"/>
          </w:divBdr>
        </w:div>
        <w:div w:id="1811287723">
          <w:marLeft w:val="0"/>
          <w:marRight w:val="0"/>
          <w:marTop w:val="0"/>
          <w:marBottom w:val="0"/>
          <w:divBdr>
            <w:top w:val="none" w:sz="0" w:space="0" w:color="auto"/>
            <w:left w:val="none" w:sz="0" w:space="0" w:color="auto"/>
            <w:bottom w:val="none" w:sz="0" w:space="0" w:color="auto"/>
            <w:right w:val="none" w:sz="0" w:space="0" w:color="auto"/>
          </w:divBdr>
        </w:div>
        <w:div w:id="1163088540">
          <w:marLeft w:val="0"/>
          <w:marRight w:val="0"/>
          <w:marTop w:val="0"/>
          <w:marBottom w:val="0"/>
          <w:divBdr>
            <w:top w:val="none" w:sz="0" w:space="0" w:color="auto"/>
            <w:left w:val="none" w:sz="0" w:space="0" w:color="auto"/>
            <w:bottom w:val="none" w:sz="0" w:space="0" w:color="auto"/>
            <w:right w:val="none" w:sz="0" w:space="0" w:color="auto"/>
          </w:divBdr>
        </w:div>
        <w:div w:id="1400636763">
          <w:marLeft w:val="0"/>
          <w:marRight w:val="0"/>
          <w:marTop w:val="0"/>
          <w:marBottom w:val="0"/>
          <w:divBdr>
            <w:top w:val="none" w:sz="0" w:space="0" w:color="auto"/>
            <w:left w:val="none" w:sz="0" w:space="0" w:color="auto"/>
            <w:bottom w:val="none" w:sz="0" w:space="0" w:color="auto"/>
            <w:right w:val="none" w:sz="0" w:space="0" w:color="auto"/>
          </w:divBdr>
        </w:div>
        <w:div w:id="157112782">
          <w:marLeft w:val="0"/>
          <w:marRight w:val="0"/>
          <w:marTop w:val="0"/>
          <w:marBottom w:val="0"/>
          <w:divBdr>
            <w:top w:val="none" w:sz="0" w:space="0" w:color="auto"/>
            <w:left w:val="none" w:sz="0" w:space="0" w:color="auto"/>
            <w:bottom w:val="none" w:sz="0" w:space="0" w:color="auto"/>
            <w:right w:val="none" w:sz="0" w:space="0" w:color="auto"/>
          </w:divBdr>
        </w:div>
        <w:div w:id="1229153270">
          <w:marLeft w:val="0"/>
          <w:marRight w:val="0"/>
          <w:marTop w:val="0"/>
          <w:marBottom w:val="0"/>
          <w:divBdr>
            <w:top w:val="none" w:sz="0" w:space="0" w:color="auto"/>
            <w:left w:val="none" w:sz="0" w:space="0" w:color="auto"/>
            <w:bottom w:val="none" w:sz="0" w:space="0" w:color="auto"/>
            <w:right w:val="none" w:sz="0" w:space="0" w:color="auto"/>
          </w:divBdr>
        </w:div>
        <w:div w:id="379594052">
          <w:marLeft w:val="0"/>
          <w:marRight w:val="0"/>
          <w:marTop w:val="0"/>
          <w:marBottom w:val="0"/>
          <w:divBdr>
            <w:top w:val="none" w:sz="0" w:space="0" w:color="auto"/>
            <w:left w:val="none" w:sz="0" w:space="0" w:color="auto"/>
            <w:bottom w:val="none" w:sz="0" w:space="0" w:color="auto"/>
            <w:right w:val="none" w:sz="0" w:space="0" w:color="auto"/>
          </w:divBdr>
        </w:div>
        <w:div w:id="1324506747">
          <w:marLeft w:val="0"/>
          <w:marRight w:val="0"/>
          <w:marTop w:val="0"/>
          <w:marBottom w:val="0"/>
          <w:divBdr>
            <w:top w:val="none" w:sz="0" w:space="0" w:color="auto"/>
            <w:left w:val="none" w:sz="0" w:space="0" w:color="auto"/>
            <w:bottom w:val="none" w:sz="0" w:space="0" w:color="auto"/>
            <w:right w:val="none" w:sz="0" w:space="0" w:color="auto"/>
          </w:divBdr>
        </w:div>
        <w:div w:id="472870668">
          <w:marLeft w:val="0"/>
          <w:marRight w:val="0"/>
          <w:marTop w:val="0"/>
          <w:marBottom w:val="0"/>
          <w:divBdr>
            <w:top w:val="none" w:sz="0" w:space="0" w:color="auto"/>
            <w:left w:val="none" w:sz="0" w:space="0" w:color="auto"/>
            <w:bottom w:val="none" w:sz="0" w:space="0" w:color="auto"/>
            <w:right w:val="none" w:sz="0" w:space="0" w:color="auto"/>
          </w:divBdr>
        </w:div>
        <w:div w:id="1227953837">
          <w:marLeft w:val="0"/>
          <w:marRight w:val="0"/>
          <w:marTop w:val="0"/>
          <w:marBottom w:val="0"/>
          <w:divBdr>
            <w:top w:val="none" w:sz="0" w:space="0" w:color="auto"/>
            <w:left w:val="none" w:sz="0" w:space="0" w:color="auto"/>
            <w:bottom w:val="none" w:sz="0" w:space="0" w:color="auto"/>
            <w:right w:val="none" w:sz="0" w:space="0" w:color="auto"/>
          </w:divBdr>
        </w:div>
        <w:div w:id="2134130406">
          <w:marLeft w:val="0"/>
          <w:marRight w:val="0"/>
          <w:marTop w:val="0"/>
          <w:marBottom w:val="0"/>
          <w:divBdr>
            <w:top w:val="none" w:sz="0" w:space="0" w:color="auto"/>
            <w:left w:val="none" w:sz="0" w:space="0" w:color="auto"/>
            <w:bottom w:val="none" w:sz="0" w:space="0" w:color="auto"/>
            <w:right w:val="none" w:sz="0" w:space="0" w:color="auto"/>
          </w:divBdr>
        </w:div>
        <w:div w:id="1627618197">
          <w:marLeft w:val="0"/>
          <w:marRight w:val="0"/>
          <w:marTop w:val="0"/>
          <w:marBottom w:val="0"/>
          <w:divBdr>
            <w:top w:val="none" w:sz="0" w:space="0" w:color="auto"/>
            <w:left w:val="none" w:sz="0" w:space="0" w:color="auto"/>
            <w:bottom w:val="none" w:sz="0" w:space="0" w:color="auto"/>
            <w:right w:val="none" w:sz="0" w:space="0" w:color="auto"/>
          </w:divBdr>
        </w:div>
        <w:div w:id="1440248982">
          <w:marLeft w:val="0"/>
          <w:marRight w:val="0"/>
          <w:marTop w:val="0"/>
          <w:marBottom w:val="0"/>
          <w:divBdr>
            <w:top w:val="none" w:sz="0" w:space="0" w:color="auto"/>
            <w:left w:val="none" w:sz="0" w:space="0" w:color="auto"/>
            <w:bottom w:val="none" w:sz="0" w:space="0" w:color="auto"/>
            <w:right w:val="none" w:sz="0" w:space="0" w:color="auto"/>
          </w:divBdr>
        </w:div>
        <w:div w:id="581791778">
          <w:marLeft w:val="0"/>
          <w:marRight w:val="0"/>
          <w:marTop w:val="0"/>
          <w:marBottom w:val="0"/>
          <w:divBdr>
            <w:top w:val="none" w:sz="0" w:space="0" w:color="auto"/>
            <w:left w:val="none" w:sz="0" w:space="0" w:color="auto"/>
            <w:bottom w:val="none" w:sz="0" w:space="0" w:color="auto"/>
            <w:right w:val="none" w:sz="0" w:space="0" w:color="auto"/>
          </w:divBdr>
        </w:div>
        <w:div w:id="1946228935">
          <w:marLeft w:val="0"/>
          <w:marRight w:val="0"/>
          <w:marTop w:val="0"/>
          <w:marBottom w:val="0"/>
          <w:divBdr>
            <w:top w:val="none" w:sz="0" w:space="0" w:color="auto"/>
            <w:left w:val="none" w:sz="0" w:space="0" w:color="auto"/>
            <w:bottom w:val="none" w:sz="0" w:space="0" w:color="auto"/>
            <w:right w:val="none" w:sz="0" w:space="0" w:color="auto"/>
          </w:divBdr>
        </w:div>
        <w:div w:id="270942582">
          <w:marLeft w:val="0"/>
          <w:marRight w:val="0"/>
          <w:marTop w:val="0"/>
          <w:marBottom w:val="0"/>
          <w:divBdr>
            <w:top w:val="none" w:sz="0" w:space="0" w:color="auto"/>
            <w:left w:val="none" w:sz="0" w:space="0" w:color="auto"/>
            <w:bottom w:val="none" w:sz="0" w:space="0" w:color="auto"/>
            <w:right w:val="none" w:sz="0" w:space="0" w:color="auto"/>
          </w:divBdr>
        </w:div>
        <w:div w:id="1865944658">
          <w:marLeft w:val="0"/>
          <w:marRight w:val="0"/>
          <w:marTop w:val="0"/>
          <w:marBottom w:val="0"/>
          <w:divBdr>
            <w:top w:val="none" w:sz="0" w:space="0" w:color="auto"/>
            <w:left w:val="none" w:sz="0" w:space="0" w:color="auto"/>
            <w:bottom w:val="none" w:sz="0" w:space="0" w:color="auto"/>
            <w:right w:val="none" w:sz="0" w:space="0" w:color="auto"/>
          </w:divBdr>
        </w:div>
        <w:div w:id="2013681507">
          <w:marLeft w:val="0"/>
          <w:marRight w:val="0"/>
          <w:marTop w:val="0"/>
          <w:marBottom w:val="0"/>
          <w:divBdr>
            <w:top w:val="none" w:sz="0" w:space="0" w:color="auto"/>
            <w:left w:val="none" w:sz="0" w:space="0" w:color="auto"/>
            <w:bottom w:val="none" w:sz="0" w:space="0" w:color="auto"/>
            <w:right w:val="none" w:sz="0" w:space="0" w:color="auto"/>
          </w:divBdr>
        </w:div>
        <w:div w:id="46531959">
          <w:marLeft w:val="0"/>
          <w:marRight w:val="0"/>
          <w:marTop w:val="0"/>
          <w:marBottom w:val="0"/>
          <w:divBdr>
            <w:top w:val="none" w:sz="0" w:space="0" w:color="auto"/>
            <w:left w:val="none" w:sz="0" w:space="0" w:color="auto"/>
            <w:bottom w:val="none" w:sz="0" w:space="0" w:color="auto"/>
            <w:right w:val="none" w:sz="0" w:space="0" w:color="auto"/>
          </w:divBdr>
        </w:div>
        <w:div w:id="526404922">
          <w:marLeft w:val="0"/>
          <w:marRight w:val="0"/>
          <w:marTop w:val="0"/>
          <w:marBottom w:val="0"/>
          <w:divBdr>
            <w:top w:val="none" w:sz="0" w:space="0" w:color="auto"/>
            <w:left w:val="none" w:sz="0" w:space="0" w:color="auto"/>
            <w:bottom w:val="none" w:sz="0" w:space="0" w:color="auto"/>
            <w:right w:val="none" w:sz="0" w:space="0" w:color="auto"/>
          </w:divBdr>
        </w:div>
        <w:div w:id="1506242311">
          <w:marLeft w:val="0"/>
          <w:marRight w:val="0"/>
          <w:marTop w:val="0"/>
          <w:marBottom w:val="0"/>
          <w:divBdr>
            <w:top w:val="none" w:sz="0" w:space="0" w:color="auto"/>
            <w:left w:val="none" w:sz="0" w:space="0" w:color="auto"/>
            <w:bottom w:val="none" w:sz="0" w:space="0" w:color="auto"/>
            <w:right w:val="none" w:sz="0" w:space="0" w:color="auto"/>
          </w:divBdr>
        </w:div>
        <w:div w:id="2122333114">
          <w:marLeft w:val="0"/>
          <w:marRight w:val="0"/>
          <w:marTop w:val="0"/>
          <w:marBottom w:val="0"/>
          <w:divBdr>
            <w:top w:val="none" w:sz="0" w:space="0" w:color="auto"/>
            <w:left w:val="none" w:sz="0" w:space="0" w:color="auto"/>
            <w:bottom w:val="none" w:sz="0" w:space="0" w:color="auto"/>
            <w:right w:val="none" w:sz="0" w:space="0" w:color="auto"/>
          </w:divBdr>
        </w:div>
        <w:div w:id="2027443807">
          <w:marLeft w:val="0"/>
          <w:marRight w:val="0"/>
          <w:marTop w:val="0"/>
          <w:marBottom w:val="0"/>
          <w:divBdr>
            <w:top w:val="none" w:sz="0" w:space="0" w:color="auto"/>
            <w:left w:val="none" w:sz="0" w:space="0" w:color="auto"/>
            <w:bottom w:val="none" w:sz="0" w:space="0" w:color="auto"/>
            <w:right w:val="none" w:sz="0" w:space="0" w:color="auto"/>
          </w:divBdr>
        </w:div>
        <w:div w:id="370032262">
          <w:marLeft w:val="0"/>
          <w:marRight w:val="0"/>
          <w:marTop w:val="0"/>
          <w:marBottom w:val="0"/>
          <w:divBdr>
            <w:top w:val="none" w:sz="0" w:space="0" w:color="auto"/>
            <w:left w:val="none" w:sz="0" w:space="0" w:color="auto"/>
            <w:bottom w:val="none" w:sz="0" w:space="0" w:color="auto"/>
            <w:right w:val="none" w:sz="0" w:space="0" w:color="auto"/>
          </w:divBdr>
        </w:div>
        <w:div w:id="631252496">
          <w:marLeft w:val="0"/>
          <w:marRight w:val="0"/>
          <w:marTop w:val="0"/>
          <w:marBottom w:val="0"/>
          <w:divBdr>
            <w:top w:val="none" w:sz="0" w:space="0" w:color="auto"/>
            <w:left w:val="none" w:sz="0" w:space="0" w:color="auto"/>
            <w:bottom w:val="none" w:sz="0" w:space="0" w:color="auto"/>
            <w:right w:val="none" w:sz="0" w:space="0" w:color="auto"/>
          </w:divBdr>
        </w:div>
        <w:div w:id="1456217657">
          <w:marLeft w:val="0"/>
          <w:marRight w:val="0"/>
          <w:marTop w:val="0"/>
          <w:marBottom w:val="0"/>
          <w:divBdr>
            <w:top w:val="none" w:sz="0" w:space="0" w:color="auto"/>
            <w:left w:val="none" w:sz="0" w:space="0" w:color="auto"/>
            <w:bottom w:val="none" w:sz="0" w:space="0" w:color="auto"/>
            <w:right w:val="none" w:sz="0" w:space="0" w:color="auto"/>
          </w:divBdr>
        </w:div>
        <w:div w:id="1906454581">
          <w:marLeft w:val="0"/>
          <w:marRight w:val="0"/>
          <w:marTop w:val="0"/>
          <w:marBottom w:val="0"/>
          <w:divBdr>
            <w:top w:val="none" w:sz="0" w:space="0" w:color="auto"/>
            <w:left w:val="none" w:sz="0" w:space="0" w:color="auto"/>
            <w:bottom w:val="none" w:sz="0" w:space="0" w:color="auto"/>
            <w:right w:val="none" w:sz="0" w:space="0" w:color="auto"/>
          </w:divBdr>
        </w:div>
        <w:div w:id="1687366360">
          <w:marLeft w:val="0"/>
          <w:marRight w:val="0"/>
          <w:marTop w:val="0"/>
          <w:marBottom w:val="0"/>
          <w:divBdr>
            <w:top w:val="none" w:sz="0" w:space="0" w:color="auto"/>
            <w:left w:val="none" w:sz="0" w:space="0" w:color="auto"/>
            <w:bottom w:val="none" w:sz="0" w:space="0" w:color="auto"/>
            <w:right w:val="none" w:sz="0" w:space="0" w:color="auto"/>
          </w:divBdr>
        </w:div>
        <w:div w:id="790900667">
          <w:marLeft w:val="0"/>
          <w:marRight w:val="0"/>
          <w:marTop w:val="0"/>
          <w:marBottom w:val="0"/>
          <w:divBdr>
            <w:top w:val="none" w:sz="0" w:space="0" w:color="auto"/>
            <w:left w:val="none" w:sz="0" w:space="0" w:color="auto"/>
            <w:bottom w:val="none" w:sz="0" w:space="0" w:color="auto"/>
            <w:right w:val="none" w:sz="0" w:space="0" w:color="auto"/>
          </w:divBdr>
        </w:div>
        <w:div w:id="714620434">
          <w:marLeft w:val="0"/>
          <w:marRight w:val="0"/>
          <w:marTop w:val="0"/>
          <w:marBottom w:val="0"/>
          <w:divBdr>
            <w:top w:val="none" w:sz="0" w:space="0" w:color="auto"/>
            <w:left w:val="none" w:sz="0" w:space="0" w:color="auto"/>
            <w:bottom w:val="none" w:sz="0" w:space="0" w:color="auto"/>
            <w:right w:val="none" w:sz="0" w:space="0" w:color="auto"/>
          </w:divBdr>
        </w:div>
        <w:div w:id="1559898291">
          <w:marLeft w:val="0"/>
          <w:marRight w:val="0"/>
          <w:marTop w:val="0"/>
          <w:marBottom w:val="0"/>
          <w:divBdr>
            <w:top w:val="none" w:sz="0" w:space="0" w:color="auto"/>
            <w:left w:val="none" w:sz="0" w:space="0" w:color="auto"/>
            <w:bottom w:val="none" w:sz="0" w:space="0" w:color="auto"/>
            <w:right w:val="none" w:sz="0" w:space="0" w:color="auto"/>
          </w:divBdr>
        </w:div>
        <w:div w:id="1575116659">
          <w:marLeft w:val="0"/>
          <w:marRight w:val="0"/>
          <w:marTop w:val="0"/>
          <w:marBottom w:val="0"/>
          <w:divBdr>
            <w:top w:val="none" w:sz="0" w:space="0" w:color="auto"/>
            <w:left w:val="none" w:sz="0" w:space="0" w:color="auto"/>
            <w:bottom w:val="none" w:sz="0" w:space="0" w:color="auto"/>
            <w:right w:val="none" w:sz="0" w:space="0" w:color="auto"/>
          </w:divBdr>
        </w:div>
        <w:div w:id="108085688">
          <w:marLeft w:val="0"/>
          <w:marRight w:val="0"/>
          <w:marTop w:val="0"/>
          <w:marBottom w:val="0"/>
          <w:divBdr>
            <w:top w:val="none" w:sz="0" w:space="0" w:color="auto"/>
            <w:left w:val="none" w:sz="0" w:space="0" w:color="auto"/>
            <w:bottom w:val="none" w:sz="0" w:space="0" w:color="auto"/>
            <w:right w:val="none" w:sz="0" w:space="0" w:color="auto"/>
          </w:divBdr>
        </w:div>
        <w:div w:id="1318026647">
          <w:marLeft w:val="0"/>
          <w:marRight w:val="0"/>
          <w:marTop w:val="0"/>
          <w:marBottom w:val="0"/>
          <w:divBdr>
            <w:top w:val="none" w:sz="0" w:space="0" w:color="auto"/>
            <w:left w:val="none" w:sz="0" w:space="0" w:color="auto"/>
            <w:bottom w:val="none" w:sz="0" w:space="0" w:color="auto"/>
            <w:right w:val="none" w:sz="0" w:space="0" w:color="auto"/>
          </w:divBdr>
        </w:div>
        <w:div w:id="1023284345">
          <w:marLeft w:val="0"/>
          <w:marRight w:val="0"/>
          <w:marTop w:val="0"/>
          <w:marBottom w:val="0"/>
          <w:divBdr>
            <w:top w:val="none" w:sz="0" w:space="0" w:color="auto"/>
            <w:left w:val="none" w:sz="0" w:space="0" w:color="auto"/>
            <w:bottom w:val="none" w:sz="0" w:space="0" w:color="auto"/>
            <w:right w:val="none" w:sz="0" w:space="0" w:color="auto"/>
          </w:divBdr>
        </w:div>
        <w:div w:id="1934439325">
          <w:marLeft w:val="0"/>
          <w:marRight w:val="0"/>
          <w:marTop w:val="0"/>
          <w:marBottom w:val="0"/>
          <w:divBdr>
            <w:top w:val="none" w:sz="0" w:space="0" w:color="auto"/>
            <w:left w:val="none" w:sz="0" w:space="0" w:color="auto"/>
            <w:bottom w:val="none" w:sz="0" w:space="0" w:color="auto"/>
            <w:right w:val="none" w:sz="0" w:space="0" w:color="auto"/>
          </w:divBdr>
        </w:div>
        <w:div w:id="524446912">
          <w:marLeft w:val="0"/>
          <w:marRight w:val="0"/>
          <w:marTop w:val="0"/>
          <w:marBottom w:val="0"/>
          <w:divBdr>
            <w:top w:val="none" w:sz="0" w:space="0" w:color="auto"/>
            <w:left w:val="none" w:sz="0" w:space="0" w:color="auto"/>
            <w:bottom w:val="none" w:sz="0" w:space="0" w:color="auto"/>
            <w:right w:val="none" w:sz="0" w:space="0" w:color="auto"/>
          </w:divBdr>
        </w:div>
        <w:div w:id="572663508">
          <w:marLeft w:val="0"/>
          <w:marRight w:val="0"/>
          <w:marTop w:val="0"/>
          <w:marBottom w:val="0"/>
          <w:divBdr>
            <w:top w:val="none" w:sz="0" w:space="0" w:color="auto"/>
            <w:left w:val="none" w:sz="0" w:space="0" w:color="auto"/>
            <w:bottom w:val="none" w:sz="0" w:space="0" w:color="auto"/>
            <w:right w:val="none" w:sz="0" w:space="0" w:color="auto"/>
          </w:divBdr>
        </w:div>
        <w:div w:id="356732681">
          <w:marLeft w:val="0"/>
          <w:marRight w:val="0"/>
          <w:marTop w:val="0"/>
          <w:marBottom w:val="0"/>
          <w:divBdr>
            <w:top w:val="none" w:sz="0" w:space="0" w:color="auto"/>
            <w:left w:val="none" w:sz="0" w:space="0" w:color="auto"/>
            <w:bottom w:val="none" w:sz="0" w:space="0" w:color="auto"/>
            <w:right w:val="none" w:sz="0" w:space="0" w:color="auto"/>
          </w:divBdr>
        </w:div>
        <w:div w:id="607663347">
          <w:marLeft w:val="0"/>
          <w:marRight w:val="0"/>
          <w:marTop w:val="0"/>
          <w:marBottom w:val="0"/>
          <w:divBdr>
            <w:top w:val="none" w:sz="0" w:space="0" w:color="auto"/>
            <w:left w:val="none" w:sz="0" w:space="0" w:color="auto"/>
            <w:bottom w:val="none" w:sz="0" w:space="0" w:color="auto"/>
            <w:right w:val="none" w:sz="0" w:space="0" w:color="auto"/>
          </w:divBdr>
        </w:div>
        <w:div w:id="1714647594">
          <w:marLeft w:val="0"/>
          <w:marRight w:val="0"/>
          <w:marTop w:val="0"/>
          <w:marBottom w:val="0"/>
          <w:divBdr>
            <w:top w:val="none" w:sz="0" w:space="0" w:color="auto"/>
            <w:left w:val="none" w:sz="0" w:space="0" w:color="auto"/>
            <w:bottom w:val="none" w:sz="0" w:space="0" w:color="auto"/>
            <w:right w:val="none" w:sz="0" w:space="0" w:color="auto"/>
          </w:divBdr>
        </w:div>
        <w:div w:id="1742481757">
          <w:marLeft w:val="0"/>
          <w:marRight w:val="0"/>
          <w:marTop w:val="0"/>
          <w:marBottom w:val="0"/>
          <w:divBdr>
            <w:top w:val="none" w:sz="0" w:space="0" w:color="auto"/>
            <w:left w:val="none" w:sz="0" w:space="0" w:color="auto"/>
            <w:bottom w:val="none" w:sz="0" w:space="0" w:color="auto"/>
            <w:right w:val="none" w:sz="0" w:space="0" w:color="auto"/>
          </w:divBdr>
        </w:div>
        <w:div w:id="1192843105">
          <w:marLeft w:val="0"/>
          <w:marRight w:val="0"/>
          <w:marTop w:val="0"/>
          <w:marBottom w:val="0"/>
          <w:divBdr>
            <w:top w:val="none" w:sz="0" w:space="0" w:color="auto"/>
            <w:left w:val="none" w:sz="0" w:space="0" w:color="auto"/>
            <w:bottom w:val="none" w:sz="0" w:space="0" w:color="auto"/>
            <w:right w:val="none" w:sz="0" w:space="0" w:color="auto"/>
          </w:divBdr>
        </w:div>
        <w:div w:id="909652979">
          <w:marLeft w:val="0"/>
          <w:marRight w:val="0"/>
          <w:marTop w:val="0"/>
          <w:marBottom w:val="0"/>
          <w:divBdr>
            <w:top w:val="none" w:sz="0" w:space="0" w:color="auto"/>
            <w:left w:val="none" w:sz="0" w:space="0" w:color="auto"/>
            <w:bottom w:val="none" w:sz="0" w:space="0" w:color="auto"/>
            <w:right w:val="none" w:sz="0" w:space="0" w:color="auto"/>
          </w:divBdr>
        </w:div>
        <w:div w:id="116291258">
          <w:marLeft w:val="0"/>
          <w:marRight w:val="0"/>
          <w:marTop w:val="0"/>
          <w:marBottom w:val="0"/>
          <w:divBdr>
            <w:top w:val="none" w:sz="0" w:space="0" w:color="auto"/>
            <w:left w:val="none" w:sz="0" w:space="0" w:color="auto"/>
            <w:bottom w:val="none" w:sz="0" w:space="0" w:color="auto"/>
            <w:right w:val="none" w:sz="0" w:space="0" w:color="auto"/>
          </w:divBdr>
        </w:div>
        <w:div w:id="1514951650">
          <w:marLeft w:val="0"/>
          <w:marRight w:val="0"/>
          <w:marTop w:val="0"/>
          <w:marBottom w:val="0"/>
          <w:divBdr>
            <w:top w:val="none" w:sz="0" w:space="0" w:color="auto"/>
            <w:left w:val="none" w:sz="0" w:space="0" w:color="auto"/>
            <w:bottom w:val="none" w:sz="0" w:space="0" w:color="auto"/>
            <w:right w:val="none" w:sz="0" w:space="0" w:color="auto"/>
          </w:divBdr>
        </w:div>
        <w:div w:id="910385864">
          <w:marLeft w:val="0"/>
          <w:marRight w:val="0"/>
          <w:marTop w:val="0"/>
          <w:marBottom w:val="0"/>
          <w:divBdr>
            <w:top w:val="none" w:sz="0" w:space="0" w:color="auto"/>
            <w:left w:val="none" w:sz="0" w:space="0" w:color="auto"/>
            <w:bottom w:val="none" w:sz="0" w:space="0" w:color="auto"/>
            <w:right w:val="none" w:sz="0" w:space="0" w:color="auto"/>
          </w:divBdr>
        </w:div>
        <w:div w:id="1951550375">
          <w:marLeft w:val="0"/>
          <w:marRight w:val="0"/>
          <w:marTop w:val="0"/>
          <w:marBottom w:val="0"/>
          <w:divBdr>
            <w:top w:val="none" w:sz="0" w:space="0" w:color="auto"/>
            <w:left w:val="none" w:sz="0" w:space="0" w:color="auto"/>
            <w:bottom w:val="none" w:sz="0" w:space="0" w:color="auto"/>
            <w:right w:val="none" w:sz="0" w:space="0" w:color="auto"/>
          </w:divBdr>
        </w:div>
        <w:div w:id="1897667456">
          <w:marLeft w:val="0"/>
          <w:marRight w:val="0"/>
          <w:marTop w:val="0"/>
          <w:marBottom w:val="0"/>
          <w:divBdr>
            <w:top w:val="none" w:sz="0" w:space="0" w:color="auto"/>
            <w:left w:val="none" w:sz="0" w:space="0" w:color="auto"/>
            <w:bottom w:val="none" w:sz="0" w:space="0" w:color="auto"/>
            <w:right w:val="none" w:sz="0" w:space="0" w:color="auto"/>
          </w:divBdr>
        </w:div>
        <w:div w:id="508178379">
          <w:marLeft w:val="0"/>
          <w:marRight w:val="0"/>
          <w:marTop w:val="0"/>
          <w:marBottom w:val="0"/>
          <w:divBdr>
            <w:top w:val="none" w:sz="0" w:space="0" w:color="auto"/>
            <w:left w:val="none" w:sz="0" w:space="0" w:color="auto"/>
            <w:bottom w:val="none" w:sz="0" w:space="0" w:color="auto"/>
            <w:right w:val="none" w:sz="0" w:space="0" w:color="auto"/>
          </w:divBdr>
        </w:div>
        <w:div w:id="144704053">
          <w:marLeft w:val="0"/>
          <w:marRight w:val="0"/>
          <w:marTop w:val="0"/>
          <w:marBottom w:val="0"/>
          <w:divBdr>
            <w:top w:val="none" w:sz="0" w:space="0" w:color="auto"/>
            <w:left w:val="none" w:sz="0" w:space="0" w:color="auto"/>
            <w:bottom w:val="none" w:sz="0" w:space="0" w:color="auto"/>
            <w:right w:val="none" w:sz="0" w:space="0" w:color="auto"/>
          </w:divBdr>
        </w:div>
        <w:div w:id="608007990">
          <w:marLeft w:val="0"/>
          <w:marRight w:val="0"/>
          <w:marTop w:val="0"/>
          <w:marBottom w:val="0"/>
          <w:divBdr>
            <w:top w:val="none" w:sz="0" w:space="0" w:color="auto"/>
            <w:left w:val="none" w:sz="0" w:space="0" w:color="auto"/>
            <w:bottom w:val="none" w:sz="0" w:space="0" w:color="auto"/>
            <w:right w:val="none" w:sz="0" w:space="0" w:color="auto"/>
          </w:divBdr>
        </w:div>
        <w:div w:id="2096172095">
          <w:marLeft w:val="0"/>
          <w:marRight w:val="0"/>
          <w:marTop w:val="0"/>
          <w:marBottom w:val="0"/>
          <w:divBdr>
            <w:top w:val="none" w:sz="0" w:space="0" w:color="auto"/>
            <w:left w:val="none" w:sz="0" w:space="0" w:color="auto"/>
            <w:bottom w:val="none" w:sz="0" w:space="0" w:color="auto"/>
            <w:right w:val="none" w:sz="0" w:space="0" w:color="auto"/>
          </w:divBdr>
        </w:div>
        <w:div w:id="1179274221">
          <w:marLeft w:val="0"/>
          <w:marRight w:val="0"/>
          <w:marTop w:val="0"/>
          <w:marBottom w:val="0"/>
          <w:divBdr>
            <w:top w:val="none" w:sz="0" w:space="0" w:color="auto"/>
            <w:left w:val="none" w:sz="0" w:space="0" w:color="auto"/>
            <w:bottom w:val="none" w:sz="0" w:space="0" w:color="auto"/>
            <w:right w:val="none" w:sz="0" w:space="0" w:color="auto"/>
          </w:divBdr>
        </w:div>
        <w:div w:id="1809397497">
          <w:marLeft w:val="0"/>
          <w:marRight w:val="0"/>
          <w:marTop w:val="0"/>
          <w:marBottom w:val="0"/>
          <w:divBdr>
            <w:top w:val="none" w:sz="0" w:space="0" w:color="auto"/>
            <w:left w:val="none" w:sz="0" w:space="0" w:color="auto"/>
            <w:bottom w:val="none" w:sz="0" w:space="0" w:color="auto"/>
            <w:right w:val="none" w:sz="0" w:space="0" w:color="auto"/>
          </w:divBdr>
        </w:div>
        <w:div w:id="13926194">
          <w:marLeft w:val="0"/>
          <w:marRight w:val="0"/>
          <w:marTop w:val="0"/>
          <w:marBottom w:val="0"/>
          <w:divBdr>
            <w:top w:val="none" w:sz="0" w:space="0" w:color="auto"/>
            <w:left w:val="none" w:sz="0" w:space="0" w:color="auto"/>
            <w:bottom w:val="none" w:sz="0" w:space="0" w:color="auto"/>
            <w:right w:val="none" w:sz="0" w:space="0" w:color="auto"/>
          </w:divBdr>
        </w:div>
        <w:div w:id="1572613633">
          <w:marLeft w:val="0"/>
          <w:marRight w:val="0"/>
          <w:marTop w:val="0"/>
          <w:marBottom w:val="0"/>
          <w:divBdr>
            <w:top w:val="none" w:sz="0" w:space="0" w:color="auto"/>
            <w:left w:val="none" w:sz="0" w:space="0" w:color="auto"/>
            <w:bottom w:val="none" w:sz="0" w:space="0" w:color="auto"/>
            <w:right w:val="none" w:sz="0" w:space="0" w:color="auto"/>
          </w:divBdr>
        </w:div>
        <w:div w:id="1879932546">
          <w:marLeft w:val="0"/>
          <w:marRight w:val="0"/>
          <w:marTop w:val="0"/>
          <w:marBottom w:val="0"/>
          <w:divBdr>
            <w:top w:val="none" w:sz="0" w:space="0" w:color="auto"/>
            <w:left w:val="none" w:sz="0" w:space="0" w:color="auto"/>
            <w:bottom w:val="none" w:sz="0" w:space="0" w:color="auto"/>
            <w:right w:val="none" w:sz="0" w:space="0" w:color="auto"/>
          </w:divBdr>
        </w:div>
        <w:div w:id="106169193">
          <w:marLeft w:val="0"/>
          <w:marRight w:val="0"/>
          <w:marTop w:val="0"/>
          <w:marBottom w:val="0"/>
          <w:divBdr>
            <w:top w:val="none" w:sz="0" w:space="0" w:color="auto"/>
            <w:left w:val="none" w:sz="0" w:space="0" w:color="auto"/>
            <w:bottom w:val="none" w:sz="0" w:space="0" w:color="auto"/>
            <w:right w:val="none" w:sz="0" w:space="0" w:color="auto"/>
          </w:divBdr>
        </w:div>
        <w:div w:id="1769543039">
          <w:marLeft w:val="0"/>
          <w:marRight w:val="0"/>
          <w:marTop w:val="0"/>
          <w:marBottom w:val="0"/>
          <w:divBdr>
            <w:top w:val="none" w:sz="0" w:space="0" w:color="auto"/>
            <w:left w:val="none" w:sz="0" w:space="0" w:color="auto"/>
            <w:bottom w:val="none" w:sz="0" w:space="0" w:color="auto"/>
            <w:right w:val="none" w:sz="0" w:space="0" w:color="auto"/>
          </w:divBdr>
        </w:div>
        <w:div w:id="1079408025">
          <w:marLeft w:val="0"/>
          <w:marRight w:val="0"/>
          <w:marTop w:val="0"/>
          <w:marBottom w:val="0"/>
          <w:divBdr>
            <w:top w:val="none" w:sz="0" w:space="0" w:color="auto"/>
            <w:left w:val="none" w:sz="0" w:space="0" w:color="auto"/>
            <w:bottom w:val="none" w:sz="0" w:space="0" w:color="auto"/>
            <w:right w:val="none" w:sz="0" w:space="0" w:color="auto"/>
          </w:divBdr>
        </w:div>
        <w:div w:id="535507196">
          <w:marLeft w:val="0"/>
          <w:marRight w:val="0"/>
          <w:marTop w:val="0"/>
          <w:marBottom w:val="0"/>
          <w:divBdr>
            <w:top w:val="none" w:sz="0" w:space="0" w:color="auto"/>
            <w:left w:val="none" w:sz="0" w:space="0" w:color="auto"/>
            <w:bottom w:val="none" w:sz="0" w:space="0" w:color="auto"/>
            <w:right w:val="none" w:sz="0" w:space="0" w:color="auto"/>
          </w:divBdr>
        </w:div>
        <w:div w:id="1282885916">
          <w:marLeft w:val="0"/>
          <w:marRight w:val="0"/>
          <w:marTop w:val="0"/>
          <w:marBottom w:val="0"/>
          <w:divBdr>
            <w:top w:val="none" w:sz="0" w:space="0" w:color="auto"/>
            <w:left w:val="none" w:sz="0" w:space="0" w:color="auto"/>
            <w:bottom w:val="none" w:sz="0" w:space="0" w:color="auto"/>
            <w:right w:val="none" w:sz="0" w:space="0" w:color="auto"/>
          </w:divBdr>
        </w:div>
        <w:div w:id="1633362129">
          <w:marLeft w:val="0"/>
          <w:marRight w:val="0"/>
          <w:marTop w:val="0"/>
          <w:marBottom w:val="0"/>
          <w:divBdr>
            <w:top w:val="none" w:sz="0" w:space="0" w:color="auto"/>
            <w:left w:val="none" w:sz="0" w:space="0" w:color="auto"/>
            <w:bottom w:val="none" w:sz="0" w:space="0" w:color="auto"/>
            <w:right w:val="none" w:sz="0" w:space="0" w:color="auto"/>
          </w:divBdr>
        </w:div>
        <w:div w:id="1905338440">
          <w:marLeft w:val="0"/>
          <w:marRight w:val="0"/>
          <w:marTop w:val="0"/>
          <w:marBottom w:val="0"/>
          <w:divBdr>
            <w:top w:val="none" w:sz="0" w:space="0" w:color="auto"/>
            <w:left w:val="none" w:sz="0" w:space="0" w:color="auto"/>
            <w:bottom w:val="none" w:sz="0" w:space="0" w:color="auto"/>
            <w:right w:val="none" w:sz="0" w:space="0" w:color="auto"/>
          </w:divBdr>
        </w:div>
        <w:div w:id="1457409893">
          <w:marLeft w:val="0"/>
          <w:marRight w:val="0"/>
          <w:marTop w:val="0"/>
          <w:marBottom w:val="0"/>
          <w:divBdr>
            <w:top w:val="none" w:sz="0" w:space="0" w:color="auto"/>
            <w:left w:val="none" w:sz="0" w:space="0" w:color="auto"/>
            <w:bottom w:val="none" w:sz="0" w:space="0" w:color="auto"/>
            <w:right w:val="none" w:sz="0" w:space="0" w:color="auto"/>
          </w:divBdr>
        </w:div>
        <w:div w:id="126434111">
          <w:marLeft w:val="0"/>
          <w:marRight w:val="0"/>
          <w:marTop w:val="0"/>
          <w:marBottom w:val="0"/>
          <w:divBdr>
            <w:top w:val="none" w:sz="0" w:space="0" w:color="auto"/>
            <w:left w:val="none" w:sz="0" w:space="0" w:color="auto"/>
            <w:bottom w:val="none" w:sz="0" w:space="0" w:color="auto"/>
            <w:right w:val="none" w:sz="0" w:space="0" w:color="auto"/>
          </w:divBdr>
        </w:div>
        <w:div w:id="1733119277">
          <w:marLeft w:val="0"/>
          <w:marRight w:val="0"/>
          <w:marTop w:val="0"/>
          <w:marBottom w:val="0"/>
          <w:divBdr>
            <w:top w:val="none" w:sz="0" w:space="0" w:color="auto"/>
            <w:left w:val="none" w:sz="0" w:space="0" w:color="auto"/>
            <w:bottom w:val="none" w:sz="0" w:space="0" w:color="auto"/>
            <w:right w:val="none" w:sz="0" w:space="0" w:color="auto"/>
          </w:divBdr>
        </w:div>
        <w:div w:id="1611278199">
          <w:marLeft w:val="0"/>
          <w:marRight w:val="0"/>
          <w:marTop w:val="0"/>
          <w:marBottom w:val="0"/>
          <w:divBdr>
            <w:top w:val="none" w:sz="0" w:space="0" w:color="auto"/>
            <w:left w:val="none" w:sz="0" w:space="0" w:color="auto"/>
            <w:bottom w:val="none" w:sz="0" w:space="0" w:color="auto"/>
            <w:right w:val="none" w:sz="0" w:space="0" w:color="auto"/>
          </w:divBdr>
        </w:div>
        <w:div w:id="568658688">
          <w:marLeft w:val="0"/>
          <w:marRight w:val="0"/>
          <w:marTop w:val="0"/>
          <w:marBottom w:val="0"/>
          <w:divBdr>
            <w:top w:val="none" w:sz="0" w:space="0" w:color="auto"/>
            <w:left w:val="none" w:sz="0" w:space="0" w:color="auto"/>
            <w:bottom w:val="none" w:sz="0" w:space="0" w:color="auto"/>
            <w:right w:val="none" w:sz="0" w:space="0" w:color="auto"/>
          </w:divBdr>
        </w:div>
        <w:div w:id="105005863">
          <w:marLeft w:val="0"/>
          <w:marRight w:val="0"/>
          <w:marTop w:val="0"/>
          <w:marBottom w:val="0"/>
          <w:divBdr>
            <w:top w:val="none" w:sz="0" w:space="0" w:color="auto"/>
            <w:left w:val="none" w:sz="0" w:space="0" w:color="auto"/>
            <w:bottom w:val="none" w:sz="0" w:space="0" w:color="auto"/>
            <w:right w:val="none" w:sz="0" w:space="0" w:color="auto"/>
          </w:divBdr>
        </w:div>
        <w:div w:id="1557668703">
          <w:marLeft w:val="0"/>
          <w:marRight w:val="0"/>
          <w:marTop w:val="0"/>
          <w:marBottom w:val="0"/>
          <w:divBdr>
            <w:top w:val="none" w:sz="0" w:space="0" w:color="auto"/>
            <w:left w:val="none" w:sz="0" w:space="0" w:color="auto"/>
            <w:bottom w:val="none" w:sz="0" w:space="0" w:color="auto"/>
            <w:right w:val="none" w:sz="0" w:space="0" w:color="auto"/>
          </w:divBdr>
        </w:div>
        <w:div w:id="824510521">
          <w:marLeft w:val="0"/>
          <w:marRight w:val="0"/>
          <w:marTop w:val="0"/>
          <w:marBottom w:val="0"/>
          <w:divBdr>
            <w:top w:val="none" w:sz="0" w:space="0" w:color="auto"/>
            <w:left w:val="none" w:sz="0" w:space="0" w:color="auto"/>
            <w:bottom w:val="none" w:sz="0" w:space="0" w:color="auto"/>
            <w:right w:val="none" w:sz="0" w:space="0" w:color="auto"/>
          </w:divBdr>
        </w:div>
        <w:div w:id="1821337778">
          <w:marLeft w:val="0"/>
          <w:marRight w:val="0"/>
          <w:marTop w:val="0"/>
          <w:marBottom w:val="0"/>
          <w:divBdr>
            <w:top w:val="none" w:sz="0" w:space="0" w:color="auto"/>
            <w:left w:val="none" w:sz="0" w:space="0" w:color="auto"/>
            <w:bottom w:val="none" w:sz="0" w:space="0" w:color="auto"/>
            <w:right w:val="none" w:sz="0" w:space="0" w:color="auto"/>
          </w:divBdr>
        </w:div>
        <w:div w:id="257911674">
          <w:marLeft w:val="0"/>
          <w:marRight w:val="0"/>
          <w:marTop w:val="0"/>
          <w:marBottom w:val="0"/>
          <w:divBdr>
            <w:top w:val="none" w:sz="0" w:space="0" w:color="auto"/>
            <w:left w:val="none" w:sz="0" w:space="0" w:color="auto"/>
            <w:bottom w:val="none" w:sz="0" w:space="0" w:color="auto"/>
            <w:right w:val="none" w:sz="0" w:space="0" w:color="auto"/>
          </w:divBdr>
        </w:div>
        <w:div w:id="1447852599">
          <w:marLeft w:val="0"/>
          <w:marRight w:val="0"/>
          <w:marTop w:val="0"/>
          <w:marBottom w:val="0"/>
          <w:divBdr>
            <w:top w:val="none" w:sz="0" w:space="0" w:color="auto"/>
            <w:left w:val="none" w:sz="0" w:space="0" w:color="auto"/>
            <w:bottom w:val="none" w:sz="0" w:space="0" w:color="auto"/>
            <w:right w:val="none" w:sz="0" w:space="0" w:color="auto"/>
          </w:divBdr>
        </w:div>
        <w:div w:id="933976020">
          <w:marLeft w:val="0"/>
          <w:marRight w:val="0"/>
          <w:marTop w:val="0"/>
          <w:marBottom w:val="0"/>
          <w:divBdr>
            <w:top w:val="none" w:sz="0" w:space="0" w:color="auto"/>
            <w:left w:val="none" w:sz="0" w:space="0" w:color="auto"/>
            <w:bottom w:val="none" w:sz="0" w:space="0" w:color="auto"/>
            <w:right w:val="none" w:sz="0" w:space="0" w:color="auto"/>
          </w:divBdr>
        </w:div>
        <w:div w:id="2053534510">
          <w:marLeft w:val="0"/>
          <w:marRight w:val="0"/>
          <w:marTop w:val="0"/>
          <w:marBottom w:val="0"/>
          <w:divBdr>
            <w:top w:val="none" w:sz="0" w:space="0" w:color="auto"/>
            <w:left w:val="none" w:sz="0" w:space="0" w:color="auto"/>
            <w:bottom w:val="none" w:sz="0" w:space="0" w:color="auto"/>
            <w:right w:val="none" w:sz="0" w:space="0" w:color="auto"/>
          </w:divBdr>
        </w:div>
        <w:div w:id="1354649177">
          <w:marLeft w:val="0"/>
          <w:marRight w:val="0"/>
          <w:marTop w:val="0"/>
          <w:marBottom w:val="0"/>
          <w:divBdr>
            <w:top w:val="none" w:sz="0" w:space="0" w:color="auto"/>
            <w:left w:val="none" w:sz="0" w:space="0" w:color="auto"/>
            <w:bottom w:val="none" w:sz="0" w:space="0" w:color="auto"/>
            <w:right w:val="none" w:sz="0" w:space="0" w:color="auto"/>
          </w:divBdr>
        </w:div>
        <w:div w:id="862986273">
          <w:marLeft w:val="0"/>
          <w:marRight w:val="0"/>
          <w:marTop w:val="0"/>
          <w:marBottom w:val="0"/>
          <w:divBdr>
            <w:top w:val="none" w:sz="0" w:space="0" w:color="auto"/>
            <w:left w:val="none" w:sz="0" w:space="0" w:color="auto"/>
            <w:bottom w:val="none" w:sz="0" w:space="0" w:color="auto"/>
            <w:right w:val="none" w:sz="0" w:space="0" w:color="auto"/>
          </w:divBdr>
        </w:div>
        <w:div w:id="733167043">
          <w:marLeft w:val="0"/>
          <w:marRight w:val="0"/>
          <w:marTop w:val="0"/>
          <w:marBottom w:val="0"/>
          <w:divBdr>
            <w:top w:val="none" w:sz="0" w:space="0" w:color="auto"/>
            <w:left w:val="none" w:sz="0" w:space="0" w:color="auto"/>
            <w:bottom w:val="none" w:sz="0" w:space="0" w:color="auto"/>
            <w:right w:val="none" w:sz="0" w:space="0" w:color="auto"/>
          </w:divBdr>
        </w:div>
        <w:div w:id="1814640348">
          <w:marLeft w:val="0"/>
          <w:marRight w:val="0"/>
          <w:marTop w:val="0"/>
          <w:marBottom w:val="0"/>
          <w:divBdr>
            <w:top w:val="none" w:sz="0" w:space="0" w:color="auto"/>
            <w:left w:val="none" w:sz="0" w:space="0" w:color="auto"/>
            <w:bottom w:val="none" w:sz="0" w:space="0" w:color="auto"/>
            <w:right w:val="none" w:sz="0" w:space="0" w:color="auto"/>
          </w:divBdr>
        </w:div>
        <w:div w:id="824778494">
          <w:marLeft w:val="0"/>
          <w:marRight w:val="0"/>
          <w:marTop w:val="0"/>
          <w:marBottom w:val="0"/>
          <w:divBdr>
            <w:top w:val="none" w:sz="0" w:space="0" w:color="auto"/>
            <w:left w:val="none" w:sz="0" w:space="0" w:color="auto"/>
            <w:bottom w:val="none" w:sz="0" w:space="0" w:color="auto"/>
            <w:right w:val="none" w:sz="0" w:space="0" w:color="auto"/>
          </w:divBdr>
        </w:div>
        <w:div w:id="105851323">
          <w:marLeft w:val="0"/>
          <w:marRight w:val="0"/>
          <w:marTop w:val="0"/>
          <w:marBottom w:val="0"/>
          <w:divBdr>
            <w:top w:val="none" w:sz="0" w:space="0" w:color="auto"/>
            <w:left w:val="none" w:sz="0" w:space="0" w:color="auto"/>
            <w:bottom w:val="none" w:sz="0" w:space="0" w:color="auto"/>
            <w:right w:val="none" w:sz="0" w:space="0" w:color="auto"/>
          </w:divBdr>
        </w:div>
        <w:div w:id="1826706628">
          <w:marLeft w:val="0"/>
          <w:marRight w:val="0"/>
          <w:marTop w:val="0"/>
          <w:marBottom w:val="0"/>
          <w:divBdr>
            <w:top w:val="none" w:sz="0" w:space="0" w:color="auto"/>
            <w:left w:val="none" w:sz="0" w:space="0" w:color="auto"/>
            <w:bottom w:val="none" w:sz="0" w:space="0" w:color="auto"/>
            <w:right w:val="none" w:sz="0" w:space="0" w:color="auto"/>
          </w:divBdr>
        </w:div>
        <w:div w:id="10230152">
          <w:marLeft w:val="0"/>
          <w:marRight w:val="0"/>
          <w:marTop w:val="0"/>
          <w:marBottom w:val="0"/>
          <w:divBdr>
            <w:top w:val="none" w:sz="0" w:space="0" w:color="auto"/>
            <w:left w:val="none" w:sz="0" w:space="0" w:color="auto"/>
            <w:bottom w:val="none" w:sz="0" w:space="0" w:color="auto"/>
            <w:right w:val="none" w:sz="0" w:space="0" w:color="auto"/>
          </w:divBdr>
        </w:div>
        <w:div w:id="129790757">
          <w:marLeft w:val="0"/>
          <w:marRight w:val="0"/>
          <w:marTop w:val="0"/>
          <w:marBottom w:val="0"/>
          <w:divBdr>
            <w:top w:val="none" w:sz="0" w:space="0" w:color="auto"/>
            <w:left w:val="none" w:sz="0" w:space="0" w:color="auto"/>
            <w:bottom w:val="none" w:sz="0" w:space="0" w:color="auto"/>
            <w:right w:val="none" w:sz="0" w:space="0" w:color="auto"/>
          </w:divBdr>
        </w:div>
        <w:div w:id="1955675604">
          <w:marLeft w:val="0"/>
          <w:marRight w:val="0"/>
          <w:marTop w:val="0"/>
          <w:marBottom w:val="0"/>
          <w:divBdr>
            <w:top w:val="none" w:sz="0" w:space="0" w:color="auto"/>
            <w:left w:val="none" w:sz="0" w:space="0" w:color="auto"/>
            <w:bottom w:val="none" w:sz="0" w:space="0" w:color="auto"/>
            <w:right w:val="none" w:sz="0" w:space="0" w:color="auto"/>
          </w:divBdr>
        </w:div>
        <w:div w:id="2032030997">
          <w:marLeft w:val="0"/>
          <w:marRight w:val="0"/>
          <w:marTop w:val="0"/>
          <w:marBottom w:val="0"/>
          <w:divBdr>
            <w:top w:val="none" w:sz="0" w:space="0" w:color="auto"/>
            <w:left w:val="none" w:sz="0" w:space="0" w:color="auto"/>
            <w:bottom w:val="none" w:sz="0" w:space="0" w:color="auto"/>
            <w:right w:val="none" w:sz="0" w:space="0" w:color="auto"/>
          </w:divBdr>
        </w:div>
        <w:div w:id="1048380930">
          <w:marLeft w:val="0"/>
          <w:marRight w:val="0"/>
          <w:marTop w:val="0"/>
          <w:marBottom w:val="0"/>
          <w:divBdr>
            <w:top w:val="none" w:sz="0" w:space="0" w:color="auto"/>
            <w:left w:val="none" w:sz="0" w:space="0" w:color="auto"/>
            <w:bottom w:val="none" w:sz="0" w:space="0" w:color="auto"/>
            <w:right w:val="none" w:sz="0" w:space="0" w:color="auto"/>
          </w:divBdr>
        </w:div>
        <w:div w:id="802426730">
          <w:marLeft w:val="0"/>
          <w:marRight w:val="0"/>
          <w:marTop w:val="0"/>
          <w:marBottom w:val="0"/>
          <w:divBdr>
            <w:top w:val="none" w:sz="0" w:space="0" w:color="auto"/>
            <w:left w:val="none" w:sz="0" w:space="0" w:color="auto"/>
            <w:bottom w:val="none" w:sz="0" w:space="0" w:color="auto"/>
            <w:right w:val="none" w:sz="0" w:space="0" w:color="auto"/>
          </w:divBdr>
        </w:div>
        <w:div w:id="1317296226">
          <w:marLeft w:val="0"/>
          <w:marRight w:val="0"/>
          <w:marTop w:val="0"/>
          <w:marBottom w:val="0"/>
          <w:divBdr>
            <w:top w:val="none" w:sz="0" w:space="0" w:color="auto"/>
            <w:left w:val="none" w:sz="0" w:space="0" w:color="auto"/>
            <w:bottom w:val="none" w:sz="0" w:space="0" w:color="auto"/>
            <w:right w:val="none" w:sz="0" w:space="0" w:color="auto"/>
          </w:divBdr>
        </w:div>
        <w:div w:id="262613378">
          <w:marLeft w:val="0"/>
          <w:marRight w:val="0"/>
          <w:marTop w:val="0"/>
          <w:marBottom w:val="0"/>
          <w:divBdr>
            <w:top w:val="none" w:sz="0" w:space="0" w:color="auto"/>
            <w:left w:val="none" w:sz="0" w:space="0" w:color="auto"/>
            <w:bottom w:val="none" w:sz="0" w:space="0" w:color="auto"/>
            <w:right w:val="none" w:sz="0" w:space="0" w:color="auto"/>
          </w:divBdr>
        </w:div>
        <w:div w:id="456682465">
          <w:marLeft w:val="0"/>
          <w:marRight w:val="0"/>
          <w:marTop w:val="0"/>
          <w:marBottom w:val="0"/>
          <w:divBdr>
            <w:top w:val="none" w:sz="0" w:space="0" w:color="auto"/>
            <w:left w:val="none" w:sz="0" w:space="0" w:color="auto"/>
            <w:bottom w:val="none" w:sz="0" w:space="0" w:color="auto"/>
            <w:right w:val="none" w:sz="0" w:space="0" w:color="auto"/>
          </w:divBdr>
        </w:div>
        <w:div w:id="1786196192">
          <w:marLeft w:val="0"/>
          <w:marRight w:val="0"/>
          <w:marTop w:val="0"/>
          <w:marBottom w:val="0"/>
          <w:divBdr>
            <w:top w:val="none" w:sz="0" w:space="0" w:color="auto"/>
            <w:left w:val="none" w:sz="0" w:space="0" w:color="auto"/>
            <w:bottom w:val="none" w:sz="0" w:space="0" w:color="auto"/>
            <w:right w:val="none" w:sz="0" w:space="0" w:color="auto"/>
          </w:divBdr>
        </w:div>
        <w:div w:id="1131167405">
          <w:marLeft w:val="0"/>
          <w:marRight w:val="0"/>
          <w:marTop w:val="0"/>
          <w:marBottom w:val="0"/>
          <w:divBdr>
            <w:top w:val="none" w:sz="0" w:space="0" w:color="auto"/>
            <w:left w:val="none" w:sz="0" w:space="0" w:color="auto"/>
            <w:bottom w:val="none" w:sz="0" w:space="0" w:color="auto"/>
            <w:right w:val="none" w:sz="0" w:space="0" w:color="auto"/>
          </w:divBdr>
        </w:div>
        <w:div w:id="1619144486">
          <w:marLeft w:val="0"/>
          <w:marRight w:val="0"/>
          <w:marTop w:val="0"/>
          <w:marBottom w:val="0"/>
          <w:divBdr>
            <w:top w:val="none" w:sz="0" w:space="0" w:color="auto"/>
            <w:left w:val="none" w:sz="0" w:space="0" w:color="auto"/>
            <w:bottom w:val="none" w:sz="0" w:space="0" w:color="auto"/>
            <w:right w:val="none" w:sz="0" w:space="0" w:color="auto"/>
          </w:divBdr>
        </w:div>
        <w:div w:id="919606275">
          <w:marLeft w:val="0"/>
          <w:marRight w:val="0"/>
          <w:marTop w:val="0"/>
          <w:marBottom w:val="0"/>
          <w:divBdr>
            <w:top w:val="none" w:sz="0" w:space="0" w:color="auto"/>
            <w:left w:val="none" w:sz="0" w:space="0" w:color="auto"/>
            <w:bottom w:val="none" w:sz="0" w:space="0" w:color="auto"/>
            <w:right w:val="none" w:sz="0" w:space="0" w:color="auto"/>
          </w:divBdr>
        </w:div>
        <w:div w:id="2133595101">
          <w:marLeft w:val="0"/>
          <w:marRight w:val="0"/>
          <w:marTop w:val="0"/>
          <w:marBottom w:val="0"/>
          <w:divBdr>
            <w:top w:val="none" w:sz="0" w:space="0" w:color="auto"/>
            <w:left w:val="none" w:sz="0" w:space="0" w:color="auto"/>
            <w:bottom w:val="none" w:sz="0" w:space="0" w:color="auto"/>
            <w:right w:val="none" w:sz="0" w:space="0" w:color="auto"/>
          </w:divBdr>
        </w:div>
        <w:div w:id="258414744">
          <w:marLeft w:val="0"/>
          <w:marRight w:val="0"/>
          <w:marTop w:val="0"/>
          <w:marBottom w:val="0"/>
          <w:divBdr>
            <w:top w:val="none" w:sz="0" w:space="0" w:color="auto"/>
            <w:left w:val="none" w:sz="0" w:space="0" w:color="auto"/>
            <w:bottom w:val="none" w:sz="0" w:space="0" w:color="auto"/>
            <w:right w:val="none" w:sz="0" w:space="0" w:color="auto"/>
          </w:divBdr>
        </w:div>
        <w:div w:id="864827899">
          <w:marLeft w:val="0"/>
          <w:marRight w:val="0"/>
          <w:marTop w:val="0"/>
          <w:marBottom w:val="0"/>
          <w:divBdr>
            <w:top w:val="none" w:sz="0" w:space="0" w:color="auto"/>
            <w:left w:val="none" w:sz="0" w:space="0" w:color="auto"/>
            <w:bottom w:val="none" w:sz="0" w:space="0" w:color="auto"/>
            <w:right w:val="none" w:sz="0" w:space="0" w:color="auto"/>
          </w:divBdr>
        </w:div>
        <w:div w:id="364329708">
          <w:marLeft w:val="0"/>
          <w:marRight w:val="0"/>
          <w:marTop w:val="0"/>
          <w:marBottom w:val="0"/>
          <w:divBdr>
            <w:top w:val="none" w:sz="0" w:space="0" w:color="auto"/>
            <w:left w:val="none" w:sz="0" w:space="0" w:color="auto"/>
            <w:bottom w:val="none" w:sz="0" w:space="0" w:color="auto"/>
            <w:right w:val="none" w:sz="0" w:space="0" w:color="auto"/>
          </w:divBdr>
        </w:div>
      </w:divsChild>
    </w:div>
    <w:div w:id="193007770">
      <w:bodyDiv w:val="1"/>
      <w:marLeft w:val="0"/>
      <w:marRight w:val="0"/>
      <w:marTop w:val="0"/>
      <w:marBottom w:val="0"/>
      <w:divBdr>
        <w:top w:val="none" w:sz="0" w:space="0" w:color="auto"/>
        <w:left w:val="none" w:sz="0" w:space="0" w:color="auto"/>
        <w:bottom w:val="none" w:sz="0" w:space="0" w:color="auto"/>
        <w:right w:val="none" w:sz="0" w:space="0" w:color="auto"/>
      </w:divBdr>
      <w:divsChild>
        <w:div w:id="2136636498">
          <w:marLeft w:val="0"/>
          <w:marRight w:val="0"/>
          <w:marTop w:val="0"/>
          <w:marBottom w:val="0"/>
          <w:divBdr>
            <w:top w:val="none" w:sz="0" w:space="0" w:color="auto"/>
            <w:left w:val="none" w:sz="0" w:space="0" w:color="auto"/>
            <w:bottom w:val="none" w:sz="0" w:space="0" w:color="auto"/>
            <w:right w:val="none" w:sz="0" w:space="0" w:color="auto"/>
          </w:divBdr>
        </w:div>
        <w:div w:id="342585525">
          <w:marLeft w:val="0"/>
          <w:marRight w:val="0"/>
          <w:marTop w:val="0"/>
          <w:marBottom w:val="0"/>
          <w:divBdr>
            <w:top w:val="none" w:sz="0" w:space="0" w:color="auto"/>
            <w:left w:val="none" w:sz="0" w:space="0" w:color="auto"/>
            <w:bottom w:val="none" w:sz="0" w:space="0" w:color="auto"/>
            <w:right w:val="none" w:sz="0" w:space="0" w:color="auto"/>
          </w:divBdr>
        </w:div>
      </w:divsChild>
    </w:div>
    <w:div w:id="441613857">
      <w:bodyDiv w:val="1"/>
      <w:marLeft w:val="0"/>
      <w:marRight w:val="0"/>
      <w:marTop w:val="0"/>
      <w:marBottom w:val="0"/>
      <w:divBdr>
        <w:top w:val="none" w:sz="0" w:space="0" w:color="auto"/>
        <w:left w:val="none" w:sz="0" w:space="0" w:color="auto"/>
        <w:bottom w:val="none" w:sz="0" w:space="0" w:color="auto"/>
        <w:right w:val="none" w:sz="0" w:space="0" w:color="auto"/>
      </w:divBdr>
      <w:divsChild>
        <w:div w:id="764692278">
          <w:marLeft w:val="0"/>
          <w:marRight w:val="0"/>
          <w:marTop w:val="0"/>
          <w:marBottom w:val="0"/>
          <w:divBdr>
            <w:top w:val="none" w:sz="0" w:space="0" w:color="auto"/>
            <w:left w:val="none" w:sz="0" w:space="0" w:color="auto"/>
            <w:bottom w:val="none" w:sz="0" w:space="0" w:color="auto"/>
            <w:right w:val="none" w:sz="0" w:space="0" w:color="auto"/>
          </w:divBdr>
        </w:div>
        <w:div w:id="1945964018">
          <w:marLeft w:val="0"/>
          <w:marRight w:val="0"/>
          <w:marTop w:val="0"/>
          <w:marBottom w:val="0"/>
          <w:divBdr>
            <w:top w:val="none" w:sz="0" w:space="0" w:color="auto"/>
            <w:left w:val="none" w:sz="0" w:space="0" w:color="auto"/>
            <w:bottom w:val="none" w:sz="0" w:space="0" w:color="auto"/>
            <w:right w:val="none" w:sz="0" w:space="0" w:color="auto"/>
          </w:divBdr>
        </w:div>
        <w:div w:id="22752765">
          <w:marLeft w:val="0"/>
          <w:marRight w:val="0"/>
          <w:marTop w:val="0"/>
          <w:marBottom w:val="0"/>
          <w:divBdr>
            <w:top w:val="none" w:sz="0" w:space="0" w:color="auto"/>
            <w:left w:val="none" w:sz="0" w:space="0" w:color="auto"/>
            <w:bottom w:val="none" w:sz="0" w:space="0" w:color="auto"/>
            <w:right w:val="none" w:sz="0" w:space="0" w:color="auto"/>
          </w:divBdr>
        </w:div>
        <w:div w:id="1785077108">
          <w:marLeft w:val="0"/>
          <w:marRight w:val="0"/>
          <w:marTop w:val="0"/>
          <w:marBottom w:val="0"/>
          <w:divBdr>
            <w:top w:val="none" w:sz="0" w:space="0" w:color="auto"/>
            <w:left w:val="none" w:sz="0" w:space="0" w:color="auto"/>
            <w:bottom w:val="none" w:sz="0" w:space="0" w:color="auto"/>
            <w:right w:val="none" w:sz="0" w:space="0" w:color="auto"/>
          </w:divBdr>
        </w:div>
        <w:div w:id="6445900">
          <w:marLeft w:val="0"/>
          <w:marRight w:val="0"/>
          <w:marTop w:val="0"/>
          <w:marBottom w:val="0"/>
          <w:divBdr>
            <w:top w:val="none" w:sz="0" w:space="0" w:color="auto"/>
            <w:left w:val="none" w:sz="0" w:space="0" w:color="auto"/>
            <w:bottom w:val="none" w:sz="0" w:space="0" w:color="auto"/>
            <w:right w:val="none" w:sz="0" w:space="0" w:color="auto"/>
          </w:divBdr>
        </w:div>
        <w:div w:id="257491935">
          <w:marLeft w:val="0"/>
          <w:marRight w:val="0"/>
          <w:marTop w:val="0"/>
          <w:marBottom w:val="0"/>
          <w:divBdr>
            <w:top w:val="none" w:sz="0" w:space="0" w:color="auto"/>
            <w:left w:val="none" w:sz="0" w:space="0" w:color="auto"/>
            <w:bottom w:val="none" w:sz="0" w:space="0" w:color="auto"/>
            <w:right w:val="none" w:sz="0" w:space="0" w:color="auto"/>
          </w:divBdr>
        </w:div>
        <w:div w:id="485901762">
          <w:marLeft w:val="0"/>
          <w:marRight w:val="0"/>
          <w:marTop w:val="0"/>
          <w:marBottom w:val="0"/>
          <w:divBdr>
            <w:top w:val="none" w:sz="0" w:space="0" w:color="auto"/>
            <w:left w:val="none" w:sz="0" w:space="0" w:color="auto"/>
            <w:bottom w:val="none" w:sz="0" w:space="0" w:color="auto"/>
            <w:right w:val="none" w:sz="0" w:space="0" w:color="auto"/>
          </w:divBdr>
        </w:div>
        <w:div w:id="1122192193">
          <w:marLeft w:val="0"/>
          <w:marRight w:val="0"/>
          <w:marTop w:val="0"/>
          <w:marBottom w:val="0"/>
          <w:divBdr>
            <w:top w:val="none" w:sz="0" w:space="0" w:color="auto"/>
            <w:left w:val="none" w:sz="0" w:space="0" w:color="auto"/>
            <w:bottom w:val="none" w:sz="0" w:space="0" w:color="auto"/>
            <w:right w:val="none" w:sz="0" w:space="0" w:color="auto"/>
          </w:divBdr>
        </w:div>
        <w:div w:id="422336811">
          <w:marLeft w:val="0"/>
          <w:marRight w:val="0"/>
          <w:marTop w:val="0"/>
          <w:marBottom w:val="0"/>
          <w:divBdr>
            <w:top w:val="none" w:sz="0" w:space="0" w:color="auto"/>
            <w:left w:val="none" w:sz="0" w:space="0" w:color="auto"/>
            <w:bottom w:val="none" w:sz="0" w:space="0" w:color="auto"/>
            <w:right w:val="none" w:sz="0" w:space="0" w:color="auto"/>
          </w:divBdr>
        </w:div>
        <w:div w:id="1788431769">
          <w:marLeft w:val="0"/>
          <w:marRight w:val="0"/>
          <w:marTop w:val="0"/>
          <w:marBottom w:val="0"/>
          <w:divBdr>
            <w:top w:val="none" w:sz="0" w:space="0" w:color="auto"/>
            <w:left w:val="none" w:sz="0" w:space="0" w:color="auto"/>
            <w:bottom w:val="none" w:sz="0" w:space="0" w:color="auto"/>
            <w:right w:val="none" w:sz="0" w:space="0" w:color="auto"/>
          </w:divBdr>
        </w:div>
        <w:div w:id="76170895">
          <w:marLeft w:val="0"/>
          <w:marRight w:val="0"/>
          <w:marTop w:val="0"/>
          <w:marBottom w:val="0"/>
          <w:divBdr>
            <w:top w:val="none" w:sz="0" w:space="0" w:color="auto"/>
            <w:left w:val="none" w:sz="0" w:space="0" w:color="auto"/>
            <w:bottom w:val="none" w:sz="0" w:space="0" w:color="auto"/>
            <w:right w:val="none" w:sz="0" w:space="0" w:color="auto"/>
          </w:divBdr>
        </w:div>
        <w:div w:id="2109421290">
          <w:marLeft w:val="0"/>
          <w:marRight w:val="0"/>
          <w:marTop w:val="0"/>
          <w:marBottom w:val="0"/>
          <w:divBdr>
            <w:top w:val="none" w:sz="0" w:space="0" w:color="auto"/>
            <w:left w:val="none" w:sz="0" w:space="0" w:color="auto"/>
            <w:bottom w:val="none" w:sz="0" w:space="0" w:color="auto"/>
            <w:right w:val="none" w:sz="0" w:space="0" w:color="auto"/>
          </w:divBdr>
        </w:div>
        <w:div w:id="969940966">
          <w:marLeft w:val="0"/>
          <w:marRight w:val="0"/>
          <w:marTop w:val="0"/>
          <w:marBottom w:val="0"/>
          <w:divBdr>
            <w:top w:val="none" w:sz="0" w:space="0" w:color="auto"/>
            <w:left w:val="none" w:sz="0" w:space="0" w:color="auto"/>
            <w:bottom w:val="none" w:sz="0" w:space="0" w:color="auto"/>
            <w:right w:val="none" w:sz="0" w:space="0" w:color="auto"/>
          </w:divBdr>
        </w:div>
        <w:div w:id="1368528169">
          <w:marLeft w:val="0"/>
          <w:marRight w:val="0"/>
          <w:marTop w:val="0"/>
          <w:marBottom w:val="0"/>
          <w:divBdr>
            <w:top w:val="none" w:sz="0" w:space="0" w:color="auto"/>
            <w:left w:val="none" w:sz="0" w:space="0" w:color="auto"/>
            <w:bottom w:val="none" w:sz="0" w:space="0" w:color="auto"/>
            <w:right w:val="none" w:sz="0" w:space="0" w:color="auto"/>
          </w:divBdr>
        </w:div>
        <w:div w:id="1519153657">
          <w:marLeft w:val="0"/>
          <w:marRight w:val="0"/>
          <w:marTop w:val="0"/>
          <w:marBottom w:val="0"/>
          <w:divBdr>
            <w:top w:val="none" w:sz="0" w:space="0" w:color="auto"/>
            <w:left w:val="none" w:sz="0" w:space="0" w:color="auto"/>
            <w:bottom w:val="none" w:sz="0" w:space="0" w:color="auto"/>
            <w:right w:val="none" w:sz="0" w:space="0" w:color="auto"/>
          </w:divBdr>
        </w:div>
        <w:div w:id="1957835848">
          <w:marLeft w:val="0"/>
          <w:marRight w:val="0"/>
          <w:marTop w:val="0"/>
          <w:marBottom w:val="0"/>
          <w:divBdr>
            <w:top w:val="none" w:sz="0" w:space="0" w:color="auto"/>
            <w:left w:val="none" w:sz="0" w:space="0" w:color="auto"/>
            <w:bottom w:val="none" w:sz="0" w:space="0" w:color="auto"/>
            <w:right w:val="none" w:sz="0" w:space="0" w:color="auto"/>
          </w:divBdr>
        </w:div>
        <w:div w:id="1015688421">
          <w:marLeft w:val="0"/>
          <w:marRight w:val="0"/>
          <w:marTop w:val="0"/>
          <w:marBottom w:val="0"/>
          <w:divBdr>
            <w:top w:val="none" w:sz="0" w:space="0" w:color="auto"/>
            <w:left w:val="none" w:sz="0" w:space="0" w:color="auto"/>
            <w:bottom w:val="none" w:sz="0" w:space="0" w:color="auto"/>
            <w:right w:val="none" w:sz="0" w:space="0" w:color="auto"/>
          </w:divBdr>
        </w:div>
        <w:div w:id="1555048657">
          <w:marLeft w:val="0"/>
          <w:marRight w:val="0"/>
          <w:marTop w:val="0"/>
          <w:marBottom w:val="0"/>
          <w:divBdr>
            <w:top w:val="none" w:sz="0" w:space="0" w:color="auto"/>
            <w:left w:val="none" w:sz="0" w:space="0" w:color="auto"/>
            <w:bottom w:val="none" w:sz="0" w:space="0" w:color="auto"/>
            <w:right w:val="none" w:sz="0" w:space="0" w:color="auto"/>
          </w:divBdr>
        </w:div>
        <w:div w:id="1734304819">
          <w:marLeft w:val="0"/>
          <w:marRight w:val="0"/>
          <w:marTop w:val="0"/>
          <w:marBottom w:val="0"/>
          <w:divBdr>
            <w:top w:val="none" w:sz="0" w:space="0" w:color="auto"/>
            <w:left w:val="none" w:sz="0" w:space="0" w:color="auto"/>
            <w:bottom w:val="none" w:sz="0" w:space="0" w:color="auto"/>
            <w:right w:val="none" w:sz="0" w:space="0" w:color="auto"/>
          </w:divBdr>
        </w:div>
        <w:div w:id="322783984">
          <w:marLeft w:val="0"/>
          <w:marRight w:val="0"/>
          <w:marTop w:val="0"/>
          <w:marBottom w:val="0"/>
          <w:divBdr>
            <w:top w:val="none" w:sz="0" w:space="0" w:color="auto"/>
            <w:left w:val="none" w:sz="0" w:space="0" w:color="auto"/>
            <w:bottom w:val="none" w:sz="0" w:space="0" w:color="auto"/>
            <w:right w:val="none" w:sz="0" w:space="0" w:color="auto"/>
          </w:divBdr>
        </w:div>
        <w:div w:id="2028673330">
          <w:marLeft w:val="0"/>
          <w:marRight w:val="0"/>
          <w:marTop w:val="0"/>
          <w:marBottom w:val="0"/>
          <w:divBdr>
            <w:top w:val="none" w:sz="0" w:space="0" w:color="auto"/>
            <w:left w:val="none" w:sz="0" w:space="0" w:color="auto"/>
            <w:bottom w:val="none" w:sz="0" w:space="0" w:color="auto"/>
            <w:right w:val="none" w:sz="0" w:space="0" w:color="auto"/>
          </w:divBdr>
        </w:div>
        <w:div w:id="463932847">
          <w:marLeft w:val="0"/>
          <w:marRight w:val="0"/>
          <w:marTop w:val="0"/>
          <w:marBottom w:val="0"/>
          <w:divBdr>
            <w:top w:val="none" w:sz="0" w:space="0" w:color="auto"/>
            <w:left w:val="none" w:sz="0" w:space="0" w:color="auto"/>
            <w:bottom w:val="none" w:sz="0" w:space="0" w:color="auto"/>
            <w:right w:val="none" w:sz="0" w:space="0" w:color="auto"/>
          </w:divBdr>
        </w:div>
        <w:div w:id="60913229">
          <w:marLeft w:val="0"/>
          <w:marRight w:val="0"/>
          <w:marTop w:val="0"/>
          <w:marBottom w:val="0"/>
          <w:divBdr>
            <w:top w:val="none" w:sz="0" w:space="0" w:color="auto"/>
            <w:left w:val="none" w:sz="0" w:space="0" w:color="auto"/>
            <w:bottom w:val="none" w:sz="0" w:space="0" w:color="auto"/>
            <w:right w:val="none" w:sz="0" w:space="0" w:color="auto"/>
          </w:divBdr>
        </w:div>
        <w:div w:id="99573309">
          <w:marLeft w:val="0"/>
          <w:marRight w:val="0"/>
          <w:marTop w:val="0"/>
          <w:marBottom w:val="0"/>
          <w:divBdr>
            <w:top w:val="none" w:sz="0" w:space="0" w:color="auto"/>
            <w:left w:val="none" w:sz="0" w:space="0" w:color="auto"/>
            <w:bottom w:val="none" w:sz="0" w:space="0" w:color="auto"/>
            <w:right w:val="none" w:sz="0" w:space="0" w:color="auto"/>
          </w:divBdr>
        </w:div>
        <w:div w:id="1856067196">
          <w:marLeft w:val="0"/>
          <w:marRight w:val="0"/>
          <w:marTop w:val="0"/>
          <w:marBottom w:val="0"/>
          <w:divBdr>
            <w:top w:val="none" w:sz="0" w:space="0" w:color="auto"/>
            <w:left w:val="none" w:sz="0" w:space="0" w:color="auto"/>
            <w:bottom w:val="none" w:sz="0" w:space="0" w:color="auto"/>
            <w:right w:val="none" w:sz="0" w:space="0" w:color="auto"/>
          </w:divBdr>
        </w:div>
        <w:div w:id="1654673996">
          <w:marLeft w:val="0"/>
          <w:marRight w:val="0"/>
          <w:marTop w:val="0"/>
          <w:marBottom w:val="0"/>
          <w:divBdr>
            <w:top w:val="none" w:sz="0" w:space="0" w:color="auto"/>
            <w:left w:val="none" w:sz="0" w:space="0" w:color="auto"/>
            <w:bottom w:val="none" w:sz="0" w:space="0" w:color="auto"/>
            <w:right w:val="none" w:sz="0" w:space="0" w:color="auto"/>
          </w:divBdr>
        </w:div>
        <w:div w:id="1238907000">
          <w:marLeft w:val="0"/>
          <w:marRight w:val="0"/>
          <w:marTop w:val="0"/>
          <w:marBottom w:val="0"/>
          <w:divBdr>
            <w:top w:val="none" w:sz="0" w:space="0" w:color="auto"/>
            <w:left w:val="none" w:sz="0" w:space="0" w:color="auto"/>
            <w:bottom w:val="none" w:sz="0" w:space="0" w:color="auto"/>
            <w:right w:val="none" w:sz="0" w:space="0" w:color="auto"/>
          </w:divBdr>
        </w:div>
        <w:div w:id="1553230568">
          <w:marLeft w:val="0"/>
          <w:marRight w:val="0"/>
          <w:marTop w:val="0"/>
          <w:marBottom w:val="0"/>
          <w:divBdr>
            <w:top w:val="none" w:sz="0" w:space="0" w:color="auto"/>
            <w:left w:val="none" w:sz="0" w:space="0" w:color="auto"/>
            <w:bottom w:val="none" w:sz="0" w:space="0" w:color="auto"/>
            <w:right w:val="none" w:sz="0" w:space="0" w:color="auto"/>
          </w:divBdr>
        </w:div>
        <w:div w:id="1734352140">
          <w:marLeft w:val="0"/>
          <w:marRight w:val="0"/>
          <w:marTop w:val="0"/>
          <w:marBottom w:val="0"/>
          <w:divBdr>
            <w:top w:val="none" w:sz="0" w:space="0" w:color="auto"/>
            <w:left w:val="none" w:sz="0" w:space="0" w:color="auto"/>
            <w:bottom w:val="none" w:sz="0" w:space="0" w:color="auto"/>
            <w:right w:val="none" w:sz="0" w:space="0" w:color="auto"/>
          </w:divBdr>
        </w:div>
        <w:div w:id="1984583818">
          <w:marLeft w:val="0"/>
          <w:marRight w:val="0"/>
          <w:marTop w:val="0"/>
          <w:marBottom w:val="0"/>
          <w:divBdr>
            <w:top w:val="none" w:sz="0" w:space="0" w:color="auto"/>
            <w:left w:val="none" w:sz="0" w:space="0" w:color="auto"/>
            <w:bottom w:val="none" w:sz="0" w:space="0" w:color="auto"/>
            <w:right w:val="none" w:sz="0" w:space="0" w:color="auto"/>
          </w:divBdr>
        </w:div>
        <w:div w:id="995959326">
          <w:marLeft w:val="0"/>
          <w:marRight w:val="0"/>
          <w:marTop w:val="0"/>
          <w:marBottom w:val="0"/>
          <w:divBdr>
            <w:top w:val="none" w:sz="0" w:space="0" w:color="auto"/>
            <w:left w:val="none" w:sz="0" w:space="0" w:color="auto"/>
            <w:bottom w:val="none" w:sz="0" w:space="0" w:color="auto"/>
            <w:right w:val="none" w:sz="0" w:space="0" w:color="auto"/>
          </w:divBdr>
        </w:div>
        <w:div w:id="1484270545">
          <w:marLeft w:val="0"/>
          <w:marRight w:val="0"/>
          <w:marTop w:val="0"/>
          <w:marBottom w:val="0"/>
          <w:divBdr>
            <w:top w:val="none" w:sz="0" w:space="0" w:color="auto"/>
            <w:left w:val="none" w:sz="0" w:space="0" w:color="auto"/>
            <w:bottom w:val="none" w:sz="0" w:space="0" w:color="auto"/>
            <w:right w:val="none" w:sz="0" w:space="0" w:color="auto"/>
          </w:divBdr>
        </w:div>
        <w:div w:id="315111554">
          <w:marLeft w:val="0"/>
          <w:marRight w:val="0"/>
          <w:marTop w:val="0"/>
          <w:marBottom w:val="0"/>
          <w:divBdr>
            <w:top w:val="none" w:sz="0" w:space="0" w:color="auto"/>
            <w:left w:val="none" w:sz="0" w:space="0" w:color="auto"/>
            <w:bottom w:val="none" w:sz="0" w:space="0" w:color="auto"/>
            <w:right w:val="none" w:sz="0" w:space="0" w:color="auto"/>
          </w:divBdr>
        </w:div>
        <w:div w:id="1832869304">
          <w:marLeft w:val="0"/>
          <w:marRight w:val="0"/>
          <w:marTop w:val="0"/>
          <w:marBottom w:val="0"/>
          <w:divBdr>
            <w:top w:val="none" w:sz="0" w:space="0" w:color="auto"/>
            <w:left w:val="none" w:sz="0" w:space="0" w:color="auto"/>
            <w:bottom w:val="none" w:sz="0" w:space="0" w:color="auto"/>
            <w:right w:val="none" w:sz="0" w:space="0" w:color="auto"/>
          </w:divBdr>
        </w:div>
        <w:div w:id="311182194">
          <w:marLeft w:val="0"/>
          <w:marRight w:val="0"/>
          <w:marTop w:val="0"/>
          <w:marBottom w:val="0"/>
          <w:divBdr>
            <w:top w:val="none" w:sz="0" w:space="0" w:color="auto"/>
            <w:left w:val="none" w:sz="0" w:space="0" w:color="auto"/>
            <w:bottom w:val="none" w:sz="0" w:space="0" w:color="auto"/>
            <w:right w:val="none" w:sz="0" w:space="0" w:color="auto"/>
          </w:divBdr>
        </w:div>
        <w:div w:id="249588159">
          <w:marLeft w:val="0"/>
          <w:marRight w:val="0"/>
          <w:marTop w:val="0"/>
          <w:marBottom w:val="0"/>
          <w:divBdr>
            <w:top w:val="none" w:sz="0" w:space="0" w:color="auto"/>
            <w:left w:val="none" w:sz="0" w:space="0" w:color="auto"/>
            <w:bottom w:val="none" w:sz="0" w:space="0" w:color="auto"/>
            <w:right w:val="none" w:sz="0" w:space="0" w:color="auto"/>
          </w:divBdr>
        </w:div>
        <w:div w:id="1524393118">
          <w:marLeft w:val="0"/>
          <w:marRight w:val="0"/>
          <w:marTop w:val="0"/>
          <w:marBottom w:val="0"/>
          <w:divBdr>
            <w:top w:val="none" w:sz="0" w:space="0" w:color="auto"/>
            <w:left w:val="none" w:sz="0" w:space="0" w:color="auto"/>
            <w:bottom w:val="none" w:sz="0" w:space="0" w:color="auto"/>
            <w:right w:val="none" w:sz="0" w:space="0" w:color="auto"/>
          </w:divBdr>
        </w:div>
        <w:div w:id="513111534">
          <w:marLeft w:val="0"/>
          <w:marRight w:val="0"/>
          <w:marTop w:val="0"/>
          <w:marBottom w:val="0"/>
          <w:divBdr>
            <w:top w:val="none" w:sz="0" w:space="0" w:color="auto"/>
            <w:left w:val="none" w:sz="0" w:space="0" w:color="auto"/>
            <w:bottom w:val="none" w:sz="0" w:space="0" w:color="auto"/>
            <w:right w:val="none" w:sz="0" w:space="0" w:color="auto"/>
          </w:divBdr>
        </w:div>
        <w:div w:id="1502086829">
          <w:marLeft w:val="0"/>
          <w:marRight w:val="0"/>
          <w:marTop w:val="0"/>
          <w:marBottom w:val="0"/>
          <w:divBdr>
            <w:top w:val="none" w:sz="0" w:space="0" w:color="auto"/>
            <w:left w:val="none" w:sz="0" w:space="0" w:color="auto"/>
            <w:bottom w:val="none" w:sz="0" w:space="0" w:color="auto"/>
            <w:right w:val="none" w:sz="0" w:space="0" w:color="auto"/>
          </w:divBdr>
        </w:div>
        <w:div w:id="806166759">
          <w:marLeft w:val="0"/>
          <w:marRight w:val="0"/>
          <w:marTop w:val="0"/>
          <w:marBottom w:val="0"/>
          <w:divBdr>
            <w:top w:val="none" w:sz="0" w:space="0" w:color="auto"/>
            <w:left w:val="none" w:sz="0" w:space="0" w:color="auto"/>
            <w:bottom w:val="none" w:sz="0" w:space="0" w:color="auto"/>
            <w:right w:val="none" w:sz="0" w:space="0" w:color="auto"/>
          </w:divBdr>
        </w:div>
        <w:div w:id="1153066043">
          <w:marLeft w:val="0"/>
          <w:marRight w:val="0"/>
          <w:marTop w:val="0"/>
          <w:marBottom w:val="0"/>
          <w:divBdr>
            <w:top w:val="none" w:sz="0" w:space="0" w:color="auto"/>
            <w:left w:val="none" w:sz="0" w:space="0" w:color="auto"/>
            <w:bottom w:val="none" w:sz="0" w:space="0" w:color="auto"/>
            <w:right w:val="none" w:sz="0" w:space="0" w:color="auto"/>
          </w:divBdr>
        </w:div>
        <w:div w:id="1622419745">
          <w:marLeft w:val="0"/>
          <w:marRight w:val="0"/>
          <w:marTop w:val="0"/>
          <w:marBottom w:val="0"/>
          <w:divBdr>
            <w:top w:val="none" w:sz="0" w:space="0" w:color="auto"/>
            <w:left w:val="none" w:sz="0" w:space="0" w:color="auto"/>
            <w:bottom w:val="none" w:sz="0" w:space="0" w:color="auto"/>
            <w:right w:val="none" w:sz="0" w:space="0" w:color="auto"/>
          </w:divBdr>
        </w:div>
        <w:div w:id="1582987313">
          <w:marLeft w:val="0"/>
          <w:marRight w:val="0"/>
          <w:marTop w:val="0"/>
          <w:marBottom w:val="0"/>
          <w:divBdr>
            <w:top w:val="none" w:sz="0" w:space="0" w:color="auto"/>
            <w:left w:val="none" w:sz="0" w:space="0" w:color="auto"/>
            <w:bottom w:val="none" w:sz="0" w:space="0" w:color="auto"/>
            <w:right w:val="none" w:sz="0" w:space="0" w:color="auto"/>
          </w:divBdr>
        </w:div>
        <w:div w:id="744956846">
          <w:marLeft w:val="0"/>
          <w:marRight w:val="0"/>
          <w:marTop w:val="0"/>
          <w:marBottom w:val="0"/>
          <w:divBdr>
            <w:top w:val="none" w:sz="0" w:space="0" w:color="auto"/>
            <w:left w:val="none" w:sz="0" w:space="0" w:color="auto"/>
            <w:bottom w:val="none" w:sz="0" w:space="0" w:color="auto"/>
            <w:right w:val="none" w:sz="0" w:space="0" w:color="auto"/>
          </w:divBdr>
        </w:div>
        <w:div w:id="1280841375">
          <w:marLeft w:val="0"/>
          <w:marRight w:val="0"/>
          <w:marTop w:val="0"/>
          <w:marBottom w:val="0"/>
          <w:divBdr>
            <w:top w:val="none" w:sz="0" w:space="0" w:color="auto"/>
            <w:left w:val="none" w:sz="0" w:space="0" w:color="auto"/>
            <w:bottom w:val="none" w:sz="0" w:space="0" w:color="auto"/>
            <w:right w:val="none" w:sz="0" w:space="0" w:color="auto"/>
          </w:divBdr>
        </w:div>
        <w:div w:id="1645547291">
          <w:marLeft w:val="0"/>
          <w:marRight w:val="0"/>
          <w:marTop w:val="0"/>
          <w:marBottom w:val="0"/>
          <w:divBdr>
            <w:top w:val="none" w:sz="0" w:space="0" w:color="auto"/>
            <w:left w:val="none" w:sz="0" w:space="0" w:color="auto"/>
            <w:bottom w:val="none" w:sz="0" w:space="0" w:color="auto"/>
            <w:right w:val="none" w:sz="0" w:space="0" w:color="auto"/>
          </w:divBdr>
        </w:div>
        <w:div w:id="72364656">
          <w:marLeft w:val="0"/>
          <w:marRight w:val="0"/>
          <w:marTop w:val="0"/>
          <w:marBottom w:val="0"/>
          <w:divBdr>
            <w:top w:val="none" w:sz="0" w:space="0" w:color="auto"/>
            <w:left w:val="none" w:sz="0" w:space="0" w:color="auto"/>
            <w:bottom w:val="none" w:sz="0" w:space="0" w:color="auto"/>
            <w:right w:val="none" w:sz="0" w:space="0" w:color="auto"/>
          </w:divBdr>
        </w:div>
        <w:div w:id="297298922">
          <w:marLeft w:val="0"/>
          <w:marRight w:val="0"/>
          <w:marTop w:val="0"/>
          <w:marBottom w:val="0"/>
          <w:divBdr>
            <w:top w:val="none" w:sz="0" w:space="0" w:color="auto"/>
            <w:left w:val="none" w:sz="0" w:space="0" w:color="auto"/>
            <w:bottom w:val="none" w:sz="0" w:space="0" w:color="auto"/>
            <w:right w:val="none" w:sz="0" w:space="0" w:color="auto"/>
          </w:divBdr>
        </w:div>
        <w:div w:id="464087972">
          <w:marLeft w:val="0"/>
          <w:marRight w:val="0"/>
          <w:marTop w:val="0"/>
          <w:marBottom w:val="0"/>
          <w:divBdr>
            <w:top w:val="none" w:sz="0" w:space="0" w:color="auto"/>
            <w:left w:val="none" w:sz="0" w:space="0" w:color="auto"/>
            <w:bottom w:val="none" w:sz="0" w:space="0" w:color="auto"/>
            <w:right w:val="none" w:sz="0" w:space="0" w:color="auto"/>
          </w:divBdr>
        </w:div>
        <w:div w:id="344480411">
          <w:marLeft w:val="0"/>
          <w:marRight w:val="0"/>
          <w:marTop w:val="0"/>
          <w:marBottom w:val="0"/>
          <w:divBdr>
            <w:top w:val="none" w:sz="0" w:space="0" w:color="auto"/>
            <w:left w:val="none" w:sz="0" w:space="0" w:color="auto"/>
            <w:bottom w:val="none" w:sz="0" w:space="0" w:color="auto"/>
            <w:right w:val="none" w:sz="0" w:space="0" w:color="auto"/>
          </w:divBdr>
        </w:div>
        <w:div w:id="270362202">
          <w:marLeft w:val="0"/>
          <w:marRight w:val="0"/>
          <w:marTop w:val="0"/>
          <w:marBottom w:val="0"/>
          <w:divBdr>
            <w:top w:val="none" w:sz="0" w:space="0" w:color="auto"/>
            <w:left w:val="none" w:sz="0" w:space="0" w:color="auto"/>
            <w:bottom w:val="none" w:sz="0" w:space="0" w:color="auto"/>
            <w:right w:val="none" w:sz="0" w:space="0" w:color="auto"/>
          </w:divBdr>
        </w:div>
        <w:div w:id="2047369781">
          <w:marLeft w:val="0"/>
          <w:marRight w:val="0"/>
          <w:marTop w:val="0"/>
          <w:marBottom w:val="0"/>
          <w:divBdr>
            <w:top w:val="none" w:sz="0" w:space="0" w:color="auto"/>
            <w:left w:val="none" w:sz="0" w:space="0" w:color="auto"/>
            <w:bottom w:val="none" w:sz="0" w:space="0" w:color="auto"/>
            <w:right w:val="none" w:sz="0" w:space="0" w:color="auto"/>
          </w:divBdr>
          <w:divsChild>
            <w:div w:id="1273823996">
              <w:marLeft w:val="-75"/>
              <w:marRight w:val="0"/>
              <w:marTop w:val="30"/>
              <w:marBottom w:val="30"/>
              <w:divBdr>
                <w:top w:val="none" w:sz="0" w:space="0" w:color="auto"/>
                <w:left w:val="none" w:sz="0" w:space="0" w:color="auto"/>
                <w:bottom w:val="none" w:sz="0" w:space="0" w:color="auto"/>
                <w:right w:val="none" w:sz="0" w:space="0" w:color="auto"/>
              </w:divBdr>
              <w:divsChild>
                <w:div w:id="37248671">
                  <w:marLeft w:val="0"/>
                  <w:marRight w:val="0"/>
                  <w:marTop w:val="0"/>
                  <w:marBottom w:val="0"/>
                  <w:divBdr>
                    <w:top w:val="none" w:sz="0" w:space="0" w:color="auto"/>
                    <w:left w:val="none" w:sz="0" w:space="0" w:color="auto"/>
                    <w:bottom w:val="none" w:sz="0" w:space="0" w:color="auto"/>
                    <w:right w:val="none" w:sz="0" w:space="0" w:color="auto"/>
                  </w:divBdr>
                  <w:divsChild>
                    <w:div w:id="773674203">
                      <w:marLeft w:val="0"/>
                      <w:marRight w:val="0"/>
                      <w:marTop w:val="0"/>
                      <w:marBottom w:val="0"/>
                      <w:divBdr>
                        <w:top w:val="none" w:sz="0" w:space="0" w:color="auto"/>
                        <w:left w:val="none" w:sz="0" w:space="0" w:color="auto"/>
                        <w:bottom w:val="none" w:sz="0" w:space="0" w:color="auto"/>
                        <w:right w:val="none" w:sz="0" w:space="0" w:color="auto"/>
                      </w:divBdr>
                    </w:div>
                  </w:divsChild>
                </w:div>
                <w:div w:id="565796647">
                  <w:marLeft w:val="0"/>
                  <w:marRight w:val="0"/>
                  <w:marTop w:val="0"/>
                  <w:marBottom w:val="0"/>
                  <w:divBdr>
                    <w:top w:val="none" w:sz="0" w:space="0" w:color="auto"/>
                    <w:left w:val="none" w:sz="0" w:space="0" w:color="auto"/>
                    <w:bottom w:val="none" w:sz="0" w:space="0" w:color="auto"/>
                    <w:right w:val="none" w:sz="0" w:space="0" w:color="auto"/>
                  </w:divBdr>
                  <w:divsChild>
                    <w:div w:id="205072551">
                      <w:marLeft w:val="0"/>
                      <w:marRight w:val="0"/>
                      <w:marTop w:val="0"/>
                      <w:marBottom w:val="0"/>
                      <w:divBdr>
                        <w:top w:val="none" w:sz="0" w:space="0" w:color="auto"/>
                        <w:left w:val="none" w:sz="0" w:space="0" w:color="auto"/>
                        <w:bottom w:val="none" w:sz="0" w:space="0" w:color="auto"/>
                        <w:right w:val="none" w:sz="0" w:space="0" w:color="auto"/>
                      </w:divBdr>
                    </w:div>
                  </w:divsChild>
                </w:div>
                <w:div w:id="58479841">
                  <w:marLeft w:val="0"/>
                  <w:marRight w:val="0"/>
                  <w:marTop w:val="0"/>
                  <w:marBottom w:val="0"/>
                  <w:divBdr>
                    <w:top w:val="none" w:sz="0" w:space="0" w:color="auto"/>
                    <w:left w:val="none" w:sz="0" w:space="0" w:color="auto"/>
                    <w:bottom w:val="none" w:sz="0" w:space="0" w:color="auto"/>
                    <w:right w:val="none" w:sz="0" w:space="0" w:color="auto"/>
                  </w:divBdr>
                  <w:divsChild>
                    <w:div w:id="61220413">
                      <w:marLeft w:val="0"/>
                      <w:marRight w:val="0"/>
                      <w:marTop w:val="0"/>
                      <w:marBottom w:val="0"/>
                      <w:divBdr>
                        <w:top w:val="none" w:sz="0" w:space="0" w:color="auto"/>
                        <w:left w:val="none" w:sz="0" w:space="0" w:color="auto"/>
                        <w:bottom w:val="none" w:sz="0" w:space="0" w:color="auto"/>
                        <w:right w:val="none" w:sz="0" w:space="0" w:color="auto"/>
                      </w:divBdr>
                    </w:div>
                  </w:divsChild>
                </w:div>
                <w:div w:id="534731432">
                  <w:marLeft w:val="0"/>
                  <w:marRight w:val="0"/>
                  <w:marTop w:val="0"/>
                  <w:marBottom w:val="0"/>
                  <w:divBdr>
                    <w:top w:val="none" w:sz="0" w:space="0" w:color="auto"/>
                    <w:left w:val="none" w:sz="0" w:space="0" w:color="auto"/>
                    <w:bottom w:val="none" w:sz="0" w:space="0" w:color="auto"/>
                    <w:right w:val="none" w:sz="0" w:space="0" w:color="auto"/>
                  </w:divBdr>
                  <w:divsChild>
                    <w:div w:id="1759280151">
                      <w:marLeft w:val="0"/>
                      <w:marRight w:val="0"/>
                      <w:marTop w:val="0"/>
                      <w:marBottom w:val="0"/>
                      <w:divBdr>
                        <w:top w:val="none" w:sz="0" w:space="0" w:color="auto"/>
                        <w:left w:val="none" w:sz="0" w:space="0" w:color="auto"/>
                        <w:bottom w:val="none" w:sz="0" w:space="0" w:color="auto"/>
                        <w:right w:val="none" w:sz="0" w:space="0" w:color="auto"/>
                      </w:divBdr>
                    </w:div>
                  </w:divsChild>
                </w:div>
                <w:div w:id="1763797175">
                  <w:marLeft w:val="0"/>
                  <w:marRight w:val="0"/>
                  <w:marTop w:val="0"/>
                  <w:marBottom w:val="0"/>
                  <w:divBdr>
                    <w:top w:val="none" w:sz="0" w:space="0" w:color="auto"/>
                    <w:left w:val="none" w:sz="0" w:space="0" w:color="auto"/>
                    <w:bottom w:val="none" w:sz="0" w:space="0" w:color="auto"/>
                    <w:right w:val="none" w:sz="0" w:space="0" w:color="auto"/>
                  </w:divBdr>
                  <w:divsChild>
                    <w:div w:id="254245536">
                      <w:marLeft w:val="0"/>
                      <w:marRight w:val="0"/>
                      <w:marTop w:val="0"/>
                      <w:marBottom w:val="0"/>
                      <w:divBdr>
                        <w:top w:val="none" w:sz="0" w:space="0" w:color="auto"/>
                        <w:left w:val="none" w:sz="0" w:space="0" w:color="auto"/>
                        <w:bottom w:val="none" w:sz="0" w:space="0" w:color="auto"/>
                        <w:right w:val="none" w:sz="0" w:space="0" w:color="auto"/>
                      </w:divBdr>
                    </w:div>
                  </w:divsChild>
                </w:div>
                <w:div w:id="1603026365">
                  <w:marLeft w:val="0"/>
                  <w:marRight w:val="0"/>
                  <w:marTop w:val="0"/>
                  <w:marBottom w:val="0"/>
                  <w:divBdr>
                    <w:top w:val="none" w:sz="0" w:space="0" w:color="auto"/>
                    <w:left w:val="none" w:sz="0" w:space="0" w:color="auto"/>
                    <w:bottom w:val="none" w:sz="0" w:space="0" w:color="auto"/>
                    <w:right w:val="none" w:sz="0" w:space="0" w:color="auto"/>
                  </w:divBdr>
                  <w:divsChild>
                    <w:div w:id="1514998694">
                      <w:marLeft w:val="0"/>
                      <w:marRight w:val="0"/>
                      <w:marTop w:val="0"/>
                      <w:marBottom w:val="0"/>
                      <w:divBdr>
                        <w:top w:val="none" w:sz="0" w:space="0" w:color="auto"/>
                        <w:left w:val="none" w:sz="0" w:space="0" w:color="auto"/>
                        <w:bottom w:val="none" w:sz="0" w:space="0" w:color="auto"/>
                        <w:right w:val="none" w:sz="0" w:space="0" w:color="auto"/>
                      </w:divBdr>
                    </w:div>
                  </w:divsChild>
                </w:div>
                <w:div w:id="305626154">
                  <w:marLeft w:val="0"/>
                  <w:marRight w:val="0"/>
                  <w:marTop w:val="0"/>
                  <w:marBottom w:val="0"/>
                  <w:divBdr>
                    <w:top w:val="none" w:sz="0" w:space="0" w:color="auto"/>
                    <w:left w:val="none" w:sz="0" w:space="0" w:color="auto"/>
                    <w:bottom w:val="none" w:sz="0" w:space="0" w:color="auto"/>
                    <w:right w:val="none" w:sz="0" w:space="0" w:color="auto"/>
                  </w:divBdr>
                  <w:divsChild>
                    <w:div w:id="275989015">
                      <w:marLeft w:val="0"/>
                      <w:marRight w:val="0"/>
                      <w:marTop w:val="0"/>
                      <w:marBottom w:val="0"/>
                      <w:divBdr>
                        <w:top w:val="none" w:sz="0" w:space="0" w:color="auto"/>
                        <w:left w:val="none" w:sz="0" w:space="0" w:color="auto"/>
                        <w:bottom w:val="none" w:sz="0" w:space="0" w:color="auto"/>
                        <w:right w:val="none" w:sz="0" w:space="0" w:color="auto"/>
                      </w:divBdr>
                    </w:div>
                  </w:divsChild>
                </w:div>
                <w:div w:id="173344522">
                  <w:marLeft w:val="0"/>
                  <w:marRight w:val="0"/>
                  <w:marTop w:val="0"/>
                  <w:marBottom w:val="0"/>
                  <w:divBdr>
                    <w:top w:val="none" w:sz="0" w:space="0" w:color="auto"/>
                    <w:left w:val="none" w:sz="0" w:space="0" w:color="auto"/>
                    <w:bottom w:val="none" w:sz="0" w:space="0" w:color="auto"/>
                    <w:right w:val="none" w:sz="0" w:space="0" w:color="auto"/>
                  </w:divBdr>
                  <w:divsChild>
                    <w:div w:id="110130741">
                      <w:marLeft w:val="0"/>
                      <w:marRight w:val="0"/>
                      <w:marTop w:val="0"/>
                      <w:marBottom w:val="0"/>
                      <w:divBdr>
                        <w:top w:val="none" w:sz="0" w:space="0" w:color="auto"/>
                        <w:left w:val="none" w:sz="0" w:space="0" w:color="auto"/>
                        <w:bottom w:val="none" w:sz="0" w:space="0" w:color="auto"/>
                        <w:right w:val="none" w:sz="0" w:space="0" w:color="auto"/>
                      </w:divBdr>
                    </w:div>
                  </w:divsChild>
                </w:div>
                <w:div w:id="1202984122">
                  <w:marLeft w:val="0"/>
                  <w:marRight w:val="0"/>
                  <w:marTop w:val="0"/>
                  <w:marBottom w:val="0"/>
                  <w:divBdr>
                    <w:top w:val="none" w:sz="0" w:space="0" w:color="auto"/>
                    <w:left w:val="none" w:sz="0" w:space="0" w:color="auto"/>
                    <w:bottom w:val="none" w:sz="0" w:space="0" w:color="auto"/>
                    <w:right w:val="none" w:sz="0" w:space="0" w:color="auto"/>
                  </w:divBdr>
                  <w:divsChild>
                    <w:div w:id="447550340">
                      <w:marLeft w:val="0"/>
                      <w:marRight w:val="0"/>
                      <w:marTop w:val="0"/>
                      <w:marBottom w:val="0"/>
                      <w:divBdr>
                        <w:top w:val="none" w:sz="0" w:space="0" w:color="auto"/>
                        <w:left w:val="none" w:sz="0" w:space="0" w:color="auto"/>
                        <w:bottom w:val="none" w:sz="0" w:space="0" w:color="auto"/>
                        <w:right w:val="none" w:sz="0" w:space="0" w:color="auto"/>
                      </w:divBdr>
                    </w:div>
                  </w:divsChild>
                </w:div>
                <w:div w:id="1194880279">
                  <w:marLeft w:val="0"/>
                  <w:marRight w:val="0"/>
                  <w:marTop w:val="0"/>
                  <w:marBottom w:val="0"/>
                  <w:divBdr>
                    <w:top w:val="none" w:sz="0" w:space="0" w:color="auto"/>
                    <w:left w:val="none" w:sz="0" w:space="0" w:color="auto"/>
                    <w:bottom w:val="none" w:sz="0" w:space="0" w:color="auto"/>
                    <w:right w:val="none" w:sz="0" w:space="0" w:color="auto"/>
                  </w:divBdr>
                  <w:divsChild>
                    <w:div w:id="536897698">
                      <w:marLeft w:val="0"/>
                      <w:marRight w:val="0"/>
                      <w:marTop w:val="0"/>
                      <w:marBottom w:val="0"/>
                      <w:divBdr>
                        <w:top w:val="none" w:sz="0" w:space="0" w:color="auto"/>
                        <w:left w:val="none" w:sz="0" w:space="0" w:color="auto"/>
                        <w:bottom w:val="none" w:sz="0" w:space="0" w:color="auto"/>
                        <w:right w:val="none" w:sz="0" w:space="0" w:color="auto"/>
                      </w:divBdr>
                    </w:div>
                  </w:divsChild>
                </w:div>
                <w:div w:id="293098648">
                  <w:marLeft w:val="0"/>
                  <w:marRight w:val="0"/>
                  <w:marTop w:val="0"/>
                  <w:marBottom w:val="0"/>
                  <w:divBdr>
                    <w:top w:val="none" w:sz="0" w:space="0" w:color="auto"/>
                    <w:left w:val="none" w:sz="0" w:space="0" w:color="auto"/>
                    <w:bottom w:val="none" w:sz="0" w:space="0" w:color="auto"/>
                    <w:right w:val="none" w:sz="0" w:space="0" w:color="auto"/>
                  </w:divBdr>
                  <w:divsChild>
                    <w:div w:id="858006497">
                      <w:marLeft w:val="0"/>
                      <w:marRight w:val="0"/>
                      <w:marTop w:val="0"/>
                      <w:marBottom w:val="0"/>
                      <w:divBdr>
                        <w:top w:val="none" w:sz="0" w:space="0" w:color="auto"/>
                        <w:left w:val="none" w:sz="0" w:space="0" w:color="auto"/>
                        <w:bottom w:val="none" w:sz="0" w:space="0" w:color="auto"/>
                        <w:right w:val="none" w:sz="0" w:space="0" w:color="auto"/>
                      </w:divBdr>
                    </w:div>
                  </w:divsChild>
                </w:div>
                <w:div w:id="790976351">
                  <w:marLeft w:val="0"/>
                  <w:marRight w:val="0"/>
                  <w:marTop w:val="0"/>
                  <w:marBottom w:val="0"/>
                  <w:divBdr>
                    <w:top w:val="none" w:sz="0" w:space="0" w:color="auto"/>
                    <w:left w:val="none" w:sz="0" w:space="0" w:color="auto"/>
                    <w:bottom w:val="none" w:sz="0" w:space="0" w:color="auto"/>
                    <w:right w:val="none" w:sz="0" w:space="0" w:color="auto"/>
                  </w:divBdr>
                  <w:divsChild>
                    <w:div w:id="1502430394">
                      <w:marLeft w:val="0"/>
                      <w:marRight w:val="0"/>
                      <w:marTop w:val="0"/>
                      <w:marBottom w:val="0"/>
                      <w:divBdr>
                        <w:top w:val="none" w:sz="0" w:space="0" w:color="auto"/>
                        <w:left w:val="none" w:sz="0" w:space="0" w:color="auto"/>
                        <w:bottom w:val="none" w:sz="0" w:space="0" w:color="auto"/>
                        <w:right w:val="none" w:sz="0" w:space="0" w:color="auto"/>
                      </w:divBdr>
                    </w:div>
                  </w:divsChild>
                </w:div>
                <w:div w:id="1591542237">
                  <w:marLeft w:val="0"/>
                  <w:marRight w:val="0"/>
                  <w:marTop w:val="0"/>
                  <w:marBottom w:val="0"/>
                  <w:divBdr>
                    <w:top w:val="none" w:sz="0" w:space="0" w:color="auto"/>
                    <w:left w:val="none" w:sz="0" w:space="0" w:color="auto"/>
                    <w:bottom w:val="none" w:sz="0" w:space="0" w:color="auto"/>
                    <w:right w:val="none" w:sz="0" w:space="0" w:color="auto"/>
                  </w:divBdr>
                  <w:divsChild>
                    <w:div w:id="167252155">
                      <w:marLeft w:val="0"/>
                      <w:marRight w:val="0"/>
                      <w:marTop w:val="0"/>
                      <w:marBottom w:val="0"/>
                      <w:divBdr>
                        <w:top w:val="none" w:sz="0" w:space="0" w:color="auto"/>
                        <w:left w:val="none" w:sz="0" w:space="0" w:color="auto"/>
                        <w:bottom w:val="none" w:sz="0" w:space="0" w:color="auto"/>
                        <w:right w:val="none" w:sz="0" w:space="0" w:color="auto"/>
                      </w:divBdr>
                    </w:div>
                  </w:divsChild>
                </w:div>
                <w:div w:id="1258563866">
                  <w:marLeft w:val="0"/>
                  <w:marRight w:val="0"/>
                  <w:marTop w:val="0"/>
                  <w:marBottom w:val="0"/>
                  <w:divBdr>
                    <w:top w:val="none" w:sz="0" w:space="0" w:color="auto"/>
                    <w:left w:val="none" w:sz="0" w:space="0" w:color="auto"/>
                    <w:bottom w:val="none" w:sz="0" w:space="0" w:color="auto"/>
                    <w:right w:val="none" w:sz="0" w:space="0" w:color="auto"/>
                  </w:divBdr>
                  <w:divsChild>
                    <w:div w:id="1928032639">
                      <w:marLeft w:val="0"/>
                      <w:marRight w:val="0"/>
                      <w:marTop w:val="0"/>
                      <w:marBottom w:val="0"/>
                      <w:divBdr>
                        <w:top w:val="none" w:sz="0" w:space="0" w:color="auto"/>
                        <w:left w:val="none" w:sz="0" w:space="0" w:color="auto"/>
                        <w:bottom w:val="none" w:sz="0" w:space="0" w:color="auto"/>
                        <w:right w:val="none" w:sz="0" w:space="0" w:color="auto"/>
                      </w:divBdr>
                    </w:div>
                  </w:divsChild>
                </w:div>
                <w:div w:id="181942695">
                  <w:marLeft w:val="0"/>
                  <w:marRight w:val="0"/>
                  <w:marTop w:val="0"/>
                  <w:marBottom w:val="0"/>
                  <w:divBdr>
                    <w:top w:val="none" w:sz="0" w:space="0" w:color="auto"/>
                    <w:left w:val="none" w:sz="0" w:space="0" w:color="auto"/>
                    <w:bottom w:val="none" w:sz="0" w:space="0" w:color="auto"/>
                    <w:right w:val="none" w:sz="0" w:space="0" w:color="auto"/>
                  </w:divBdr>
                  <w:divsChild>
                    <w:div w:id="1906065359">
                      <w:marLeft w:val="0"/>
                      <w:marRight w:val="0"/>
                      <w:marTop w:val="0"/>
                      <w:marBottom w:val="0"/>
                      <w:divBdr>
                        <w:top w:val="none" w:sz="0" w:space="0" w:color="auto"/>
                        <w:left w:val="none" w:sz="0" w:space="0" w:color="auto"/>
                        <w:bottom w:val="none" w:sz="0" w:space="0" w:color="auto"/>
                        <w:right w:val="none" w:sz="0" w:space="0" w:color="auto"/>
                      </w:divBdr>
                    </w:div>
                  </w:divsChild>
                </w:div>
                <w:div w:id="284427594">
                  <w:marLeft w:val="0"/>
                  <w:marRight w:val="0"/>
                  <w:marTop w:val="0"/>
                  <w:marBottom w:val="0"/>
                  <w:divBdr>
                    <w:top w:val="none" w:sz="0" w:space="0" w:color="auto"/>
                    <w:left w:val="none" w:sz="0" w:space="0" w:color="auto"/>
                    <w:bottom w:val="none" w:sz="0" w:space="0" w:color="auto"/>
                    <w:right w:val="none" w:sz="0" w:space="0" w:color="auto"/>
                  </w:divBdr>
                  <w:divsChild>
                    <w:div w:id="14048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52292">
          <w:marLeft w:val="0"/>
          <w:marRight w:val="0"/>
          <w:marTop w:val="0"/>
          <w:marBottom w:val="0"/>
          <w:divBdr>
            <w:top w:val="none" w:sz="0" w:space="0" w:color="auto"/>
            <w:left w:val="none" w:sz="0" w:space="0" w:color="auto"/>
            <w:bottom w:val="none" w:sz="0" w:space="0" w:color="auto"/>
            <w:right w:val="none" w:sz="0" w:space="0" w:color="auto"/>
          </w:divBdr>
        </w:div>
        <w:div w:id="164825712">
          <w:marLeft w:val="0"/>
          <w:marRight w:val="0"/>
          <w:marTop w:val="0"/>
          <w:marBottom w:val="0"/>
          <w:divBdr>
            <w:top w:val="none" w:sz="0" w:space="0" w:color="auto"/>
            <w:left w:val="none" w:sz="0" w:space="0" w:color="auto"/>
            <w:bottom w:val="none" w:sz="0" w:space="0" w:color="auto"/>
            <w:right w:val="none" w:sz="0" w:space="0" w:color="auto"/>
          </w:divBdr>
        </w:div>
        <w:div w:id="29035892">
          <w:marLeft w:val="0"/>
          <w:marRight w:val="0"/>
          <w:marTop w:val="0"/>
          <w:marBottom w:val="0"/>
          <w:divBdr>
            <w:top w:val="none" w:sz="0" w:space="0" w:color="auto"/>
            <w:left w:val="none" w:sz="0" w:space="0" w:color="auto"/>
            <w:bottom w:val="none" w:sz="0" w:space="0" w:color="auto"/>
            <w:right w:val="none" w:sz="0" w:space="0" w:color="auto"/>
          </w:divBdr>
        </w:div>
        <w:div w:id="853229494">
          <w:marLeft w:val="0"/>
          <w:marRight w:val="0"/>
          <w:marTop w:val="0"/>
          <w:marBottom w:val="0"/>
          <w:divBdr>
            <w:top w:val="none" w:sz="0" w:space="0" w:color="auto"/>
            <w:left w:val="none" w:sz="0" w:space="0" w:color="auto"/>
            <w:bottom w:val="none" w:sz="0" w:space="0" w:color="auto"/>
            <w:right w:val="none" w:sz="0" w:space="0" w:color="auto"/>
          </w:divBdr>
        </w:div>
        <w:div w:id="968972857">
          <w:marLeft w:val="0"/>
          <w:marRight w:val="0"/>
          <w:marTop w:val="0"/>
          <w:marBottom w:val="0"/>
          <w:divBdr>
            <w:top w:val="none" w:sz="0" w:space="0" w:color="auto"/>
            <w:left w:val="none" w:sz="0" w:space="0" w:color="auto"/>
            <w:bottom w:val="none" w:sz="0" w:space="0" w:color="auto"/>
            <w:right w:val="none" w:sz="0" w:space="0" w:color="auto"/>
          </w:divBdr>
        </w:div>
        <w:div w:id="1803039169">
          <w:marLeft w:val="0"/>
          <w:marRight w:val="0"/>
          <w:marTop w:val="0"/>
          <w:marBottom w:val="0"/>
          <w:divBdr>
            <w:top w:val="none" w:sz="0" w:space="0" w:color="auto"/>
            <w:left w:val="none" w:sz="0" w:space="0" w:color="auto"/>
            <w:bottom w:val="none" w:sz="0" w:space="0" w:color="auto"/>
            <w:right w:val="none" w:sz="0" w:space="0" w:color="auto"/>
          </w:divBdr>
        </w:div>
        <w:div w:id="1435246485">
          <w:marLeft w:val="0"/>
          <w:marRight w:val="0"/>
          <w:marTop w:val="0"/>
          <w:marBottom w:val="0"/>
          <w:divBdr>
            <w:top w:val="none" w:sz="0" w:space="0" w:color="auto"/>
            <w:left w:val="none" w:sz="0" w:space="0" w:color="auto"/>
            <w:bottom w:val="none" w:sz="0" w:space="0" w:color="auto"/>
            <w:right w:val="none" w:sz="0" w:space="0" w:color="auto"/>
          </w:divBdr>
        </w:div>
        <w:div w:id="700740729">
          <w:marLeft w:val="0"/>
          <w:marRight w:val="0"/>
          <w:marTop w:val="0"/>
          <w:marBottom w:val="0"/>
          <w:divBdr>
            <w:top w:val="none" w:sz="0" w:space="0" w:color="auto"/>
            <w:left w:val="none" w:sz="0" w:space="0" w:color="auto"/>
            <w:bottom w:val="none" w:sz="0" w:space="0" w:color="auto"/>
            <w:right w:val="none" w:sz="0" w:space="0" w:color="auto"/>
          </w:divBdr>
        </w:div>
        <w:div w:id="1757551907">
          <w:marLeft w:val="0"/>
          <w:marRight w:val="0"/>
          <w:marTop w:val="0"/>
          <w:marBottom w:val="0"/>
          <w:divBdr>
            <w:top w:val="none" w:sz="0" w:space="0" w:color="auto"/>
            <w:left w:val="none" w:sz="0" w:space="0" w:color="auto"/>
            <w:bottom w:val="none" w:sz="0" w:space="0" w:color="auto"/>
            <w:right w:val="none" w:sz="0" w:space="0" w:color="auto"/>
          </w:divBdr>
        </w:div>
        <w:div w:id="1628927087">
          <w:marLeft w:val="0"/>
          <w:marRight w:val="0"/>
          <w:marTop w:val="0"/>
          <w:marBottom w:val="0"/>
          <w:divBdr>
            <w:top w:val="none" w:sz="0" w:space="0" w:color="auto"/>
            <w:left w:val="none" w:sz="0" w:space="0" w:color="auto"/>
            <w:bottom w:val="none" w:sz="0" w:space="0" w:color="auto"/>
            <w:right w:val="none" w:sz="0" w:space="0" w:color="auto"/>
          </w:divBdr>
        </w:div>
        <w:div w:id="393535">
          <w:marLeft w:val="0"/>
          <w:marRight w:val="0"/>
          <w:marTop w:val="0"/>
          <w:marBottom w:val="0"/>
          <w:divBdr>
            <w:top w:val="none" w:sz="0" w:space="0" w:color="auto"/>
            <w:left w:val="none" w:sz="0" w:space="0" w:color="auto"/>
            <w:bottom w:val="none" w:sz="0" w:space="0" w:color="auto"/>
            <w:right w:val="none" w:sz="0" w:space="0" w:color="auto"/>
          </w:divBdr>
        </w:div>
        <w:div w:id="1649748915">
          <w:marLeft w:val="0"/>
          <w:marRight w:val="0"/>
          <w:marTop w:val="0"/>
          <w:marBottom w:val="0"/>
          <w:divBdr>
            <w:top w:val="none" w:sz="0" w:space="0" w:color="auto"/>
            <w:left w:val="none" w:sz="0" w:space="0" w:color="auto"/>
            <w:bottom w:val="none" w:sz="0" w:space="0" w:color="auto"/>
            <w:right w:val="none" w:sz="0" w:space="0" w:color="auto"/>
          </w:divBdr>
        </w:div>
        <w:div w:id="123039349">
          <w:marLeft w:val="0"/>
          <w:marRight w:val="0"/>
          <w:marTop w:val="0"/>
          <w:marBottom w:val="0"/>
          <w:divBdr>
            <w:top w:val="none" w:sz="0" w:space="0" w:color="auto"/>
            <w:left w:val="none" w:sz="0" w:space="0" w:color="auto"/>
            <w:bottom w:val="none" w:sz="0" w:space="0" w:color="auto"/>
            <w:right w:val="none" w:sz="0" w:space="0" w:color="auto"/>
          </w:divBdr>
        </w:div>
        <w:div w:id="691495997">
          <w:marLeft w:val="0"/>
          <w:marRight w:val="0"/>
          <w:marTop w:val="0"/>
          <w:marBottom w:val="0"/>
          <w:divBdr>
            <w:top w:val="none" w:sz="0" w:space="0" w:color="auto"/>
            <w:left w:val="none" w:sz="0" w:space="0" w:color="auto"/>
            <w:bottom w:val="none" w:sz="0" w:space="0" w:color="auto"/>
            <w:right w:val="none" w:sz="0" w:space="0" w:color="auto"/>
          </w:divBdr>
        </w:div>
        <w:div w:id="646785099">
          <w:marLeft w:val="0"/>
          <w:marRight w:val="0"/>
          <w:marTop w:val="0"/>
          <w:marBottom w:val="0"/>
          <w:divBdr>
            <w:top w:val="none" w:sz="0" w:space="0" w:color="auto"/>
            <w:left w:val="none" w:sz="0" w:space="0" w:color="auto"/>
            <w:bottom w:val="none" w:sz="0" w:space="0" w:color="auto"/>
            <w:right w:val="none" w:sz="0" w:space="0" w:color="auto"/>
          </w:divBdr>
        </w:div>
        <w:div w:id="1283803880">
          <w:marLeft w:val="0"/>
          <w:marRight w:val="0"/>
          <w:marTop w:val="0"/>
          <w:marBottom w:val="0"/>
          <w:divBdr>
            <w:top w:val="none" w:sz="0" w:space="0" w:color="auto"/>
            <w:left w:val="none" w:sz="0" w:space="0" w:color="auto"/>
            <w:bottom w:val="none" w:sz="0" w:space="0" w:color="auto"/>
            <w:right w:val="none" w:sz="0" w:space="0" w:color="auto"/>
          </w:divBdr>
        </w:div>
        <w:div w:id="1104575156">
          <w:marLeft w:val="0"/>
          <w:marRight w:val="0"/>
          <w:marTop w:val="0"/>
          <w:marBottom w:val="0"/>
          <w:divBdr>
            <w:top w:val="none" w:sz="0" w:space="0" w:color="auto"/>
            <w:left w:val="none" w:sz="0" w:space="0" w:color="auto"/>
            <w:bottom w:val="none" w:sz="0" w:space="0" w:color="auto"/>
            <w:right w:val="none" w:sz="0" w:space="0" w:color="auto"/>
          </w:divBdr>
        </w:div>
        <w:div w:id="140074787">
          <w:marLeft w:val="0"/>
          <w:marRight w:val="0"/>
          <w:marTop w:val="0"/>
          <w:marBottom w:val="0"/>
          <w:divBdr>
            <w:top w:val="none" w:sz="0" w:space="0" w:color="auto"/>
            <w:left w:val="none" w:sz="0" w:space="0" w:color="auto"/>
            <w:bottom w:val="none" w:sz="0" w:space="0" w:color="auto"/>
            <w:right w:val="none" w:sz="0" w:space="0" w:color="auto"/>
          </w:divBdr>
        </w:div>
        <w:div w:id="1935743357">
          <w:marLeft w:val="0"/>
          <w:marRight w:val="0"/>
          <w:marTop w:val="0"/>
          <w:marBottom w:val="0"/>
          <w:divBdr>
            <w:top w:val="none" w:sz="0" w:space="0" w:color="auto"/>
            <w:left w:val="none" w:sz="0" w:space="0" w:color="auto"/>
            <w:bottom w:val="none" w:sz="0" w:space="0" w:color="auto"/>
            <w:right w:val="none" w:sz="0" w:space="0" w:color="auto"/>
          </w:divBdr>
        </w:div>
        <w:div w:id="1399013938">
          <w:marLeft w:val="0"/>
          <w:marRight w:val="0"/>
          <w:marTop w:val="0"/>
          <w:marBottom w:val="0"/>
          <w:divBdr>
            <w:top w:val="none" w:sz="0" w:space="0" w:color="auto"/>
            <w:left w:val="none" w:sz="0" w:space="0" w:color="auto"/>
            <w:bottom w:val="none" w:sz="0" w:space="0" w:color="auto"/>
            <w:right w:val="none" w:sz="0" w:space="0" w:color="auto"/>
          </w:divBdr>
        </w:div>
        <w:div w:id="498887643">
          <w:marLeft w:val="0"/>
          <w:marRight w:val="0"/>
          <w:marTop w:val="0"/>
          <w:marBottom w:val="0"/>
          <w:divBdr>
            <w:top w:val="none" w:sz="0" w:space="0" w:color="auto"/>
            <w:left w:val="none" w:sz="0" w:space="0" w:color="auto"/>
            <w:bottom w:val="none" w:sz="0" w:space="0" w:color="auto"/>
            <w:right w:val="none" w:sz="0" w:space="0" w:color="auto"/>
          </w:divBdr>
        </w:div>
        <w:div w:id="1442145646">
          <w:marLeft w:val="0"/>
          <w:marRight w:val="0"/>
          <w:marTop w:val="0"/>
          <w:marBottom w:val="0"/>
          <w:divBdr>
            <w:top w:val="none" w:sz="0" w:space="0" w:color="auto"/>
            <w:left w:val="none" w:sz="0" w:space="0" w:color="auto"/>
            <w:bottom w:val="none" w:sz="0" w:space="0" w:color="auto"/>
            <w:right w:val="none" w:sz="0" w:space="0" w:color="auto"/>
          </w:divBdr>
        </w:div>
        <w:div w:id="1166366058">
          <w:marLeft w:val="0"/>
          <w:marRight w:val="0"/>
          <w:marTop w:val="0"/>
          <w:marBottom w:val="0"/>
          <w:divBdr>
            <w:top w:val="none" w:sz="0" w:space="0" w:color="auto"/>
            <w:left w:val="none" w:sz="0" w:space="0" w:color="auto"/>
            <w:bottom w:val="none" w:sz="0" w:space="0" w:color="auto"/>
            <w:right w:val="none" w:sz="0" w:space="0" w:color="auto"/>
          </w:divBdr>
        </w:div>
        <w:div w:id="1596865020">
          <w:marLeft w:val="0"/>
          <w:marRight w:val="0"/>
          <w:marTop w:val="0"/>
          <w:marBottom w:val="0"/>
          <w:divBdr>
            <w:top w:val="none" w:sz="0" w:space="0" w:color="auto"/>
            <w:left w:val="none" w:sz="0" w:space="0" w:color="auto"/>
            <w:bottom w:val="none" w:sz="0" w:space="0" w:color="auto"/>
            <w:right w:val="none" w:sz="0" w:space="0" w:color="auto"/>
          </w:divBdr>
        </w:div>
        <w:div w:id="534806357">
          <w:marLeft w:val="0"/>
          <w:marRight w:val="0"/>
          <w:marTop w:val="0"/>
          <w:marBottom w:val="0"/>
          <w:divBdr>
            <w:top w:val="none" w:sz="0" w:space="0" w:color="auto"/>
            <w:left w:val="none" w:sz="0" w:space="0" w:color="auto"/>
            <w:bottom w:val="none" w:sz="0" w:space="0" w:color="auto"/>
            <w:right w:val="none" w:sz="0" w:space="0" w:color="auto"/>
          </w:divBdr>
        </w:div>
        <w:div w:id="216674398">
          <w:marLeft w:val="0"/>
          <w:marRight w:val="0"/>
          <w:marTop w:val="0"/>
          <w:marBottom w:val="0"/>
          <w:divBdr>
            <w:top w:val="none" w:sz="0" w:space="0" w:color="auto"/>
            <w:left w:val="none" w:sz="0" w:space="0" w:color="auto"/>
            <w:bottom w:val="none" w:sz="0" w:space="0" w:color="auto"/>
            <w:right w:val="none" w:sz="0" w:space="0" w:color="auto"/>
          </w:divBdr>
        </w:div>
        <w:div w:id="198208793">
          <w:marLeft w:val="0"/>
          <w:marRight w:val="0"/>
          <w:marTop w:val="0"/>
          <w:marBottom w:val="0"/>
          <w:divBdr>
            <w:top w:val="none" w:sz="0" w:space="0" w:color="auto"/>
            <w:left w:val="none" w:sz="0" w:space="0" w:color="auto"/>
            <w:bottom w:val="none" w:sz="0" w:space="0" w:color="auto"/>
            <w:right w:val="none" w:sz="0" w:space="0" w:color="auto"/>
          </w:divBdr>
        </w:div>
        <w:div w:id="2115439948">
          <w:marLeft w:val="0"/>
          <w:marRight w:val="0"/>
          <w:marTop w:val="0"/>
          <w:marBottom w:val="0"/>
          <w:divBdr>
            <w:top w:val="none" w:sz="0" w:space="0" w:color="auto"/>
            <w:left w:val="none" w:sz="0" w:space="0" w:color="auto"/>
            <w:bottom w:val="none" w:sz="0" w:space="0" w:color="auto"/>
            <w:right w:val="none" w:sz="0" w:space="0" w:color="auto"/>
          </w:divBdr>
        </w:div>
        <w:div w:id="912201952">
          <w:marLeft w:val="0"/>
          <w:marRight w:val="0"/>
          <w:marTop w:val="0"/>
          <w:marBottom w:val="0"/>
          <w:divBdr>
            <w:top w:val="none" w:sz="0" w:space="0" w:color="auto"/>
            <w:left w:val="none" w:sz="0" w:space="0" w:color="auto"/>
            <w:bottom w:val="none" w:sz="0" w:space="0" w:color="auto"/>
            <w:right w:val="none" w:sz="0" w:space="0" w:color="auto"/>
          </w:divBdr>
        </w:div>
        <w:div w:id="1429079114">
          <w:marLeft w:val="0"/>
          <w:marRight w:val="0"/>
          <w:marTop w:val="0"/>
          <w:marBottom w:val="0"/>
          <w:divBdr>
            <w:top w:val="none" w:sz="0" w:space="0" w:color="auto"/>
            <w:left w:val="none" w:sz="0" w:space="0" w:color="auto"/>
            <w:bottom w:val="none" w:sz="0" w:space="0" w:color="auto"/>
            <w:right w:val="none" w:sz="0" w:space="0" w:color="auto"/>
          </w:divBdr>
        </w:div>
        <w:div w:id="201552598">
          <w:marLeft w:val="0"/>
          <w:marRight w:val="0"/>
          <w:marTop w:val="0"/>
          <w:marBottom w:val="0"/>
          <w:divBdr>
            <w:top w:val="none" w:sz="0" w:space="0" w:color="auto"/>
            <w:left w:val="none" w:sz="0" w:space="0" w:color="auto"/>
            <w:bottom w:val="none" w:sz="0" w:space="0" w:color="auto"/>
            <w:right w:val="none" w:sz="0" w:space="0" w:color="auto"/>
          </w:divBdr>
        </w:div>
        <w:div w:id="656884258">
          <w:marLeft w:val="0"/>
          <w:marRight w:val="0"/>
          <w:marTop w:val="0"/>
          <w:marBottom w:val="0"/>
          <w:divBdr>
            <w:top w:val="none" w:sz="0" w:space="0" w:color="auto"/>
            <w:left w:val="none" w:sz="0" w:space="0" w:color="auto"/>
            <w:bottom w:val="none" w:sz="0" w:space="0" w:color="auto"/>
            <w:right w:val="none" w:sz="0" w:space="0" w:color="auto"/>
          </w:divBdr>
        </w:div>
        <w:div w:id="619458810">
          <w:marLeft w:val="0"/>
          <w:marRight w:val="0"/>
          <w:marTop w:val="0"/>
          <w:marBottom w:val="0"/>
          <w:divBdr>
            <w:top w:val="none" w:sz="0" w:space="0" w:color="auto"/>
            <w:left w:val="none" w:sz="0" w:space="0" w:color="auto"/>
            <w:bottom w:val="none" w:sz="0" w:space="0" w:color="auto"/>
            <w:right w:val="none" w:sz="0" w:space="0" w:color="auto"/>
          </w:divBdr>
        </w:div>
        <w:div w:id="1854108017">
          <w:marLeft w:val="0"/>
          <w:marRight w:val="0"/>
          <w:marTop w:val="0"/>
          <w:marBottom w:val="0"/>
          <w:divBdr>
            <w:top w:val="none" w:sz="0" w:space="0" w:color="auto"/>
            <w:left w:val="none" w:sz="0" w:space="0" w:color="auto"/>
            <w:bottom w:val="none" w:sz="0" w:space="0" w:color="auto"/>
            <w:right w:val="none" w:sz="0" w:space="0" w:color="auto"/>
          </w:divBdr>
        </w:div>
        <w:div w:id="352272660">
          <w:marLeft w:val="0"/>
          <w:marRight w:val="0"/>
          <w:marTop w:val="0"/>
          <w:marBottom w:val="0"/>
          <w:divBdr>
            <w:top w:val="none" w:sz="0" w:space="0" w:color="auto"/>
            <w:left w:val="none" w:sz="0" w:space="0" w:color="auto"/>
            <w:bottom w:val="none" w:sz="0" w:space="0" w:color="auto"/>
            <w:right w:val="none" w:sz="0" w:space="0" w:color="auto"/>
          </w:divBdr>
        </w:div>
        <w:div w:id="749427966">
          <w:marLeft w:val="0"/>
          <w:marRight w:val="0"/>
          <w:marTop w:val="0"/>
          <w:marBottom w:val="0"/>
          <w:divBdr>
            <w:top w:val="none" w:sz="0" w:space="0" w:color="auto"/>
            <w:left w:val="none" w:sz="0" w:space="0" w:color="auto"/>
            <w:bottom w:val="none" w:sz="0" w:space="0" w:color="auto"/>
            <w:right w:val="none" w:sz="0" w:space="0" w:color="auto"/>
          </w:divBdr>
        </w:div>
        <w:div w:id="294455148">
          <w:marLeft w:val="0"/>
          <w:marRight w:val="0"/>
          <w:marTop w:val="0"/>
          <w:marBottom w:val="0"/>
          <w:divBdr>
            <w:top w:val="none" w:sz="0" w:space="0" w:color="auto"/>
            <w:left w:val="none" w:sz="0" w:space="0" w:color="auto"/>
            <w:bottom w:val="none" w:sz="0" w:space="0" w:color="auto"/>
            <w:right w:val="none" w:sz="0" w:space="0" w:color="auto"/>
          </w:divBdr>
        </w:div>
        <w:div w:id="1368067684">
          <w:marLeft w:val="0"/>
          <w:marRight w:val="0"/>
          <w:marTop w:val="0"/>
          <w:marBottom w:val="0"/>
          <w:divBdr>
            <w:top w:val="none" w:sz="0" w:space="0" w:color="auto"/>
            <w:left w:val="none" w:sz="0" w:space="0" w:color="auto"/>
            <w:bottom w:val="none" w:sz="0" w:space="0" w:color="auto"/>
            <w:right w:val="none" w:sz="0" w:space="0" w:color="auto"/>
          </w:divBdr>
        </w:div>
        <w:div w:id="277954795">
          <w:marLeft w:val="0"/>
          <w:marRight w:val="0"/>
          <w:marTop w:val="0"/>
          <w:marBottom w:val="0"/>
          <w:divBdr>
            <w:top w:val="none" w:sz="0" w:space="0" w:color="auto"/>
            <w:left w:val="none" w:sz="0" w:space="0" w:color="auto"/>
            <w:bottom w:val="none" w:sz="0" w:space="0" w:color="auto"/>
            <w:right w:val="none" w:sz="0" w:space="0" w:color="auto"/>
          </w:divBdr>
        </w:div>
        <w:div w:id="602492136">
          <w:marLeft w:val="0"/>
          <w:marRight w:val="0"/>
          <w:marTop w:val="0"/>
          <w:marBottom w:val="0"/>
          <w:divBdr>
            <w:top w:val="none" w:sz="0" w:space="0" w:color="auto"/>
            <w:left w:val="none" w:sz="0" w:space="0" w:color="auto"/>
            <w:bottom w:val="none" w:sz="0" w:space="0" w:color="auto"/>
            <w:right w:val="none" w:sz="0" w:space="0" w:color="auto"/>
          </w:divBdr>
        </w:div>
        <w:div w:id="1941061974">
          <w:marLeft w:val="0"/>
          <w:marRight w:val="0"/>
          <w:marTop w:val="0"/>
          <w:marBottom w:val="0"/>
          <w:divBdr>
            <w:top w:val="none" w:sz="0" w:space="0" w:color="auto"/>
            <w:left w:val="none" w:sz="0" w:space="0" w:color="auto"/>
            <w:bottom w:val="none" w:sz="0" w:space="0" w:color="auto"/>
            <w:right w:val="none" w:sz="0" w:space="0" w:color="auto"/>
          </w:divBdr>
          <w:divsChild>
            <w:div w:id="228929750">
              <w:marLeft w:val="0"/>
              <w:marRight w:val="0"/>
              <w:marTop w:val="0"/>
              <w:marBottom w:val="0"/>
              <w:divBdr>
                <w:top w:val="none" w:sz="0" w:space="0" w:color="auto"/>
                <w:left w:val="none" w:sz="0" w:space="0" w:color="auto"/>
                <w:bottom w:val="none" w:sz="0" w:space="0" w:color="auto"/>
                <w:right w:val="none" w:sz="0" w:space="0" w:color="auto"/>
              </w:divBdr>
            </w:div>
            <w:div w:id="614411840">
              <w:marLeft w:val="0"/>
              <w:marRight w:val="0"/>
              <w:marTop w:val="0"/>
              <w:marBottom w:val="0"/>
              <w:divBdr>
                <w:top w:val="none" w:sz="0" w:space="0" w:color="auto"/>
                <w:left w:val="none" w:sz="0" w:space="0" w:color="auto"/>
                <w:bottom w:val="none" w:sz="0" w:space="0" w:color="auto"/>
                <w:right w:val="none" w:sz="0" w:space="0" w:color="auto"/>
              </w:divBdr>
            </w:div>
            <w:div w:id="1839231853">
              <w:marLeft w:val="0"/>
              <w:marRight w:val="0"/>
              <w:marTop w:val="0"/>
              <w:marBottom w:val="0"/>
              <w:divBdr>
                <w:top w:val="none" w:sz="0" w:space="0" w:color="auto"/>
                <w:left w:val="none" w:sz="0" w:space="0" w:color="auto"/>
                <w:bottom w:val="none" w:sz="0" w:space="0" w:color="auto"/>
                <w:right w:val="none" w:sz="0" w:space="0" w:color="auto"/>
              </w:divBdr>
            </w:div>
            <w:div w:id="991911864">
              <w:marLeft w:val="0"/>
              <w:marRight w:val="0"/>
              <w:marTop w:val="0"/>
              <w:marBottom w:val="0"/>
              <w:divBdr>
                <w:top w:val="none" w:sz="0" w:space="0" w:color="auto"/>
                <w:left w:val="none" w:sz="0" w:space="0" w:color="auto"/>
                <w:bottom w:val="none" w:sz="0" w:space="0" w:color="auto"/>
                <w:right w:val="none" w:sz="0" w:space="0" w:color="auto"/>
              </w:divBdr>
            </w:div>
            <w:div w:id="675809457">
              <w:marLeft w:val="0"/>
              <w:marRight w:val="0"/>
              <w:marTop w:val="0"/>
              <w:marBottom w:val="0"/>
              <w:divBdr>
                <w:top w:val="none" w:sz="0" w:space="0" w:color="auto"/>
                <w:left w:val="none" w:sz="0" w:space="0" w:color="auto"/>
                <w:bottom w:val="none" w:sz="0" w:space="0" w:color="auto"/>
                <w:right w:val="none" w:sz="0" w:space="0" w:color="auto"/>
              </w:divBdr>
            </w:div>
            <w:div w:id="1706517306">
              <w:marLeft w:val="0"/>
              <w:marRight w:val="0"/>
              <w:marTop w:val="0"/>
              <w:marBottom w:val="0"/>
              <w:divBdr>
                <w:top w:val="none" w:sz="0" w:space="0" w:color="auto"/>
                <w:left w:val="none" w:sz="0" w:space="0" w:color="auto"/>
                <w:bottom w:val="none" w:sz="0" w:space="0" w:color="auto"/>
                <w:right w:val="none" w:sz="0" w:space="0" w:color="auto"/>
              </w:divBdr>
            </w:div>
            <w:div w:id="1494297612">
              <w:marLeft w:val="0"/>
              <w:marRight w:val="0"/>
              <w:marTop w:val="0"/>
              <w:marBottom w:val="0"/>
              <w:divBdr>
                <w:top w:val="none" w:sz="0" w:space="0" w:color="auto"/>
                <w:left w:val="none" w:sz="0" w:space="0" w:color="auto"/>
                <w:bottom w:val="none" w:sz="0" w:space="0" w:color="auto"/>
                <w:right w:val="none" w:sz="0" w:space="0" w:color="auto"/>
              </w:divBdr>
            </w:div>
            <w:div w:id="1793088062">
              <w:marLeft w:val="0"/>
              <w:marRight w:val="0"/>
              <w:marTop w:val="0"/>
              <w:marBottom w:val="0"/>
              <w:divBdr>
                <w:top w:val="none" w:sz="0" w:space="0" w:color="auto"/>
                <w:left w:val="none" w:sz="0" w:space="0" w:color="auto"/>
                <w:bottom w:val="none" w:sz="0" w:space="0" w:color="auto"/>
                <w:right w:val="none" w:sz="0" w:space="0" w:color="auto"/>
              </w:divBdr>
            </w:div>
            <w:div w:id="646129038">
              <w:marLeft w:val="0"/>
              <w:marRight w:val="0"/>
              <w:marTop w:val="0"/>
              <w:marBottom w:val="0"/>
              <w:divBdr>
                <w:top w:val="none" w:sz="0" w:space="0" w:color="auto"/>
                <w:left w:val="none" w:sz="0" w:space="0" w:color="auto"/>
                <w:bottom w:val="none" w:sz="0" w:space="0" w:color="auto"/>
                <w:right w:val="none" w:sz="0" w:space="0" w:color="auto"/>
              </w:divBdr>
            </w:div>
            <w:div w:id="1368333145">
              <w:marLeft w:val="0"/>
              <w:marRight w:val="0"/>
              <w:marTop w:val="0"/>
              <w:marBottom w:val="0"/>
              <w:divBdr>
                <w:top w:val="none" w:sz="0" w:space="0" w:color="auto"/>
                <w:left w:val="none" w:sz="0" w:space="0" w:color="auto"/>
                <w:bottom w:val="none" w:sz="0" w:space="0" w:color="auto"/>
                <w:right w:val="none" w:sz="0" w:space="0" w:color="auto"/>
              </w:divBdr>
            </w:div>
            <w:div w:id="862671960">
              <w:marLeft w:val="0"/>
              <w:marRight w:val="0"/>
              <w:marTop w:val="0"/>
              <w:marBottom w:val="0"/>
              <w:divBdr>
                <w:top w:val="none" w:sz="0" w:space="0" w:color="auto"/>
                <w:left w:val="none" w:sz="0" w:space="0" w:color="auto"/>
                <w:bottom w:val="none" w:sz="0" w:space="0" w:color="auto"/>
                <w:right w:val="none" w:sz="0" w:space="0" w:color="auto"/>
              </w:divBdr>
            </w:div>
            <w:div w:id="1697460778">
              <w:marLeft w:val="0"/>
              <w:marRight w:val="0"/>
              <w:marTop w:val="0"/>
              <w:marBottom w:val="0"/>
              <w:divBdr>
                <w:top w:val="none" w:sz="0" w:space="0" w:color="auto"/>
                <w:left w:val="none" w:sz="0" w:space="0" w:color="auto"/>
                <w:bottom w:val="none" w:sz="0" w:space="0" w:color="auto"/>
                <w:right w:val="none" w:sz="0" w:space="0" w:color="auto"/>
              </w:divBdr>
            </w:div>
            <w:div w:id="259682057">
              <w:marLeft w:val="0"/>
              <w:marRight w:val="0"/>
              <w:marTop w:val="0"/>
              <w:marBottom w:val="0"/>
              <w:divBdr>
                <w:top w:val="none" w:sz="0" w:space="0" w:color="auto"/>
                <w:left w:val="none" w:sz="0" w:space="0" w:color="auto"/>
                <w:bottom w:val="none" w:sz="0" w:space="0" w:color="auto"/>
                <w:right w:val="none" w:sz="0" w:space="0" w:color="auto"/>
              </w:divBdr>
            </w:div>
            <w:div w:id="1125854602">
              <w:marLeft w:val="0"/>
              <w:marRight w:val="0"/>
              <w:marTop w:val="0"/>
              <w:marBottom w:val="0"/>
              <w:divBdr>
                <w:top w:val="none" w:sz="0" w:space="0" w:color="auto"/>
                <w:left w:val="none" w:sz="0" w:space="0" w:color="auto"/>
                <w:bottom w:val="none" w:sz="0" w:space="0" w:color="auto"/>
                <w:right w:val="none" w:sz="0" w:space="0" w:color="auto"/>
              </w:divBdr>
            </w:div>
            <w:div w:id="777482345">
              <w:marLeft w:val="0"/>
              <w:marRight w:val="0"/>
              <w:marTop w:val="0"/>
              <w:marBottom w:val="0"/>
              <w:divBdr>
                <w:top w:val="none" w:sz="0" w:space="0" w:color="auto"/>
                <w:left w:val="none" w:sz="0" w:space="0" w:color="auto"/>
                <w:bottom w:val="none" w:sz="0" w:space="0" w:color="auto"/>
                <w:right w:val="none" w:sz="0" w:space="0" w:color="auto"/>
              </w:divBdr>
            </w:div>
            <w:div w:id="96098680">
              <w:marLeft w:val="0"/>
              <w:marRight w:val="0"/>
              <w:marTop w:val="0"/>
              <w:marBottom w:val="0"/>
              <w:divBdr>
                <w:top w:val="none" w:sz="0" w:space="0" w:color="auto"/>
                <w:left w:val="none" w:sz="0" w:space="0" w:color="auto"/>
                <w:bottom w:val="none" w:sz="0" w:space="0" w:color="auto"/>
                <w:right w:val="none" w:sz="0" w:space="0" w:color="auto"/>
              </w:divBdr>
            </w:div>
            <w:div w:id="2024092901">
              <w:marLeft w:val="0"/>
              <w:marRight w:val="0"/>
              <w:marTop w:val="0"/>
              <w:marBottom w:val="0"/>
              <w:divBdr>
                <w:top w:val="none" w:sz="0" w:space="0" w:color="auto"/>
                <w:left w:val="none" w:sz="0" w:space="0" w:color="auto"/>
                <w:bottom w:val="none" w:sz="0" w:space="0" w:color="auto"/>
                <w:right w:val="none" w:sz="0" w:space="0" w:color="auto"/>
              </w:divBdr>
            </w:div>
            <w:div w:id="1488546939">
              <w:marLeft w:val="0"/>
              <w:marRight w:val="0"/>
              <w:marTop w:val="0"/>
              <w:marBottom w:val="0"/>
              <w:divBdr>
                <w:top w:val="none" w:sz="0" w:space="0" w:color="auto"/>
                <w:left w:val="none" w:sz="0" w:space="0" w:color="auto"/>
                <w:bottom w:val="none" w:sz="0" w:space="0" w:color="auto"/>
                <w:right w:val="none" w:sz="0" w:space="0" w:color="auto"/>
              </w:divBdr>
            </w:div>
            <w:div w:id="1436826350">
              <w:marLeft w:val="0"/>
              <w:marRight w:val="0"/>
              <w:marTop w:val="0"/>
              <w:marBottom w:val="0"/>
              <w:divBdr>
                <w:top w:val="none" w:sz="0" w:space="0" w:color="auto"/>
                <w:left w:val="none" w:sz="0" w:space="0" w:color="auto"/>
                <w:bottom w:val="none" w:sz="0" w:space="0" w:color="auto"/>
                <w:right w:val="none" w:sz="0" w:space="0" w:color="auto"/>
              </w:divBdr>
            </w:div>
            <w:div w:id="900481829">
              <w:marLeft w:val="0"/>
              <w:marRight w:val="0"/>
              <w:marTop w:val="0"/>
              <w:marBottom w:val="0"/>
              <w:divBdr>
                <w:top w:val="none" w:sz="0" w:space="0" w:color="auto"/>
                <w:left w:val="none" w:sz="0" w:space="0" w:color="auto"/>
                <w:bottom w:val="none" w:sz="0" w:space="0" w:color="auto"/>
                <w:right w:val="none" w:sz="0" w:space="0" w:color="auto"/>
              </w:divBdr>
            </w:div>
          </w:divsChild>
        </w:div>
        <w:div w:id="1655527037">
          <w:marLeft w:val="0"/>
          <w:marRight w:val="0"/>
          <w:marTop w:val="0"/>
          <w:marBottom w:val="0"/>
          <w:divBdr>
            <w:top w:val="none" w:sz="0" w:space="0" w:color="auto"/>
            <w:left w:val="none" w:sz="0" w:space="0" w:color="auto"/>
            <w:bottom w:val="none" w:sz="0" w:space="0" w:color="auto"/>
            <w:right w:val="none" w:sz="0" w:space="0" w:color="auto"/>
          </w:divBdr>
          <w:divsChild>
            <w:div w:id="1124813835">
              <w:marLeft w:val="0"/>
              <w:marRight w:val="0"/>
              <w:marTop w:val="0"/>
              <w:marBottom w:val="0"/>
              <w:divBdr>
                <w:top w:val="none" w:sz="0" w:space="0" w:color="auto"/>
                <w:left w:val="none" w:sz="0" w:space="0" w:color="auto"/>
                <w:bottom w:val="none" w:sz="0" w:space="0" w:color="auto"/>
                <w:right w:val="none" w:sz="0" w:space="0" w:color="auto"/>
              </w:divBdr>
            </w:div>
            <w:div w:id="170067970">
              <w:marLeft w:val="0"/>
              <w:marRight w:val="0"/>
              <w:marTop w:val="0"/>
              <w:marBottom w:val="0"/>
              <w:divBdr>
                <w:top w:val="none" w:sz="0" w:space="0" w:color="auto"/>
                <w:left w:val="none" w:sz="0" w:space="0" w:color="auto"/>
                <w:bottom w:val="none" w:sz="0" w:space="0" w:color="auto"/>
                <w:right w:val="none" w:sz="0" w:space="0" w:color="auto"/>
              </w:divBdr>
            </w:div>
            <w:div w:id="1686327265">
              <w:marLeft w:val="0"/>
              <w:marRight w:val="0"/>
              <w:marTop w:val="0"/>
              <w:marBottom w:val="0"/>
              <w:divBdr>
                <w:top w:val="none" w:sz="0" w:space="0" w:color="auto"/>
                <w:left w:val="none" w:sz="0" w:space="0" w:color="auto"/>
                <w:bottom w:val="none" w:sz="0" w:space="0" w:color="auto"/>
                <w:right w:val="none" w:sz="0" w:space="0" w:color="auto"/>
              </w:divBdr>
            </w:div>
            <w:div w:id="618758060">
              <w:marLeft w:val="0"/>
              <w:marRight w:val="0"/>
              <w:marTop w:val="0"/>
              <w:marBottom w:val="0"/>
              <w:divBdr>
                <w:top w:val="none" w:sz="0" w:space="0" w:color="auto"/>
                <w:left w:val="none" w:sz="0" w:space="0" w:color="auto"/>
                <w:bottom w:val="none" w:sz="0" w:space="0" w:color="auto"/>
                <w:right w:val="none" w:sz="0" w:space="0" w:color="auto"/>
              </w:divBdr>
            </w:div>
            <w:div w:id="590941532">
              <w:marLeft w:val="0"/>
              <w:marRight w:val="0"/>
              <w:marTop w:val="0"/>
              <w:marBottom w:val="0"/>
              <w:divBdr>
                <w:top w:val="none" w:sz="0" w:space="0" w:color="auto"/>
                <w:left w:val="none" w:sz="0" w:space="0" w:color="auto"/>
                <w:bottom w:val="none" w:sz="0" w:space="0" w:color="auto"/>
                <w:right w:val="none" w:sz="0" w:space="0" w:color="auto"/>
              </w:divBdr>
            </w:div>
            <w:div w:id="3383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90968">
      <w:bodyDiv w:val="1"/>
      <w:marLeft w:val="0"/>
      <w:marRight w:val="0"/>
      <w:marTop w:val="0"/>
      <w:marBottom w:val="0"/>
      <w:divBdr>
        <w:top w:val="none" w:sz="0" w:space="0" w:color="auto"/>
        <w:left w:val="none" w:sz="0" w:space="0" w:color="auto"/>
        <w:bottom w:val="none" w:sz="0" w:space="0" w:color="auto"/>
        <w:right w:val="none" w:sz="0" w:space="0" w:color="auto"/>
      </w:divBdr>
      <w:divsChild>
        <w:div w:id="2123332128">
          <w:marLeft w:val="0"/>
          <w:marRight w:val="0"/>
          <w:marTop w:val="0"/>
          <w:marBottom w:val="0"/>
          <w:divBdr>
            <w:top w:val="none" w:sz="0" w:space="0" w:color="auto"/>
            <w:left w:val="none" w:sz="0" w:space="0" w:color="auto"/>
            <w:bottom w:val="none" w:sz="0" w:space="0" w:color="auto"/>
            <w:right w:val="none" w:sz="0" w:space="0" w:color="auto"/>
          </w:divBdr>
        </w:div>
        <w:div w:id="1103888982">
          <w:marLeft w:val="0"/>
          <w:marRight w:val="0"/>
          <w:marTop w:val="0"/>
          <w:marBottom w:val="0"/>
          <w:divBdr>
            <w:top w:val="none" w:sz="0" w:space="0" w:color="auto"/>
            <w:left w:val="none" w:sz="0" w:space="0" w:color="auto"/>
            <w:bottom w:val="none" w:sz="0" w:space="0" w:color="auto"/>
            <w:right w:val="none" w:sz="0" w:space="0" w:color="auto"/>
          </w:divBdr>
        </w:div>
        <w:div w:id="710616217">
          <w:marLeft w:val="0"/>
          <w:marRight w:val="0"/>
          <w:marTop w:val="0"/>
          <w:marBottom w:val="0"/>
          <w:divBdr>
            <w:top w:val="none" w:sz="0" w:space="0" w:color="auto"/>
            <w:left w:val="none" w:sz="0" w:space="0" w:color="auto"/>
            <w:bottom w:val="none" w:sz="0" w:space="0" w:color="auto"/>
            <w:right w:val="none" w:sz="0" w:space="0" w:color="auto"/>
          </w:divBdr>
        </w:div>
        <w:div w:id="607469700">
          <w:marLeft w:val="0"/>
          <w:marRight w:val="0"/>
          <w:marTop w:val="0"/>
          <w:marBottom w:val="0"/>
          <w:divBdr>
            <w:top w:val="none" w:sz="0" w:space="0" w:color="auto"/>
            <w:left w:val="none" w:sz="0" w:space="0" w:color="auto"/>
            <w:bottom w:val="none" w:sz="0" w:space="0" w:color="auto"/>
            <w:right w:val="none" w:sz="0" w:space="0" w:color="auto"/>
          </w:divBdr>
        </w:div>
        <w:div w:id="399864331">
          <w:marLeft w:val="0"/>
          <w:marRight w:val="0"/>
          <w:marTop w:val="0"/>
          <w:marBottom w:val="0"/>
          <w:divBdr>
            <w:top w:val="none" w:sz="0" w:space="0" w:color="auto"/>
            <w:left w:val="none" w:sz="0" w:space="0" w:color="auto"/>
            <w:bottom w:val="none" w:sz="0" w:space="0" w:color="auto"/>
            <w:right w:val="none" w:sz="0" w:space="0" w:color="auto"/>
          </w:divBdr>
        </w:div>
      </w:divsChild>
    </w:div>
    <w:div w:id="941691586">
      <w:bodyDiv w:val="1"/>
      <w:marLeft w:val="0"/>
      <w:marRight w:val="0"/>
      <w:marTop w:val="0"/>
      <w:marBottom w:val="0"/>
      <w:divBdr>
        <w:top w:val="none" w:sz="0" w:space="0" w:color="auto"/>
        <w:left w:val="none" w:sz="0" w:space="0" w:color="auto"/>
        <w:bottom w:val="none" w:sz="0" w:space="0" w:color="auto"/>
        <w:right w:val="none" w:sz="0" w:space="0" w:color="auto"/>
      </w:divBdr>
      <w:divsChild>
        <w:div w:id="2058122269">
          <w:marLeft w:val="0"/>
          <w:marRight w:val="0"/>
          <w:marTop w:val="0"/>
          <w:marBottom w:val="0"/>
          <w:divBdr>
            <w:top w:val="none" w:sz="0" w:space="0" w:color="auto"/>
            <w:left w:val="none" w:sz="0" w:space="0" w:color="auto"/>
            <w:bottom w:val="none" w:sz="0" w:space="0" w:color="auto"/>
            <w:right w:val="none" w:sz="0" w:space="0" w:color="auto"/>
          </w:divBdr>
        </w:div>
        <w:div w:id="726032545">
          <w:marLeft w:val="0"/>
          <w:marRight w:val="0"/>
          <w:marTop w:val="0"/>
          <w:marBottom w:val="0"/>
          <w:divBdr>
            <w:top w:val="none" w:sz="0" w:space="0" w:color="auto"/>
            <w:left w:val="none" w:sz="0" w:space="0" w:color="auto"/>
            <w:bottom w:val="none" w:sz="0" w:space="0" w:color="auto"/>
            <w:right w:val="none" w:sz="0" w:space="0" w:color="auto"/>
          </w:divBdr>
        </w:div>
      </w:divsChild>
    </w:div>
    <w:div w:id="948202470">
      <w:bodyDiv w:val="1"/>
      <w:marLeft w:val="0"/>
      <w:marRight w:val="0"/>
      <w:marTop w:val="0"/>
      <w:marBottom w:val="0"/>
      <w:divBdr>
        <w:top w:val="none" w:sz="0" w:space="0" w:color="auto"/>
        <w:left w:val="none" w:sz="0" w:space="0" w:color="auto"/>
        <w:bottom w:val="none" w:sz="0" w:space="0" w:color="auto"/>
        <w:right w:val="none" w:sz="0" w:space="0" w:color="auto"/>
      </w:divBdr>
      <w:divsChild>
        <w:div w:id="690035642">
          <w:marLeft w:val="0"/>
          <w:marRight w:val="0"/>
          <w:marTop w:val="0"/>
          <w:marBottom w:val="0"/>
          <w:divBdr>
            <w:top w:val="none" w:sz="0" w:space="0" w:color="auto"/>
            <w:left w:val="none" w:sz="0" w:space="0" w:color="auto"/>
            <w:bottom w:val="none" w:sz="0" w:space="0" w:color="auto"/>
            <w:right w:val="none" w:sz="0" w:space="0" w:color="auto"/>
          </w:divBdr>
        </w:div>
        <w:div w:id="971711511">
          <w:marLeft w:val="0"/>
          <w:marRight w:val="0"/>
          <w:marTop w:val="0"/>
          <w:marBottom w:val="0"/>
          <w:divBdr>
            <w:top w:val="none" w:sz="0" w:space="0" w:color="auto"/>
            <w:left w:val="none" w:sz="0" w:space="0" w:color="auto"/>
            <w:bottom w:val="none" w:sz="0" w:space="0" w:color="auto"/>
            <w:right w:val="none" w:sz="0" w:space="0" w:color="auto"/>
          </w:divBdr>
        </w:div>
        <w:div w:id="366881041">
          <w:marLeft w:val="0"/>
          <w:marRight w:val="0"/>
          <w:marTop w:val="0"/>
          <w:marBottom w:val="0"/>
          <w:divBdr>
            <w:top w:val="none" w:sz="0" w:space="0" w:color="auto"/>
            <w:left w:val="none" w:sz="0" w:space="0" w:color="auto"/>
            <w:bottom w:val="none" w:sz="0" w:space="0" w:color="auto"/>
            <w:right w:val="none" w:sz="0" w:space="0" w:color="auto"/>
          </w:divBdr>
        </w:div>
        <w:div w:id="212741388">
          <w:marLeft w:val="0"/>
          <w:marRight w:val="0"/>
          <w:marTop w:val="0"/>
          <w:marBottom w:val="0"/>
          <w:divBdr>
            <w:top w:val="none" w:sz="0" w:space="0" w:color="auto"/>
            <w:left w:val="none" w:sz="0" w:space="0" w:color="auto"/>
            <w:bottom w:val="none" w:sz="0" w:space="0" w:color="auto"/>
            <w:right w:val="none" w:sz="0" w:space="0" w:color="auto"/>
          </w:divBdr>
        </w:div>
        <w:div w:id="1214074943">
          <w:marLeft w:val="0"/>
          <w:marRight w:val="0"/>
          <w:marTop w:val="0"/>
          <w:marBottom w:val="0"/>
          <w:divBdr>
            <w:top w:val="none" w:sz="0" w:space="0" w:color="auto"/>
            <w:left w:val="none" w:sz="0" w:space="0" w:color="auto"/>
            <w:bottom w:val="none" w:sz="0" w:space="0" w:color="auto"/>
            <w:right w:val="none" w:sz="0" w:space="0" w:color="auto"/>
          </w:divBdr>
        </w:div>
        <w:div w:id="654182049">
          <w:marLeft w:val="0"/>
          <w:marRight w:val="0"/>
          <w:marTop w:val="0"/>
          <w:marBottom w:val="0"/>
          <w:divBdr>
            <w:top w:val="none" w:sz="0" w:space="0" w:color="auto"/>
            <w:left w:val="none" w:sz="0" w:space="0" w:color="auto"/>
            <w:bottom w:val="none" w:sz="0" w:space="0" w:color="auto"/>
            <w:right w:val="none" w:sz="0" w:space="0" w:color="auto"/>
          </w:divBdr>
        </w:div>
        <w:div w:id="1334646591">
          <w:marLeft w:val="0"/>
          <w:marRight w:val="0"/>
          <w:marTop w:val="0"/>
          <w:marBottom w:val="0"/>
          <w:divBdr>
            <w:top w:val="none" w:sz="0" w:space="0" w:color="auto"/>
            <w:left w:val="none" w:sz="0" w:space="0" w:color="auto"/>
            <w:bottom w:val="none" w:sz="0" w:space="0" w:color="auto"/>
            <w:right w:val="none" w:sz="0" w:space="0" w:color="auto"/>
          </w:divBdr>
        </w:div>
        <w:div w:id="1396393265">
          <w:marLeft w:val="0"/>
          <w:marRight w:val="0"/>
          <w:marTop w:val="0"/>
          <w:marBottom w:val="0"/>
          <w:divBdr>
            <w:top w:val="none" w:sz="0" w:space="0" w:color="auto"/>
            <w:left w:val="none" w:sz="0" w:space="0" w:color="auto"/>
            <w:bottom w:val="none" w:sz="0" w:space="0" w:color="auto"/>
            <w:right w:val="none" w:sz="0" w:space="0" w:color="auto"/>
          </w:divBdr>
        </w:div>
        <w:div w:id="1998265432">
          <w:marLeft w:val="0"/>
          <w:marRight w:val="0"/>
          <w:marTop w:val="0"/>
          <w:marBottom w:val="0"/>
          <w:divBdr>
            <w:top w:val="none" w:sz="0" w:space="0" w:color="auto"/>
            <w:left w:val="none" w:sz="0" w:space="0" w:color="auto"/>
            <w:bottom w:val="none" w:sz="0" w:space="0" w:color="auto"/>
            <w:right w:val="none" w:sz="0" w:space="0" w:color="auto"/>
          </w:divBdr>
        </w:div>
        <w:div w:id="2015643283">
          <w:marLeft w:val="0"/>
          <w:marRight w:val="0"/>
          <w:marTop w:val="0"/>
          <w:marBottom w:val="0"/>
          <w:divBdr>
            <w:top w:val="none" w:sz="0" w:space="0" w:color="auto"/>
            <w:left w:val="none" w:sz="0" w:space="0" w:color="auto"/>
            <w:bottom w:val="none" w:sz="0" w:space="0" w:color="auto"/>
            <w:right w:val="none" w:sz="0" w:space="0" w:color="auto"/>
          </w:divBdr>
        </w:div>
        <w:div w:id="219757461">
          <w:marLeft w:val="0"/>
          <w:marRight w:val="0"/>
          <w:marTop w:val="0"/>
          <w:marBottom w:val="0"/>
          <w:divBdr>
            <w:top w:val="none" w:sz="0" w:space="0" w:color="auto"/>
            <w:left w:val="none" w:sz="0" w:space="0" w:color="auto"/>
            <w:bottom w:val="none" w:sz="0" w:space="0" w:color="auto"/>
            <w:right w:val="none" w:sz="0" w:space="0" w:color="auto"/>
          </w:divBdr>
        </w:div>
        <w:div w:id="1530487393">
          <w:marLeft w:val="0"/>
          <w:marRight w:val="0"/>
          <w:marTop w:val="0"/>
          <w:marBottom w:val="0"/>
          <w:divBdr>
            <w:top w:val="none" w:sz="0" w:space="0" w:color="auto"/>
            <w:left w:val="none" w:sz="0" w:space="0" w:color="auto"/>
            <w:bottom w:val="none" w:sz="0" w:space="0" w:color="auto"/>
            <w:right w:val="none" w:sz="0" w:space="0" w:color="auto"/>
          </w:divBdr>
        </w:div>
        <w:div w:id="1295211464">
          <w:marLeft w:val="0"/>
          <w:marRight w:val="0"/>
          <w:marTop w:val="0"/>
          <w:marBottom w:val="0"/>
          <w:divBdr>
            <w:top w:val="none" w:sz="0" w:space="0" w:color="auto"/>
            <w:left w:val="none" w:sz="0" w:space="0" w:color="auto"/>
            <w:bottom w:val="none" w:sz="0" w:space="0" w:color="auto"/>
            <w:right w:val="none" w:sz="0" w:space="0" w:color="auto"/>
          </w:divBdr>
        </w:div>
        <w:div w:id="521091478">
          <w:marLeft w:val="0"/>
          <w:marRight w:val="0"/>
          <w:marTop w:val="0"/>
          <w:marBottom w:val="0"/>
          <w:divBdr>
            <w:top w:val="none" w:sz="0" w:space="0" w:color="auto"/>
            <w:left w:val="none" w:sz="0" w:space="0" w:color="auto"/>
            <w:bottom w:val="none" w:sz="0" w:space="0" w:color="auto"/>
            <w:right w:val="none" w:sz="0" w:space="0" w:color="auto"/>
          </w:divBdr>
        </w:div>
        <w:div w:id="1365710110">
          <w:marLeft w:val="0"/>
          <w:marRight w:val="0"/>
          <w:marTop w:val="0"/>
          <w:marBottom w:val="0"/>
          <w:divBdr>
            <w:top w:val="none" w:sz="0" w:space="0" w:color="auto"/>
            <w:left w:val="none" w:sz="0" w:space="0" w:color="auto"/>
            <w:bottom w:val="none" w:sz="0" w:space="0" w:color="auto"/>
            <w:right w:val="none" w:sz="0" w:space="0" w:color="auto"/>
          </w:divBdr>
        </w:div>
        <w:div w:id="944725742">
          <w:marLeft w:val="0"/>
          <w:marRight w:val="0"/>
          <w:marTop w:val="0"/>
          <w:marBottom w:val="0"/>
          <w:divBdr>
            <w:top w:val="none" w:sz="0" w:space="0" w:color="auto"/>
            <w:left w:val="none" w:sz="0" w:space="0" w:color="auto"/>
            <w:bottom w:val="none" w:sz="0" w:space="0" w:color="auto"/>
            <w:right w:val="none" w:sz="0" w:space="0" w:color="auto"/>
          </w:divBdr>
        </w:div>
        <w:div w:id="95642629">
          <w:marLeft w:val="0"/>
          <w:marRight w:val="0"/>
          <w:marTop w:val="0"/>
          <w:marBottom w:val="0"/>
          <w:divBdr>
            <w:top w:val="none" w:sz="0" w:space="0" w:color="auto"/>
            <w:left w:val="none" w:sz="0" w:space="0" w:color="auto"/>
            <w:bottom w:val="none" w:sz="0" w:space="0" w:color="auto"/>
            <w:right w:val="none" w:sz="0" w:space="0" w:color="auto"/>
          </w:divBdr>
        </w:div>
        <w:div w:id="707950198">
          <w:marLeft w:val="0"/>
          <w:marRight w:val="0"/>
          <w:marTop w:val="0"/>
          <w:marBottom w:val="0"/>
          <w:divBdr>
            <w:top w:val="none" w:sz="0" w:space="0" w:color="auto"/>
            <w:left w:val="none" w:sz="0" w:space="0" w:color="auto"/>
            <w:bottom w:val="none" w:sz="0" w:space="0" w:color="auto"/>
            <w:right w:val="none" w:sz="0" w:space="0" w:color="auto"/>
          </w:divBdr>
        </w:div>
        <w:div w:id="944701625">
          <w:marLeft w:val="0"/>
          <w:marRight w:val="0"/>
          <w:marTop w:val="0"/>
          <w:marBottom w:val="0"/>
          <w:divBdr>
            <w:top w:val="none" w:sz="0" w:space="0" w:color="auto"/>
            <w:left w:val="none" w:sz="0" w:space="0" w:color="auto"/>
            <w:bottom w:val="none" w:sz="0" w:space="0" w:color="auto"/>
            <w:right w:val="none" w:sz="0" w:space="0" w:color="auto"/>
          </w:divBdr>
        </w:div>
        <w:div w:id="1004013161">
          <w:marLeft w:val="0"/>
          <w:marRight w:val="0"/>
          <w:marTop w:val="0"/>
          <w:marBottom w:val="0"/>
          <w:divBdr>
            <w:top w:val="none" w:sz="0" w:space="0" w:color="auto"/>
            <w:left w:val="none" w:sz="0" w:space="0" w:color="auto"/>
            <w:bottom w:val="none" w:sz="0" w:space="0" w:color="auto"/>
            <w:right w:val="none" w:sz="0" w:space="0" w:color="auto"/>
          </w:divBdr>
        </w:div>
        <w:div w:id="1825196560">
          <w:marLeft w:val="0"/>
          <w:marRight w:val="0"/>
          <w:marTop w:val="0"/>
          <w:marBottom w:val="0"/>
          <w:divBdr>
            <w:top w:val="none" w:sz="0" w:space="0" w:color="auto"/>
            <w:left w:val="none" w:sz="0" w:space="0" w:color="auto"/>
            <w:bottom w:val="none" w:sz="0" w:space="0" w:color="auto"/>
            <w:right w:val="none" w:sz="0" w:space="0" w:color="auto"/>
          </w:divBdr>
        </w:div>
        <w:div w:id="1548375264">
          <w:marLeft w:val="0"/>
          <w:marRight w:val="0"/>
          <w:marTop w:val="0"/>
          <w:marBottom w:val="0"/>
          <w:divBdr>
            <w:top w:val="none" w:sz="0" w:space="0" w:color="auto"/>
            <w:left w:val="none" w:sz="0" w:space="0" w:color="auto"/>
            <w:bottom w:val="none" w:sz="0" w:space="0" w:color="auto"/>
            <w:right w:val="none" w:sz="0" w:space="0" w:color="auto"/>
          </w:divBdr>
        </w:div>
        <w:div w:id="806706174">
          <w:marLeft w:val="0"/>
          <w:marRight w:val="0"/>
          <w:marTop w:val="0"/>
          <w:marBottom w:val="0"/>
          <w:divBdr>
            <w:top w:val="none" w:sz="0" w:space="0" w:color="auto"/>
            <w:left w:val="none" w:sz="0" w:space="0" w:color="auto"/>
            <w:bottom w:val="none" w:sz="0" w:space="0" w:color="auto"/>
            <w:right w:val="none" w:sz="0" w:space="0" w:color="auto"/>
          </w:divBdr>
        </w:div>
        <w:div w:id="1172716496">
          <w:marLeft w:val="0"/>
          <w:marRight w:val="0"/>
          <w:marTop w:val="0"/>
          <w:marBottom w:val="0"/>
          <w:divBdr>
            <w:top w:val="none" w:sz="0" w:space="0" w:color="auto"/>
            <w:left w:val="none" w:sz="0" w:space="0" w:color="auto"/>
            <w:bottom w:val="none" w:sz="0" w:space="0" w:color="auto"/>
            <w:right w:val="none" w:sz="0" w:space="0" w:color="auto"/>
          </w:divBdr>
        </w:div>
        <w:div w:id="834880540">
          <w:marLeft w:val="0"/>
          <w:marRight w:val="0"/>
          <w:marTop w:val="0"/>
          <w:marBottom w:val="0"/>
          <w:divBdr>
            <w:top w:val="none" w:sz="0" w:space="0" w:color="auto"/>
            <w:left w:val="none" w:sz="0" w:space="0" w:color="auto"/>
            <w:bottom w:val="none" w:sz="0" w:space="0" w:color="auto"/>
            <w:right w:val="none" w:sz="0" w:space="0" w:color="auto"/>
          </w:divBdr>
        </w:div>
        <w:div w:id="91096017">
          <w:marLeft w:val="0"/>
          <w:marRight w:val="0"/>
          <w:marTop w:val="0"/>
          <w:marBottom w:val="0"/>
          <w:divBdr>
            <w:top w:val="none" w:sz="0" w:space="0" w:color="auto"/>
            <w:left w:val="none" w:sz="0" w:space="0" w:color="auto"/>
            <w:bottom w:val="none" w:sz="0" w:space="0" w:color="auto"/>
            <w:right w:val="none" w:sz="0" w:space="0" w:color="auto"/>
          </w:divBdr>
        </w:div>
        <w:div w:id="1869833316">
          <w:marLeft w:val="0"/>
          <w:marRight w:val="0"/>
          <w:marTop w:val="0"/>
          <w:marBottom w:val="0"/>
          <w:divBdr>
            <w:top w:val="none" w:sz="0" w:space="0" w:color="auto"/>
            <w:left w:val="none" w:sz="0" w:space="0" w:color="auto"/>
            <w:bottom w:val="none" w:sz="0" w:space="0" w:color="auto"/>
            <w:right w:val="none" w:sz="0" w:space="0" w:color="auto"/>
          </w:divBdr>
        </w:div>
        <w:div w:id="1694303542">
          <w:marLeft w:val="0"/>
          <w:marRight w:val="0"/>
          <w:marTop w:val="0"/>
          <w:marBottom w:val="0"/>
          <w:divBdr>
            <w:top w:val="none" w:sz="0" w:space="0" w:color="auto"/>
            <w:left w:val="none" w:sz="0" w:space="0" w:color="auto"/>
            <w:bottom w:val="none" w:sz="0" w:space="0" w:color="auto"/>
            <w:right w:val="none" w:sz="0" w:space="0" w:color="auto"/>
          </w:divBdr>
        </w:div>
        <w:div w:id="2112629629">
          <w:marLeft w:val="0"/>
          <w:marRight w:val="0"/>
          <w:marTop w:val="0"/>
          <w:marBottom w:val="0"/>
          <w:divBdr>
            <w:top w:val="none" w:sz="0" w:space="0" w:color="auto"/>
            <w:left w:val="none" w:sz="0" w:space="0" w:color="auto"/>
            <w:bottom w:val="none" w:sz="0" w:space="0" w:color="auto"/>
            <w:right w:val="none" w:sz="0" w:space="0" w:color="auto"/>
          </w:divBdr>
        </w:div>
        <w:div w:id="1639842500">
          <w:marLeft w:val="0"/>
          <w:marRight w:val="0"/>
          <w:marTop w:val="0"/>
          <w:marBottom w:val="0"/>
          <w:divBdr>
            <w:top w:val="none" w:sz="0" w:space="0" w:color="auto"/>
            <w:left w:val="none" w:sz="0" w:space="0" w:color="auto"/>
            <w:bottom w:val="none" w:sz="0" w:space="0" w:color="auto"/>
            <w:right w:val="none" w:sz="0" w:space="0" w:color="auto"/>
          </w:divBdr>
        </w:div>
        <w:div w:id="362898773">
          <w:marLeft w:val="0"/>
          <w:marRight w:val="0"/>
          <w:marTop w:val="0"/>
          <w:marBottom w:val="0"/>
          <w:divBdr>
            <w:top w:val="none" w:sz="0" w:space="0" w:color="auto"/>
            <w:left w:val="none" w:sz="0" w:space="0" w:color="auto"/>
            <w:bottom w:val="none" w:sz="0" w:space="0" w:color="auto"/>
            <w:right w:val="none" w:sz="0" w:space="0" w:color="auto"/>
          </w:divBdr>
        </w:div>
        <w:div w:id="645665415">
          <w:marLeft w:val="0"/>
          <w:marRight w:val="0"/>
          <w:marTop w:val="0"/>
          <w:marBottom w:val="0"/>
          <w:divBdr>
            <w:top w:val="none" w:sz="0" w:space="0" w:color="auto"/>
            <w:left w:val="none" w:sz="0" w:space="0" w:color="auto"/>
            <w:bottom w:val="none" w:sz="0" w:space="0" w:color="auto"/>
            <w:right w:val="none" w:sz="0" w:space="0" w:color="auto"/>
          </w:divBdr>
        </w:div>
        <w:div w:id="1572347340">
          <w:marLeft w:val="0"/>
          <w:marRight w:val="0"/>
          <w:marTop w:val="0"/>
          <w:marBottom w:val="0"/>
          <w:divBdr>
            <w:top w:val="none" w:sz="0" w:space="0" w:color="auto"/>
            <w:left w:val="none" w:sz="0" w:space="0" w:color="auto"/>
            <w:bottom w:val="none" w:sz="0" w:space="0" w:color="auto"/>
            <w:right w:val="none" w:sz="0" w:space="0" w:color="auto"/>
          </w:divBdr>
        </w:div>
        <w:div w:id="1000504867">
          <w:marLeft w:val="0"/>
          <w:marRight w:val="0"/>
          <w:marTop w:val="0"/>
          <w:marBottom w:val="0"/>
          <w:divBdr>
            <w:top w:val="none" w:sz="0" w:space="0" w:color="auto"/>
            <w:left w:val="none" w:sz="0" w:space="0" w:color="auto"/>
            <w:bottom w:val="none" w:sz="0" w:space="0" w:color="auto"/>
            <w:right w:val="none" w:sz="0" w:space="0" w:color="auto"/>
          </w:divBdr>
        </w:div>
        <w:div w:id="586504662">
          <w:marLeft w:val="0"/>
          <w:marRight w:val="0"/>
          <w:marTop w:val="0"/>
          <w:marBottom w:val="0"/>
          <w:divBdr>
            <w:top w:val="none" w:sz="0" w:space="0" w:color="auto"/>
            <w:left w:val="none" w:sz="0" w:space="0" w:color="auto"/>
            <w:bottom w:val="none" w:sz="0" w:space="0" w:color="auto"/>
            <w:right w:val="none" w:sz="0" w:space="0" w:color="auto"/>
          </w:divBdr>
        </w:div>
        <w:div w:id="2042321774">
          <w:marLeft w:val="0"/>
          <w:marRight w:val="0"/>
          <w:marTop w:val="0"/>
          <w:marBottom w:val="0"/>
          <w:divBdr>
            <w:top w:val="none" w:sz="0" w:space="0" w:color="auto"/>
            <w:left w:val="none" w:sz="0" w:space="0" w:color="auto"/>
            <w:bottom w:val="none" w:sz="0" w:space="0" w:color="auto"/>
            <w:right w:val="none" w:sz="0" w:space="0" w:color="auto"/>
          </w:divBdr>
        </w:div>
        <w:div w:id="681323044">
          <w:marLeft w:val="0"/>
          <w:marRight w:val="0"/>
          <w:marTop w:val="0"/>
          <w:marBottom w:val="0"/>
          <w:divBdr>
            <w:top w:val="none" w:sz="0" w:space="0" w:color="auto"/>
            <w:left w:val="none" w:sz="0" w:space="0" w:color="auto"/>
            <w:bottom w:val="none" w:sz="0" w:space="0" w:color="auto"/>
            <w:right w:val="none" w:sz="0" w:space="0" w:color="auto"/>
          </w:divBdr>
        </w:div>
        <w:div w:id="1011299468">
          <w:marLeft w:val="0"/>
          <w:marRight w:val="0"/>
          <w:marTop w:val="0"/>
          <w:marBottom w:val="0"/>
          <w:divBdr>
            <w:top w:val="none" w:sz="0" w:space="0" w:color="auto"/>
            <w:left w:val="none" w:sz="0" w:space="0" w:color="auto"/>
            <w:bottom w:val="none" w:sz="0" w:space="0" w:color="auto"/>
            <w:right w:val="none" w:sz="0" w:space="0" w:color="auto"/>
          </w:divBdr>
        </w:div>
        <w:div w:id="1902133368">
          <w:marLeft w:val="0"/>
          <w:marRight w:val="0"/>
          <w:marTop w:val="0"/>
          <w:marBottom w:val="0"/>
          <w:divBdr>
            <w:top w:val="none" w:sz="0" w:space="0" w:color="auto"/>
            <w:left w:val="none" w:sz="0" w:space="0" w:color="auto"/>
            <w:bottom w:val="none" w:sz="0" w:space="0" w:color="auto"/>
            <w:right w:val="none" w:sz="0" w:space="0" w:color="auto"/>
          </w:divBdr>
        </w:div>
        <w:div w:id="1295133922">
          <w:marLeft w:val="0"/>
          <w:marRight w:val="0"/>
          <w:marTop w:val="0"/>
          <w:marBottom w:val="0"/>
          <w:divBdr>
            <w:top w:val="none" w:sz="0" w:space="0" w:color="auto"/>
            <w:left w:val="none" w:sz="0" w:space="0" w:color="auto"/>
            <w:bottom w:val="none" w:sz="0" w:space="0" w:color="auto"/>
            <w:right w:val="none" w:sz="0" w:space="0" w:color="auto"/>
          </w:divBdr>
        </w:div>
        <w:div w:id="1705253808">
          <w:marLeft w:val="0"/>
          <w:marRight w:val="0"/>
          <w:marTop w:val="0"/>
          <w:marBottom w:val="0"/>
          <w:divBdr>
            <w:top w:val="none" w:sz="0" w:space="0" w:color="auto"/>
            <w:left w:val="none" w:sz="0" w:space="0" w:color="auto"/>
            <w:bottom w:val="none" w:sz="0" w:space="0" w:color="auto"/>
            <w:right w:val="none" w:sz="0" w:space="0" w:color="auto"/>
          </w:divBdr>
        </w:div>
        <w:div w:id="976296146">
          <w:marLeft w:val="0"/>
          <w:marRight w:val="0"/>
          <w:marTop w:val="0"/>
          <w:marBottom w:val="0"/>
          <w:divBdr>
            <w:top w:val="none" w:sz="0" w:space="0" w:color="auto"/>
            <w:left w:val="none" w:sz="0" w:space="0" w:color="auto"/>
            <w:bottom w:val="none" w:sz="0" w:space="0" w:color="auto"/>
            <w:right w:val="none" w:sz="0" w:space="0" w:color="auto"/>
          </w:divBdr>
        </w:div>
        <w:div w:id="1353726303">
          <w:marLeft w:val="0"/>
          <w:marRight w:val="0"/>
          <w:marTop w:val="0"/>
          <w:marBottom w:val="0"/>
          <w:divBdr>
            <w:top w:val="none" w:sz="0" w:space="0" w:color="auto"/>
            <w:left w:val="none" w:sz="0" w:space="0" w:color="auto"/>
            <w:bottom w:val="none" w:sz="0" w:space="0" w:color="auto"/>
            <w:right w:val="none" w:sz="0" w:space="0" w:color="auto"/>
          </w:divBdr>
        </w:div>
        <w:div w:id="139033523">
          <w:marLeft w:val="0"/>
          <w:marRight w:val="0"/>
          <w:marTop w:val="0"/>
          <w:marBottom w:val="0"/>
          <w:divBdr>
            <w:top w:val="none" w:sz="0" w:space="0" w:color="auto"/>
            <w:left w:val="none" w:sz="0" w:space="0" w:color="auto"/>
            <w:bottom w:val="none" w:sz="0" w:space="0" w:color="auto"/>
            <w:right w:val="none" w:sz="0" w:space="0" w:color="auto"/>
          </w:divBdr>
        </w:div>
        <w:div w:id="624240275">
          <w:marLeft w:val="0"/>
          <w:marRight w:val="0"/>
          <w:marTop w:val="0"/>
          <w:marBottom w:val="0"/>
          <w:divBdr>
            <w:top w:val="none" w:sz="0" w:space="0" w:color="auto"/>
            <w:left w:val="none" w:sz="0" w:space="0" w:color="auto"/>
            <w:bottom w:val="none" w:sz="0" w:space="0" w:color="auto"/>
            <w:right w:val="none" w:sz="0" w:space="0" w:color="auto"/>
          </w:divBdr>
        </w:div>
        <w:div w:id="1700083668">
          <w:marLeft w:val="0"/>
          <w:marRight w:val="0"/>
          <w:marTop w:val="0"/>
          <w:marBottom w:val="0"/>
          <w:divBdr>
            <w:top w:val="none" w:sz="0" w:space="0" w:color="auto"/>
            <w:left w:val="none" w:sz="0" w:space="0" w:color="auto"/>
            <w:bottom w:val="none" w:sz="0" w:space="0" w:color="auto"/>
            <w:right w:val="none" w:sz="0" w:space="0" w:color="auto"/>
          </w:divBdr>
        </w:div>
        <w:div w:id="1712218506">
          <w:marLeft w:val="0"/>
          <w:marRight w:val="0"/>
          <w:marTop w:val="0"/>
          <w:marBottom w:val="0"/>
          <w:divBdr>
            <w:top w:val="none" w:sz="0" w:space="0" w:color="auto"/>
            <w:left w:val="none" w:sz="0" w:space="0" w:color="auto"/>
            <w:bottom w:val="none" w:sz="0" w:space="0" w:color="auto"/>
            <w:right w:val="none" w:sz="0" w:space="0" w:color="auto"/>
          </w:divBdr>
        </w:div>
        <w:div w:id="489953088">
          <w:marLeft w:val="0"/>
          <w:marRight w:val="0"/>
          <w:marTop w:val="0"/>
          <w:marBottom w:val="0"/>
          <w:divBdr>
            <w:top w:val="none" w:sz="0" w:space="0" w:color="auto"/>
            <w:left w:val="none" w:sz="0" w:space="0" w:color="auto"/>
            <w:bottom w:val="none" w:sz="0" w:space="0" w:color="auto"/>
            <w:right w:val="none" w:sz="0" w:space="0" w:color="auto"/>
          </w:divBdr>
        </w:div>
        <w:div w:id="148448595">
          <w:marLeft w:val="0"/>
          <w:marRight w:val="0"/>
          <w:marTop w:val="0"/>
          <w:marBottom w:val="0"/>
          <w:divBdr>
            <w:top w:val="none" w:sz="0" w:space="0" w:color="auto"/>
            <w:left w:val="none" w:sz="0" w:space="0" w:color="auto"/>
            <w:bottom w:val="none" w:sz="0" w:space="0" w:color="auto"/>
            <w:right w:val="none" w:sz="0" w:space="0" w:color="auto"/>
          </w:divBdr>
        </w:div>
        <w:div w:id="2114520387">
          <w:marLeft w:val="0"/>
          <w:marRight w:val="0"/>
          <w:marTop w:val="0"/>
          <w:marBottom w:val="0"/>
          <w:divBdr>
            <w:top w:val="none" w:sz="0" w:space="0" w:color="auto"/>
            <w:left w:val="none" w:sz="0" w:space="0" w:color="auto"/>
            <w:bottom w:val="none" w:sz="0" w:space="0" w:color="auto"/>
            <w:right w:val="none" w:sz="0" w:space="0" w:color="auto"/>
          </w:divBdr>
        </w:div>
        <w:div w:id="1744522029">
          <w:marLeft w:val="0"/>
          <w:marRight w:val="0"/>
          <w:marTop w:val="0"/>
          <w:marBottom w:val="0"/>
          <w:divBdr>
            <w:top w:val="none" w:sz="0" w:space="0" w:color="auto"/>
            <w:left w:val="none" w:sz="0" w:space="0" w:color="auto"/>
            <w:bottom w:val="none" w:sz="0" w:space="0" w:color="auto"/>
            <w:right w:val="none" w:sz="0" w:space="0" w:color="auto"/>
          </w:divBdr>
        </w:div>
        <w:div w:id="782462033">
          <w:marLeft w:val="0"/>
          <w:marRight w:val="0"/>
          <w:marTop w:val="0"/>
          <w:marBottom w:val="0"/>
          <w:divBdr>
            <w:top w:val="none" w:sz="0" w:space="0" w:color="auto"/>
            <w:left w:val="none" w:sz="0" w:space="0" w:color="auto"/>
            <w:bottom w:val="none" w:sz="0" w:space="0" w:color="auto"/>
            <w:right w:val="none" w:sz="0" w:space="0" w:color="auto"/>
          </w:divBdr>
          <w:divsChild>
            <w:div w:id="311444663">
              <w:marLeft w:val="-75"/>
              <w:marRight w:val="0"/>
              <w:marTop w:val="30"/>
              <w:marBottom w:val="30"/>
              <w:divBdr>
                <w:top w:val="none" w:sz="0" w:space="0" w:color="auto"/>
                <w:left w:val="none" w:sz="0" w:space="0" w:color="auto"/>
                <w:bottom w:val="none" w:sz="0" w:space="0" w:color="auto"/>
                <w:right w:val="none" w:sz="0" w:space="0" w:color="auto"/>
              </w:divBdr>
              <w:divsChild>
                <w:div w:id="857544193">
                  <w:marLeft w:val="0"/>
                  <w:marRight w:val="0"/>
                  <w:marTop w:val="0"/>
                  <w:marBottom w:val="0"/>
                  <w:divBdr>
                    <w:top w:val="none" w:sz="0" w:space="0" w:color="auto"/>
                    <w:left w:val="none" w:sz="0" w:space="0" w:color="auto"/>
                    <w:bottom w:val="none" w:sz="0" w:space="0" w:color="auto"/>
                    <w:right w:val="none" w:sz="0" w:space="0" w:color="auto"/>
                  </w:divBdr>
                  <w:divsChild>
                    <w:div w:id="739208101">
                      <w:marLeft w:val="0"/>
                      <w:marRight w:val="0"/>
                      <w:marTop w:val="0"/>
                      <w:marBottom w:val="0"/>
                      <w:divBdr>
                        <w:top w:val="none" w:sz="0" w:space="0" w:color="auto"/>
                        <w:left w:val="none" w:sz="0" w:space="0" w:color="auto"/>
                        <w:bottom w:val="none" w:sz="0" w:space="0" w:color="auto"/>
                        <w:right w:val="none" w:sz="0" w:space="0" w:color="auto"/>
                      </w:divBdr>
                    </w:div>
                  </w:divsChild>
                </w:div>
                <w:div w:id="189951551">
                  <w:marLeft w:val="0"/>
                  <w:marRight w:val="0"/>
                  <w:marTop w:val="0"/>
                  <w:marBottom w:val="0"/>
                  <w:divBdr>
                    <w:top w:val="none" w:sz="0" w:space="0" w:color="auto"/>
                    <w:left w:val="none" w:sz="0" w:space="0" w:color="auto"/>
                    <w:bottom w:val="none" w:sz="0" w:space="0" w:color="auto"/>
                    <w:right w:val="none" w:sz="0" w:space="0" w:color="auto"/>
                  </w:divBdr>
                  <w:divsChild>
                    <w:div w:id="889224067">
                      <w:marLeft w:val="0"/>
                      <w:marRight w:val="0"/>
                      <w:marTop w:val="0"/>
                      <w:marBottom w:val="0"/>
                      <w:divBdr>
                        <w:top w:val="none" w:sz="0" w:space="0" w:color="auto"/>
                        <w:left w:val="none" w:sz="0" w:space="0" w:color="auto"/>
                        <w:bottom w:val="none" w:sz="0" w:space="0" w:color="auto"/>
                        <w:right w:val="none" w:sz="0" w:space="0" w:color="auto"/>
                      </w:divBdr>
                    </w:div>
                  </w:divsChild>
                </w:div>
                <w:div w:id="528907839">
                  <w:marLeft w:val="0"/>
                  <w:marRight w:val="0"/>
                  <w:marTop w:val="0"/>
                  <w:marBottom w:val="0"/>
                  <w:divBdr>
                    <w:top w:val="none" w:sz="0" w:space="0" w:color="auto"/>
                    <w:left w:val="none" w:sz="0" w:space="0" w:color="auto"/>
                    <w:bottom w:val="none" w:sz="0" w:space="0" w:color="auto"/>
                    <w:right w:val="none" w:sz="0" w:space="0" w:color="auto"/>
                  </w:divBdr>
                  <w:divsChild>
                    <w:div w:id="159733457">
                      <w:marLeft w:val="0"/>
                      <w:marRight w:val="0"/>
                      <w:marTop w:val="0"/>
                      <w:marBottom w:val="0"/>
                      <w:divBdr>
                        <w:top w:val="none" w:sz="0" w:space="0" w:color="auto"/>
                        <w:left w:val="none" w:sz="0" w:space="0" w:color="auto"/>
                        <w:bottom w:val="none" w:sz="0" w:space="0" w:color="auto"/>
                        <w:right w:val="none" w:sz="0" w:space="0" w:color="auto"/>
                      </w:divBdr>
                    </w:div>
                  </w:divsChild>
                </w:div>
                <w:div w:id="2040548225">
                  <w:marLeft w:val="0"/>
                  <w:marRight w:val="0"/>
                  <w:marTop w:val="0"/>
                  <w:marBottom w:val="0"/>
                  <w:divBdr>
                    <w:top w:val="none" w:sz="0" w:space="0" w:color="auto"/>
                    <w:left w:val="none" w:sz="0" w:space="0" w:color="auto"/>
                    <w:bottom w:val="none" w:sz="0" w:space="0" w:color="auto"/>
                    <w:right w:val="none" w:sz="0" w:space="0" w:color="auto"/>
                  </w:divBdr>
                  <w:divsChild>
                    <w:div w:id="1913926062">
                      <w:marLeft w:val="0"/>
                      <w:marRight w:val="0"/>
                      <w:marTop w:val="0"/>
                      <w:marBottom w:val="0"/>
                      <w:divBdr>
                        <w:top w:val="none" w:sz="0" w:space="0" w:color="auto"/>
                        <w:left w:val="none" w:sz="0" w:space="0" w:color="auto"/>
                        <w:bottom w:val="none" w:sz="0" w:space="0" w:color="auto"/>
                        <w:right w:val="none" w:sz="0" w:space="0" w:color="auto"/>
                      </w:divBdr>
                    </w:div>
                  </w:divsChild>
                </w:div>
                <w:div w:id="793409700">
                  <w:marLeft w:val="0"/>
                  <w:marRight w:val="0"/>
                  <w:marTop w:val="0"/>
                  <w:marBottom w:val="0"/>
                  <w:divBdr>
                    <w:top w:val="none" w:sz="0" w:space="0" w:color="auto"/>
                    <w:left w:val="none" w:sz="0" w:space="0" w:color="auto"/>
                    <w:bottom w:val="none" w:sz="0" w:space="0" w:color="auto"/>
                    <w:right w:val="none" w:sz="0" w:space="0" w:color="auto"/>
                  </w:divBdr>
                  <w:divsChild>
                    <w:div w:id="1022433830">
                      <w:marLeft w:val="0"/>
                      <w:marRight w:val="0"/>
                      <w:marTop w:val="0"/>
                      <w:marBottom w:val="0"/>
                      <w:divBdr>
                        <w:top w:val="none" w:sz="0" w:space="0" w:color="auto"/>
                        <w:left w:val="none" w:sz="0" w:space="0" w:color="auto"/>
                        <w:bottom w:val="none" w:sz="0" w:space="0" w:color="auto"/>
                        <w:right w:val="none" w:sz="0" w:space="0" w:color="auto"/>
                      </w:divBdr>
                    </w:div>
                  </w:divsChild>
                </w:div>
                <w:div w:id="822429490">
                  <w:marLeft w:val="0"/>
                  <w:marRight w:val="0"/>
                  <w:marTop w:val="0"/>
                  <w:marBottom w:val="0"/>
                  <w:divBdr>
                    <w:top w:val="none" w:sz="0" w:space="0" w:color="auto"/>
                    <w:left w:val="none" w:sz="0" w:space="0" w:color="auto"/>
                    <w:bottom w:val="none" w:sz="0" w:space="0" w:color="auto"/>
                    <w:right w:val="none" w:sz="0" w:space="0" w:color="auto"/>
                  </w:divBdr>
                  <w:divsChild>
                    <w:div w:id="1267226851">
                      <w:marLeft w:val="0"/>
                      <w:marRight w:val="0"/>
                      <w:marTop w:val="0"/>
                      <w:marBottom w:val="0"/>
                      <w:divBdr>
                        <w:top w:val="none" w:sz="0" w:space="0" w:color="auto"/>
                        <w:left w:val="none" w:sz="0" w:space="0" w:color="auto"/>
                        <w:bottom w:val="none" w:sz="0" w:space="0" w:color="auto"/>
                        <w:right w:val="none" w:sz="0" w:space="0" w:color="auto"/>
                      </w:divBdr>
                    </w:div>
                  </w:divsChild>
                </w:div>
                <w:div w:id="1283150780">
                  <w:marLeft w:val="0"/>
                  <w:marRight w:val="0"/>
                  <w:marTop w:val="0"/>
                  <w:marBottom w:val="0"/>
                  <w:divBdr>
                    <w:top w:val="none" w:sz="0" w:space="0" w:color="auto"/>
                    <w:left w:val="none" w:sz="0" w:space="0" w:color="auto"/>
                    <w:bottom w:val="none" w:sz="0" w:space="0" w:color="auto"/>
                    <w:right w:val="none" w:sz="0" w:space="0" w:color="auto"/>
                  </w:divBdr>
                  <w:divsChild>
                    <w:div w:id="1555774380">
                      <w:marLeft w:val="0"/>
                      <w:marRight w:val="0"/>
                      <w:marTop w:val="0"/>
                      <w:marBottom w:val="0"/>
                      <w:divBdr>
                        <w:top w:val="none" w:sz="0" w:space="0" w:color="auto"/>
                        <w:left w:val="none" w:sz="0" w:space="0" w:color="auto"/>
                        <w:bottom w:val="none" w:sz="0" w:space="0" w:color="auto"/>
                        <w:right w:val="none" w:sz="0" w:space="0" w:color="auto"/>
                      </w:divBdr>
                    </w:div>
                  </w:divsChild>
                </w:div>
                <w:div w:id="940453731">
                  <w:marLeft w:val="0"/>
                  <w:marRight w:val="0"/>
                  <w:marTop w:val="0"/>
                  <w:marBottom w:val="0"/>
                  <w:divBdr>
                    <w:top w:val="none" w:sz="0" w:space="0" w:color="auto"/>
                    <w:left w:val="none" w:sz="0" w:space="0" w:color="auto"/>
                    <w:bottom w:val="none" w:sz="0" w:space="0" w:color="auto"/>
                    <w:right w:val="none" w:sz="0" w:space="0" w:color="auto"/>
                  </w:divBdr>
                  <w:divsChild>
                    <w:div w:id="2013096568">
                      <w:marLeft w:val="0"/>
                      <w:marRight w:val="0"/>
                      <w:marTop w:val="0"/>
                      <w:marBottom w:val="0"/>
                      <w:divBdr>
                        <w:top w:val="none" w:sz="0" w:space="0" w:color="auto"/>
                        <w:left w:val="none" w:sz="0" w:space="0" w:color="auto"/>
                        <w:bottom w:val="none" w:sz="0" w:space="0" w:color="auto"/>
                        <w:right w:val="none" w:sz="0" w:space="0" w:color="auto"/>
                      </w:divBdr>
                    </w:div>
                  </w:divsChild>
                </w:div>
                <w:div w:id="817723623">
                  <w:marLeft w:val="0"/>
                  <w:marRight w:val="0"/>
                  <w:marTop w:val="0"/>
                  <w:marBottom w:val="0"/>
                  <w:divBdr>
                    <w:top w:val="none" w:sz="0" w:space="0" w:color="auto"/>
                    <w:left w:val="none" w:sz="0" w:space="0" w:color="auto"/>
                    <w:bottom w:val="none" w:sz="0" w:space="0" w:color="auto"/>
                    <w:right w:val="none" w:sz="0" w:space="0" w:color="auto"/>
                  </w:divBdr>
                  <w:divsChild>
                    <w:div w:id="2085181677">
                      <w:marLeft w:val="0"/>
                      <w:marRight w:val="0"/>
                      <w:marTop w:val="0"/>
                      <w:marBottom w:val="0"/>
                      <w:divBdr>
                        <w:top w:val="none" w:sz="0" w:space="0" w:color="auto"/>
                        <w:left w:val="none" w:sz="0" w:space="0" w:color="auto"/>
                        <w:bottom w:val="none" w:sz="0" w:space="0" w:color="auto"/>
                        <w:right w:val="none" w:sz="0" w:space="0" w:color="auto"/>
                      </w:divBdr>
                    </w:div>
                  </w:divsChild>
                </w:div>
                <w:div w:id="1303265607">
                  <w:marLeft w:val="0"/>
                  <w:marRight w:val="0"/>
                  <w:marTop w:val="0"/>
                  <w:marBottom w:val="0"/>
                  <w:divBdr>
                    <w:top w:val="none" w:sz="0" w:space="0" w:color="auto"/>
                    <w:left w:val="none" w:sz="0" w:space="0" w:color="auto"/>
                    <w:bottom w:val="none" w:sz="0" w:space="0" w:color="auto"/>
                    <w:right w:val="none" w:sz="0" w:space="0" w:color="auto"/>
                  </w:divBdr>
                  <w:divsChild>
                    <w:div w:id="1612081595">
                      <w:marLeft w:val="0"/>
                      <w:marRight w:val="0"/>
                      <w:marTop w:val="0"/>
                      <w:marBottom w:val="0"/>
                      <w:divBdr>
                        <w:top w:val="none" w:sz="0" w:space="0" w:color="auto"/>
                        <w:left w:val="none" w:sz="0" w:space="0" w:color="auto"/>
                        <w:bottom w:val="none" w:sz="0" w:space="0" w:color="auto"/>
                        <w:right w:val="none" w:sz="0" w:space="0" w:color="auto"/>
                      </w:divBdr>
                    </w:div>
                  </w:divsChild>
                </w:div>
                <w:div w:id="868757357">
                  <w:marLeft w:val="0"/>
                  <w:marRight w:val="0"/>
                  <w:marTop w:val="0"/>
                  <w:marBottom w:val="0"/>
                  <w:divBdr>
                    <w:top w:val="none" w:sz="0" w:space="0" w:color="auto"/>
                    <w:left w:val="none" w:sz="0" w:space="0" w:color="auto"/>
                    <w:bottom w:val="none" w:sz="0" w:space="0" w:color="auto"/>
                    <w:right w:val="none" w:sz="0" w:space="0" w:color="auto"/>
                  </w:divBdr>
                  <w:divsChild>
                    <w:div w:id="1609464418">
                      <w:marLeft w:val="0"/>
                      <w:marRight w:val="0"/>
                      <w:marTop w:val="0"/>
                      <w:marBottom w:val="0"/>
                      <w:divBdr>
                        <w:top w:val="none" w:sz="0" w:space="0" w:color="auto"/>
                        <w:left w:val="none" w:sz="0" w:space="0" w:color="auto"/>
                        <w:bottom w:val="none" w:sz="0" w:space="0" w:color="auto"/>
                        <w:right w:val="none" w:sz="0" w:space="0" w:color="auto"/>
                      </w:divBdr>
                    </w:div>
                  </w:divsChild>
                </w:div>
                <w:div w:id="1588035455">
                  <w:marLeft w:val="0"/>
                  <w:marRight w:val="0"/>
                  <w:marTop w:val="0"/>
                  <w:marBottom w:val="0"/>
                  <w:divBdr>
                    <w:top w:val="none" w:sz="0" w:space="0" w:color="auto"/>
                    <w:left w:val="none" w:sz="0" w:space="0" w:color="auto"/>
                    <w:bottom w:val="none" w:sz="0" w:space="0" w:color="auto"/>
                    <w:right w:val="none" w:sz="0" w:space="0" w:color="auto"/>
                  </w:divBdr>
                  <w:divsChild>
                    <w:div w:id="1846629147">
                      <w:marLeft w:val="0"/>
                      <w:marRight w:val="0"/>
                      <w:marTop w:val="0"/>
                      <w:marBottom w:val="0"/>
                      <w:divBdr>
                        <w:top w:val="none" w:sz="0" w:space="0" w:color="auto"/>
                        <w:left w:val="none" w:sz="0" w:space="0" w:color="auto"/>
                        <w:bottom w:val="none" w:sz="0" w:space="0" w:color="auto"/>
                        <w:right w:val="none" w:sz="0" w:space="0" w:color="auto"/>
                      </w:divBdr>
                    </w:div>
                  </w:divsChild>
                </w:div>
                <w:div w:id="1203205702">
                  <w:marLeft w:val="0"/>
                  <w:marRight w:val="0"/>
                  <w:marTop w:val="0"/>
                  <w:marBottom w:val="0"/>
                  <w:divBdr>
                    <w:top w:val="none" w:sz="0" w:space="0" w:color="auto"/>
                    <w:left w:val="none" w:sz="0" w:space="0" w:color="auto"/>
                    <w:bottom w:val="none" w:sz="0" w:space="0" w:color="auto"/>
                    <w:right w:val="none" w:sz="0" w:space="0" w:color="auto"/>
                  </w:divBdr>
                  <w:divsChild>
                    <w:div w:id="1692026176">
                      <w:marLeft w:val="0"/>
                      <w:marRight w:val="0"/>
                      <w:marTop w:val="0"/>
                      <w:marBottom w:val="0"/>
                      <w:divBdr>
                        <w:top w:val="none" w:sz="0" w:space="0" w:color="auto"/>
                        <w:left w:val="none" w:sz="0" w:space="0" w:color="auto"/>
                        <w:bottom w:val="none" w:sz="0" w:space="0" w:color="auto"/>
                        <w:right w:val="none" w:sz="0" w:space="0" w:color="auto"/>
                      </w:divBdr>
                    </w:div>
                  </w:divsChild>
                </w:div>
                <w:div w:id="731390483">
                  <w:marLeft w:val="0"/>
                  <w:marRight w:val="0"/>
                  <w:marTop w:val="0"/>
                  <w:marBottom w:val="0"/>
                  <w:divBdr>
                    <w:top w:val="none" w:sz="0" w:space="0" w:color="auto"/>
                    <w:left w:val="none" w:sz="0" w:space="0" w:color="auto"/>
                    <w:bottom w:val="none" w:sz="0" w:space="0" w:color="auto"/>
                    <w:right w:val="none" w:sz="0" w:space="0" w:color="auto"/>
                  </w:divBdr>
                  <w:divsChild>
                    <w:div w:id="4476484">
                      <w:marLeft w:val="0"/>
                      <w:marRight w:val="0"/>
                      <w:marTop w:val="0"/>
                      <w:marBottom w:val="0"/>
                      <w:divBdr>
                        <w:top w:val="none" w:sz="0" w:space="0" w:color="auto"/>
                        <w:left w:val="none" w:sz="0" w:space="0" w:color="auto"/>
                        <w:bottom w:val="none" w:sz="0" w:space="0" w:color="auto"/>
                        <w:right w:val="none" w:sz="0" w:space="0" w:color="auto"/>
                      </w:divBdr>
                    </w:div>
                  </w:divsChild>
                </w:div>
                <w:div w:id="11534449">
                  <w:marLeft w:val="0"/>
                  <w:marRight w:val="0"/>
                  <w:marTop w:val="0"/>
                  <w:marBottom w:val="0"/>
                  <w:divBdr>
                    <w:top w:val="none" w:sz="0" w:space="0" w:color="auto"/>
                    <w:left w:val="none" w:sz="0" w:space="0" w:color="auto"/>
                    <w:bottom w:val="none" w:sz="0" w:space="0" w:color="auto"/>
                    <w:right w:val="none" w:sz="0" w:space="0" w:color="auto"/>
                  </w:divBdr>
                  <w:divsChild>
                    <w:div w:id="1009212462">
                      <w:marLeft w:val="0"/>
                      <w:marRight w:val="0"/>
                      <w:marTop w:val="0"/>
                      <w:marBottom w:val="0"/>
                      <w:divBdr>
                        <w:top w:val="none" w:sz="0" w:space="0" w:color="auto"/>
                        <w:left w:val="none" w:sz="0" w:space="0" w:color="auto"/>
                        <w:bottom w:val="none" w:sz="0" w:space="0" w:color="auto"/>
                        <w:right w:val="none" w:sz="0" w:space="0" w:color="auto"/>
                      </w:divBdr>
                    </w:div>
                  </w:divsChild>
                </w:div>
                <w:div w:id="469789630">
                  <w:marLeft w:val="0"/>
                  <w:marRight w:val="0"/>
                  <w:marTop w:val="0"/>
                  <w:marBottom w:val="0"/>
                  <w:divBdr>
                    <w:top w:val="none" w:sz="0" w:space="0" w:color="auto"/>
                    <w:left w:val="none" w:sz="0" w:space="0" w:color="auto"/>
                    <w:bottom w:val="none" w:sz="0" w:space="0" w:color="auto"/>
                    <w:right w:val="none" w:sz="0" w:space="0" w:color="auto"/>
                  </w:divBdr>
                  <w:divsChild>
                    <w:div w:id="63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3104">
          <w:marLeft w:val="0"/>
          <w:marRight w:val="0"/>
          <w:marTop w:val="0"/>
          <w:marBottom w:val="0"/>
          <w:divBdr>
            <w:top w:val="none" w:sz="0" w:space="0" w:color="auto"/>
            <w:left w:val="none" w:sz="0" w:space="0" w:color="auto"/>
            <w:bottom w:val="none" w:sz="0" w:space="0" w:color="auto"/>
            <w:right w:val="none" w:sz="0" w:space="0" w:color="auto"/>
          </w:divBdr>
        </w:div>
        <w:div w:id="1599752354">
          <w:marLeft w:val="0"/>
          <w:marRight w:val="0"/>
          <w:marTop w:val="0"/>
          <w:marBottom w:val="0"/>
          <w:divBdr>
            <w:top w:val="none" w:sz="0" w:space="0" w:color="auto"/>
            <w:left w:val="none" w:sz="0" w:space="0" w:color="auto"/>
            <w:bottom w:val="none" w:sz="0" w:space="0" w:color="auto"/>
            <w:right w:val="none" w:sz="0" w:space="0" w:color="auto"/>
          </w:divBdr>
        </w:div>
        <w:div w:id="398285534">
          <w:marLeft w:val="0"/>
          <w:marRight w:val="0"/>
          <w:marTop w:val="0"/>
          <w:marBottom w:val="0"/>
          <w:divBdr>
            <w:top w:val="none" w:sz="0" w:space="0" w:color="auto"/>
            <w:left w:val="none" w:sz="0" w:space="0" w:color="auto"/>
            <w:bottom w:val="none" w:sz="0" w:space="0" w:color="auto"/>
            <w:right w:val="none" w:sz="0" w:space="0" w:color="auto"/>
          </w:divBdr>
        </w:div>
        <w:div w:id="744567537">
          <w:marLeft w:val="0"/>
          <w:marRight w:val="0"/>
          <w:marTop w:val="0"/>
          <w:marBottom w:val="0"/>
          <w:divBdr>
            <w:top w:val="none" w:sz="0" w:space="0" w:color="auto"/>
            <w:left w:val="none" w:sz="0" w:space="0" w:color="auto"/>
            <w:bottom w:val="none" w:sz="0" w:space="0" w:color="auto"/>
            <w:right w:val="none" w:sz="0" w:space="0" w:color="auto"/>
          </w:divBdr>
        </w:div>
        <w:div w:id="1879856626">
          <w:marLeft w:val="0"/>
          <w:marRight w:val="0"/>
          <w:marTop w:val="0"/>
          <w:marBottom w:val="0"/>
          <w:divBdr>
            <w:top w:val="none" w:sz="0" w:space="0" w:color="auto"/>
            <w:left w:val="none" w:sz="0" w:space="0" w:color="auto"/>
            <w:bottom w:val="none" w:sz="0" w:space="0" w:color="auto"/>
            <w:right w:val="none" w:sz="0" w:space="0" w:color="auto"/>
          </w:divBdr>
        </w:div>
        <w:div w:id="943457306">
          <w:marLeft w:val="0"/>
          <w:marRight w:val="0"/>
          <w:marTop w:val="0"/>
          <w:marBottom w:val="0"/>
          <w:divBdr>
            <w:top w:val="none" w:sz="0" w:space="0" w:color="auto"/>
            <w:left w:val="none" w:sz="0" w:space="0" w:color="auto"/>
            <w:bottom w:val="none" w:sz="0" w:space="0" w:color="auto"/>
            <w:right w:val="none" w:sz="0" w:space="0" w:color="auto"/>
          </w:divBdr>
        </w:div>
        <w:div w:id="1948849832">
          <w:marLeft w:val="0"/>
          <w:marRight w:val="0"/>
          <w:marTop w:val="0"/>
          <w:marBottom w:val="0"/>
          <w:divBdr>
            <w:top w:val="none" w:sz="0" w:space="0" w:color="auto"/>
            <w:left w:val="none" w:sz="0" w:space="0" w:color="auto"/>
            <w:bottom w:val="none" w:sz="0" w:space="0" w:color="auto"/>
            <w:right w:val="none" w:sz="0" w:space="0" w:color="auto"/>
          </w:divBdr>
        </w:div>
        <w:div w:id="1186669957">
          <w:marLeft w:val="0"/>
          <w:marRight w:val="0"/>
          <w:marTop w:val="0"/>
          <w:marBottom w:val="0"/>
          <w:divBdr>
            <w:top w:val="none" w:sz="0" w:space="0" w:color="auto"/>
            <w:left w:val="none" w:sz="0" w:space="0" w:color="auto"/>
            <w:bottom w:val="none" w:sz="0" w:space="0" w:color="auto"/>
            <w:right w:val="none" w:sz="0" w:space="0" w:color="auto"/>
          </w:divBdr>
        </w:div>
        <w:div w:id="2106806660">
          <w:marLeft w:val="0"/>
          <w:marRight w:val="0"/>
          <w:marTop w:val="0"/>
          <w:marBottom w:val="0"/>
          <w:divBdr>
            <w:top w:val="none" w:sz="0" w:space="0" w:color="auto"/>
            <w:left w:val="none" w:sz="0" w:space="0" w:color="auto"/>
            <w:bottom w:val="none" w:sz="0" w:space="0" w:color="auto"/>
            <w:right w:val="none" w:sz="0" w:space="0" w:color="auto"/>
          </w:divBdr>
        </w:div>
        <w:div w:id="1450663435">
          <w:marLeft w:val="0"/>
          <w:marRight w:val="0"/>
          <w:marTop w:val="0"/>
          <w:marBottom w:val="0"/>
          <w:divBdr>
            <w:top w:val="none" w:sz="0" w:space="0" w:color="auto"/>
            <w:left w:val="none" w:sz="0" w:space="0" w:color="auto"/>
            <w:bottom w:val="none" w:sz="0" w:space="0" w:color="auto"/>
            <w:right w:val="none" w:sz="0" w:space="0" w:color="auto"/>
          </w:divBdr>
        </w:div>
        <w:div w:id="1836727738">
          <w:marLeft w:val="0"/>
          <w:marRight w:val="0"/>
          <w:marTop w:val="0"/>
          <w:marBottom w:val="0"/>
          <w:divBdr>
            <w:top w:val="none" w:sz="0" w:space="0" w:color="auto"/>
            <w:left w:val="none" w:sz="0" w:space="0" w:color="auto"/>
            <w:bottom w:val="none" w:sz="0" w:space="0" w:color="auto"/>
            <w:right w:val="none" w:sz="0" w:space="0" w:color="auto"/>
          </w:divBdr>
        </w:div>
        <w:div w:id="555243040">
          <w:marLeft w:val="0"/>
          <w:marRight w:val="0"/>
          <w:marTop w:val="0"/>
          <w:marBottom w:val="0"/>
          <w:divBdr>
            <w:top w:val="none" w:sz="0" w:space="0" w:color="auto"/>
            <w:left w:val="none" w:sz="0" w:space="0" w:color="auto"/>
            <w:bottom w:val="none" w:sz="0" w:space="0" w:color="auto"/>
            <w:right w:val="none" w:sz="0" w:space="0" w:color="auto"/>
          </w:divBdr>
        </w:div>
        <w:div w:id="1034312413">
          <w:marLeft w:val="0"/>
          <w:marRight w:val="0"/>
          <w:marTop w:val="0"/>
          <w:marBottom w:val="0"/>
          <w:divBdr>
            <w:top w:val="none" w:sz="0" w:space="0" w:color="auto"/>
            <w:left w:val="none" w:sz="0" w:space="0" w:color="auto"/>
            <w:bottom w:val="none" w:sz="0" w:space="0" w:color="auto"/>
            <w:right w:val="none" w:sz="0" w:space="0" w:color="auto"/>
          </w:divBdr>
        </w:div>
        <w:div w:id="53893134">
          <w:marLeft w:val="0"/>
          <w:marRight w:val="0"/>
          <w:marTop w:val="0"/>
          <w:marBottom w:val="0"/>
          <w:divBdr>
            <w:top w:val="none" w:sz="0" w:space="0" w:color="auto"/>
            <w:left w:val="none" w:sz="0" w:space="0" w:color="auto"/>
            <w:bottom w:val="none" w:sz="0" w:space="0" w:color="auto"/>
            <w:right w:val="none" w:sz="0" w:space="0" w:color="auto"/>
          </w:divBdr>
        </w:div>
        <w:div w:id="857736200">
          <w:marLeft w:val="0"/>
          <w:marRight w:val="0"/>
          <w:marTop w:val="0"/>
          <w:marBottom w:val="0"/>
          <w:divBdr>
            <w:top w:val="none" w:sz="0" w:space="0" w:color="auto"/>
            <w:left w:val="none" w:sz="0" w:space="0" w:color="auto"/>
            <w:bottom w:val="none" w:sz="0" w:space="0" w:color="auto"/>
            <w:right w:val="none" w:sz="0" w:space="0" w:color="auto"/>
          </w:divBdr>
        </w:div>
        <w:div w:id="554005407">
          <w:marLeft w:val="0"/>
          <w:marRight w:val="0"/>
          <w:marTop w:val="0"/>
          <w:marBottom w:val="0"/>
          <w:divBdr>
            <w:top w:val="none" w:sz="0" w:space="0" w:color="auto"/>
            <w:left w:val="none" w:sz="0" w:space="0" w:color="auto"/>
            <w:bottom w:val="none" w:sz="0" w:space="0" w:color="auto"/>
            <w:right w:val="none" w:sz="0" w:space="0" w:color="auto"/>
          </w:divBdr>
        </w:div>
        <w:div w:id="955403036">
          <w:marLeft w:val="0"/>
          <w:marRight w:val="0"/>
          <w:marTop w:val="0"/>
          <w:marBottom w:val="0"/>
          <w:divBdr>
            <w:top w:val="none" w:sz="0" w:space="0" w:color="auto"/>
            <w:left w:val="none" w:sz="0" w:space="0" w:color="auto"/>
            <w:bottom w:val="none" w:sz="0" w:space="0" w:color="auto"/>
            <w:right w:val="none" w:sz="0" w:space="0" w:color="auto"/>
          </w:divBdr>
        </w:div>
        <w:div w:id="419528662">
          <w:marLeft w:val="0"/>
          <w:marRight w:val="0"/>
          <w:marTop w:val="0"/>
          <w:marBottom w:val="0"/>
          <w:divBdr>
            <w:top w:val="none" w:sz="0" w:space="0" w:color="auto"/>
            <w:left w:val="none" w:sz="0" w:space="0" w:color="auto"/>
            <w:bottom w:val="none" w:sz="0" w:space="0" w:color="auto"/>
            <w:right w:val="none" w:sz="0" w:space="0" w:color="auto"/>
          </w:divBdr>
        </w:div>
        <w:div w:id="1929149294">
          <w:marLeft w:val="0"/>
          <w:marRight w:val="0"/>
          <w:marTop w:val="0"/>
          <w:marBottom w:val="0"/>
          <w:divBdr>
            <w:top w:val="none" w:sz="0" w:space="0" w:color="auto"/>
            <w:left w:val="none" w:sz="0" w:space="0" w:color="auto"/>
            <w:bottom w:val="none" w:sz="0" w:space="0" w:color="auto"/>
            <w:right w:val="none" w:sz="0" w:space="0" w:color="auto"/>
          </w:divBdr>
        </w:div>
        <w:div w:id="1309094491">
          <w:marLeft w:val="0"/>
          <w:marRight w:val="0"/>
          <w:marTop w:val="0"/>
          <w:marBottom w:val="0"/>
          <w:divBdr>
            <w:top w:val="none" w:sz="0" w:space="0" w:color="auto"/>
            <w:left w:val="none" w:sz="0" w:space="0" w:color="auto"/>
            <w:bottom w:val="none" w:sz="0" w:space="0" w:color="auto"/>
            <w:right w:val="none" w:sz="0" w:space="0" w:color="auto"/>
          </w:divBdr>
        </w:div>
        <w:div w:id="1422946182">
          <w:marLeft w:val="0"/>
          <w:marRight w:val="0"/>
          <w:marTop w:val="0"/>
          <w:marBottom w:val="0"/>
          <w:divBdr>
            <w:top w:val="none" w:sz="0" w:space="0" w:color="auto"/>
            <w:left w:val="none" w:sz="0" w:space="0" w:color="auto"/>
            <w:bottom w:val="none" w:sz="0" w:space="0" w:color="auto"/>
            <w:right w:val="none" w:sz="0" w:space="0" w:color="auto"/>
          </w:divBdr>
        </w:div>
        <w:div w:id="363755701">
          <w:marLeft w:val="0"/>
          <w:marRight w:val="0"/>
          <w:marTop w:val="0"/>
          <w:marBottom w:val="0"/>
          <w:divBdr>
            <w:top w:val="none" w:sz="0" w:space="0" w:color="auto"/>
            <w:left w:val="none" w:sz="0" w:space="0" w:color="auto"/>
            <w:bottom w:val="none" w:sz="0" w:space="0" w:color="auto"/>
            <w:right w:val="none" w:sz="0" w:space="0" w:color="auto"/>
          </w:divBdr>
        </w:div>
        <w:div w:id="1916817800">
          <w:marLeft w:val="0"/>
          <w:marRight w:val="0"/>
          <w:marTop w:val="0"/>
          <w:marBottom w:val="0"/>
          <w:divBdr>
            <w:top w:val="none" w:sz="0" w:space="0" w:color="auto"/>
            <w:left w:val="none" w:sz="0" w:space="0" w:color="auto"/>
            <w:bottom w:val="none" w:sz="0" w:space="0" w:color="auto"/>
            <w:right w:val="none" w:sz="0" w:space="0" w:color="auto"/>
          </w:divBdr>
        </w:div>
        <w:div w:id="2143234326">
          <w:marLeft w:val="0"/>
          <w:marRight w:val="0"/>
          <w:marTop w:val="0"/>
          <w:marBottom w:val="0"/>
          <w:divBdr>
            <w:top w:val="none" w:sz="0" w:space="0" w:color="auto"/>
            <w:left w:val="none" w:sz="0" w:space="0" w:color="auto"/>
            <w:bottom w:val="none" w:sz="0" w:space="0" w:color="auto"/>
            <w:right w:val="none" w:sz="0" w:space="0" w:color="auto"/>
          </w:divBdr>
        </w:div>
        <w:div w:id="1069887569">
          <w:marLeft w:val="0"/>
          <w:marRight w:val="0"/>
          <w:marTop w:val="0"/>
          <w:marBottom w:val="0"/>
          <w:divBdr>
            <w:top w:val="none" w:sz="0" w:space="0" w:color="auto"/>
            <w:left w:val="none" w:sz="0" w:space="0" w:color="auto"/>
            <w:bottom w:val="none" w:sz="0" w:space="0" w:color="auto"/>
            <w:right w:val="none" w:sz="0" w:space="0" w:color="auto"/>
          </w:divBdr>
        </w:div>
        <w:div w:id="894971182">
          <w:marLeft w:val="0"/>
          <w:marRight w:val="0"/>
          <w:marTop w:val="0"/>
          <w:marBottom w:val="0"/>
          <w:divBdr>
            <w:top w:val="none" w:sz="0" w:space="0" w:color="auto"/>
            <w:left w:val="none" w:sz="0" w:space="0" w:color="auto"/>
            <w:bottom w:val="none" w:sz="0" w:space="0" w:color="auto"/>
            <w:right w:val="none" w:sz="0" w:space="0" w:color="auto"/>
          </w:divBdr>
        </w:div>
        <w:div w:id="1534925521">
          <w:marLeft w:val="0"/>
          <w:marRight w:val="0"/>
          <w:marTop w:val="0"/>
          <w:marBottom w:val="0"/>
          <w:divBdr>
            <w:top w:val="none" w:sz="0" w:space="0" w:color="auto"/>
            <w:left w:val="none" w:sz="0" w:space="0" w:color="auto"/>
            <w:bottom w:val="none" w:sz="0" w:space="0" w:color="auto"/>
            <w:right w:val="none" w:sz="0" w:space="0" w:color="auto"/>
          </w:divBdr>
        </w:div>
        <w:div w:id="1250845391">
          <w:marLeft w:val="0"/>
          <w:marRight w:val="0"/>
          <w:marTop w:val="0"/>
          <w:marBottom w:val="0"/>
          <w:divBdr>
            <w:top w:val="none" w:sz="0" w:space="0" w:color="auto"/>
            <w:left w:val="none" w:sz="0" w:space="0" w:color="auto"/>
            <w:bottom w:val="none" w:sz="0" w:space="0" w:color="auto"/>
            <w:right w:val="none" w:sz="0" w:space="0" w:color="auto"/>
          </w:divBdr>
        </w:div>
        <w:div w:id="1304702371">
          <w:marLeft w:val="0"/>
          <w:marRight w:val="0"/>
          <w:marTop w:val="0"/>
          <w:marBottom w:val="0"/>
          <w:divBdr>
            <w:top w:val="none" w:sz="0" w:space="0" w:color="auto"/>
            <w:left w:val="none" w:sz="0" w:space="0" w:color="auto"/>
            <w:bottom w:val="none" w:sz="0" w:space="0" w:color="auto"/>
            <w:right w:val="none" w:sz="0" w:space="0" w:color="auto"/>
          </w:divBdr>
        </w:div>
        <w:div w:id="1254435301">
          <w:marLeft w:val="0"/>
          <w:marRight w:val="0"/>
          <w:marTop w:val="0"/>
          <w:marBottom w:val="0"/>
          <w:divBdr>
            <w:top w:val="none" w:sz="0" w:space="0" w:color="auto"/>
            <w:left w:val="none" w:sz="0" w:space="0" w:color="auto"/>
            <w:bottom w:val="none" w:sz="0" w:space="0" w:color="auto"/>
            <w:right w:val="none" w:sz="0" w:space="0" w:color="auto"/>
          </w:divBdr>
        </w:div>
        <w:div w:id="1429084040">
          <w:marLeft w:val="0"/>
          <w:marRight w:val="0"/>
          <w:marTop w:val="0"/>
          <w:marBottom w:val="0"/>
          <w:divBdr>
            <w:top w:val="none" w:sz="0" w:space="0" w:color="auto"/>
            <w:left w:val="none" w:sz="0" w:space="0" w:color="auto"/>
            <w:bottom w:val="none" w:sz="0" w:space="0" w:color="auto"/>
            <w:right w:val="none" w:sz="0" w:space="0" w:color="auto"/>
          </w:divBdr>
        </w:div>
        <w:div w:id="1046029548">
          <w:marLeft w:val="0"/>
          <w:marRight w:val="0"/>
          <w:marTop w:val="0"/>
          <w:marBottom w:val="0"/>
          <w:divBdr>
            <w:top w:val="none" w:sz="0" w:space="0" w:color="auto"/>
            <w:left w:val="none" w:sz="0" w:space="0" w:color="auto"/>
            <w:bottom w:val="none" w:sz="0" w:space="0" w:color="auto"/>
            <w:right w:val="none" w:sz="0" w:space="0" w:color="auto"/>
          </w:divBdr>
        </w:div>
        <w:div w:id="222177950">
          <w:marLeft w:val="0"/>
          <w:marRight w:val="0"/>
          <w:marTop w:val="0"/>
          <w:marBottom w:val="0"/>
          <w:divBdr>
            <w:top w:val="none" w:sz="0" w:space="0" w:color="auto"/>
            <w:left w:val="none" w:sz="0" w:space="0" w:color="auto"/>
            <w:bottom w:val="none" w:sz="0" w:space="0" w:color="auto"/>
            <w:right w:val="none" w:sz="0" w:space="0" w:color="auto"/>
          </w:divBdr>
        </w:div>
        <w:div w:id="2084402866">
          <w:marLeft w:val="0"/>
          <w:marRight w:val="0"/>
          <w:marTop w:val="0"/>
          <w:marBottom w:val="0"/>
          <w:divBdr>
            <w:top w:val="none" w:sz="0" w:space="0" w:color="auto"/>
            <w:left w:val="none" w:sz="0" w:space="0" w:color="auto"/>
            <w:bottom w:val="none" w:sz="0" w:space="0" w:color="auto"/>
            <w:right w:val="none" w:sz="0" w:space="0" w:color="auto"/>
          </w:divBdr>
        </w:div>
        <w:div w:id="682586792">
          <w:marLeft w:val="0"/>
          <w:marRight w:val="0"/>
          <w:marTop w:val="0"/>
          <w:marBottom w:val="0"/>
          <w:divBdr>
            <w:top w:val="none" w:sz="0" w:space="0" w:color="auto"/>
            <w:left w:val="none" w:sz="0" w:space="0" w:color="auto"/>
            <w:bottom w:val="none" w:sz="0" w:space="0" w:color="auto"/>
            <w:right w:val="none" w:sz="0" w:space="0" w:color="auto"/>
          </w:divBdr>
        </w:div>
        <w:div w:id="1397165165">
          <w:marLeft w:val="0"/>
          <w:marRight w:val="0"/>
          <w:marTop w:val="0"/>
          <w:marBottom w:val="0"/>
          <w:divBdr>
            <w:top w:val="none" w:sz="0" w:space="0" w:color="auto"/>
            <w:left w:val="none" w:sz="0" w:space="0" w:color="auto"/>
            <w:bottom w:val="none" w:sz="0" w:space="0" w:color="auto"/>
            <w:right w:val="none" w:sz="0" w:space="0" w:color="auto"/>
          </w:divBdr>
        </w:div>
        <w:div w:id="960572798">
          <w:marLeft w:val="0"/>
          <w:marRight w:val="0"/>
          <w:marTop w:val="0"/>
          <w:marBottom w:val="0"/>
          <w:divBdr>
            <w:top w:val="none" w:sz="0" w:space="0" w:color="auto"/>
            <w:left w:val="none" w:sz="0" w:space="0" w:color="auto"/>
            <w:bottom w:val="none" w:sz="0" w:space="0" w:color="auto"/>
            <w:right w:val="none" w:sz="0" w:space="0" w:color="auto"/>
          </w:divBdr>
        </w:div>
        <w:div w:id="1036156482">
          <w:marLeft w:val="0"/>
          <w:marRight w:val="0"/>
          <w:marTop w:val="0"/>
          <w:marBottom w:val="0"/>
          <w:divBdr>
            <w:top w:val="none" w:sz="0" w:space="0" w:color="auto"/>
            <w:left w:val="none" w:sz="0" w:space="0" w:color="auto"/>
            <w:bottom w:val="none" w:sz="0" w:space="0" w:color="auto"/>
            <w:right w:val="none" w:sz="0" w:space="0" w:color="auto"/>
          </w:divBdr>
        </w:div>
        <w:div w:id="1195073688">
          <w:marLeft w:val="0"/>
          <w:marRight w:val="0"/>
          <w:marTop w:val="0"/>
          <w:marBottom w:val="0"/>
          <w:divBdr>
            <w:top w:val="none" w:sz="0" w:space="0" w:color="auto"/>
            <w:left w:val="none" w:sz="0" w:space="0" w:color="auto"/>
            <w:bottom w:val="none" w:sz="0" w:space="0" w:color="auto"/>
            <w:right w:val="none" w:sz="0" w:space="0" w:color="auto"/>
          </w:divBdr>
        </w:div>
        <w:div w:id="1560629374">
          <w:marLeft w:val="0"/>
          <w:marRight w:val="0"/>
          <w:marTop w:val="0"/>
          <w:marBottom w:val="0"/>
          <w:divBdr>
            <w:top w:val="none" w:sz="0" w:space="0" w:color="auto"/>
            <w:left w:val="none" w:sz="0" w:space="0" w:color="auto"/>
            <w:bottom w:val="none" w:sz="0" w:space="0" w:color="auto"/>
            <w:right w:val="none" w:sz="0" w:space="0" w:color="auto"/>
          </w:divBdr>
        </w:div>
        <w:div w:id="705762653">
          <w:marLeft w:val="0"/>
          <w:marRight w:val="0"/>
          <w:marTop w:val="0"/>
          <w:marBottom w:val="0"/>
          <w:divBdr>
            <w:top w:val="none" w:sz="0" w:space="0" w:color="auto"/>
            <w:left w:val="none" w:sz="0" w:space="0" w:color="auto"/>
            <w:bottom w:val="none" w:sz="0" w:space="0" w:color="auto"/>
            <w:right w:val="none" w:sz="0" w:space="0" w:color="auto"/>
          </w:divBdr>
          <w:divsChild>
            <w:div w:id="610431763">
              <w:marLeft w:val="0"/>
              <w:marRight w:val="0"/>
              <w:marTop w:val="0"/>
              <w:marBottom w:val="0"/>
              <w:divBdr>
                <w:top w:val="none" w:sz="0" w:space="0" w:color="auto"/>
                <w:left w:val="none" w:sz="0" w:space="0" w:color="auto"/>
                <w:bottom w:val="none" w:sz="0" w:space="0" w:color="auto"/>
                <w:right w:val="none" w:sz="0" w:space="0" w:color="auto"/>
              </w:divBdr>
            </w:div>
            <w:div w:id="1369531774">
              <w:marLeft w:val="0"/>
              <w:marRight w:val="0"/>
              <w:marTop w:val="0"/>
              <w:marBottom w:val="0"/>
              <w:divBdr>
                <w:top w:val="none" w:sz="0" w:space="0" w:color="auto"/>
                <w:left w:val="none" w:sz="0" w:space="0" w:color="auto"/>
                <w:bottom w:val="none" w:sz="0" w:space="0" w:color="auto"/>
                <w:right w:val="none" w:sz="0" w:space="0" w:color="auto"/>
              </w:divBdr>
            </w:div>
            <w:div w:id="1150560574">
              <w:marLeft w:val="0"/>
              <w:marRight w:val="0"/>
              <w:marTop w:val="0"/>
              <w:marBottom w:val="0"/>
              <w:divBdr>
                <w:top w:val="none" w:sz="0" w:space="0" w:color="auto"/>
                <w:left w:val="none" w:sz="0" w:space="0" w:color="auto"/>
                <w:bottom w:val="none" w:sz="0" w:space="0" w:color="auto"/>
                <w:right w:val="none" w:sz="0" w:space="0" w:color="auto"/>
              </w:divBdr>
            </w:div>
            <w:div w:id="1454711279">
              <w:marLeft w:val="0"/>
              <w:marRight w:val="0"/>
              <w:marTop w:val="0"/>
              <w:marBottom w:val="0"/>
              <w:divBdr>
                <w:top w:val="none" w:sz="0" w:space="0" w:color="auto"/>
                <w:left w:val="none" w:sz="0" w:space="0" w:color="auto"/>
                <w:bottom w:val="none" w:sz="0" w:space="0" w:color="auto"/>
                <w:right w:val="none" w:sz="0" w:space="0" w:color="auto"/>
              </w:divBdr>
            </w:div>
            <w:div w:id="1885562090">
              <w:marLeft w:val="0"/>
              <w:marRight w:val="0"/>
              <w:marTop w:val="0"/>
              <w:marBottom w:val="0"/>
              <w:divBdr>
                <w:top w:val="none" w:sz="0" w:space="0" w:color="auto"/>
                <w:left w:val="none" w:sz="0" w:space="0" w:color="auto"/>
                <w:bottom w:val="none" w:sz="0" w:space="0" w:color="auto"/>
                <w:right w:val="none" w:sz="0" w:space="0" w:color="auto"/>
              </w:divBdr>
            </w:div>
            <w:div w:id="383258126">
              <w:marLeft w:val="0"/>
              <w:marRight w:val="0"/>
              <w:marTop w:val="0"/>
              <w:marBottom w:val="0"/>
              <w:divBdr>
                <w:top w:val="none" w:sz="0" w:space="0" w:color="auto"/>
                <w:left w:val="none" w:sz="0" w:space="0" w:color="auto"/>
                <w:bottom w:val="none" w:sz="0" w:space="0" w:color="auto"/>
                <w:right w:val="none" w:sz="0" w:space="0" w:color="auto"/>
              </w:divBdr>
            </w:div>
            <w:div w:id="998121664">
              <w:marLeft w:val="0"/>
              <w:marRight w:val="0"/>
              <w:marTop w:val="0"/>
              <w:marBottom w:val="0"/>
              <w:divBdr>
                <w:top w:val="none" w:sz="0" w:space="0" w:color="auto"/>
                <w:left w:val="none" w:sz="0" w:space="0" w:color="auto"/>
                <w:bottom w:val="none" w:sz="0" w:space="0" w:color="auto"/>
                <w:right w:val="none" w:sz="0" w:space="0" w:color="auto"/>
              </w:divBdr>
            </w:div>
            <w:div w:id="1831479787">
              <w:marLeft w:val="0"/>
              <w:marRight w:val="0"/>
              <w:marTop w:val="0"/>
              <w:marBottom w:val="0"/>
              <w:divBdr>
                <w:top w:val="none" w:sz="0" w:space="0" w:color="auto"/>
                <w:left w:val="none" w:sz="0" w:space="0" w:color="auto"/>
                <w:bottom w:val="none" w:sz="0" w:space="0" w:color="auto"/>
                <w:right w:val="none" w:sz="0" w:space="0" w:color="auto"/>
              </w:divBdr>
            </w:div>
            <w:div w:id="623661113">
              <w:marLeft w:val="0"/>
              <w:marRight w:val="0"/>
              <w:marTop w:val="0"/>
              <w:marBottom w:val="0"/>
              <w:divBdr>
                <w:top w:val="none" w:sz="0" w:space="0" w:color="auto"/>
                <w:left w:val="none" w:sz="0" w:space="0" w:color="auto"/>
                <w:bottom w:val="none" w:sz="0" w:space="0" w:color="auto"/>
                <w:right w:val="none" w:sz="0" w:space="0" w:color="auto"/>
              </w:divBdr>
            </w:div>
            <w:div w:id="1207524174">
              <w:marLeft w:val="0"/>
              <w:marRight w:val="0"/>
              <w:marTop w:val="0"/>
              <w:marBottom w:val="0"/>
              <w:divBdr>
                <w:top w:val="none" w:sz="0" w:space="0" w:color="auto"/>
                <w:left w:val="none" w:sz="0" w:space="0" w:color="auto"/>
                <w:bottom w:val="none" w:sz="0" w:space="0" w:color="auto"/>
                <w:right w:val="none" w:sz="0" w:space="0" w:color="auto"/>
              </w:divBdr>
            </w:div>
            <w:div w:id="1768115492">
              <w:marLeft w:val="0"/>
              <w:marRight w:val="0"/>
              <w:marTop w:val="0"/>
              <w:marBottom w:val="0"/>
              <w:divBdr>
                <w:top w:val="none" w:sz="0" w:space="0" w:color="auto"/>
                <w:left w:val="none" w:sz="0" w:space="0" w:color="auto"/>
                <w:bottom w:val="none" w:sz="0" w:space="0" w:color="auto"/>
                <w:right w:val="none" w:sz="0" w:space="0" w:color="auto"/>
              </w:divBdr>
            </w:div>
            <w:div w:id="1910311962">
              <w:marLeft w:val="0"/>
              <w:marRight w:val="0"/>
              <w:marTop w:val="0"/>
              <w:marBottom w:val="0"/>
              <w:divBdr>
                <w:top w:val="none" w:sz="0" w:space="0" w:color="auto"/>
                <w:left w:val="none" w:sz="0" w:space="0" w:color="auto"/>
                <w:bottom w:val="none" w:sz="0" w:space="0" w:color="auto"/>
                <w:right w:val="none" w:sz="0" w:space="0" w:color="auto"/>
              </w:divBdr>
            </w:div>
            <w:div w:id="1600288548">
              <w:marLeft w:val="0"/>
              <w:marRight w:val="0"/>
              <w:marTop w:val="0"/>
              <w:marBottom w:val="0"/>
              <w:divBdr>
                <w:top w:val="none" w:sz="0" w:space="0" w:color="auto"/>
                <w:left w:val="none" w:sz="0" w:space="0" w:color="auto"/>
                <w:bottom w:val="none" w:sz="0" w:space="0" w:color="auto"/>
                <w:right w:val="none" w:sz="0" w:space="0" w:color="auto"/>
              </w:divBdr>
            </w:div>
            <w:div w:id="1143695454">
              <w:marLeft w:val="0"/>
              <w:marRight w:val="0"/>
              <w:marTop w:val="0"/>
              <w:marBottom w:val="0"/>
              <w:divBdr>
                <w:top w:val="none" w:sz="0" w:space="0" w:color="auto"/>
                <w:left w:val="none" w:sz="0" w:space="0" w:color="auto"/>
                <w:bottom w:val="none" w:sz="0" w:space="0" w:color="auto"/>
                <w:right w:val="none" w:sz="0" w:space="0" w:color="auto"/>
              </w:divBdr>
            </w:div>
            <w:div w:id="287510340">
              <w:marLeft w:val="0"/>
              <w:marRight w:val="0"/>
              <w:marTop w:val="0"/>
              <w:marBottom w:val="0"/>
              <w:divBdr>
                <w:top w:val="none" w:sz="0" w:space="0" w:color="auto"/>
                <w:left w:val="none" w:sz="0" w:space="0" w:color="auto"/>
                <w:bottom w:val="none" w:sz="0" w:space="0" w:color="auto"/>
                <w:right w:val="none" w:sz="0" w:space="0" w:color="auto"/>
              </w:divBdr>
            </w:div>
            <w:div w:id="541946806">
              <w:marLeft w:val="0"/>
              <w:marRight w:val="0"/>
              <w:marTop w:val="0"/>
              <w:marBottom w:val="0"/>
              <w:divBdr>
                <w:top w:val="none" w:sz="0" w:space="0" w:color="auto"/>
                <w:left w:val="none" w:sz="0" w:space="0" w:color="auto"/>
                <w:bottom w:val="none" w:sz="0" w:space="0" w:color="auto"/>
                <w:right w:val="none" w:sz="0" w:space="0" w:color="auto"/>
              </w:divBdr>
            </w:div>
            <w:div w:id="671840731">
              <w:marLeft w:val="0"/>
              <w:marRight w:val="0"/>
              <w:marTop w:val="0"/>
              <w:marBottom w:val="0"/>
              <w:divBdr>
                <w:top w:val="none" w:sz="0" w:space="0" w:color="auto"/>
                <w:left w:val="none" w:sz="0" w:space="0" w:color="auto"/>
                <w:bottom w:val="none" w:sz="0" w:space="0" w:color="auto"/>
                <w:right w:val="none" w:sz="0" w:space="0" w:color="auto"/>
              </w:divBdr>
            </w:div>
            <w:div w:id="2090150539">
              <w:marLeft w:val="0"/>
              <w:marRight w:val="0"/>
              <w:marTop w:val="0"/>
              <w:marBottom w:val="0"/>
              <w:divBdr>
                <w:top w:val="none" w:sz="0" w:space="0" w:color="auto"/>
                <w:left w:val="none" w:sz="0" w:space="0" w:color="auto"/>
                <w:bottom w:val="none" w:sz="0" w:space="0" w:color="auto"/>
                <w:right w:val="none" w:sz="0" w:space="0" w:color="auto"/>
              </w:divBdr>
            </w:div>
            <w:div w:id="1379940044">
              <w:marLeft w:val="0"/>
              <w:marRight w:val="0"/>
              <w:marTop w:val="0"/>
              <w:marBottom w:val="0"/>
              <w:divBdr>
                <w:top w:val="none" w:sz="0" w:space="0" w:color="auto"/>
                <w:left w:val="none" w:sz="0" w:space="0" w:color="auto"/>
                <w:bottom w:val="none" w:sz="0" w:space="0" w:color="auto"/>
                <w:right w:val="none" w:sz="0" w:space="0" w:color="auto"/>
              </w:divBdr>
            </w:div>
            <w:div w:id="1598710091">
              <w:marLeft w:val="0"/>
              <w:marRight w:val="0"/>
              <w:marTop w:val="0"/>
              <w:marBottom w:val="0"/>
              <w:divBdr>
                <w:top w:val="none" w:sz="0" w:space="0" w:color="auto"/>
                <w:left w:val="none" w:sz="0" w:space="0" w:color="auto"/>
                <w:bottom w:val="none" w:sz="0" w:space="0" w:color="auto"/>
                <w:right w:val="none" w:sz="0" w:space="0" w:color="auto"/>
              </w:divBdr>
            </w:div>
          </w:divsChild>
        </w:div>
        <w:div w:id="49573233">
          <w:marLeft w:val="0"/>
          <w:marRight w:val="0"/>
          <w:marTop w:val="0"/>
          <w:marBottom w:val="0"/>
          <w:divBdr>
            <w:top w:val="none" w:sz="0" w:space="0" w:color="auto"/>
            <w:left w:val="none" w:sz="0" w:space="0" w:color="auto"/>
            <w:bottom w:val="none" w:sz="0" w:space="0" w:color="auto"/>
            <w:right w:val="none" w:sz="0" w:space="0" w:color="auto"/>
          </w:divBdr>
          <w:divsChild>
            <w:div w:id="568537385">
              <w:marLeft w:val="0"/>
              <w:marRight w:val="0"/>
              <w:marTop w:val="0"/>
              <w:marBottom w:val="0"/>
              <w:divBdr>
                <w:top w:val="none" w:sz="0" w:space="0" w:color="auto"/>
                <w:left w:val="none" w:sz="0" w:space="0" w:color="auto"/>
                <w:bottom w:val="none" w:sz="0" w:space="0" w:color="auto"/>
                <w:right w:val="none" w:sz="0" w:space="0" w:color="auto"/>
              </w:divBdr>
            </w:div>
            <w:div w:id="1191723338">
              <w:marLeft w:val="0"/>
              <w:marRight w:val="0"/>
              <w:marTop w:val="0"/>
              <w:marBottom w:val="0"/>
              <w:divBdr>
                <w:top w:val="none" w:sz="0" w:space="0" w:color="auto"/>
                <w:left w:val="none" w:sz="0" w:space="0" w:color="auto"/>
                <w:bottom w:val="none" w:sz="0" w:space="0" w:color="auto"/>
                <w:right w:val="none" w:sz="0" w:space="0" w:color="auto"/>
              </w:divBdr>
            </w:div>
            <w:div w:id="469635870">
              <w:marLeft w:val="0"/>
              <w:marRight w:val="0"/>
              <w:marTop w:val="0"/>
              <w:marBottom w:val="0"/>
              <w:divBdr>
                <w:top w:val="none" w:sz="0" w:space="0" w:color="auto"/>
                <w:left w:val="none" w:sz="0" w:space="0" w:color="auto"/>
                <w:bottom w:val="none" w:sz="0" w:space="0" w:color="auto"/>
                <w:right w:val="none" w:sz="0" w:space="0" w:color="auto"/>
              </w:divBdr>
            </w:div>
            <w:div w:id="534731647">
              <w:marLeft w:val="0"/>
              <w:marRight w:val="0"/>
              <w:marTop w:val="0"/>
              <w:marBottom w:val="0"/>
              <w:divBdr>
                <w:top w:val="none" w:sz="0" w:space="0" w:color="auto"/>
                <w:left w:val="none" w:sz="0" w:space="0" w:color="auto"/>
                <w:bottom w:val="none" w:sz="0" w:space="0" w:color="auto"/>
                <w:right w:val="none" w:sz="0" w:space="0" w:color="auto"/>
              </w:divBdr>
            </w:div>
            <w:div w:id="1159148324">
              <w:marLeft w:val="0"/>
              <w:marRight w:val="0"/>
              <w:marTop w:val="0"/>
              <w:marBottom w:val="0"/>
              <w:divBdr>
                <w:top w:val="none" w:sz="0" w:space="0" w:color="auto"/>
                <w:left w:val="none" w:sz="0" w:space="0" w:color="auto"/>
                <w:bottom w:val="none" w:sz="0" w:space="0" w:color="auto"/>
                <w:right w:val="none" w:sz="0" w:space="0" w:color="auto"/>
              </w:divBdr>
            </w:div>
            <w:div w:id="962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0449">
      <w:bodyDiv w:val="1"/>
      <w:marLeft w:val="0"/>
      <w:marRight w:val="0"/>
      <w:marTop w:val="0"/>
      <w:marBottom w:val="0"/>
      <w:divBdr>
        <w:top w:val="none" w:sz="0" w:space="0" w:color="auto"/>
        <w:left w:val="none" w:sz="0" w:space="0" w:color="auto"/>
        <w:bottom w:val="none" w:sz="0" w:space="0" w:color="auto"/>
        <w:right w:val="none" w:sz="0" w:space="0" w:color="auto"/>
      </w:divBdr>
      <w:divsChild>
        <w:div w:id="1196187875">
          <w:marLeft w:val="0"/>
          <w:marRight w:val="0"/>
          <w:marTop w:val="0"/>
          <w:marBottom w:val="0"/>
          <w:divBdr>
            <w:top w:val="none" w:sz="0" w:space="0" w:color="auto"/>
            <w:left w:val="none" w:sz="0" w:space="0" w:color="auto"/>
            <w:bottom w:val="none" w:sz="0" w:space="0" w:color="auto"/>
            <w:right w:val="none" w:sz="0" w:space="0" w:color="auto"/>
          </w:divBdr>
        </w:div>
        <w:div w:id="85465996">
          <w:marLeft w:val="0"/>
          <w:marRight w:val="0"/>
          <w:marTop w:val="0"/>
          <w:marBottom w:val="0"/>
          <w:divBdr>
            <w:top w:val="none" w:sz="0" w:space="0" w:color="auto"/>
            <w:left w:val="none" w:sz="0" w:space="0" w:color="auto"/>
            <w:bottom w:val="none" w:sz="0" w:space="0" w:color="auto"/>
            <w:right w:val="none" w:sz="0" w:space="0" w:color="auto"/>
          </w:divBdr>
        </w:div>
        <w:div w:id="1365905263">
          <w:marLeft w:val="0"/>
          <w:marRight w:val="0"/>
          <w:marTop w:val="0"/>
          <w:marBottom w:val="0"/>
          <w:divBdr>
            <w:top w:val="none" w:sz="0" w:space="0" w:color="auto"/>
            <w:left w:val="none" w:sz="0" w:space="0" w:color="auto"/>
            <w:bottom w:val="none" w:sz="0" w:space="0" w:color="auto"/>
            <w:right w:val="none" w:sz="0" w:space="0" w:color="auto"/>
          </w:divBdr>
        </w:div>
        <w:div w:id="664480512">
          <w:marLeft w:val="0"/>
          <w:marRight w:val="0"/>
          <w:marTop w:val="0"/>
          <w:marBottom w:val="0"/>
          <w:divBdr>
            <w:top w:val="none" w:sz="0" w:space="0" w:color="auto"/>
            <w:left w:val="none" w:sz="0" w:space="0" w:color="auto"/>
            <w:bottom w:val="none" w:sz="0" w:space="0" w:color="auto"/>
            <w:right w:val="none" w:sz="0" w:space="0" w:color="auto"/>
          </w:divBdr>
        </w:div>
        <w:div w:id="767308209">
          <w:marLeft w:val="0"/>
          <w:marRight w:val="0"/>
          <w:marTop w:val="0"/>
          <w:marBottom w:val="0"/>
          <w:divBdr>
            <w:top w:val="none" w:sz="0" w:space="0" w:color="auto"/>
            <w:left w:val="none" w:sz="0" w:space="0" w:color="auto"/>
            <w:bottom w:val="none" w:sz="0" w:space="0" w:color="auto"/>
            <w:right w:val="none" w:sz="0" w:space="0" w:color="auto"/>
          </w:divBdr>
        </w:div>
        <w:div w:id="1703825562">
          <w:marLeft w:val="0"/>
          <w:marRight w:val="0"/>
          <w:marTop w:val="0"/>
          <w:marBottom w:val="0"/>
          <w:divBdr>
            <w:top w:val="none" w:sz="0" w:space="0" w:color="auto"/>
            <w:left w:val="none" w:sz="0" w:space="0" w:color="auto"/>
            <w:bottom w:val="none" w:sz="0" w:space="0" w:color="auto"/>
            <w:right w:val="none" w:sz="0" w:space="0" w:color="auto"/>
          </w:divBdr>
        </w:div>
        <w:div w:id="1337729214">
          <w:marLeft w:val="0"/>
          <w:marRight w:val="0"/>
          <w:marTop w:val="0"/>
          <w:marBottom w:val="0"/>
          <w:divBdr>
            <w:top w:val="none" w:sz="0" w:space="0" w:color="auto"/>
            <w:left w:val="none" w:sz="0" w:space="0" w:color="auto"/>
            <w:bottom w:val="none" w:sz="0" w:space="0" w:color="auto"/>
            <w:right w:val="none" w:sz="0" w:space="0" w:color="auto"/>
          </w:divBdr>
        </w:div>
        <w:div w:id="468591493">
          <w:marLeft w:val="0"/>
          <w:marRight w:val="0"/>
          <w:marTop w:val="0"/>
          <w:marBottom w:val="0"/>
          <w:divBdr>
            <w:top w:val="none" w:sz="0" w:space="0" w:color="auto"/>
            <w:left w:val="none" w:sz="0" w:space="0" w:color="auto"/>
            <w:bottom w:val="none" w:sz="0" w:space="0" w:color="auto"/>
            <w:right w:val="none" w:sz="0" w:space="0" w:color="auto"/>
          </w:divBdr>
        </w:div>
        <w:div w:id="719324095">
          <w:marLeft w:val="0"/>
          <w:marRight w:val="0"/>
          <w:marTop w:val="0"/>
          <w:marBottom w:val="0"/>
          <w:divBdr>
            <w:top w:val="none" w:sz="0" w:space="0" w:color="auto"/>
            <w:left w:val="none" w:sz="0" w:space="0" w:color="auto"/>
            <w:bottom w:val="none" w:sz="0" w:space="0" w:color="auto"/>
            <w:right w:val="none" w:sz="0" w:space="0" w:color="auto"/>
          </w:divBdr>
        </w:div>
        <w:div w:id="1337226699">
          <w:marLeft w:val="0"/>
          <w:marRight w:val="0"/>
          <w:marTop w:val="0"/>
          <w:marBottom w:val="0"/>
          <w:divBdr>
            <w:top w:val="none" w:sz="0" w:space="0" w:color="auto"/>
            <w:left w:val="none" w:sz="0" w:space="0" w:color="auto"/>
            <w:bottom w:val="none" w:sz="0" w:space="0" w:color="auto"/>
            <w:right w:val="none" w:sz="0" w:space="0" w:color="auto"/>
          </w:divBdr>
        </w:div>
        <w:div w:id="448938012">
          <w:marLeft w:val="0"/>
          <w:marRight w:val="0"/>
          <w:marTop w:val="0"/>
          <w:marBottom w:val="0"/>
          <w:divBdr>
            <w:top w:val="none" w:sz="0" w:space="0" w:color="auto"/>
            <w:left w:val="none" w:sz="0" w:space="0" w:color="auto"/>
            <w:bottom w:val="none" w:sz="0" w:space="0" w:color="auto"/>
            <w:right w:val="none" w:sz="0" w:space="0" w:color="auto"/>
          </w:divBdr>
        </w:div>
        <w:div w:id="2073694946">
          <w:marLeft w:val="0"/>
          <w:marRight w:val="0"/>
          <w:marTop w:val="0"/>
          <w:marBottom w:val="0"/>
          <w:divBdr>
            <w:top w:val="none" w:sz="0" w:space="0" w:color="auto"/>
            <w:left w:val="none" w:sz="0" w:space="0" w:color="auto"/>
            <w:bottom w:val="none" w:sz="0" w:space="0" w:color="auto"/>
            <w:right w:val="none" w:sz="0" w:space="0" w:color="auto"/>
          </w:divBdr>
        </w:div>
        <w:div w:id="1764842534">
          <w:marLeft w:val="0"/>
          <w:marRight w:val="0"/>
          <w:marTop w:val="0"/>
          <w:marBottom w:val="0"/>
          <w:divBdr>
            <w:top w:val="none" w:sz="0" w:space="0" w:color="auto"/>
            <w:left w:val="none" w:sz="0" w:space="0" w:color="auto"/>
            <w:bottom w:val="none" w:sz="0" w:space="0" w:color="auto"/>
            <w:right w:val="none" w:sz="0" w:space="0" w:color="auto"/>
          </w:divBdr>
        </w:div>
        <w:div w:id="1117916081">
          <w:marLeft w:val="0"/>
          <w:marRight w:val="0"/>
          <w:marTop w:val="0"/>
          <w:marBottom w:val="0"/>
          <w:divBdr>
            <w:top w:val="none" w:sz="0" w:space="0" w:color="auto"/>
            <w:left w:val="none" w:sz="0" w:space="0" w:color="auto"/>
            <w:bottom w:val="none" w:sz="0" w:space="0" w:color="auto"/>
            <w:right w:val="none" w:sz="0" w:space="0" w:color="auto"/>
          </w:divBdr>
        </w:div>
        <w:div w:id="411850745">
          <w:marLeft w:val="0"/>
          <w:marRight w:val="0"/>
          <w:marTop w:val="0"/>
          <w:marBottom w:val="0"/>
          <w:divBdr>
            <w:top w:val="none" w:sz="0" w:space="0" w:color="auto"/>
            <w:left w:val="none" w:sz="0" w:space="0" w:color="auto"/>
            <w:bottom w:val="none" w:sz="0" w:space="0" w:color="auto"/>
            <w:right w:val="none" w:sz="0" w:space="0" w:color="auto"/>
          </w:divBdr>
        </w:div>
        <w:div w:id="76247901">
          <w:marLeft w:val="0"/>
          <w:marRight w:val="0"/>
          <w:marTop w:val="0"/>
          <w:marBottom w:val="0"/>
          <w:divBdr>
            <w:top w:val="none" w:sz="0" w:space="0" w:color="auto"/>
            <w:left w:val="none" w:sz="0" w:space="0" w:color="auto"/>
            <w:bottom w:val="none" w:sz="0" w:space="0" w:color="auto"/>
            <w:right w:val="none" w:sz="0" w:space="0" w:color="auto"/>
          </w:divBdr>
        </w:div>
        <w:div w:id="1422414636">
          <w:marLeft w:val="0"/>
          <w:marRight w:val="0"/>
          <w:marTop w:val="0"/>
          <w:marBottom w:val="0"/>
          <w:divBdr>
            <w:top w:val="none" w:sz="0" w:space="0" w:color="auto"/>
            <w:left w:val="none" w:sz="0" w:space="0" w:color="auto"/>
            <w:bottom w:val="none" w:sz="0" w:space="0" w:color="auto"/>
            <w:right w:val="none" w:sz="0" w:space="0" w:color="auto"/>
          </w:divBdr>
        </w:div>
        <w:div w:id="1695381981">
          <w:marLeft w:val="0"/>
          <w:marRight w:val="0"/>
          <w:marTop w:val="0"/>
          <w:marBottom w:val="0"/>
          <w:divBdr>
            <w:top w:val="none" w:sz="0" w:space="0" w:color="auto"/>
            <w:left w:val="none" w:sz="0" w:space="0" w:color="auto"/>
            <w:bottom w:val="none" w:sz="0" w:space="0" w:color="auto"/>
            <w:right w:val="none" w:sz="0" w:space="0" w:color="auto"/>
          </w:divBdr>
        </w:div>
        <w:div w:id="1113666697">
          <w:marLeft w:val="0"/>
          <w:marRight w:val="0"/>
          <w:marTop w:val="0"/>
          <w:marBottom w:val="0"/>
          <w:divBdr>
            <w:top w:val="none" w:sz="0" w:space="0" w:color="auto"/>
            <w:left w:val="none" w:sz="0" w:space="0" w:color="auto"/>
            <w:bottom w:val="none" w:sz="0" w:space="0" w:color="auto"/>
            <w:right w:val="none" w:sz="0" w:space="0" w:color="auto"/>
          </w:divBdr>
        </w:div>
        <w:div w:id="214583291">
          <w:marLeft w:val="0"/>
          <w:marRight w:val="0"/>
          <w:marTop w:val="0"/>
          <w:marBottom w:val="0"/>
          <w:divBdr>
            <w:top w:val="none" w:sz="0" w:space="0" w:color="auto"/>
            <w:left w:val="none" w:sz="0" w:space="0" w:color="auto"/>
            <w:bottom w:val="none" w:sz="0" w:space="0" w:color="auto"/>
            <w:right w:val="none" w:sz="0" w:space="0" w:color="auto"/>
          </w:divBdr>
        </w:div>
        <w:div w:id="2135780938">
          <w:marLeft w:val="0"/>
          <w:marRight w:val="0"/>
          <w:marTop w:val="0"/>
          <w:marBottom w:val="0"/>
          <w:divBdr>
            <w:top w:val="none" w:sz="0" w:space="0" w:color="auto"/>
            <w:left w:val="none" w:sz="0" w:space="0" w:color="auto"/>
            <w:bottom w:val="none" w:sz="0" w:space="0" w:color="auto"/>
            <w:right w:val="none" w:sz="0" w:space="0" w:color="auto"/>
          </w:divBdr>
        </w:div>
        <w:div w:id="1212769721">
          <w:marLeft w:val="0"/>
          <w:marRight w:val="0"/>
          <w:marTop w:val="0"/>
          <w:marBottom w:val="0"/>
          <w:divBdr>
            <w:top w:val="none" w:sz="0" w:space="0" w:color="auto"/>
            <w:left w:val="none" w:sz="0" w:space="0" w:color="auto"/>
            <w:bottom w:val="none" w:sz="0" w:space="0" w:color="auto"/>
            <w:right w:val="none" w:sz="0" w:space="0" w:color="auto"/>
          </w:divBdr>
        </w:div>
        <w:div w:id="193463827">
          <w:marLeft w:val="0"/>
          <w:marRight w:val="0"/>
          <w:marTop w:val="0"/>
          <w:marBottom w:val="0"/>
          <w:divBdr>
            <w:top w:val="none" w:sz="0" w:space="0" w:color="auto"/>
            <w:left w:val="none" w:sz="0" w:space="0" w:color="auto"/>
            <w:bottom w:val="none" w:sz="0" w:space="0" w:color="auto"/>
            <w:right w:val="none" w:sz="0" w:space="0" w:color="auto"/>
          </w:divBdr>
        </w:div>
        <w:div w:id="448471956">
          <w:marLeft w:val="0"/>
          <w:marRight w:val="0"/>
          <w:marTop w:val="0"/>
          <w:marBottom w:val="0"/>
          <w:divBdr>
            <w:top w:val="none" w:sz="0" w:space="0" w:color="auto"/>
            <w:left w:val="none" w:sz="0" w:space="0" w:color="auto"/>
            <w:bottom w:val="none" w:sz="0" w:space="0" w:color="auto"/>
            <w:right w:val="none" w:sz="0" w:space="0" w:color="auto"/>
          </w:divBdr>
        </w:div>
        <w:div w:id="1891190762">
          <w:marLeft w:val="0"/>
          <w:marRight w:val="0"/>
          <w:marTop w:val="0"/>
          <w:marBottom w:val="0"/>
          <w:divBdr>
            <w:top w:val="none" w:sz="0" w:space="0" w:color="auto"/>
            <w:left w:val="none" w:sz="0" w:space="0" w:color="auto"/>
            <w:bottom w:val="none" w:sz="0" w:space="0" w:color="auto"/>
            <w:right w:val="none" w:sz="0" w:space="0" w:color="auto"/>
          </w:divBdr>
        </w:div>
        <w:div w:id="1958682811">
          <w:marLeft w:val="0"/>
          <w:marRight w:val="0"/>
          <w:marTop w:val="0"/>
          <w:marBottom w:val="0"/>
          <w:divBdr>
            <w:top w:val="none" w:sz="0" w:space="0" w:color="auto"/>
            <w:left w:val="none" w:sz="0" w:space="0" w:color="auto"/>
            <w:bottom w:val="none" w:sz="0" w:space="0" w:color="auto"/>
            <w:right w:val="none" w:sz="0" w:space="0" w:color="auto"/>
          </w:divBdr>
        </w:div>
        <w:div w:id="1199315685">
          <w:marLeft w:val="0"/>
          <w:marRight w:val="0"/>
          <w:marTop w:val="0"/>
          <w:marBottom w:val="0"/>
          <w:divBdr>
            <w:top w:val="none" w:sz="0" w:space="0" w:color="auto"/>
            <w:left w:val="none" w:sz="0" w:space="0" w:color="auto"/>
            <w:bottom w:val="none" w:sz="0" w:space="0" w:color="auto"/>
            <w:right w:val="none" w:sz="0" w:space="0" w:color="auto"/>
          </w:divBdr>
        </w:div>
        <w:div w:id="1340498835">
          <w:marLeft w:val="0"/>
          <w:marRight w:val="0"/>
          <w:marTop w:val="0"/>
          <w:marBottom w:val="0"/>
          <w:divBdr>
            <w:top w:val="none" w:sz="0" w:space="0" w:color="auto"/>
            <w:left w:val="none" w:sz="0" w:space="0" w:color="auto"/>
            <w:bottom w:val="none" w:sz="0" w:space="0" w:color="auto"/>
            <w:right w:val="none" w:sz="0" w:space="0" w:color="auto"/>
          </w:divBdr>
        </w:div>
        <w:div w:id="664672862">
          <w:marLeft w:val="0"/>
          <w:marRight w:val="0"/>
          <w:marTop w:val="0"/>
          <w:marBottom w:val="0"/>
          <w:divBdr>
            <w:top w:val="none" w:sz="0" w:space="0" w:color="auto"/>
            <w:left w:val="none" w:sz="0" w:space="0" w:color="auto"/>
            <w:bottom w:val="none" w:sz="0" w:space="0" w:color="auto"/>
            <w:right w:val="none" w:sz="0" w:space="0" w:color="auto"/>
          </w:divBdr>
        </w:div>
        <w:div w:id="206332274">
          <w:marLeft w:val="0"/>
          <w:marRight w:val="0"/>
          <w:marTop w:val="0"/>
          <w:marBottom w:val="0"/>
          <w:divBdr>
            <w:top w:val="none" w:sz="0" w:space="0" w:color="auto"/>
            <w:left w:val="none" w:sz="0" w:space="0" w:color="auto"/>
            <w:bottom w:val="none" w:sz="0" w:space="0" w:color="auto"/>
            <w:right w:val="none" w:sz="0" w:space="0" w:color="auto"/>
          </w:divBdr>
        </w:div>
        <w:div w:id="54596671">
          <w:marLeft w:val="0"/>
          <w:marRight w:val="0"/>
          <w:marTop w:val="0"/>
          <w:marBottom w:val="0"/>
          <w:divBdr>
            <w:top w:val="none" w:sz="0" w:space="0" w:color="auto"/>
            <w:left w:val="none" w:sz="0" w:space="0" w:color="auto"/>
            <w:bottom w:val="none" w:sz="0" w:space="0" w:color="auto"/>
            <w:right w:val="none" w:sz="0" w:space="0" w:color="auto"/>
          </w:divBdr>
        </w:div>
        <w:div w:id="1254317361">
          <w:marLeft w:val="0"/>
          <w:marRight w:val="0"/>
          <w:marTop w:val="0"/>
          <w:marBottom w:val="0"/>
          <w:divBdr>
            <w:top w:val="none" w:sz="0" w:space="0" w:color="auto"/>
            <w:left w:val="none" w:sz="0" w:space="0" w:color="auto"/>
            <w:bottom w:val="none" w:sz="0" w:space="0" w:color="auto"/>
            <w:right w:val="none" w:sz="0" w:space="0" w:color="auto"/>
          </w:divBdr>
        </w:div>
        <w:div w:id="1086726147">
          <w:marLeft w:val="0"/>
          <w:marRight w:val="0"/>
          <w:marTop w:val="0"/>
          <w:marBottom w:val="0"/>
          <w:divBdr>
            <w:top w:val="none" w:sz="0" w:space="0" w:color="auto"/>
            <w:left w:val="none" w:sz="0" w:space="0" w:color="auto"/>
            <w:bottom w:val="none" w:sz="0" w:space="0" w:color="auto"/>
            <w:right w:val="none" w:sz="0" w:space="0" w:color="auto"/>
          </w:divBdr>
        </w:div>
        <w:div w:id="682439578">
          <w:marLeft w:val="0"/>
          <w:marRight w:val="0"/>
          <w:marTop w:val="0"/>
          <w:marBottom w:val="0"/>
          <w:divBdr>
            <w:top w:val="none" w:sz="0" w:space="0" w:color="auto"/>
            <w:left w:val="none" w:sz="0" w:space="0" w:color="auto"/>
            <w:bottom w:val="none" w:sz="0" w:space="0" w:color="auto"/>
            <w:right w:val="none" w:sz="0" w:space="0" w:color="auto"/>
          </w:divBdr>
        </w:div>
        <w:div w:id="615676460">
          <w:marLeft w:val="0"/>
          <w:marRight w:val="0"/>
          <w:marTop w:val="0"/>
          <w:marBottom w:val="0"/>
          <w:divBdr>
            <w:top w:val="none" w:sz="0" w:space="0" w:color="auto"/>
            <w:left w:val="none" w:sz="0" w:space="0" w:color="auto"/>
            <w:bottom w:val="none" w:sz="0" w:space="0" w:color="auto"/>
            <w:right w:val="none" w:sz="0" w:space="0" w:color="auto"/>
          </w:divBdr>
        </w:div>
        <w:div w:id="278101083">
          <w:marLeft w:val="0"/>
          <w:marRight w:val="0"/>
          <w:marTop w:val="0"/>
          <w:marBottom w:val="0"/>
          <w:divBdr>
            <w:top w:val="none" w:sz="0" w:space="0" w:color="auto"/>
            <w:left w:val="none" w:sz="0" w:space="0" w:color="auto"/>
            <w:bottom w:val="none" w:sz="0" w:space="0" w:color="auto"/>
            <w:right w:val="none" w:sz="0" w:space="0" w:color="auto"/>
          </w:divBdr>
        </w:div>
        <w:div w:id="1856068261">
          <w:marLeft w:val="0"/>
          <w:marRight w:val="0"/>
          <w:marTop w:val="0"/>
          <w:marBottom w:val="0"/>
          <w:divBdr>
            <w:top w:val="none" w:sz="0" w:space="0" w:color="auto"/>
            <w:left w:val="none" w:sz="0" w:space="0" w:color="auto"/>
            <w:bottom w:val="none" w:sz="0" w:space="0" w:color="auto"/>
            <w:right w:val="none" w:sz="0" w:space="0" w:color="auto"/>
          </w:divBdr>
        </w:div>
        <w:div w:id="476922627">
          <w:marLeft w:val="0"/>
          <w:marRight w:val="0"/>
          <w:marTop w:val="0"/>
          <w:marBottom w:val="0"/>
          <w:divBdr>
            <w:top w:val="none" w:sz="0" w:space="0" w:color="auto"/>
            <w:left w:val="none" w:sz="0" w:space="0" w:color="auto"/>
            <w:bottom w:val="none" w:sz="0" w:space="0" w:color="auto"/>
            <w:right w:val="none" w:sz="0" w:space="0" w:color="auto"/>
          </w:divBdr>
        </w:div>
        <w:div w:id="1600674312">
          <w:marLeft w:val="0"/>
          <w:marRight w:val="0"/>
          <w:marTop w:val="0"/>
          <w:marBottom w:val="0"/>
          <w:divBdr>
            <w:top w:val="none" w:sz="0" w:space="0" w:color="auto"/>
            <w:left w:val="none" w:sz="0" w:space="0" w:color="auto"/>
            <w:bottom w:val="none" w:sz="0" w:space="0" w:color="auto"/>
            <w:right w:val="none" w:sz="0" w:space="0" w:color="auto"/>
          </w:divBdr>
        </w:div>
        <w:div w:id="2085831437">
          <w:marLeft w:val="0"/>
          <w:marRight w:val="0"/>
          <w:marTop w:val="0"/>
          <w:marBottom w:val="0"/>
          <w:divBdr>
            <w:top w:val="none" w:sz="0" w:space="0" w:color="auto"/>
            <w:left w:val="none" w:sz="0" w:space="0" w:color="auto"/>
            <w:bottom w:val="none" w:sz="0" w:space="0" w:color="auto"/>
            <w:right w:val="none" w:sz="0" w:space="0" w:color="auto"/>
          </w:divBdr>
        </w:div>
        <w:div w:id="1572081085">
          <w:marLeft w:val="0"/>
          <w:marRight w:val="0"/>
          <w:marTop w:val="0"/>
          <w:marBottom w:val="0"/>
          <w:divBdr>
            <w:top w:val="none" w:sz="0" w:space="0" w:color="auto"/>
            <w:left w:val="none" w:sz="0" w:space="0" w:color="auto"/>
            <w:bottom w:val="none" w:sz="0" w:space="0" w:color="auto"/>
            <w:right w:val="none" w:sz="0" w:space="0" w:color="auto"/>
          </w:divBdr>
        </w:div>
        <w:div w:id="643968414">
          <w:marLeft w:val="0"/>
          <w:marRight w:val="0"/>
          <w:marTop w:val="0"/>
          <w:marBottom w:val="0"/>
          <w:divBdr>
            <w:top w:val="none" w:sz="0" w:space="0" w:color="auto"/>
            <w:left w:val="none" w:sz="0" w:space="0" w:color="auto"/>
            <w:bottom w:val="none" w:sz="0" w:space="0" w:color="auto"/>
            <w:right w:val="none" w:sz="0" w:space="0" w:color="auto"/>
          </w:divBdr>
        </w:div>
        <w:div w:id="498958294">
          <w:marLeft w:val="0"/>
          <w:marRight w:val="0"/>
          <w:marTop w:val="0"/>
          <w:marBottom w:val="0"/>
          <w:divBdr>
            <w:top w:val="none" w:sz="0" w:space="0" w:color="auto"/>
            <w:left w:val="none" w:sz="0" w:space="0" w:color="auto"/>
            <w:bottom w:val="none" w:sz="0" w:space="0" w:color="auto"/>
            <w:right w:val="none" w:sz="0" w:space="0" w:color="auto"/>
          </w:divBdr>
        </w:div>
        <w:div w:id="1916434884">
          <w:marLeft w:val="0"/>
          <w:marRight w:val="0"/>
          <w:marTop w:val="0"/>
          <w:marBottom w:val="0"/>
          <w:divBdr>
            <w:top w:val="none" w:sz="0" w:space="0" w:color="auto"/>
            <w:left w:val="none" w:sz="0" w:space="0" w:color="auto"/>
            <w:bottom w:val="none" w:sz="0" w:space="0" w:color="auto"/>
            <w:right w:val="none" w:sz="0" w:space="0" w:color="auto"/>
          </w:divBdr>
        </w:div>
        <w:div w:id="150875146">
          <w:marLeft w:val="0"/>
          <w:marRight w:val="0"/>
          <w:marTop w:val="0"/>
          <w:marBottom w:val="0"/>
          <w:divBdr>
            <w:top w:val="none" w:sz="0" w:space="0" w:color="auto"/>
            <w:left w:val="none" w:sz="0" w:space="0" w:color="auto"/>
            <w:bottom w:val="none" w:sz="0" w:space="0" w:color="auto"/>
            <w:right w:val="none" w:sz="0" w:space="0" w:color="auto"/>
          </w:divBdr>
        </w:div>
        <w:div w:id="166949662">
          <w:marLeft w:val="0"/>
          <w:marRight w:val="0"/>
          <w:marTop w:val="0"/>
          <w:marBottom w:val="0"/>
          <w:divBdr>
            <w:top w:val="none" w:sz="0" w:space="0" w:color="auto"/>
            <w:left w:val="none" w:sz="0" w:space="0" w:color="auto"/>
            <w:bottom w:val="none" w:sz="0" w:space="0" w:color="auto"/>
            <w:right w:val="none" w:sz="0" w:space="0" w:color="auto"/>
          </w:divBdr>
        </w:div>
        <w:div w:id="1882279022">
          <w:marLeft w:val="0"/>
          <w:marRight w:val="0"/>
          <w:marTop w:val="0"/>
          <w:marBottom w:val="0"/>
          <w:divBdr>
            <w:top w:val="none" w:sz="0" w:space="0" w:color="auto"/>
            <w:left w:val="none" w:sz="0" w:space="0" w:color="auto"/>
            <w:bottom w:val="none" w:sz="0" w:space="0" w:color="auto"/>
            <w:right w:val="none" w:sz="0" w:space="0" w:color="auto"/>
          </w:divBdr>
        </w:div>
        <w:div w:id="1199507697">
          <w:marLeft w:val="0"/>
          <w:marRight w:val="0"/>
          <w:marTop w:val="0"/>
          <w:marBottom w:val="0"/>
          <w:divBdr>
            <w:top w:val="none" w:sz="0" w:space="0" w:color="auto"/>
            <w:left w:val="none" w:sz="0" w:space="0" w:color="auto"/>
            <w:bottom w:val="none" w:sz="0" w:space="0" w:color="auto"/>
            <w:right w:val="none" w:sz="0" w:space="0" w:color="auto"/>
          </w:divBdr>
        </w:div>
        <w:div w:id="89930275">
          <w:marLeft w:val="0"/>
          <w:marRight w:val="0"/>
          <w:marTop w:val="0"/>
          <w:marBottom w:val="0"/>
          <w:divBdr>
            <w:top w:val="none" w:sz="0" w:space="0" w:color="auto"/>
            <w:left w:val="none" w:sz="0" w:space="0" w:color="auto"/>
            <w:bottom w:val="none" w:sz="0" w:space="0" w:color="auto"/>
            <w:right w:val="none" w:sz="0" w:space="0" w:color="auto"/>
          </w:divBdr>
        </w:div>
        <w:div w:id="1965192879">
          <w:marLeft w:val="0"/>
          <w:marRight w:val="0"/>
          <w:marTop w:val="0"/>
          <w:marBottom w:val="0"/>
          <w:divBdr>
            <w:top w:val="none" w:sz="0" w:space="0" w:color="auto"/>
            <w:left w:val="none" w:sz="0" w:space="0" w:color="auto"/>
            <w:bottom w:val="none" w:sz="0" w:space="0" w:color="auto"/>
            <w:right w:val="none" w:sz="0" w:space="0" w:color="auto"/>
          </w:divBdr>
        </w:div>
        <w:div w:id="974214312">
          <w:marLeft w:val="0"/>
          <w:marRight w:val="0"/>
          <w:marTop w:val="0"/>
          <w:marBottom w:val="0"/>
          <w:divBdr>
            <w:top w:val="none" w:sz="0" w:space="0" w:color="auto"/>
            <w:left w:val="none" w:sz="0" w:space="0" w:color="auto"/>
            <w:bottom w:val="none" w:sz="0" w:space="0" w:color="auto"/>
            <w:right w:val="none" w:sz="0" w:space="0" w:color="auto"/>
          </w:divBdr>
        </w:div>
        <w:div w:id="1411807990">
          <w:marLeft w:val="0"/>
          <w:marRight w:val="0"/>
          <w:marTop w:val="0"/>
          <w:marBottom w:val="0"/>
          <w:divBdr>
            <w:top w:val="none" w:sz="0" w:space="0" w:color="auto"/>
            <w:left w:val="none" w:sz="0" w:space="0" w:color="auto"/>
            <w:bottom w:val="none" w:sz="0" w:space="0" w:color="auto"/>
            <w:right w:val="none" w:sz="0" w:space="0" w:color="auto"/>
          </w:divBdr>
          <w:divsChild>
            <w:div w:id="952857974">
              <w:marLeft w:val="-75"/>
              <w:marRight w:val="0"/>
              <w:marTop w:val="30"/>
              <w:marBottom w:val="30"/>
              <w:divBdr>
                <w:top w:val="none" w:sz="0" w:space="0" w:color="auto"/>
                <w:left w:val="none" w:sz="0" w:space="0" w:color="auto"/>
                <w:bottom w:val="none" w:sz="0" w:space="0" w:color="auto"/>
                <w:right w:val="none" w:sz="0" w:space="0" w:color="auto"/>
              </w:divBdr>
              <w:divsChild>
                <w:div w:id="619846883">
                  <w:marLeft w:val="0"/>
                  <w:marRight w:val="0"/>
                  <w:marTop w:val="0"/>
                  <w:marBottom w:val="0"/>
                  <w:divBdr>
                    <w:top w:val="none" w:sz="0" w:space="0" w:color="auto"/>
                    <w:left w:val="none" w:sz="0" w:space="0" w:color="auto"/>
                    <w:bottom w:val="none" w:sz="0" w:space="0" w:color="auto"/>
                    <w:right w:val="none" w:sz="0" w:space="0" w:color="auto"/>
                  </w:divBdr>
                  <w:divsChild>
                    <w:div w:id="1506750705">
                      <w:marLeft w:val="0"/>
                      <w:marRight w:val="0"/>
                      <w:marTop w:val="0"/>
                      <w:marBottom w:val="0"/>
                      <w:divBdr>
                        <w:top w:val="none" w:sz="0" w:space="0" w:color="auto"/>
                        <w:left w:val="none" w:sz="0" w:space="0" w:color="auto"/>
                        <w:bottom w:val="none" w:sz="0" w:space="0" w:color="auto"/>
                        <w:right w:val="none" w:sz="0" w:space="0" w:color="auto"/>
                      </w:divBdr>
                    </w:div>
                  </w:divsChild>
                </w:div>
                <w:div w:id="641497745">
                  <w:marLeft w:val="0"/>
                  <w:marRight w:val="0"/>
                  <w:marTop w:val="0"/>
                  <w:marBottom w:val="0"/>
                  <w:divBdr>
                    <w:top w:val="none" w:sz="0" w:space="0" w:color="auto"/>
                    <w:left w:val="none" w:sz="0" w:space="0" w:color="auto"/>
                    <w:bottom w:val="none" w:sz="0" w:space="0" w:color="auto"/>
                    <w:right w:val="none" w:sz="0" w:space="0" w:color="auto"/>
                  </w:divBdr>
                  <w:divsChild>
                    <w:div w:id="1352757744">
                      <w:marLeft w:val="0"/>
                      <w:marRight w:val="0"/>
                      <w:marTop w:val="0"/>
                      <w:marBottom w:val="0"/>
                      <w:divBdr>
                        <w:top w:val="none" w:sz="0" w:space="0" w:color="auto"/>
                        <w:left w:val="none" w:sz="0" w:space="0" w:color="auto"/>
                        <w:bottom w:val="none" w:sz="0" w:space="0" w:color="auto"/>
                        <w:right w:val="none" w:sz="0" w:space="0" w:color="auto"/>
                      </w:divBdr>
                    </w:div>
                  </w:divsChild>
                </w:div>
                <w:div w:id="247275488">
                  <w:marLeft w:val="0"/>
                  <w:marRight w:val="0"/>
                  <w:marTop w:val="0"/>
                  <w:marBottom w:val="0"/>
                  <w:divBdr>
                    <w:top w:val="none" w:sz="0" w:space="0" w:color="auto"/>
                    <w:left w:val="none" w:sz="0" w:space="0" w:color="auto"/>
                    <w:bottom w:val="none" w:sz="0" w:space="0" w:color="auto"/>
                    <w:right w:val="none" w:sz="0" w:space="0" w:color="auto"/>
                  </w:divBdr>
                  <w:divsChild>
                    <w:div w:id="1209026775">
                      <w:marLeft w:val="0"/>
                      <w:marRight w:val="0"/>
                      <w:marTop w:val="0"/>
                      <w:marBottom w:val="0"/>
                      <w:divBdr>
                        <w:top w:val="none" w:sz="0" w:space="0" w:color="auto"/>
                        <w:left w:val="none" w:sz="0" w:space="0" w:color="auto"/>
                        <w:bottom w:val="none" w:sz="0" w:space="0" w:color="auto"/>
                        <w:right w:val="none" w:sz="0" w:space="0" w:color="auto"/>
                      </w:divBdr>
                    </w:div>
                  </w:divsChild>
                </w:div>
                <w:div w:id="1442722998">
                  <w:marLeft w:val="0"/>
                  <w:marRight w:val="0"/>
                  <w:marTop w:val="0"/>
                  <w:marBottom w:val="0"/>
                  <w:divBdr>
                    <w:top w:val="none" w:sz="0" w:space="0" w:color="auto"/>
                    <w:left w:val="none" w:sz="0" w:space="0" w:color="auto"/>
                    <w:bottom w:val="none" w:sz="0" w:space="0" w:color="auto"/>
                    <w:right w:val="none" w:sz="0" w:space="0" w:color="auto"/>
                  </w:divBdr>
                  <w:divsChild>
                    <w:div w:id="1583762283">
                      <w:marLeft w:val="0"/>
                      <w:marRight w:val="0"/>
                      <w:marTop w:val="0"/>
                      <w:marBottom w:val="0"/>
                      <w:divBdr>
                        <w:top w:val="none" w:sz="0" w:space="0" w:color="auto"/>
                        <w:left w:val="none" w:sz="0" w:space="0" w:color="auto"/>
                        <w:bottom w:val="none" w:sz="0" w:space="0" w:color="auto"/>
                        <w:right w:val="none" w:sz="0" w:space="0" w:color="auto"/>
                      </w:divBdr>
                    </w:div>
                  </w:divsChild>
                </w:div>
                <w:div w:id="193158909">
                  <w:marLeft w:val="0"/>
                  <w:marRight w:val="0"/>
                  <w:marTop w:val="0"/>
                  <w:marBottom w:val="0"/>
                  <w:divBdr>
                    <w:top w:val="none" w:sz="0" w:space="0" w:color="auto"/>
                    <w:left w:val="none" w:sz="0" w:space="0" w:color="auto"/>
                    <w:bottom w:val="none" w:sz="0" w:space="0" w:color="auto"/>
                    <w:right w:val="none" w:sz="0" w:space="0" w:color="auto"/>
                  </w:divBdr>
                  <w:divsChild>
                    <w:div w:id="1138107565">
                      <w:marLeft w:val="0"/>
                      <w:marRight w:val="0"/>
                      <w:marTop w:val="0"/>
                      <w:marBottom w:val="0"/>
                      <w:divBdr>
                        <w:top w:val="none" w:sz="0" w:space="0" w:color="auto"/>
                        <w:left w:val="none" w:sz="0" w:space="0" w:color="auto"/>
                        <w:bottom w:val="none" w:sz="0" w:space="0" w:color="auto"/>
                        <w:right w:val="none" w:sz="0" w:space="0" w:color="auto"/>
                      </w:divBdr>
                    </w:div>
                  </w:divsChild>
                </w:div>
                <w:div w:id="1677263943">
                  <w:marLeft w:val="0"/>
                  <w:marRight w:val="0"/>
                  <w:marTop w:val="0"/>
                  <w:marBottom w:val="0"/>
                  <w:divBdr>
                    <w:top w:val="none" w:sz="0" w:space="0" w:color="auto"/>
                    <w:left w:val="none" w:sz="0" w:space="0" w:color="auto"/>
                    <w:bottom w:val="none" w:sz="0" w:space="0" w:color="auto"/>
                    <w:right w:val="none" w:sz="0" w:space="0" w:color="auto"/>
                  </w:divBdr>
                  <w:divsChild>
                    <w:div w:id="848132367">
                      <w:marLeft w:val="0"/>
                      <w:marRight w:val="0"/>
                      <w:marTop w:val="0"/>
                      <w:marBottom w:val="0"/>
                      <w:divBdr>
                        <w:top w:val="none" w:sz="0" w:space="0" w:color="auto"/>
                        <w:left w:val="none" w:sz="0" w:space="0" w:color="auto"/>
                        <w:bottom w:val="none" w:sz="0" w:space="0" w:color="auto"/>
                        <w:right w:val="none" w:sz="0" w:space="0" w:color="auto"/>
                      </w:divBdr>
                    </w:div>
                  </w:divsChild>
                </w:div>
                <w:div w:id="1401365217">
                  <w:marLeft w:val="0"/>
                  <w:marRight w:val="0"/>
                  <w:marTop w:val="0"/>
                  <w:marBottom w:val="0"/>
                  <w:divBdr>
                    <w:top w:val="none" w:sz="0" w:space="0" w:color="auto"/>
                    <w:left w:val="none" w:sz="0" w:space="0" w:color="auto"/>
                    <w:bottom w:val="none" w:sz="0" w:space="0" w:color="auto"/>
                    <w:right w:val="none" w:sz="0" w:space="0" w:color="auto"/>
                  </w:divBdr>
                  <w:divsChild>
                    <w:div w:id="388189422">
                      <w:marLeft w:val="0"/>
                      <w:marRight w:val="0"/>
                      <w:marTop w:val="0"/>
                      <w:marBottom w:val="0"/>
                      <w:divBdr>
                        <w:top w:val="none" w:sz="0" w:space="0" w:color="auto"/>
                        <w:left w:val="none" w:sz="0" w:space="0" w:color="auto"/>
                        <w:bottom w:val="none" w:sz="0" w:space="0" w:color="auto"/>
                        <w:right w:val="none" w:sz="0" w:space="0" w:color="auto"/>
                      </w:divBdr>
                    </w:div>
                  </w:divsChild>
                </w:div>
                <w:div w:id="2034260714">
                  <w:marLeft w:val="0"/>
                  <w:marRight w:val="0"/>
                  <w:marTop w:val="0"/>
                  <w:marBottom w:val="0"/>
                  <w:divBdr>
                    <w:top w:val="none" w:sz="0" w:space="0" w:color="auto"/>
                    <w:left w:val="none" w:sz="0" w:space="0" w:color="auto"/>
                    <w:bottom w:val="none" w:sz="0" w:space="0" w:color="auto"/>
                    <w:right w:val="none" w:sz="0" w:space="0" w:color="auto"/>
                  </w:divBdr>
                  <w:divsChild>
                    <w:div w:id="333845425">
                      <w:marLeft w:val="0"/>
                      <w:marRight w:val="0"/>
                      <w:marTop w:val="0"/>
                      <w:marBottom w:val="0"/>
                      <w:divBdr>
                        <w:top w:val="none" w:sz="0" w:space="0" w:color="auto"/>
                        <w:left w:val="none" w:sz="0" w:space="0" w:color="auto"/>
                        <w:bottom w:val="none" w:sz="0" w:space="0" w:color="auto"/>
                        <w:right w:val="none" w:sz="0" w:space="0" w:color="auto"/>
                      </w:divBdr>
                    </w:div>
                  </w:divsChild>
                </w:div>
                <w:div w:id="1936591207">
                  <w:marLeft w:val="0"/>
                  <w:marRight w:val="0"/>
                  <w:marTop w:val="0"/>
                  <w:marBottom w:val="0"/>
                  <w:divBdr>
                    <w:top w:val="none" w:sz="0" w:space="0" w:color="auto"/>
                    <w:left w:val="none" w:sz="0" w:space="0" w:color="auto"/>
                    <w:bottom w:val="none" w:sz="0" w:space="0" w:color="auto"/>
                    <w:right w:val="none" w:sz="0" w:space="0" w:color="auto"/>
                  </w:divBdr>
                  <w:divsChild>
                    <w:div w:id="1490248323">
                      <w:marLeft w:val="0"/>
                      <w:marRight w:val="0"/>
                      <w:marTop w:val="0"/>
                      <w:marBottom w:val="0"/>
                      <w:divBdr>
                        <w:top w:val="none" w:sz="0" w:space="0" w:color="auto"/>
                        <w:left w:val="none" w:sz="0" w:space="0" w:color="auto"/>
                        <w:bottom w:val="none" w:sz="0" w:space="0" w:color="auto"/>
                        <w:right w:val="none" w:sz="0" w:space="0" w:color="auto"/>
                      </w:divBdr>
                    </w:div>
                  </w:divsChild>
                </w:div>
                <w:div w:id="1470518681">
                  <w:marLeft w:val="0"/>
                  <w:marRight w:val="0"/>
                  <w:marTop w:val="0"/>
                  <w:marBottom w:val="0"/>
                  <w:divBdr>
                    <w:top w:val="none" w:sz="0" w:space="0" w:color="auto"/>
                    <w:left w:val="none" w:sz="0" w:space="0" w:color="auto"/>
                    <w:bottom w:val="none" w:sz="0" w:space="0" w:color="auto"/>
                    <w:right w:val="none" w:sz="0" w:space="0" w:color="auto"/>
                  </w:divBdr>
                  <w:divsChild>
                    <w:div w:id="898982377">
                      <w:marLeft w:val="0"/>
                      <w:marRight w:val="0"/>
                      <w:marTop w:val="0"/>
                      <w:marBottom w:val="0"/>
                      <w:divBdr>
                        <w:top w:val="none" w:sz="0" w:space="0" w:color="auto"/>
                        <w:left w:val="none" w:sz="0" w:space="0" w:color="auto"/>
                        <w:bottom w:val="none" w:sz="0" w:space="0" w:color="auto"/>
                        <w:right w:val="none" w:sz="0" w:space="0" w:color="auto"/>
                      </w:divBdr>
                    </w:div>
                  </w:divsChild>
                </w:div>
                <w:div w:id="977805494">
                  <w:marLeft w:val="0"/>
                  <w:marRight w:val="0"/>
                  <w:marTop w:val="0"/>
                  <w:marBottom w:val="0"/>
                  <w:divBdr>
                    <w:top w:val="none" w:sz="0" w:space="0" w:color="auto"/>
                    <w:left w:val="none" w:sz="0" w:space="0" w:color="auto"/>
                    <w:bottom w:val="none" w:sz="0" w:space="0" w:color="auto"/>
                    <w:right w:val="none" w:sz="0" w:space="0" w:color="auto"/>
                  </w:divBdr>
                  <w:divsChild>
                    <w:div w:id="1951474048">
                      <w:marLeft w:val="0"/>
                      <w:marRight w:val="0"/>
                      <w:marTop w:val="0"/>
                      <w:marBottom w:val="0"/>
                      <w:divBdr>
                        <w:top w:val="none" w:sz="0" w:space="0" w:color="auto"/>
                        <w:left w:val="none" w:sz="0" w:space="0" w:color="auto"/>
                        <w:bottom w:val="none" w:sz="0" w:space="0" w:color="auto"/>
                        <w:right w:val="none" w:sz="0" w:space="0" w:color="auto"/>
                      </w:divBdr>
                    </w:div>
                  </w:divsChild>
                </w:div>
                <w:div w:id="1164591173">
                  <w:marLeft w:val="0"/>
                  <w:marRight w:val="0"/>
                  <w:marTop w:val="0"/>
                  <w:marBottom w:val="0"/>
                  <w:divBdr>
                    <w:top w:val="none" w:sz="0" w:space="0" w:color="auto"/>
                    <w:left w:val="none" w:sz="0" w:space="0" w:color="auto"/>
                    <w:bottom w:val="none" w:sz="0" w:space="0" w:color="auto"/>
                    <w:right w:val="none" w:sz="0" w:space="0" w:color="auto"/>
                  </w:divBdr>
                  <w:divsChild>
                    <w:div w:id="81951581">
                      <w:marLeft w:val="0"/>
                      <w:marRight w:val="0"/>
                      <w:marTop w:val="0"/>
                      <w:marBottom w:val="0"/>
                      <w:divBdr>
                        <w:top w:val="none" w:sz="0" w:space="0" w:color="auto"/>
                        <w:left w:val="none" w:sz="0" w:space="0" w:color="auto"/>
                        <w:bottom w:val="none" w:sz="0" w:space="0" w:color="auto"/>
                        <w:right w:val="none" w:sz="0" w:space="0" w:color="auto"/>
                      </w:divBdr>
                    </w:div>
                  </w:divsChild>
                </w:div>
                <w:div w:id="492792535">
                  <w:marLeft w:val="0"/>
                  <w:marRight w:val="0"/>
                  <w:marTop w:val="0"/>
                  <w:marBottom w:val="0"/>
                  <w:divBdr>
                    <w:top w:val="none" w:sz="0" w:space="0" w:color="auto"/>
                    <w:left w:val="none" w:sz="0" w:space="0" w:color="auto"/>
                    <w:bottom w:val="none" w:sz="0" w:space="0" w:color="auto"/>
                    <w:right w:val="none" w:sz="0" w:space="0" w:color="auto"/>
                  </w:divBdr>
                  <w:divsChild>
                    <w:div w:id="857886599">
                      <w:marLeft w:val="0"/>
                      <w:marRight w:val="0"/>
                      <w:marTop w:val="0"/>
                      <w:marBottom w:val="0"/>
                      <w:divBdr>
                        <w:top w:val="none" w:sz="0" w:space="0" w:color="auto"/>
                        <w:left w:val="none" w:sz="0" w:space="0" w:color="auto"/>
                        <w:bottom w:val="none" w:sz="0" w:space="0" w:color="auto"/>
                        <w:right w:val="none" w:sz="0" w:space="0" w:color="auto"/>
                      </w:divBdr>
                    </w:div>
                  </w:divsChild>
                </w:div>
                <w:div w:id="965165246">
                  <w:marLeft w:val="0"/>
                  <w:marRight w:val="0"/>
                  <w:marTop w:val="0"/>
                  <w:marBottom w:val="0"/>
                  <w:divBdr>
                    <w:top w:val="none" w:sz="0" w:space="0" w:color="auto"/>
                    <w:left w:val="none" w:sz="0" w:space="0" w:color="auto"/>
                    <w:bottom w:val="none" w:sz="0" w:space="0" w:color="auto"/>
                    <w:right w:val="none" w:sz="0" w:space="0" w:color="auto"/>
                  </w:divBdr>
                  <w:divsChild>
                    <w:div w:id="1353844354">
                      <w:marLeft w:val="0"/>
                      <w:marRight w:val="0"/>
                      <w:marTop w:val="0"/>
                      <w:marBottom w:val="0"/>
                      <w:divBdr>
                        <w:top w:val="none" w:sz="0" w:space="0" w:color="auto"/>
                        <w:left w:val="none" w:sz="0" w:space="0" w:color="auto"/>
                        <w:bottom w:val="none" w:sz="0" w:space="0" w:color="auto"/>
                        <w:right w:val="none" w:sz="0" w:space="0" w:color="auto"/>
                      </w:divBdr>
                    </w:div>
                  </w:divsChild>
                </w:div>
                <w:div w:id="1582718125">
                  <w:marLeft w:val="0"/>
                  <w:marRight w:val="0"/>
                  <w:marTop w:val="0"/>
                  <w:marBottom w:val="0"/>
                  <w:divBdr>
                    <w:top w:val="none" w:sz="0" w:space="0" w:color="auto"/>
                    <w:left w:val="none" w:sz="0" w:space="0" w:color="auto"/>
                    <w:bottom w:val="none" w:sz="0" w:space="0" w:color="auto"/>
                    <w:right w:val="none" w:sz="0" w:space="0" w:color="auto"/>
                  </w:divBdr>
                  <w:divsChild>
                    <w:div w:id="1258172885">
                      <w:marLeft w:val="0"/>
                      <w:marRight w:val="0"/>
                      <w:marTop w:val="0"/>
                      <w:marBottom w:val="0"/>
                      <w:divBdr>
                        <w:top w:val="none" w:sz="0" w:space="0" w:color="auto"/>
                        <w:left w:val="none" w:sz="0" w:space="0" w:color="auto"/>
                        <w:bottom w:val="none" w:sz="0" w:space="0" w:color="auto"/>
                        <w:right w:val="none" w:sz="0" w:space="0" w:color="auto"/>
                      </w:divBdr>
                    </w:div>
                  </w:divsChild>
                </w:div>
                <w:div w:id="516768637">
                  <w:marLeft w:val="0"/>
                  <w:marRight w:val="0"/>
                  <w:marTop w:val="0"/>
                  <w:marBottom w:val="0"/>
                  <w:divBdr>
                    <w:top w:val="none" w:sz="0" w:space="0" w:color="auto"/>
                    <w:left w:val="none" w:sz="0" w:space="0" w:color="auto"/>
                    <w:bottom w:val="none" w:sz="0" w:space="0" w:color="auto"/>
                    <w:right w:val="none" w:sz="0" w:space="0" w:color="auto"/>
                  </w:divBdr>
                  <w:divsChild>
                    <w:div w:id="20874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8890">
          <w:marLeft w:val="0"/>
          <w:marRight w:val="0"/>
          <w:marTop w:val="0"/>
          <w:marBottom w:val="0"/>
          <w:divBdr>
            <w:top w:val="none" w:sz="0" w:space="0" w:color="auto"/>
            <w:left w:val="none" w:sz="0" w:space="0" w:color="auto"/>
            <w:bottom w:val="none" w:sz="0" w:space="0" w:color="auto"/>
            <w:right w:val="none" w:sz="0" w:space="0" w:color="auto"/>
          </w:divBdr>
        </w:div>
        <w:div w:id="2023119394">
          <w:marLeft w:val="0"/>
          <w:marRight w:val="0"/>
          <w:marTop w:val="0"/>
          <w:marBottom w:val="0"/>
          <w:divBdr>
            <w:top w:val="none" w:sz="0" w:space="0" w:color="auto"/>
            <w:left w:val="none" w:sz="0" w:space="0" w:color="auto"/>
            <w:bottom w:val="none" w:sz="0" w:space="0" w:color="auto"/>
            <w:right w:val="none" w:sz="0" w:space="0" w:color="auto"/>
          </w:divBdr>
        </w:div>
        <w:div w:id="1781757873">
          <w:marLeft w:val="0"/>
          <w:marRight w:val="0"/>
          <w:marTop w:val="0"/>
          <w:marBottom w:val="0"/>
          <w:divBdr>
            <w:top w:val="none" w:sz="0" w:space="0" w:color="auto"/>
            <w:left w:val="none" w:sz="0" w:space="0" w:color="auto"/>
            <w:bottom w:val="none" w:sz="0" w:space="0" w:color="auto"/>
            <w:right w:val="none" w:sz="0" w:space="0" w:color="auto"/>
          </w:divBdr>
        </w:div>
        <w:div w:id="1810628862">
          <w:marLeft w:val="0"/>
          <w:marRight w:val="0"/>
          <w:marTop w:val="0"/>
          <w:marBottom w:val="0"/>
          <w:divBdr>
            <w:top w:val="none" w:sz="0" w:space="0" w:color="auto"/>
            <w:left w:val="none" w:sz="0" w:space="0" w:color="auto"/>
            <w:bottom w:val="none" w:sz="0" w:space="0" w:color="auto"/>
            <w:right w:val="none" w:sz="0" w:space="0" w:color="auto"/>
          </w:divBdr>
        </w:div>
        <w:div w:id="367687015">
          <w:marLeft w:val="0"/>
          <w:marRight w:val="0"/>
          <w:marTop w:val="0"/>
          <w:marBottom w:val="0"/>
          <w:divBdr>
            <w:top w:val="none" w:sz="0" w:space="0" w:color="auto"/>
            <w:left w:val="none" w:sz="0" w:space="0" w:color="auto"/>
            <w:bottom w:val="none" w:sz="0" w:space="0" w:color="auto"/>
            <w:right w:val="none" w:sz="0" w:space="0" w:color="auto"/>
          </w:divBdr>
        </w:div>
        <w:div w:id="500049043">
          <w:marLeft w:val="0"/>
          <w:marRight w:val="0"/>
          <w:marTop w:val="0"/>
          <w:marBottom w:val="0"/>
          <w:divBdr>
            <w:top w:val="none" w:sz="0" w:space="0" w:color="auto"/>
            <w:left w:val="none" w:sz="0" w:space="0" w:color="auto"/>
            <w:bottom w:val="none" w:sz="0" w:space="0" w:color="auto"/>
            <w:right w:val="none" w:sz="0" w:space="0" w:color="auto"/>
          </w:divBdr>
        </w:div>
        <w:div w:id="809370117">
          <w:marLeft w:val="0"/>
          <w:marRight w:val="0"/>
          <w:marTop w:val="0"/>
          <w:marBottom w:val="0"/>
          <w:divBdr>
            <w:top w:val="none" w:sz="0" w:space="0" w:color="auto"/>
            <w:left w:val="none" w:sz="0" w:space="0" w:color="auto"/>
            <w:bottom w:val="none" w:sz="0" w:space="0" w:color="auto"/>
            <w:right w:val="none" w:sz="0" w:space="0" w:color="auto"/>
          </w:divBdr>
        </w:div>
        <w:div w:id="234781011">
          <w:marLeft w:val="0"/>
          <w:marRight w:val="0"/>
          <w:marTop w:val="0"/>
          <w:marBottom w:val="0"/>
          <w:divBdr>
            <w:top w:val="none" w:sz="0" w:space="0" w:color="auto"/>
            <w:left w:val="none" w:sz="0" w:space="0" w:color="auto"/>
            <w:bottom w:val="none" w:sz="0" w:space="0" w:color="auto"/>
            <w:right w:val="none" w:sz="0" w:space="0" w:color="auto"/>
          </w:divBdr>
        </w:div>
        <w:div w:id="32269842">
          <w:marLeft w:val="0"/>
          <w:marRight w:val="0"/>
          <w:marTop w:val="0"/>
          <w:marBottom w:val="0"/>
          <w:divBdr>
            <w:top w:val="none" w:sz="0" w:space="0" w:color="auto"/>
            <w:left w:val="none" w:sz="0" w:space="0" w:color="auto"/>
            <w:bottom w:val="none" w:sz="0" w:space="0" w:color="auto"/>
            <w:right w:val="none" w:sz="0" w:space="0" w:color="auto"/>
          </w:divBdr>
        </w:div>
        <w:div w:id="1821312320">
          <w:marLeft w:val="0"/>
          <w:marRight w:val="0"/>
          <w:marTop w:val="0"/>
          <w:marBottom w:val="0"/>
          <w:divBdr>
            <w:top w:val="none" w:sz="0" w:space="0" w:color="auto"/>
            <w:left w:val="none" w:sz="0" w:space="0" w:color="auto"/>
            <w:bottom w:val="none" w:sz="0" w:space="0" w:color="auto"/>
            <w:right w:val="none" w:sz="0" w:space="0" w:color="auto"/>
          </w:divBdr>
        </w:div>
        <w:div w:id="1696618472">
          <w:marLeft w:val="0"/>
          <w:marRight w:val="0"/>
          <w:marTop w:val="0"/>
          <w:marBottom w:val="0"/>
          <w:divBdr>
            <w:top w:val="none" w:sz="0" w:space="0" w:color="auto"/>
            <w:left w:val="none" w:sz="0" w:space="0" w:color="auto"/>
            <w:bottom w:val="none" w:sz="0" w:space="0" w:color="auto"/>
            <w:right w:val="none" w:sz="0" w:space="0" w:color="auto"/>
          </w:divBdr>
        </w:div>
        <w:div w:id="2076049851">
          <w:marLeft w:val="0"/>
          <w:marRight w:val="0"/>
          <w:marTop w:val="0"/>
          <w:marBottom w:val="0"/>
          <w:divBdr>
            <w:top w:val="none" w:sz="0" w:space="0" w:color="auto"/>
            <w:left w:val="none" w:sz="0" w:space="0" w:color="auto"/>
            <w:bottom w:val="none" w:sz="0" w:space="0" w:color="auto"/>
            <w:right w:val="none" w:sz="0" w:space="0" w:color="auto"/>
          </w:divBdr>
        </w:div>
        <w:div w:id="1765876307">
          <w:marLeft w:val="0"/>
          <w:marRight w:val="0"/>
          <w:marTop w:val="0"/>
          <w:marBottom w:val="0"/>
          <w:divBdr>
            <w:top w:val="none" w:sz="0" w:space="0" w:color="auto"/>
            <w:left w:val="none" w:sz="0" w:space="0" w:color="auto"/>
            <w:bottom w:val="none" w:sz="0" w:space="0" w:color="auto"/>
            <w:right w:val="none" w:sz="0" w:space="0" w:color="auto"/>
          </w:divBdr>
        </w:div>
        <w:div w:id="1260681722">
          <w:marLeft w:val="0"/>
          <w:marRight w:val="0"/>
          <w:marTop w:val="0"/>
          <w:marBottom w:val="0"/>
          <w:divBdr>
            <w:top w:val="none" w:sz="0" w:space="0" w:color="auto"/>
            <w:left w:val="none" w:sz="0" w:space="0" w:color="auto"/>
            <w:bottom w:val="none" w:sz="0" w:space="0" w:color="auto"/>
            <w:right w:val="none" w:sz="0" w:space="0" w:color="auto"/>
          </w:divBdr>
        </w:div>
        <w:div w:id="553539464">
          <w:marLeft w:val="0"/>
          <w:marRight w:val="0"/>
          <w:marTop w:val="0"/>
          <w:marBottom w:val="0"/>
          <w:divBdr>
            <w:top w:val="none" w:sz="0" w:space="0" w:color="auto"/>
            <w:left w:val="none" w:sz="0" w:space="0" w:color="auto"/>
            <w:bottom w:val="none" w:sz="0" w:space="0" w:color="auto"/>
            <w:right w:val="none" w:sz="0" w:space="0" w:color="auto"/>
          </w:divBdr>
        </w:div>
        <w:div w:id="366875117">
          <w:marLeft w:val="0"/>
          <w:marRight w:val="0"/>
          <w:marTop w:val="0"/>
          <w:marBottom w:val="0"/>
          <w:divBdr>
            <w:top w:val="none" w:sz="0" w:space="0" w:color="auto"/>
            <w:left w:val="none" w:sz="0" w:space="0" w:color="auto"/>
            <w:bottom w:val="none" w:sz="0" w:space="0" w:color="auto"/>
            <w:right w:val="none" w:sz="0" w:space="0" w:color="auto"/>
          </w:divBdr>
        </w:div>
        <w:div w:id="919025868">
          <w:marLeft w:val="0"/>
          <w:marRight w:val="0"/>
          <w:marTop w:val="0"/>
          <w:marBottom w:val="0"/>
          <w:divBdr>
            <w:top w:val="none" w:sz="0" w:space="0" w:color="auto"/>
            <w:left w:val="none" w:sz="0" w:space="0" w:color="auto"/>
            <w:bottom w:val="none" w:sz="0" w:space="0" w:color="auto"/>
            <w:right w:val="none" w:sz="0" w:space="0" w:color="auto"/>
          </w:divBdr>
        </w:div>
        <w:div w:id="320349811">
          <w:marLeft w:val="0"/>
          <w:marRight w:val="0"/>
          <w:marTop w:val="0"/>
          <w:marBottom w:val="0"/>
          <w:divBdr>
            <w:top w:val="none" w:sz="0" w:space="0" w:color="auto"/>
            <w:left w:val="none" w:sz="0" w:space="0" w:color="auto"/>
            <w:bottom w:val="none" w:sz="0" w:space="0" w:color="auto"/>
            <w:right w:val="none" w:sz="0" w:space="0" w:color="auto"/>
          </w:divBdr>
        </w:div>
        <w:div w:id="673916759">
          <w:marLeft w:val="0"/>
          <w:marRight w:val="0"/>
          <w:marTop w:val="0"/>
          <w:marBottom w:val="0"/>
          <w:divBdr>
            <w:top w:val="none" w:sz="0" w:space="0" w:color="auto"/>
            <w:left w:val="none" w:sz="0" w:space="0" w:color="auto"/>
            <w:bottom w:val="none" w:sz="0" w:space="0" w:color="auto"/>
            <w:right w:val="none" w:sz="0" w:space="0" w:color="auto"/>
          </w:divBdr>
        </w:div>
        <w:div w:id="964459340">
          <w:marLeft w:val="0"/>
          <w:marRight w:val="0"/>
          <w:marTop w:val="0"/>
          <w:marBottom w:val="0"/>
          <w:divBdr>
            <w:top w:val="none" w:sz="0" w:space="0" w:color="auto"/>
            <w:left w:val="none" w:sz="0" w:space="0" w:color="auto"/>
            <w:bottom w:val="none" w:sz="0" w:space="0" w:color="auto"/>
            <w:right w:val="none" w:sz="0" w:space="0" w:color="auto"/>
          </w:divBdr>
        </w:div>
        <w:div w:id="1080372054">
          <w:marLeft w:val="0"/>
          <w:marRight w:val="0"/>
          <w:marTop w:val="0"/>
          <w:marBottom w:val="0"/>
          <w:divBdr>
            <w:top w:val="none" w:sz="0" w:space="0" w:color="auto"/>
            <w:left w:val="none" w:sz="0" w:space="0" w:color="auto"/>
            <w:bottom w:val="none" w:sz="0" w:space="0" w:color="auto"/>
            <w:right w:val="none" w:sz="0" w:space="0" w:color="auto"/>
          </w:divBdr>
        </w:div>
        <w:div w:id="210267530">
          <w:marLeft w:val="0"/>
          <w:marRight w:val="0"/>
          <w:marTop w:val="0"/>
          <w:marBottom w:val="0"/>
          <w:divBdr>
            <w:top w:val="none" w:sz="0" w:space="0" w:color="auto"/>
            <w:left w:val="none" w:sz="0" w:space="0" w:color="auto"/>
            <w:bottom w:val="none" w:sz="0" w:space="0" w:color="auto"/>
            <w:right w:val="none" w:sz="0" w:space="0" w:color="auto"/>
          </w:divBdr>
        </w:div>
        <w:div w:id="1991667412">
          <w:marLeft w:val="0"/>
          <w:marRight w:val="0"/>
          <w:marTop w:val="0"/>
          <w:marBottom w:val="0"/>
          <w:divBdr>
            <w:top w:val="none" w:sz="0" w:space="0" w:color="auto"/>
            <w:left w:val="none" w:sz="0" w:space="0" w:color="auto"/>
            <w:bottom w:val="none" w:sz="0" w:space="0" w:color="auto"/>
            <w:right w:val="none" w:sz="0" w:space="0" w:color="auto"/>
          </w:divBdr>
        </w:div>
        <w:div w:id="1918972804">
          <w:marLeft w:val="0"/>
          <w:marRight w:val="0"/>
          <w:marTop w:val="0"/>
          <w:marBottom w:val="0"/>
          <w:divBdr>
            <w:top w:val="none" w:sz="0" w:space="0" w:color="auto"/>
            <w:left w:val="none" w:sz="0" w:space="0" w:color="auto"/>
            <w:bottom w:val="none" w:sz="0" w:space="0" w:color="auto"/>
            <w:right w:val="none" w:sz="0" w:space="0" w:color="auto"/>
          </w:divBdr>
        </w:div>
        <w:div w:id="1729648804">
          <w:marLeft w:val="0"/>
          <w:marRight w:val="0"/>
          <w:marTop w:val="0"/>
          <w:marBottom w:val="0"/>
          <w:divBdr>
            <w:top w:val="none" w:sz="0" w:space="0" w:color="auto"/>
            <w:left w:val="none" w:sz="0" w:space="0" w:color="auto"/>
            <w:bottom w:val="none" w:sz="0" w:space="0" w:color="auto"/>
            <w:right w:val="none" w:sz="0" w:space="0" w:color="auto"/>
          </w:divBdr>
        </w:div>
        <w:div w:id="568078305">
          <w:marLeft w:val="0"/>
          <w:marRight w:val="0"/>
          <w:marTop w:val="0"/>
          <w:marBottom w:val="0"/>
          <w:divBdr>
            <w:top w:val="none" w:sz="0" w:space="0" w:color="auto"/>
            <w:left w:val="none" w:sz="0" w:space="0" w:color="auto"/>
            <w:bottom w:val="none" w:sz="0" w:space="0" w:color="auto"/>
            <w:right w:val="none" w:sz="0" w:space="0" w:color="auto"/>
          </w:divBdr>
        </w:div>
        <w:div w:id="1944263970">
          <w:marLeft w:val="0"/>
          <w:marRight w:val="0"/>
          <w:marTop w:val="0"/>
          <w:marBottom w:val="0"/>
          <w:divBdr>
            <w:top w:val="none" w:sz="0" w:space="0" w:color="auto"/>
            <w:left w:val="none" w:sz="0" w:space="0" w:color="auto"/>
            <w:bottom w:val="none" w:sz="0" w:space="0" w:color="auto"/>
            <w:right w:val="none" w:sz="0" w:space="0" w:color="auto"/>
          </w:divBdr>
        </w:div>
        <w:div w:id="716392888">
          <w:marLeft w:val="0"/>
          <w:marRight w:val="0"/>
          <w:marTop w:val="0"/>
          <w:marBottom w:val="0"/>
          <w:divBdr>
            <w:top w:val="none" w:sz="0" w:space="0" w:color="auto"/>
            <w:left w:val="none" w:sz="0" w:space="0" w:color="auto"/>
            <w:bottom w:val="none" w:sz="0" w:space="0" w:color="auto"/>
            <w:right w:val="none" w:sz="0" w:space="0" w:color="auto"/>
          </w:divBdr>
        </w:div>
        <w:div w:id="641538959">
          <w:marLeft w:val="0"/>
          <w:marRight w:val="0"/>
          <w:marTop w:val="0"/>
          <w:marBottom w:val="0"/>
          <w:divBdr>
            <w:top w:val="none" w:sz="0" w:space="0" w:color="auto"/>
            <w:left w:val="none" w:sz="0" w:space="0" w:color="auto"/>
            <w:bottom w:val="none" w:sz="0" w:space="0" w:color="auto"/>
            <w:right w:val="none" w:sz="0" w:space="0" w:color="auto"/>
          </w:divBdr>
        </w:div>
        <w:div w:id="1439107111">
          <w:marLeft w:val="0"/>
          <w:marRight w:val="0"/>
          <w:marTop w:val="0"/>
          <w:marBottom w:val="0"/>
          <w:divBdr>
            <w:top w:val="none" w:sz="0" w:space="0" w:color="auto"/>
            <w:left w:val="none" w:sz="0" w:space="0" w:color="auto"/>
            <w:bottom w:val="none" w:sz="0" w:space="0" w:color="auto"/>
            <w:right w:val="none" w:sz="0" w:space="0" w:color="auto"/>
          </w:divBdr>
        </w:div>
        <w:div w:id="1275096432">
          <w:marLeft w:val="0"/>
          <w:marRight w:val="0"/>
          <w:marTop w:val="0"/>
          <w:marBottom w:val="0"/>
          <w:divBdr>
            <w:top w:val="none" w:sz="0" w:space="0" w:color="auto"/>
            <w:left w:val="none" w:sz="0" w:space="0" w:color="auto"/>
            <w:bottom w:val="none" w:sz="0" w:space="0" w:color="auto"/>
            <w:right w:val="none" w:sz="0" w:space="0" w:color="auto"/>
          </w:divBdr>
        </w:div>
        <w:div w:id="2024283889">
          <w:marLeft w:val="0"/>
          <w:marRight w:val="0"/>
          <w:marTop w:val="0"/>
          <w:marBottom w:val="0"/>
          <w:divBdr>
            <w:top w:val="none" w:sz="0" w:space="0" w:color="auto"/>
            <w:left w:val="none" w:sz="0" w:space="0" w:color="auto"/>
            <w:bottom w:val="none" w:sz="0" w:space="0" w:color="auto"/>
            <w:right w:val="none" w:sz="0" w:space="0" w:color="auto"/>
          </w:divBdr>
        </w:div>
        <w:div w:id="159583972">
          <w:marLeft w:val="0"/>
          <w:marRight w:val="0"/>
          <w:marTop w:val="0"/>
          <w:marBottom w:val="0"/>
          <w:divBdr>
            <w:top w:val="none" w:sz="0" w:space="0" w:color="auto"/>
            <w:left w:val="none" w:sz="0" w:space="0" w:color="auto"/>
            <w:bottom w:val="none" w:sz="0" w:space="0" w:color="auto"/>
            <w:right w:val="none" w:sz="0" w:space="0" w:color="auto"/>
          </w:divBdr>
        </w:div>
        <w:div w:id="1326130069">
          <w:marLeft w:val="0"/>
          <w:marRight w:val="0"/>
          <w:marTop w:val="0"/>
          <w:marBottom w:val="0"/>
          <w:divBdr>
            <w:top w:val="none" w:sz="0" w:space="0" w:color="auto"/>
            <w:left w:val="none" w:sz="0" w:space="0" w:color="auto"/>
            <w:bottom w:val="none" w:sz="0" w:space="0" w:color="auto"/>
            <w:right w:val="none" w:sz="0" w:space="0" w:color="auto"/>
          </w:divBdr>
        </w:div>
        <w:div w:id="540672987">
          <w:marLeft w:val="0"/>
          <w:marRight w:val="0"/>
          <w:marTop w:val="0"/>
          <w:marBottom w:val="0"/>
          <w:divBdr>
            <w:top w:val="none" w:sz="0" w:space="0" w:color="auto"/>
            <w:left w:val="none" w:sz="0" w:space="0" w:color="auto"/>
            <w:bottom w:val="none" w:sz="0" w:space="0" w:color="auto"/>
            <w:right w:val="none" w:sz="0" w:space="0" w:color="auto"/>
          </w:divBdr>
        </w:div>
        <w:div w:id="1861701389">
          <w:marLeft w:val="0"/>
          <w:marRight w:val="0"/>
          <w:marTop w:val="0"/>
          <w:marBottom w:val="0"/>
          <w:divBdr>
            <w:top w:val="none" w:sz="0" w:space="0" w:color="auto"/>
            <w:left w:val="none" w:sz="0" w:space="0" w:color="auto"/>
            <w:bottom w:val="none" w:sz="0" w:space="0" w:color="auto"/>
            <w:right w:val="none" w:sz="0" w:space="0" w:color="auto"/>
          </w:divBdr>
        </w:div>
        <w:div w:id="1168129304">
          <w:marLeft w:val="0"/>
          <w:marRight w:val="0"/>
          <w:marTop w:val="0"/>
          <w:marBottom w:val="0"/>
          <w:divBdr>
            <w:top w:val="none" w:sz="0" w:space="0" w:color="auto"/>
            <w:left w:val="none" w:sz="0" w:space="0" w:color="auto"/>
            <w:bottom w:val="none" w:sz="0" w:space="0" w:color="auto"/>
            <w:right w:val="none" w:sz="0" w:space="0" w:color="auto"/>
          </w:divBdr>
        </w:div>
        <w:div w:id="1489203811">
          <w:marLeft w:val="0"/>
          <w:marRight w:val="0"/>
          <w:marTop w:val="0"/>
          <w:marBottom w:val="0"/>
          <w:divBdr>
            <w:top w:val="none" w:sz="0" w:space="0" w:color="auto"/>
            <w:left w:val="none" w:sz="0" w:space="0" w:color="auto"/>
            <w:bottom w:val="none" w:sz="0" w:space="0" w:color="auto"/>
            <w:right w:val="none" w:sz="0" w:space="0" w:color="auto"/>
          </w:divBdr>
        </w:div>
        <w:div w:id="1850023748">
          <w:marLeft w:val="0"/>
          <w:marRight w:val="0"/>
          <w:marTop w:val="0"/>
          <w:marBottom w:val="0"/>
          <w:divBdr>
            <w:top w:val="none" w:sz="0" w:space="0" w:color="auto"/>
            <w:left w:val="none" w:sz="0" w:space="0" w:color="auto"/>
            <w:bottom w:val="none" w:sz="0" w:space="0" w:color="auto"/>
            <w:right w:val="none" w:sz="0" w:space="0" w:color="auto"/>
          </w:divBdr>
        </w:div>
        <w:div w:id="376899524">
          <w:marLeft w:val="0"/>
          <w:marRight w:val="0"/>
          <w:marTop w:val="0"/>
          <w:marBottom w:val="0"/>
          <w:divBdr>
            <w:top w:val="none" w:sz="0" w:space="0" w:color="auto"/>
            <w:left w:val="none" w:sz="0" w:space="0" w:color="auto"/>
            <w:bottom w:val="none" w:sz="0" w:space="0" w:color="auto"/>
            <w:right w:val="none" w:sz="0" w:space="0" w:color="auto"/>
          </w:divBdr>
        </w:div>
        <w:div w:id="2006083423">
          <w:marLeft w:val="0"/>
          <w:marRight w:val="0"/>
          <w:marTop w:val="0"/>
          <w:marBottom w:val="0"/>
          <w:divBdr>
            <w:top w:val="none" w:sz="0" w:space="0" w:color="auto"/>
            <w:left w:val="none" w:sz="0" w:space="0" w:color="auto"/>
            <w:bottom w:val="none" w:sz="0" w:space="0" w:color="auto"/>
            <w:right w:val="none" w:sz="0" w:space="0" w:color="auto"/>
          </w:divBdr>
          <w:divsChild>
            <w:div w:id="2140029706">
              <w:marLeft w:val="0"/>
              <w:marRight w:val="0"/>
              <w:marTop w:val="0"/>
              <w:marBottom w:val="0"/>
              <w:divBdr>
                <w:top w:val="none" w:sz="0" w:space="0" w:color="auto"/>
                <w:left w:val="none" w:sz="0" w:space="0" w:color="auto"/>
                <w:bottom w:val="none" w:sz="0" w:space="0" w:color="auto"/>
                <w:right w:val="none" w:sz="0" w:space="0" w:color="auto"/>
              </w:divBdr>
            </w:div>
            <w:div w:id="2118013447">
              <w:marLeft w:val="0"/>
              <w:marRight w:val="0"/>
              <w:marTop w:val="0"/>
              <w:marBottom w:val="0"/>
              <w:divBdr>
                <w:top w:val="none" w:sz="0" w:space="0" w:color="auto"/>
                <w:left w:val="none" w:sz="0" w:space="0" w:color="auto"/>
                <w:bottom w:val="none" w:sz="0" w:space="0" w:color="auto"/>
                <w:right w:val="none" w:sz="0" w:space="0" w:color="auto"/>
              </w:divBdr>
            </w:div>
            <w:div w:id="1782139190">
              <w:marLeft w:val="0"/>
              <w:marRight w:val="0"/>
              <w:marTop w:val="0"/>
              <w:marBottom w:val="0"/>
              <w:divBdr>
                <w:top w:val="none" w:sz="0" w:space="0" w:color="auto"/>
                <w:left w:val="none" w:sz="0" w:space="0" w:color="auto"/>
                <w:bottom w:val="none" w:sz="0" w:space="0" w:color="auto"/>
                <w:right w:val="none" w:sz="0" w:space="0" w:color="auto"/>
              </w:divBdr>
            </w:div>
            <w:div w:id="1294871654">
              <w:marLeft w:val="0"/>
              <w:marRight w:val="0"/>
              <w:marTop w:val="0"/>
              <w:marBottom w:val="0"/>
              <w:divBdr>
                <w:top w:val="none" w:sz="0" w:space="0" w:color="auto"/>
                <w:left w:val="none" w:sz="0" w:space="0" w:color="auto"/>
                <w:bottom w:val="none" w:sz="0" w:space="0" w:color="auto"/>
                <w:right w:val="none" w:sz="0" w:space="0" w:color="auto"/>
              </w:divBdr>
            </w:div>
            <w:div w:id="1279919476">
              <w:marLeft w:val="0"/>
              <w:marRight w:val="0"/>
              <w:marTop w:val="0"/>
              <w:marBottom w:val="0"/>
              <w:divBdr>
                <w:top w:val="none" w:sz="0" w:space="0" w:color="auto"/>
                <w:left w:val="none" w:sz="0" w:space="0" w:color="auto"/>
                <w:bottom w:val="none" w:sz="0" w:space="0" w:color="auto"/>
                <w:right w:val="none" w:sz="0" w:space="0" w:color="auto"/>
              </w:divBdr>
            </w:div>
            <w:div w:id="725690154">
              <w:marLeft w:val="0"/>
              <w:marRight w:val="0"/>
              <w:marTop w:val="0"/>
              <w:marBottom w:val="0"/>
              <w:divBdr>
                <w:top w:val="none" w:sz="0" w:space="0" w:color="auto"/>
                <w:left w:val="none" w:sz="0" w:space="0" w:color="auto"/>
                <w:bottom w:val="none" w:sz="0" w:space="0" w:color="auto"/>
                <w:right w:val="none" w:sz="0" w:space="0" w:color="auto"/>
              </w:divBdr>
            </w:div>
            <w:div w:id="2134015337">
              <w:marLeft w:val="0"/>
              <w:marRight w:val="0"/>
              <w:marTop w:val="0"/>
              <w:marBottom w:val="0"/>
              <w:divBdr>
                <w:top w:val="none" w:sz="0" w:space="0" w:color="auto"/>
                <w:left w:val="none" w:sz="0" w:space="0" w:color="auto"/>
                <w:bottom w:val="none" w:sz="0" w:space="0" w:color="auto"/>
                <w:right w:val="none" w:sz="0" w:space="0" w:color="auto"/>
              </w:divBdr>
            </w:div>
            <w:div w:id="1475945845">
              <w:marLeft w:val="0"/>
              <w:marRight w:val="0"/>
              <w:marTop w:val="0"/>
              <w:marBottom w:val="0"/>
              <w:divBdr>
                <w:top w:val="none" w:sz="0" w:space="0" w:color="auto"/>
                <w:left w:val="none" w:sz="0" w:space="0" w:color="auto"/>
                <w:bottom w:val="none" w:sz="0" w:space="0" w:color="auto"/>
                <w:right w:val="none" w:sz="0" w:space="0" w:color="auto"/>
              </w:divBdr>
            </w:div>
            <w:div w:id="400953392">
              <w:marLeft w:val="0"/>
              <w:marRight w:val="0"/>
              <w:marTop w:val="0"/>
              <w:marBottom w:val="0"/>
              <w:divBdr>
                <w:top w:val="none" w:sz="0" w:space="0" w:color="auto"/>
                <w:left w:val="none" w:sz="0" w:space="0" w:color="auto"/>
                <w:bottom w:val="none" w:sz="0" w:space="0" w:color="auto"/>
                <w:right w:val="none" w:sz="0" w:space="0" w:color="auto"/>
              </w:divBdr>
            </w:div>
            <w:div w:id="304169201">
              <w:marLeft w:val="0"/>
              <w:marRight w:val="0"/>
              <w:marTop w:val="0"/>
              <w:marBottom w:val="0"/>
              <w:divBdr>
                <w:top w:val="none" w:sz="0" w:space="0" w:color="auto"/>
                <w:left w:val="none" w:sz="0" w:space="0" w:color="auto"/>
                <w:bottom w:val="none" w:sz="0" w:space="0" w:color="auto"/>
                <w:right w:val="none" w:sz="0" w:space="0" w:color="auto"/>
              </w:divBdr>
            </w:div>
            <w:div w:id="1986153859">
              <w:marLeft w:val="0"/>
              <w:marRight w:val="0"/>
              <w:marTop w:val="0"/>
              <w:marBottom w:val="0"/>
              <w:divBdr>
                <w:top w:val="none" w:sz="0" w:space="0" w:color="auto"/>
                <w:left w:val="none" w:sz="0" w:space="0" w:color="auto"/>
                <w:bottom w:val="none" w:sz="0" w:space="0" w:color="auto"/>
                <w:right w:val="none" w:sz="0" w:space="0" w:color="auto"/>
              </w:divBdr>
            </w:div>
            <w:div w:id="864443342">
              <w:marLeft w:val="0"/>
              <w:marRight w:val="0"/>
              <w:marTop w:val="0"/>
              <w:marBottom w:val="0"/>
              <w:divBdr>
                <w:top w:val="none" w:sz="0" w:space="0" w:color="auto"/>
                <w:left w:val="none" w:sz="0" w:space="0" w:color="auto"/>
                <w:bottom w:val="none" w:sz="0" w:space="0" w:color="auto"/>
                <w:right w:val="none" w:sz="0" w:space="0" w:color="auto"/>
              </w:divBdr>
            </w:div>
            <w:div w:id="589433951">
              <w:marLeft w:val="0"/>
              <w:marRight w:val="0"/>
              <w:marTop w:val="0"/>
              <w:marBottom w:val="0"/>
              <w:divBdr>
                <w:top w:val="none" w:sz="0" w:space="0" w:color="auto"/>
                <w:left w:val="none" w:sz="0" w:space="0" w:color="auto"/>
                <w:bottom w:val="none" w:sz="0" w:space="0" w:color="auto"/>
                <w:right w:val="none" w:sz="0" w:space="0" w:color="auto"/>
              </w:divBdr>
            </w:div>
            <w:div w:id="300113819">
              <w:marLeft w:val="0"/>
              <w:marRight w:val="0"/>
              <w:marTop w:val="0"/>
              <w:marBottom w:val="0"/>
              <w:divBdr>
                <w:top w:val="none" w:sz="0" w:space="0" w:color="auto"/>
                <w:left w:val="none" w:sz="0" w:space="0" w:color="auto"/>
                <w:bottom w:val="none" w:sz="0" w:space="0" w:color="auto"/>
                <w:right w:val="none" w:sz="0" w:space="0" w:color="auto"/>
              </w:divBdr>
            </w:div>
            <w:div w:id="1681588374">
              <w:marLeft w:val="0"/>
              <w:marRight w:val="0"/>
              <w:marTop w:val="0"/>
              <w:marBottom w:val="0"/>
              <w:divBdr>
                <w:top w:val="none" w:sz="0" w:space="0" w:color="auto"/>
                <w:left w:val="none" w:sz="0" w:space="0" w:color="auto"/>
                <w:bottom w:val="none" w:sz="0" w:space="0" w:color="auto"/>
                <w:right w:val="none" w:sz="0" w:space="0" w:color="auto"/>
              </w:divBdr>
            </w:div>
            <w:div w:id="1993411297">
              <w:marLeft w:val="0"/>
              <w:marRight w:val="0"/>
              <w:marTop w:val="0"/>
              <w:marBottom w:val="0"/>
              <w:divBdr>
                <w:top w:val="none" w:sz="0" w:space="0" w:color="auto"/>
                <w:left w:val="none" w:sz="0" w:space="0" w:color="auto"/>
                <w:bottom w:val="none" w:sz="0" w:space="0" w:color="auto"/>
                <w:right w:val="none" w:sz="0" w:space="0" w:color="auto"/>
              </w:divBdr>
            </w:div>
            <w:div w:id="1745031581">
              <w:marLeft w:val="0"/>
              <w:marRight w:val="0"/>
              <w:marTop w:val="0"/>
              <w:marBottom w:val="0"/>
              <w:divBdr>
                <w:top w:val="none" w:sz="0" w:space="0" w:color="auto"/>
                <w:left w:val="none" w:sz="0" w:space="0" w:color="auto"/>
                <w:bottom w:val="none" w:sz="0" w:space="0" w:color="auto"/>
                <w:right w:val="none" w:sz="0" w:space="0" w:color="auto"/>
              </w:divBdr>
            </w:div>
            <w:div w:id="1944877204">
              <w:marLeft w:val="0"/>
              <w:marRight w:val="0"/>
              <w:marTop w:val="0"/>
              <w:marBottom w:val="0"/>
              <w:divBdr>
                <w:top w:val="none" w:sz="0" w:space="0" w:color="auto"/>
                <w:left w:val="none" w:sz="0" w:space="0" w:color="auto"/>
                <w:bottom w:val="none" w:sz="0" w:space="0" w:color="auto"/>
                <w:right w:val="none" w:sz="0" w:space="0" w:color="auto"/>
              </w:divBdr>
            </w:div>
            <w:div w:id="551842986">
              <w:marLeft w:val="0"/>
              <w:marRight w:val="0"/>
              <w:marTop w:val="0"/>
              <w:marBottom w:val="0"/>
              <w:divBdr>
                <w:top w:val="none" w:sz="0" w:space="0" w:color="auto"/>
                <w:left w:val="none" w:sz="0" w:space="0" w:color="auto"/>
                <w:bottom w:val="none" w:sz="0" w:space="0" w:color="auto"/>
                <w:right w:val="none" w:sz="0" w:space="0" w:color="auto"/>
              </w:divBdr>
            </w:div>
            <w:div w:id="339622285">
              <w:marLeft w:val="0"/>
              <w:marRight w:val="0"/>
              <w:marTop w:val="0"/>
              <w:marBottom w:val="0"/>
              <w:divBdr>
                <w:top w:val="none" w:sz="0" w:space="0" w:color="auto"/>
                <w:left w:val="none" w:sz="0" w:space="0" w:color="auto"/>
                <w:bottom w:val="none" w:sz="0" w:space="0" w:color="auto"/>
                <w:right w:val="none" w:sz="0" w:space="0" w:color="auto"/>
              </w:divBdr>
            </w:div>
          </w:divsChild>
        </w:div>
        <w:div w:id="2058773956">
          <w:marLeft w:val="0"/>
          <w:marRight w:val="0"/>
          <w:marTop w:val="0"/>
          <w:marBottom w:val="0"/>
          <w:divBdr>
            <w:top w:val="none" w:sz="0" w:space="0" w:color="auto"/>
            <w:left w:val="none" w:sz="0" w:space="0" w:color="auto"/>
            <w:bottom w:val="none" w:sz="0" w:space="0" w:color="auto"/>
            <w:right w:val="none" w:sz="0" w:space="0" w:color="auto"/>
          </w:divBdr>
          <w:divsChild>
            <w:div w:id="1123765097">
              <w:marLeft w:val="0"/>
              <w:marRight w:val="0"/>
              <w:marTop w:val="0"/>
              <w:marBottom w:val="0"/>
              <w:divBdr>
                <w:top w:val="none" w:sz="0" w:space="0" w:color="auto"/>
                <w:left w:val="none" w:sz="0" w:space="0" w:color="auto"/>
                <w:bottom w:val="none" w:sz="0" w:space="0" w:color="auto"/>
                <w:right w:val="none" w:sz="0" w:space="0" w:color="auto"/>
              </w:divBdr>
            </w:div>
            <w:div w:id="1996301003">
              <w:marLeft w:val="0"/>
              <w:marRight w:val="0"/>
              <w:marTop w:val="0"/>
              <w:marBottom w:val="0"/>
              <w:divBdr>
                <w:top w:val="none" w:sz="0" w:space="0" w:color="auto"/>
                <w:left w:val="none" w:sz="0" w:space="0" w:color="auto"/>
                <w:bottom w:val="none" w:sz="0" w:space="0" w:color="auto"/>
                <w:right w:val="none" w:sz="0" w:space="0" w:color="auto"/>
              </w:divBdr>
            </w:div>
            <w:div w:id="553195147">
              <w:marLeft w:val="0"/>
              <w:marRight w:val="0"/>
              <w:marTop w:val="0"/>
              <w:marBottom w:val="0"/>
              <w:divBdr>
                <w:top w:val="none" w:sz="0" w:space="0" w:color="auto"/>
                <w:left w:val="none" w:sz="0" w:space="0" w:color="auto"/>
                <w:bottom w:val="none" w:sz="0" w:space="0" w:color="auto"/>
                <w:right w:val="none" w:sz="0" w:space="0" w:color="auto"/>
              </w:divBdr>
            </w:div>
            <w:div w:id="583149669">
              <w:marLeft w:val="0"/>
              <w:marRight w:val="0"/>
              <w:marTop w:val="0"/>
              <w:marBottom w:val="0"/>
              <w:divBdr>
                <w:top w:val="none" w:sz="0" w:space="0" w:color="auto"/>
                <w:left w:val="none" w:sz="0" w:space="0" w:color="auto"/>
                <w:bottom w:val="none" w:sz="0" w:space="0" w:color="auto"/>
                <w:right w:val="none" w:sz="0" w:space="0" w:color="auto"/>
              </w:divBdr>
            </w:div>
            <w:div w:id="877932324">
              <w:marLeft w:val="0"/>
              <w:marRight w:val="0"/>
              <w:marTop w:val="0"/>
              <w:marBottom w:val="0"/>
              <w:divBdr>
                <w:top w:val="none" w:sz="0" w:space="0" w:color="auto"/>
                <w:left w:val="none" w:sz="0" w:space="0" w:color="auto"/>
                <w:bottom w:val="none" w:sz="0" w:space="0" w:color="auto"/>
                <w:right w:val="none" w:sz="0" w:space="0" w:color="auto"/>
              </w:divBdr>
            </w:div>
            <w:div w:id="872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8668">
      <w:bodyDiv w:val="1"/>
      <w:marLeft w:val="0"/>
      <w:marRight w:val="0"/>
      <w:marTop w:val="0"/>
      <w:marBottom w:val="0"/>
      <w:divBdr>
        <w:top w:val="none" w:sz="0" w:space="0" w:color="auto"/>
        <w:left w:val="none" w:sz="0" w:space="0" w:color="auto"/>
        <w:bottom w:val="none" w:sz="0" w:space="0" w:color="auto"/>
        <w:right w:val="none" w:sz="0" w:space="0" w:color="auto"/>
      </w:divBdr>
      <w:divsChild>
        <w:div w:id="479200589">
          <w:marLeft w:val="-75"/>
          <w:marRight w:val="0"/>
          <w:marTop w:val="30"/>
          <w:marBottom w:val="30"/>
          <w:divBdr>
            <w:top w:val="none" w:sz="0" w:space="0" w:color="auto"/>
            <w:left w:val="none" w:sz="0" w:space="0" w:color="auto"/>
            <w:bottom w:val="none" w:sz="0" w:space="0" w:color="auto"/>
            <w:right w:val="none" w:sz="0" w:space="0" w:color="auto"/>
          </w:divBdr>
          <w:divsChild>
            <w:div w:id="1918594075">
              <w:marLeft w:val="0"/>
              <w:marRight w:val="0"/>
              <w:marTop w:val="0"/>
              <w:marBottom w:val="0"/>
              <w:divBdr>
                <w:top w:val="none" w:sz="0" w:space="0" w:color="auto"/>
                <w:left w:val="none" w:sz="0" w:space="0" w:color="auto"/>
                <w:bottom w:val="none" w:sz="0" w:space="0" w:color="auto"/>
                <w:right w:val="none" w:sz="0" w:space="0" w:color="auto"/>
              </w:divBdr>
              <w:divsChild>
                <w:div w:id="431751361">
                  <w:marLeft w:val="0"/>
                  <w:marRight w:val="0"/>
                  <w:marTop w:val="0"/>
                  <w:marBottom w:val="0"/>
                  <w:divBdr>
                    <w:top w:val="none" w:sz="0" w:space="0" w:color="auto"/>
                    <w:left w:val="none" w:sz="0" w:space="0" w:color="auto"/>
                    <w:bottom w:val="none" w:sz="0" w:space="0" w:color="auto"/>
                    <w:right w:val="none" w:sz="0" w:space="0" w:color="auto"/>
                  </w:divBdr>
                </w:div>
              </w:divsChild>
            </w:div>
            <w:div w:id="792554285">
              <w:marLeft w:val="0"/>
              <w:marRight w:val="0"/>
              <w:marTop w:val="0"/>
              <w:marBottom w:val="0"/>
              <w:divBdr>
                <w:top w:val="none" w:sz="0" w:space="0" w:color="auto"/>
                <w:left w:val="none" w:sz="0" w:space="0" w:color="auto"/>
                <w:bottom w:val="none" w:sz="0" w:space="0" w:color="auto"/>
                <w:right w:val="none" w:sz="0" w:space="0" w:color="auto"/>
              </w:divBdr>
              <w:divsChild>
                <w:div w:id="1694381434">
                  <w:marLeft w:val="0"/>
                  <w:marRight w:val="0"/>
                  <w:marTop w:val="0"/>
                  <w:marBottom w:val="0"/>
                  <w:divBdr>
                    <w:top w:val="none" w:sz="0" w:space="0" w:color="auto"/>
                    <w:left w:val="none" w:sz="0" w:space="0" w:color="auto"/>
                    <w:bottom w:val="none" w:sz="0" w:space="0" w:color="auto"/>
                    <w:right w:val="none" w:sz="0" w:space="0" w:color="auto"/>
                  </w:divBdr>
                </w:div>
              </w:divsChild>
            </w:div>
            <w:div w:id="445931778">
              <w:marLeft w:val="0"/>
              <w:marRight w:val="0"/>
              <w:marTop w:val="0"/>
              <w:marBottom w:val="0"/>
              <w:divBdr>
                <w:top w:val="none" w:sz="0" w:space="0" w:color="auto"/>
                <w:left w:val="none" w:sz="0" w:space="0" w:color="auto"/>
                <w:bottom w:val="none" w:sz="0" w:space="0" w:color="auto"/>
                <w:right w:val="none" w:sz="0" w:space="0" w:color="auto"/>
              </w:divBdr>
              <w:divsChild>
                <w:div w:id="1200819668">
                  <w:marLeft w:val="0"/>
                  <w:marRight w:val="0"/>
                  <w:marTop w:val="0"/>
                  <w:marBottom w:val="0"/>
                  <w:divBdr>
                    <w:top w:val="none" w:sz="0" w:space="0" w:color="auto"/>
                    <w:left w:val="none" w:sz="0" w:space="0" w:color="auto"/>
                    <w:bottom w:val="none" w:sz="0" w:space="0" w:color="auto"/>
                    <w:right w:val="none" w:sz="0" w:space="0" w:color="auto"/>
                  </w:divBdr>
                </w:div>
              </w:divsChild>
            </w:div>
            <w:div w:id="528832729">
              <w:marLeft w:val="0"/>
              <w:marRight w:val="0"/>
              <w:marTop w:val="0"/>
              <w:marBottom w:val="0"/>
              <w:divBdr>
                <w:top w:val="none" w:sz="0" w:space="0" w:color="auto"/>
                <w:left w:val="none" w:sz="0" w:space="0" w:color="auto"/>
                <w:bottom w:val="none" w:sz="0" w:space="0" w:color="auto"/>
                <w:right w:val="none" w:sz="0" w:space="0" w:color="auto"/>
              </w:divBdr>
              <w:divsChild>
                <w:div w:id="655260198">
                  <w:marLeft w:val="0"/>
                  <w:marRight w:val="0"/>
                  <w:marTop w:val="0"/>
                  <w:marBottom w:val="0"/>
                  <w:divBdr>
                    <w:top w:val="none" w:sz="0" w:space="0" w:color="auto"/>
                    <w:left w:val="none" w:sz="0" w:space="0" w:color="auto"/>
                    <w:bottom w:val="none" w:sz="0" w:space="0" w:color="auto"/>
                    <w:right w:val="none" w:sz="0" w:space="0" w:color="auto"/>
                  </w:divBdr>
                </w:div>
              </w:divsChild>
            </w:div>
            <w:div w:id="713967639">
              <w:marLeft w:val="0"/>
              <w:marRight w:val="0"/>
              <w:marTop w:val="0"/>
              <w:marBottom w:val="0"/>
              <w:divBdr>
                <w:top w:val="none" w:sz="0" w:space="0" w:color="auto"/>
                <w:left w:val="none" w:sz="0" w:space="0" w:color="auto"/>
                <w:bottom w:val="none" w:sz="0" w:space="0" w:color="auto"/>
                <w:right w:val="none" w:sz="0" w:space="0" w:color="auto"/>
              </w:divBdr>
              <w:divsChild>
                <w:div w:id="566501876">
                  <w:marLeft w:val="0"/>
                  <w:marRight w:val="0"/>
                  <w:marTop w:val="0"/>
                  <w:marBottom w:val="0"/>
                  <w:divBdr>
                    <w:top w:val="none" w:sz="0" w:space="0" w:color="auto"/>
                    <w:left w:val="none" w:sz="0" w:space="0" w:color="auto"/>
                    <w:bottom w:val="none" w:sz="0" w:space="0" w:color="auto"/>
                    <w:right w:val="none" w:sz="0" w:space="0" w:color="auto"/>
                  </w:divBdr>
                </w:div>
              </w:divsChild>
            </w:div>
            <w:div w:id="2115587474">
              <w:marLeft w:val="0"/>
              <w:marRight w:val="0"/>
              <w:marTop w:val="0"/>
              <w:marBottom w:val="0"/>
              <w:divBdr>
                <w:top w:val="none" w:sz="0" w:space="0" w:color="auto"/>
                <w:left w:val="none" w:sz="0" w:space="0" w:color="auto"/>
                <w:bottom w:val="none" w:sz="0" w:space="0" w:color="auto"/>
                <w:right w:val="none" w:sz="0" w:space="0" w:color="auto"/>
              </w:divBdr>
              <w:divsChild>
                <w:div w:id="634070305">
                  <w:marLeft w:val="0"/>
                  <w:marRight w:val="0"/>
                  <w:marTop w:val="0"/>
                  <w:marBottom w:val="0"/>
                  <w:divBdr>
                    <w:top w:val="none" w:sz="0" w:space="0" w:color="auto"/>
                    <w:left w:val="none" w:sz="0" w:space="0" w:color="auto"/>
                    <w:bottom w:val="none" w:sz="0" w:space="0" w:color="auto"/>
                    <w:right w:val="none" w:sz="0" w:space="0" w:color="auto"/>
                  </w:divBdr>
                </w:div>
              </w:divsChild>
            </w:div>
            <w:div w:id="489565872">
              <w:marLeft w:val="0"/>
              <w:marRight w:val="0"/>
              <w:marTop w:val="0"/>
              <w:marBottom w:val="0"/>
              <w:divBdr>
                <w:top w:val="none" w:sz="0" w:space="0" w:color="auto"/>
                <w:left w:val="none" w:sz="0" w:space="0" w:color="auto"/>
                <w:bottom w:val="none" w:sz="0" w:space="0" w:color="auto"/>
                <w:right w:val="none" w:sz="0" w:space="0" w:color="auto"/>
              </w:divBdr>
              <w:divsChild>
                <w:div w:id="1998917934">
                  <w:marLeft w:val="0"/>
                  <w:marRight w:val="0"/>
                  <w:marTop w:val="0"/>
                  <w:marBottom w:val="0"/>
                  <w:divBdr>
                    <w:top w:val="none" w:sz="0" w:space="0" w:color="auto"/>
                    <w:left w:val="none" w:sz="0" w:space="0" w:color="auto"/>
                    <w:bottom w:val="none" w:sz="0" w:space="0" w:color="auto"/>
                    <w:right w:val="none" w:sz="0" w:space="0" w:color="auto"/>
                  </w:divBdr>
                </w:div>
              </w:divsChild>
            </w:div>
            <w:div w:id="565725995">
              <w:marLeft w:val="0"/>
              <w:marRight w:val="0"/>
              <w:marTop w:val="0"/>
              <w:marBottom w:val="0"/>
              <w:divBdr>
                <w:top w:val="none" w:sz="0" w:space="0" w:color="auto"/>
                <w:left w:val="none" w:sz="0" w:space="0" w:color="auto"/>
                <w:bottom w:val="none" w:sz="0" w:space="0" w:color="auto"/>
                <w:right w:val="none" w:sz="0" w:space="0" w:color="auto"/>
              </w:divBdr>
              <w:divsChild>
                <w:div w:id="436952201">
                  <w:marLeft w:val="0"/>
                  <w:marRight w:val="0"/>
                  <w:marTop w:val="0"/>
                  <w:marBottom w:val="0"/>
                  <w:divBdr>
                    <w:top w:val="none" w:sz="0" w:space="0" w:color="auto"/>
                    <w:left w:val="none" w:sz="0" w:space="0" w:color="auto"/>
                    <w:bottom w:val="none" w:sz="0" w:space="0" w:color="auto"/>
                    <w:right w:val="none" w:sz="0" w:space="0" w:color="auto"/>
                  </w:divBdr>
                </w:div>
              </w:divsChild>
            </w:div>
            <w:div w:id="1983579422">
              <w:marLeft w:val="0"/>
              <w:marRight w:val="0"/>
              <w:marTop w:val="0"/>
              <w:marBottom w:val="0"/>
              <w:divBdr>
                <w:top w:val="none" w:sz="0" w:space="0" w:color="auto"/>
                <w:left w:val="none" w:sz="0" w:space="0" w:color="auto"/>
                <w:bottom w:val="none" w:sz="0" w:space="0" w:color="auto"/>
                <w:right w:val="none" w:sz="0" w:space="0" w:color="auto"/>
              </w:divBdr>
              <w:divsChild>
                <w:div w:id="1137919764">
                  <w:marLeft w:val="0"/>
                  <w:marRight w:val="0"/>
                  <w:marTop w:val="0"/>
                  <w:marBottom w:val="0"/>
                  <w:divBdr>
                    <w:top w:val="none" w:sz="0" w:space="0" w:color="auto"/>
                    <w:left w:val="none" w:sz="0" w:space="0" w:color="auto"/>
                    <w:bottom w:val="none" w:sz="0" w:space="0" w:color="auto"/>
                    <w:right w:val="none" w:sz="0" w:space="0" w:color="auto"/>
                  </w:divBdr>
                </w:div>
              </w:divsChild>
            </w:div>
            <w:div w:id="1781143118">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1049499498">
              <w:marLeft w:val="0"/>
              <w:marRight w:val="0"/>
              <w:marTop w:val="0"/>
              <w:marBottom w:val="0"/>
              <w:divBdr>
                <w:top w:val="none" w:sz="0" w:space="0" w:color="auto"/>
                <w:left w:val="none" w:sz="0" w:space="0" w:color="auto"/>
                <w:bottom w:val="none" w:sz="0" w:space="0" w:color="auto"/>
                <w:right w:val="none" w:sz="0" w:space="0" w:color="auto"/>
              </w:divBdr>
              <w:divsChild>
                <w:div w:id="755440193">
                  <w:marLeft w:val="0"/>
                  <w:marRight w:val="0"/>
                  <w:marTop w:val="0"/>
                  <w:marBottom w:val="0"/>
                  <w:divBdr>
                    <w:top w:val="none" w:sz="0" w:space="0" w:color="auto"/>
                    <w:left w:val="none" w:sz="0" w:space="0" w:color="auto"/>
                    <w:bottom w:val="none" w:sz="0" w:space="0" w:color="auto"/>
                    <w:right w:val="none" w:sz="0" w:space="0" w:color="auto"/>
                  </w:divBdr>
                </w:div>
              </w:divsChild>
            </w:div>
            <w:div w:id="1639602943">
              <w:marLeft w:val="0"/>
              <w:marRight w:val="0"/>
              <w:marTop w:val="0"/>
              <w:marBottom w:val="0"/>
              <w:divBdr>
                <w:top w:val="none" w:sz="0" w:space="0" w:color="auto"/>
                <w:left w:val="none" w:sz="0" w:space="0" w:color="auto"/>
                <w:bottom w:val="none" w:sz="0" w:space="0" w:color="auto"/>
                <w:right w:val="none" w:sz="0" w:space="0" w:color="auto"/>
              </w:divBdr>
              <w:divsChild>
                <w:div w:id="1063482295">
                  <w:marLeft w:val="0"/>
                  <w:marRight w:val="0"/>
                  <w:marTop w:val="0"/>
                  <w:marBottom w:val="0"/>
                  <w:divBdr>
                    <w:top w:val="none" w:sz="0" w:space="0" w:color="auto"/>
                    <w:left w:val="none" w:sz="0" w:space="0" w:color="auto"/>
                    <w:bottom w:val="none" w:sz="0" w:space="0" w:color="auto"/>
                    <w:right w:val="none" w:sz="0" w:space="0" w:color="auto"/>
                  </w:divBdr>
                </w:div>
              </w:divsChild>
            </w:div>
            <w:div w:id="1989630375">
              <w:marLeft w:val="0"/>
              <w:marRight w:val="0"/>
              <w:marTop w:val="0"/>
              <w:marBottom w:val="0"/>
              <w:divBdr>
                <w:top w:val="none" w:sz="0" w:space="0" w:color="auto"/>
                <w:left w:val="none" w:sz="0" w:space="0" w:color="auto"/>
                <w:bottom w:val="none" w:sz="0" w:space="0" w:color="auto"/>
                <w:right w:val="none" w:sz="0" w:space="0" w:color="auto"/>
              </w:divBdr>
              <w:divsChild>
                <w:div w:id="210270493">
                  <w:marLeft w:val="0"/>
                  <w:marRight w:val="0"/>
                  <w:marTop w:val="0"/>
                  <w:marBottom w:val="0"/>
                  <w:divBdr>
                    <w:top w:val="none" w:sz="0" w:space="0" w:color="auto"/>
                    <w:left w:val="none" w:sz="0" w:space="0" w:color="auto"/>
                    <w:bottom w:val="none" w:sz="0" w:space="0" w:color="auto"/>
                    <w:right w:val="none" w:sz="0" w:space="0" w:color="auto"/>
                  </w:divBdr>
                </w:div>
              </w:divsChild>
            </w:div>
            <w:div w:id="363796057">
              <w:marLeft w:val="0"/>
              <w:marRight w:val="0"/>
              <w:marTop w:val="0"/>
              <w:marBottom w:val="0"/>
              <w:divBdr>
                <w:top w:val="none" w:sz="0" w:space="0" w:color="auto"/>
                <w:left w:val="none" w:sz="0" w:space="0" w:color="auto"/>
                <w:bottom w:val="none" w:sz="0" w:space="0" w:color="auto"/>
                <w:right w:val="none" w:sz="0" w:space="0" w:color="auto"/>
              </w:divBdr>
              <w:divsChild>
                <w:div w:id="280111127">
                  <w:marLeft w:val="0"/>
                  <w:marRight w:val="0"/>
                  <w:marTop w:val="0"/>
                  <w:marBottom w:val="0"/>
                  <w:divBdr>
                    <w:top w:val="none" w:sz="0" w:space="0" w:color="auto"/>
                    <w:left w:val="none" w:sz="0" w:space="0" w:color="auto"/>
                    <w:bottom w:val="none" w:sz="0" w:space="0" w:color="auto"/>
                    <w:right w:val="none" w:sz="0" w:space="0" w:color="auto"/>
                  </w:divBdr>
                </w:div>
              </w:divsChild>
            </w:div>
            <w:div w:id="483394862">
              <w:marLeft w:val="0"/>
              <w:marRight w:val="0"/>
              <w:marTop w:val="0"/>
              <w:marBottom w:val="0"/>
              <w:divBdr>
                <w:top w:val="none" w:sz="0" w:space="0" w:color="auto"/>
                <w:left w:val="none" w:sz="0" w:space="0" w:color="auto"/>
                <w:bottom w:val="none" w:sz="0" w:space="0" w:color="auto"/>
                <w:right w:val="none" w:sz="0" w:space="0" w:color="auto"/>
              </w:divBdr>
              <w:divsChild>
                <w:div w:id="1447120512">
                  <w:marLeft w:val="0"/>
                  <w:marRight w:val="0"/>
                  <w:marTop w:val="0"/>
                  <w:marBottom w:val="0"/>
                  <w:divBdr>
                    <w:top w:val="none" w:sz="0" w:space="0" w:color="auto"/>
                    <w:left w:val="none" w:sz="0" w:space="0" w:color="auto"/>
                    <w:bottom w:val="none" w:sz="0" w:space="0" w:color="auto"/>
                    <w:right w:val="none" w:sz="0" w:space="0" w:color="auto"/>
                  </w:divBdr>
                </w:div>
              </w:divsChild>
            </w:div>
            <w:div w:id="779422776">
              <w:marLeft w:val="0"/>
              <w:marRight w:val="0"/>
              <w:marTop w:val="0"/>
              <w:marBottom w:val="0"/>
              <w:divBdr>
                <w:top w:val="none" w:sz="0" w:space="0" w:color="auto"/>
                <w:left w:val="none" w:sz="0" w:space="0" w:color="auto"/>
                <w:bottom w:val="none" w:sz="0" w:space="0" w:color="auto"/>
                <w:right w:val="none" w:sz="0" w:space="0" w:color="auto"/>
              </w:divBdr>
              <w:divsChild>
                <w:div w:id="1322925942">
                  <w:marLeft w:val="0"/>
                  <w:marRight w:val="0"/>
                  <w:marTop w:val="0"/>
                  <w:marBottom w:val="0"/>
                  <w:divBdr>
                    <w:top w:val="none" w:sz="0" w:space="0" w:color="auto"/>
                    <w:left w:val="none" w:sz="0" w:space="0" w:color="auto"/>
                    <w:bottom w:val="none" w:sz="0" w:space="0" w:color="auto"/>
                    <w:right w:val="none" w:sz="0" w:space="0" w:color="auto"/>
                  </w:divBdr>
                </w:div>
              </w:divsChild>
            </w:div>
            <w:div w:id="144586474">
              <w:marLeft w:val="0"/>
              <w:marRight w:val="0"/>
              <w:marTop w:val="0"/>
              <w:marBottom w:val="0"/>
              <w:divBdr>
                <w:top w:val="none" w:sz="0" w:space="0" w:color="auto"/>
                <w:left w:val="none" w:sz="0" w:space="0" w:color="auto"/>
                <w:bottom w:val="none" w:sz="0" w:space="0" w:color="auto"/>
                <w:right w:val="none" w:sz="0" w:space="0" w:color="auto"/>
              </w:divBdr>
              <w:divsChild>
                <w:div w:id="1559894765">
                  <w:marLeft w:val="0"/>
                  <w:marRight w:val="0"/>
                  <w:marTop w:val="0"/>
                  <w:marBottom w:val="0"/>
                  <w:divBdr>
                    <w:top w:val="none" w:sz="0" w:space="0" w:color="auto"/>
                    <w:left w:val="none" w:sz="0" w:space="0" w:color="auto"/>
                    <w:bottom w:val="none" w:sz="0" w:space="0" w:color="auto"/>
                    <w:right w:val="none" w:sz="0" w:space="0" w:color="auto"/>
                  </w:divBdr>
                </w:div>
              </w:divsChild>
            </w:div>
            <w:div w:id="1373992237">
              <w:marLeft w:val="0"/>
              <w:marRight w:val="0"/>
              <w:marTop w:val="0"/>
              <w:marBottom w:val="0"/>
              <w:divBdr>
                <w:top w:val="none" w:sz="0" w:space="0" w:color="auto"/>
                <w:left w:val="none" w:sz="0" w:space="0" w:color="auto"/>
                <w:bottom w:val="none" w:sz="0" w:space="0" w:color="auto"/>
                <w:right w:val="none" w:sz="0" w:space="0" w:color="auto"/>
              </w:divBdr>
              <w:divsChild>
                <w:div w:id="1336297919">
                  <w:marLeft w:val="0"/>
                  <w:marRight w:val="0"/>
                  <w:marTop w:val="0"/>
                  <w:marBottom w:val="0"/>
                  <w:divBdr>
                    <w:top w:val="none" w:sz="0" w:space="0" w:color="auto"/>
                    <w:left w:val="none" w:sz="0" w:space="0" w:color="auto"/>
                    <w:bottom w:val="none" w:sz="0" w:space="0" w:color="auto"/>
                    <w:right w:val="none" w:sz="0" w:space="0" w:color="auto"/>
                  </w:divBdr>
                </w:div>
              </w:divsChild>
            </w:div>
            <w:div w:id="209192494">
              <w:marLeft w:val="0"/>
              <w:marRight w:val="0"/>
              <w:marTop w:val="0"/>
              <w:marBottom w:val="0"/>
              <w:divBdr>
                <w:top w:val="none" w:sz="0" w:space="0" w:color="auto"/>
                <w:left w:val="none" w:sz="0" w:space="0" w:color="auto"/>
                <w:bottom w:val="none" w:sz="0" w:space="0" w:color="auto"/>
                <w:right w:val="none" w:sz="0" w:space="0" w:color="auto"/>
              </w:divBdr>
              <w:divsChild>
                <w:div w:id="2017414223">
                  <w:marLeft w:val="0"/>
                  <w:marRight w:val="0"/>
                  <w:marTop w:val="0"/>
                  <w:marBottom w:val="0"/>
                  <w:divBdr>
                    <w:top w:val="none" w:sz="0" w:space="0" w:color="auto"/>
                    <w:left w:val="none" w:sz="0" w:space="0" w:color="auto"/>
                    <w:bottom w:val="none" w:sz="0" w:space="0" w:color="auto"/>
                    <w:right w:val="none" w:sz="0" w:space="0" w:color="auto"/>
                  </w:divBdr>
                </w:div>
              </w:divsChild>
            </w:div>
            <w:div w:id="538976868">
              <w:marLeft w:val="0"/>
              <w:marRight w:val="0"/>
              <w:marTop w:val="0"/>
              <w:marBottom w:val="0"/>
              <w:divBdr>
                <w:top w:val="none" w:sz="0" w:space="0" w:color="auto"/>
                <w:left w:val="none" w:sz="0" w:space="0" w:color="auto"/>
                <w:bottom w:val="none" w:sz="0" w:space="0" w:color="auto"/>
                <w:right w:val="none" w:sz="0" w:space="0" w:color="auto"/>
              </w:divBdr>
              <w:divsChild>
                <w:div w:id="356128977">
                  <w:marLeft w:val="0"/>
                  <w:marRight w:val="0"/>
                  <w:marTop w:val="0"/>
                  <w:marBottom w:val="0"/>
                  <w:divBdr>
                    <w:top w:val="none" w:sz="0" w:space="0" w:color="auto"/>
                    <w:left w:val="none" w:sz="0" w:space="0" w:color="auto"/>
                    <w:bottom w:val="none" w:sz="0" w:space="0" w:color="auto"/>
                    <w:right w:val="none" w:sz="0" w:space="0" w:color="auto"/>
                  </w:divBdr>
                </w:div>
              </w:divsChild>
            </w:div>
            <w:div w:id="1125663834">
              <w:marLeft w:val="0"/>
              <w:marRight w:val="0"/>
              <w:marTop w:val="0"/>
              <w:marBottom w:val="0"/>
              <w:divBdr>
                <w:top w:val="none" w:sz="0" w:space="0" w:color="auto"/>
                <w:left w:val="none" w:sz="0" w:space="0" w:color="auto"/>
                <w:bottom w:val="none" w:sz="0" w:space="0" w:color="auto"/>
                <w:right w:val="none" w:sz="0" w:space="0" w:color="auto"/>
              </w:divBdr>
              <w:divsChild>
                <w:div w:id="1935700835">
                  <w:marLeft w:val="0"/>
                  <w:marRight w:val="0"/>
                  <w:marTop w:val="0"/>
                  <w:marBottom w:val="0"/>
                  <w:divBdr>
                    <w:top w:val="none" w:sz="0" w:space="0" w:color="auto"/>
                    <w:left w:val="none" w:sz="0" w:space="0" w:color="auto"/>
                    <w:bottom w:val="none" w:sz="0" w:space="0" w:color="auto"/>
                    <w:right w:val="none" w:sz="0" w:space="0" w:color="auto"/>
                  </w:divBdr>
                </w:div>
              </w:divsChild>
            </w:div>
            <w:div w:id="772748876">
              <w:marLeft w:val="0"/>
              <w:marRight w:val="0"/>
              <w:marTop w:val="0"/>
              <w:marBottom w:val="0"/>
              <w:divBdr>
                <w:top w:val="none" w:sz="0" w:space="0" w:color="auto"/>
                <w:left w:val="none" w:sz="0" w:space="0" w:color="auto"/>
                <w:bottom w:val="none" w:sz="0" w:space="0" w:color="auto"/>
                <w:right w:val="none" w:sz="0" w:space="0" w:color="auto"/>
              </w:divBdr>
              <w:divsChild>
                <w:div w:id="1013193047">
                  <w:marLeft w:val="0"/>
                  <w:marRight w:val="0"/>
                  <w:marTop w:val="0"/>
                  <w:marBottom w:val="0"/>
                  <w:divBdr>
                    <w:top w:val="none" w:sz="0" w:space="0" w:color="auto"/>
                    <w:left w:val="none" w:sz="0" w:space="0" w:color="auto"/>
                    <w:bottom w:val="none" w:sz="0" w:space="0" w:color="auto"/>
                    <w:right w:val="none" w:sz="0" w:space="0" w:color="auto"/>
                  </w:divBdr>
                </w:div>
              </w:divsChild>
            </w:div>
            <w:div w:id="2041659437">
              <w:marLeft w:val="0"/>
              <w:marRight w:val="0"/>
              <w:marTop w:val="0"/>
              <w:marBottom w:val="0"/>
              <w:divBdr>
                <w:top w:val="none" w:sz="0" w:space="0" w:color="auto"/>
                <w:left w:val="none" w:sz="0" w:space="0" w:color="auto"/>
                <w:bottom w:val="none" w:sz="0" w:space="0" w:color="auto"/>
                <w:right w:val="none" w:sz="0" w:space="0" w:color="auto"/>
              </w:divBdr>
              <w:divsChild>
                <w:div w:id="331182788">
                  <w:marLeft w:val="0"/>
                  <w:marRight w:val="0"/>
                  <w:marTop w:val="0"/>
                  <w:marBottom w:val="0"/>
                  <w:divBdr>
                    <w:top w:val="none" w:sz="0" w:space="0" w:color="auto"/>
                    <w:left w:val="none" w:sz="0" w:space="0" w:color="auto"/>
                    <w:bottom w:val="none" w:sz="0" w:space="0" w:color="auto"/>
                    <w:right w:val="none" w:sz="0" w:space="0" w:color="auto"/>
                  </w:divBdr>
                </w:div>
              </w:divsChild>
            </w:div>
            <w:div w:id="1974094172">
              <w:marLeft w:val="0"/>
              <w:marRight w:val="0"/>
              <w:marTop w:val="0"/>
              <w:marBottom w:val="0"/>
              <w:divBdr>
                <w:top w:val="none" w:sz="0" w:space="0" w:color="auto"/>
                <w:left w:val="none" w:sz="0" w:space="0" w:color="auto"/>
                <w:bottom w:val="none" w:sz="0" w:space="0" w:color="auto"/>
                <w:right w:val="none" w:sz="0" w:space="0" w:color="auto"/>
              </w:divBdr>
              <w:divsChild>
                <w:div w:id="647365061">
                  <w:marLeft w:val="0"/>
                  <w:marRight w:val="0"/>
                  <w:marTop w:val="0"/>
                  <w:marBottom w:val="0"/>
                  <w:divBdr>
                    <w:top w:val="none" w:sz="0" w:space="0" w:color="auto"/>
                    <w:left w:val="none" w:sz="0" w:space="0" w:color="auto"/>
                    <w:bottom w:val="none" w:sz="0" w:space="0" w:color="auto"/>
                    <w:right w:val="none" w:sz="0" w:space="0" w:color="auto"/>
                  </w:divBdr>
                </w:div>
              </w:divsChild>
            </w:div>
            <w:div w:id="545259739">
              <w:marLeft w:val="0"/>
              <w:marRight w:val="0"/>
              <w:marTop w:val="0"/>
              <w:marBottom w:val="0"/>
              <w:divBdr>
                <w:top w:val="none" w:sz="0" w:space="0" w:color="auto"/>
                <w:left w:val="none" w:sz="0" w:space="0" w:color="auto"/>
                <w:bottom w:val="none" w:sz="0" w:space="0" w:color="auto"/>
                <w:right w:val="none" w:sz="0" w:space="0" w:color="auto"/>
              </w:divBdr>
              <w:divsChild>
                <w:div w:id="1557159977">
                  <w:marLeft w:val="0"/>
                  <w:marRight w:val="0"/>
                  <w:marTop w:val="0"/>
                  <w:marBottom w:val="0"/>
                  <w:divBdr>
                    <w:top w:val="none" w:sz="0" w:space="0" w:color="auto"/>
                    <w:left w:val="none" w:sz="0" w:space="0" w:color="auto"/>
                    <w:bottom w:val="none" w:sz="0" w:space="0" w:color="auto"/>
                    <w:right w:val="none" w:sz="0" w:space="0" w:color="auto"/>
                  </w:divBdr>
                </w:div>
              </w:divsChild>
            </w:div>
            <w:div w:id="1332098491">
              <w:marLeft w:val="0"/>
              <w:marRight w:val="0"/>
              <w:marTop w:val="0"/>
              <w:marBottom w:val="0"/>
              <w:divBdr>
                <w:top w:val="none" w:sz="0" w:space="0" w:color="auto"/>
                <w:left w:val="none" w:sz="0" w:space="0" w:color="auto"/>
                <w:bottom w:val="none" w:sz="0" w:space="0" w:color="auto"/>
                <w:right w:val="none" w:sz="0" w:space="0" w:color="auto"/>
              </w:divBdr>
              <w:divsChild>
                <w:div w:id="1643853209">
                  <w:marLeft w:val="0"/>
                  <w:marRight w:val="0"/>
                  <w:marTop w:val="0"/>
                  <w:marBottom w:val="0"/>
                  <w:divBdr>
                    <w:top w:val="none" w:sz="0" w:space="0" w:color="auto"/>
                    <w:left w:val="none" w:sz="0" w:space="0" w:color="auto"/>
                    <w:bottom w:val="none" w:sz="0" w:space="0" w:color="auto"/>
                    <w:right w:val="none" w:sz="0" w:space="0" w:color="auto"/>
                  </w:divBdr>
                </w:div>
              </w:divsChild>
            </w:div>
            <w:div w:id="5639677">
              <w:marLeft w:val="0"/>
              <w:marRight w:val="0"/>
              <w:marTop w:val="0"/>
              <w:marBottom w:val="0"/>
              <w:divBdr>
                <w:top w:val="none" w:sz="0" w:space="0" w:color="auto"/>
                <w:left w:val="none" w:sz="0" w:space="0" w:color="auto"/>
                <w:bottom w:val="none" w:sz="0" w:space="0" w:color="auto"/>
                <w:right w:val="none" w:sz="0" w:space="0" w:color="auto"/>
              </w:divBdr>
              <w:divsChild>
                <w:div w:id="1831092659">
                  <w:marLeft w:val="0"/>
                  <w:marRight w:val="0"/>
                  <w:marTop w:val="0"/>
                  <w:marBottom w:val="0"/>
                  <w:divBdr>
                    <w:top w:val="none" w:sz="0" w:space="0" w:color="auto"/>
                    <w:left w:val="none" w:sz="0" w:space="0" w:color="auto"/>
                    <w:bottom w:val="none" w:sz="0" w:space="0" w:color="auto"/>
                    <w:right w:val="none" w:sz="0" w:space="0" w:color="auto"/>
                  </w:divBdr>
                </w:div>
              </w:divsChild>
            </w:div>
            <w:div w:id="273946890">
              <w:marLeft w:val="0"/>
              <w:marRight w:val="0"/>
              <w:marTop w:val="0"/>
              <w:marBottom w:val="0"/>
              <w:divBdr>
                <w:top w:val="none" w:sz="0" w:space="0" w:color="auto"/>
                <w:left w:val="none" w:sz="0" w:space="0" w:color="auto"/>
                <w:bottom w:val="none" w:sz="0" w:space="0" w:color="auto"/>
                <w:right w:val="none" w:sz="0" w:space="0" w:color="auto"/>
              </w:divBdr>
              <w:divsChild>
                <w:div w:id="649410604">
                  <w:marLeft w:val="0"/>
                  <w:marRight w:val="0"/>
                  <w:marTop w:val="0"/>
                  <w:marBottom w:val="0"/>
                  <w:divBdr>
                    <w:top w:val="none" w:sz="0" w:space="0" w:color="auto"/>
                    <w:left w:val="none" w:sz="0" w:space="0" w:color="auto"/>
                    <w:bottom w:val="none" w:sz="0" w:space="0" w:color="auto"/>
                    <w:right w:val="none" w:sz="0" w:space="0" w:color="auto"/>
                  </w:divBdr>
                </w:div>
              </w:divsChild>
            </w:div>
            <w:div w:id="1996569644">
              <w:marLeft w:val="0"/>
              <w:marRight w:val="0"/>
              <w:marTop w:val="0"/>
              <w:marBottom w:val="0"/>
              <w:divBdr>
                <w:top w:val="none" w:sz="0" w:space="0" w:color="auto"/>
                <w:left w:val="none" w:sz="0" w:space="0" w:color="auto"/>
                <w:bottom w:val="none" w:sz="0" w:space="0" w:color="auto"/>
                <w:right w:val="none" w:sz="0" w:space="0" w:color="auto"/>
              </w:divBdr>
              <w:divsChild>
                <w:div w:id="290407448">
                  <w:marLeft w:val="0"/>
                  <w:marRight w:val="0"/>
                  <w:marTop w:val="0"/>
                  <w:marBottom w:val="0"/>
                  <w:divBdr>
                    <w:top w:val="none" w:sz="0" w:space="0" w:color="auto"/>
                    <w:left w:val="none" w:sz="0" w:space="0" w:color="auto"/>
                    <w:bottom w:val="none" w:sz="0" w:space="0" w:color="auto"/>
                    <w:right w:val="none" w:sz="0" w:space="0" w:color="auto"/>
                  </w:divBdr>
                </w:div>
              </w:divsChild>
            </w:div>
            <w:div w:id="1174229178">
              <w:marLeft w:val="0"/>
              <w:marRight w:val="0"/>
              <w:marTop w:val="0"/>
              <w:marBottom w:val="0"/>
              <w:divBdr>
                <w:top w:val="none" w:sz="0" w:space="0" w:color="auto"/>
                <w:left w:val="none" w:sz="0" w:space="0" w:color="auto"/>
                <w:bottom w:val="none" w:sz="0" w:space="0" w:color="auto"/>
                <w:right w:val="none" w:sz="0" w:space="0" w:color="auto"/>
              </w:divBdr>
              <w:divsChild>
                <w:div w:id="136726611">
                  <w:marLeft w:val="0"/>
                  <w:marRight w:val="0"/>
                  <w:marTop w:val="0"/>
                  <w:marBottom w:val="0"/>
                  <w:divBdr>
                    <w:top w:val="none" w:sz="0" w:space="0" w:color="auto"/>
                    <w:left w:val="none" w:sz="0" w:space="0" w:color="auto"/>
                    <w:bottom w:val="none" w:sz="0" w:space="0" w:color="auto"/>
                    <w:right w:val="none" w:sz="0" w:space="0" w:color="auto"/>
                  </w:divBdr>
                </w:div>
              </w:divsChild>
            </w:div>
            <w:div w:id="1260597101">
              <w:marLeft w:val="0"/>
              <w:marRight w:val="0"/>
              <w:marTop w:val="0"/>
              <w:marBottom w:val="0"/>
              <w:divBdr>
                <w:top w:val="none" w:sz="0" w:space="0" w:color="auto"/>
                <w:left w:val="none" w:sz="0" w:space="0" w:color="auto"/>
                <w:bottom w:val="none" w:sz="0" w:space="0" w:color="auto"/>
                <w:right w:val="none" w:sz="0" w:space="0" w:color="auto"/>
              </w:divBdr>
              <w:divsChild>
                <w:div w:id="118650440">
                  <w:marLeft w:val="0"/>
                  <w:marRight w:val="0"/>
                  <w:marTop w:val="0"/>
                  <w:marBottom w:val="0"/>
                  <w:divBdr>
                    <w:top w:val="none" w:sz="0" w:space="0" w:color="auto"/>
                    <w:left w:val="none" w:sz="0" w:space="0" w:color="auto"/>
                    <w:bottom w:val="none" w:sz="0" w:space="0" w:color="auto"/>
                    <w:right w:val="none" w:sz="0" w:space="0" w:color="auto"/>
                  </w:divBdr>
                </w:div>
              </w:divsChild>
            </w:div>
            <w:div w:id="1475178437">
              <w:marLeft w:val="0"/>
              <w:marRight w:val="0"/>
              <w:marTop w:val="0"/>
              <w:marBottom w:val="0"/>
              <w:divBdr>
                <w:top w:val="none" w:sz="0" w:space="0" w:color="auto"/>
                <w:left w:val="none" w:sz="0" w:space="0" w:color="auto"/>
                <w:bottom w:val="none" w:sz="0" w:space="0" w:color="auto"/>
                <w:right w:val="none" w:sz="0" w:space="0" w:color="auto"/>
              </w:divBdr>
              <w:divsChild>
                <w:div w:id="1933969844">
                  <w:marLeft w:val="0"/>
                  <w:marRight w:val="0"/>
                  <w:marTop w:val="0"/>
                  <w:marBottom w:val="0"/>
                  <w:divBdr>
                    <w:top w:val="none" w:sz="0" w:space="0" w:color="auto"/>
                    <w:left w:val="none" w:sz="0" w:space="0" w:color="auto"/>
                    <w:bottom w:val="none" w:sz="0" w:space="0" w:color="auto"/>
                    <w:right w:val="none" w:sz="0" w:space="0" w:color="auto"/>
                  </w:divBdr>
                </w:div>
              </w:divsChild>
            </w:div>
            <w:div w:id="166870249">
              <w:marLeft w:val="0"/>
              <w:marRight w:val="0"/>
              <w:marTop w:val="0"/>
              <w:marBottom w:val="0"/>
              <w:divBdr>
                <w:top w:val="none" w:sz="0" w:space="0" w:color="auto"/>
                <w:left w:val="none" w:sz="0" w:space="0" w:color="auto"/>
                <w:bottom w:val="none" w:sz="0" w:space="0" w:color="auto"/>
                <w:right w:val="none" w:sz="0" w:space="0" w:color="auto"/>
              </w:divBdr>
              <w:divsChild>
                <w:div w:id="41056061">
                  <w:marLeft w:val="0"/>
                  <w:marRight w:val="0"/>
                  <w:marTop w:val="0"/>
                  <w:marBottom w:val="0"/>
                  <w:divBdr>
                    <w:top w:val="none" w:sz="0" w:space="0" w:color="auto"/>
                    <w:left w:val="none" w:sz="0" w:space="0" w:color="auto"/>
                    <w:bottom w:val="none" w:sz="0" w:space="0" w:color="auto"/>
                    <w:right w:val="none" w:sz="0" w:space="0" w:color="auto"/>
                  </w:divBdr>
                </w:div>
              </w:divsChild>
            </w:div>
            <w:div w:id="1847014855">
              <w:marLeft w:val="0"/>
              <w:marRight w:val="0"/>
              <w:marTop w:val="0"/>
              <w:marBottom w:val="0"/>
              <w:divBdr>
                <w:top w:val="none" w:sz="0" w:space="0" w:color="auto"/>
                <w:left w:val="none" w:sz="0" w:space="0" w:color="auto"/>
                <w:bottom w:val="none" w:sz="0" w:space="0" w:color="auto"/>
                <w:right w:val="none" w:sz="0" w:space="0" w:color="auto"/>
              </w:divBdr>
              <w:divsChild>
                <w:div w:id="1143157957">
                  <w:marLeft w:val="0"/>
                  <w:marRight w:val="0"/>
                  <w:marTop w:val="0"/>
                  <w:marBottom w:val="0"/>
                  <w:divBdr>
                    <w:top w:val="none" w:sz="0" w:space="0" w:color="auto"/>
                    <w:left w:val="none" w:sz="0" w:space="0" w:color="auto"/>
                    <w:bottom w:val="none" w:sz="0" w:space="0" w:color="auto"/>
                    <w:right w:val="none" w:sz="0" w:space="0" w:color="auto"/>
                  </w:divBdr>
                </w:div>
              </w:divsChild>
            </w:div>
            <w:div w:id="551966415">
              <w:marLeft w:val="0"/>
              <w:marRight w:val="0"/>
              <w:marTop w:val="0"/>
              <w:marBottom w:val="0"/>
              <w:divBdr>
                <w:top w:val="none" w:sz="0" w:space="0" w:color="auto"/>
                <w:left w:val="none" w:sz="0" w:space="0" w:color="auto"/>
                <w:bottom w:val="none" w:sz="0" w:space="0" w:color="auto"/>
                <w:right w:val="none" w:sz="0" w:space="0" w:color="auto"/>
              </w:divBdr>
              <w:divsChild>
                <w:div w:id="479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9391">
          <w:marLeft w:val="0"/>
          <w:marRight w:val="0"/>
          <w:marTop w:val="0"/>
          <w:marBottom w:val="0"/>
          <w:divBdr>
            <w:top w:val="none" w:sz="0" w:space="0" w:color="auto"/>
            <w:left w:val="none" w:sz="0" w:space="0" w:color="auto"/>
            <w:bottom w:val="none" w:sz="0" w:space="0" w:color="auto"/>
            <w:right w:val="none" w:sz="0" w:space="0" w:color="auto"/>
          </w:divBdr>
        </w:div>
        <w:div w:id="1359619872">
          <w:marLeft w:val="0"/>
          <w:marRight w:val="0"/>
          <w:marTop w:val="0"/>
          <w:marBottom w:val="0"/>
          <w:divBdr>
            <w:top w:val="none" w:sz="0" w:space="0" w:color="auto"/>
            <w:left w:val="none" w:sz="0" w:space="0" w:color="auto"/>
            <w:bottom w:val="none" w:sz="0" w:space="0" w:color="auto"/>
            <w:right w:val="none" w:sz="0" w:space="0" w:color="auto"/>
          </w:divBdr>
        </w:div>
        <w:div w:id="18970202">
          <w:marLeft w:val="0"/>
          <w:marRight w:val="0"/>
          <w:marTop w:val="0"/>
          <w:marBottom w:val="0"/>
          <w:divBdr>
            <w:top w:val="none" w:sz="0" w:space="0" w:color="auto"/>
            <w:left w:val="none" w:sz="0" w:space="0" w:color="auto"/>
            <w:bottom w:val="none" w:sz="0" w:space="0" w:color="auto"/>
            <w:right w:val="none" w:sz="0" w:space="0" w:color="auto"/>
          </w:divBdr>
        </w:div>
        <w:div w:id="149758098">
          <w:marLeft w:val="0"/>
          <w:marRight w:val="0"/>
          <w:marTop w:val="0"/>
          <w:marBottom w:val="0"/>
          <w:divBdr>
            <w:top w:val="none" w:sz="0" w:space="0" w:color="auto"/>
            <w:left w:val="none" w:sz="0" w:space="0" w:color="auto"/>
            <w:bottom w:val="none" w:sz="0" w:space="0" w:color="auto"/>
            <w:right w:val="none" w:sz="0" w:space="0" w:color="auto"/>
          </w:divBdr>
        </w:div>
        <w:div w:id="311762955">
          <w:marLeft w:val="0"/>
          <w:marRight w:val="0"/>
          <w:marTop w:val="0"/>
          <w:marBottom w:val="0"/>
          <w:divBdr>
            <w:top w:val="none" w:sz="0" w:space="0" w:color="auto"/>
            <w:left w:val="none" w:sz="0" w:space="0" w:color="auto"/>
            <w:bottom w:val="none" w:sz="0" w:space="0" w:color="auto"/>
            <w:right w:val="none" w:sz="0" w:space="0" w:color="auto"/>
          </w:divBdr>
        </w:div>
        <w:div w:id="1185367138">
          <w:marLeft w:val="0"/>
          <w:marRight w:val="0"/>
          <w:marTop w:val="0"/>
          <w:marBottom w:val="0"/>
          <w:divBdr>
            <w:top w:val="none" w:sz="0" w:space="0" w:color="auto"/>
            <w:left w:val="none" w:sz="0" w:space="0" w:color="auto"/>
            <w:bottom w:val="none" w:sz="0" w:space="0" w:color="auto"/>
            <w:right w:val="none" w:sz="0" w:space="0" w:color="auto"/>
          </w:divBdr>
        </w:div>
        <w:div w:id="2072608083">
          <w:marLeft w:val="0"/>
          <w:marRight w:val="0"/>
          <w:marTop w:val="0"/>
          <w:marBottom w:val="0"/>
          <w:divBdr>
            <w:top w:val="none" w:sz="0" w:space="0" w:color="auto"/>
            <w:left w:val="none" w:sz="0" w:space="0" w:color="auto"/>
            <w:bottom w:val="none" w:sz="0" w:space="0" w:color="auto"/>
            <w:right w:val="none" w:sz="0" w:space="0" w:color="auto"/>
          </w:divBdr>
        </w:div>
        <w:div w:id="365062434">
          <w:marLeft w:val="0"/>
          <w:marRight w:val="0"/>
          <w:marTop w:val="0"/>
          <w:marBottom w:val="0"/>
          <w:divBdr>
            <w:top w:val="none" w:sz="0" w:space="0" w:color="auto"/>
            <w:left w:val="none" w:sz="0" w:space="0" w:color="auto"/>
            <w:bottom w:val="none" w:sz="0" w:space="0" w:color="auto"/>
            <w:right w:val="none" w:sz="0" w:space="0" w:color="auto"/>
          </w:divBdr>
        </w:div>
        <w:div w:id="1879707533">
          <w:marLeft w:val="0"/>
          <w:marRight w:val="0"/>
          <w:marTop w:val="0"/>
          <w:marBottom w:val="0"/>
          <w:divBdr>
            <w:top w:val="none" w:sz="0" w:space="0" w:color="auto"/>
            <w:left w:val="none" w:sz="0" w:space="0" w:color="auto"/>
            <w:bottom w:val="none" w:sz="0" w:space="0" w:color="auto"/>
            <w:right w:val="none" w:sz="0" w:space="0" w:color="auto"/>
          </w:divBdr>
        </w:div>
        <w:div w:id="240871701">
          <w:marLeft w:val="0"/>
          <w:marRight w:val="0"/>
          <w:marTop w:val="0"/>
          <w:marBottom w:val="0"/>
          <w:divBdr>
            <w:top w:val="none" w:sz="0" w:space="0" w:color="auto"/>
            <w:left w:val="none" w:sz="0" w:space="0" w:color="auto"/>
            <w:bottom w:val="none" w:sz="0" w:space="0" w:color="auto"/>
            <w:right w:val="none" w:sz="0" w:space="0" w:color="auto"/>
          </w:divBdr>
        </w:div>
        <w:div w:id="1629815569">
          <w:marLeft w:val="0"/>
          <w:marRight w:val="0"/>
          <w:marTop w:val="0"/>
          <w:marBottom w:val="0"/>
          <w:divBdr>
            <w:top w:val="none" w:sz="0" w:space="0" w:color="auto"/>
            <w:left w:val="none" w:sz="0" w:space="0" w:color="auto"/>
            <w:bottom w:val="none" w:sz="0" w:space="0" w:color="auto"/>
            <w:right w:val="none" w:sz="0" w:space="0" w:color="auto"/>
          </w:divBdr>
        </w:div>
        <w:div w:id="1961913048">
          <w:marLeft w:val="0"/>
          <w:marRight w:val="0"/>
          <w:marTop w:val="0"/>
          <w:marBottom w:val="0"/>
          <w:divBdr>
            <w:top w:val="none" w:sz="0" w:space="0" w:color="auto"/>
            <w:left w:val="none" w:sz="0" w:space="0" w:color="auto"/>
            <w:bottom w:val="none" w:sz="0" w:space="0" w:color="auto"/>
            <w:right w:val="none" w:sz="0" w:space="0" w:color="auto"/>
          </w:divBdr>
        </w:div>
        <w:div w:id="665523032">
          <w:marLeft w:val="0"/>
          <w:marRight w:val="0"/>
          <w:marTop w:val="0"/>
          <w:marBottom w:val="0"/>
          <w:divBdr>
            <w:top w:val="none" w:sz="0" w:space="0" w:color="auto"/>
            <w:left w:val="none" w:sz="0" w:space="0" w:color="auto"/>
            <w:bottom w:val="none" w:sz="0" w:space="0" w:color="auto"/>
            <w:right w:val="none" w:sz="0" w:space="0" w:color="auto"/>
          </w:divBdr>
        </w:div>
        <w:div w:id="477038302">
          <w:marLeft w:val="0"/>
          <w:marRight w:val="0"/>
          <w:marTop w:val="0"/>
          <w:marBottom w:val="0"/>
          <w:divBdr>
            <w:top w:val="none" w:sz="0" w:space="0" w:color="auto"/>
            <w:left w:val="none" w:sz="0" w:space="0" w:color="auto"/>
            <w:bottom w:val="none" w:sz="0" w:space="0" w:color="auto"/>
            <w:right w:val="none" w:sz="0" w:space="0" w:color="auto"/>
          </w:divBdr>
        </w:div>
        <w:div w:id="2038699668">
          <w:marLeft w:val="0"/>
          <w:marRight w:val="0"/>
          <w:marTop w:val="0"/>
          <w:marBottom w:val="0"/>
          <w:divBdr>
            <w:top w:val="none" w:sz="0" w:space="0" w:color="auto"/>
            <w:left w:val="none" w:sz="0" w:space="0" w:color="auto"/>
            <w:bottom w:val="none" w:sz="0" w:space="0" w:color="auto"/>
            <w:right w:val="none" w:sz="0" w:space="0" w:color="auto"/>
          </w:divBdr>
        </w:div>
        <w:div w:id="1660646264">
          <w:marLeft w:val="0"/>
          <w:marRight w:val="0"/>
          <w:marTop w:val="0"/>
          <w:marBottom w:val="0"/>
          <w:divBdr>
            <w:top w:val="none" w:sz="0" w:space="0" w:color="auto"/>
            <w:left w:val="none" w:sz="0" w:space="0" w:color="auto"/>
            <w:bottom w:val="none" w:sz="0" w:space="0" w:color="auto"/>
            <w:right w:val="none" w:sz="0" w:space="0" w:color="auto"/>
          </w:divBdr>
        </w:div>
        <w:div w:id="49303954">
          <w:marLeft w:val="0"/>
          <w:marRight w:val="0"/>
          <w:marTop w:val="0"/>
          <w:marBottom w:val="0"/>
          <w:divBdr>
            <w:top w:val="none" w:sz="0" w:space="0" w:color="auto"/>
            <w:left w:val="none" w:sz="0" w:space="0" w:color="auto"/>
            <w:bottom w:val="none" w:sz="0" w:space="0" w:color="auto"/>
            <w:right w:val="none" w:sz="0" w:space="0" w:color="auto"/>
          </w:divBdr>
        </w:div>
        <w:div w:id="981691447">
          <w:marLeft w:val="0"/>
          <w:marRight w:val="0"/>
          <w:marTop w:val="0"/>
          <w:marBottom w:val="0"/>
          <w:divBdr>
            <w:top w:val="none" w:sz="0" w:space="0" w:color="auto"/>
            <w:left w:val="none" w:sz="0" w:space="0" w:color="auto"/>
            <w:bottom w:val="none" w:sz="0" w:space="0" w:color="auto"/>
            <w:right w:val="none" w:sz="0" w:space="0" w:color="auto"/>
          </w:divBdr>
        </w:div>
        <w:div w:id="1795827832">
          <w:marLeft w:val="0"/>
          <w:marRight w:val="0"/>
          <w:marTop w:val="0"/>
          <w:marBottom w:val="0"/>
          <w:divBdr>
            <w:top w:val="none" w:sz="0" w:space="0" w:color="auto"/>
            <w:left w:val="none" w:sz="0" w:space="0" w:color="auto"/>
            <w:bottom w:val="none" w:sz="0" w:space="0" w:color="auto"/>
            <w:right w:val="none" w:sz="0" w:space="0" w:color="auto"/>
          </w:divBdr>
        </w:div>
        <w:div w:id="374933244">
          <w:marLeft w:val="0"/>
          <w:marRight w:val="0"/>
          <w:marTop w:val="0"/>
          <w:marBottom w:val="0"/>
          <w:divBdr>
            <w:top w:val="none" w:sz="0" w:space="0" w:color="auto"/>
            <w:left w:val="none" w:sz="0" w:space="0" w:color="auto"/>
            <w:bottom w:val="none" w:sz="0" w:space="0" w:color="auto"/>
            <w:right w:val="none" w:sz="0" w:space="0" w:color="auto"/>
          </w:divBdr>
        </w:div>
        <w:div w:id="2078895920">
          <w:marLeft w:val="0"/>
          <w:marRight w:val="0"/>
          <w:marTop w:val="0"/>
          <w:marBottom w:val="0"/>
          <w:divBdr>
            <w:top w:val="none" w:sz="0" w:space="0" w:color="auto"/>
            <w:left w:val="none" w:sz="0" w:space="0" w:color="auto"/>
            <w:bottom w:val="none" w:sz="0" w:space="0" w:color="auto"/>
            <w:right w:val="none" w:sz="0" w:space="0" w:color="auto"/>
          </w:divBdr>
        </w:div>
        <w:div w:id="646203572">
          <w:marLeft w:val="0"/>
          <w:marRight w:val="0"/>
          <w:marTop w:val="0"/>
          <w:marBottom w:val="0"/>
          <w:divBdr>
            <w:top w:val="none" w:sz="0" w:space="0" w:color="auto"/>
            <w:left w:val="none" w:sz="0" w:space="0" w:color="auto"/>
            <w:bottom w:val="none" w:sz="0" w:space="0" w:color="auto"/>
            <w:right w:val="none" w:sz="0" w:space="0" w:color="auto"/>
          </w:divBdr>
        </w:div>
        <w:div w:id="1002007252">
          <w:marLeft w:val="0"/>
          <w:marRight w:val="0"/>
          <w:marTop w:val="0"/>
          <w:marBottom w:val="0"/>
          <w:divBdr>
            <w:top w:val="none" w:sz="0" w:space="0" w:color="auto"/>
            <w:left w:val="none" w:sz="0" w:space="0" w:color="auto"/>
            <w:bottom w:val="none" w:sz="0" w:space="0" w:color="auto"/>
            <w:right w:val="none" w:sz="0" w:space="0" w:color="auto"/>
          </w:divBdr>
        </w:div>
        <w:div w:id="1671442690">
          <w:marLeft w:val="0"/>
          <w:marRight w:val="0"/>
          <w:marTop w:val="0"/>
          <w:marBottom w:val="0"/>
          <w:divBdr>
            <w:top w:val="none" w:sz="0" w:space="0" w:color="auto"/>
            <w:left w:val="none" w:sz="0" w:space="0" w:color="auto"/>
            <w:bottom w:val="none" w:sz="0" w:space="0" w:color="auto"/>
            <w:right w:val="none" w:sz="0" w:space="0" w:color="auto"/>
          </w:divBdr>
        </w:div>
        <w:div w:id="665717461">
          <w:marLeft w:val="0"/>
          <w:marRight w:val="0"/>
          <w:marTop w:val="0"/>
          <w:marBottom w:val="0"/>
          <w:divBdr>
            <w:top w:val="none" w:sz="0" w:space="0" w:color="auto"/>
            <w:left w:val="none" w:sz="0" w:space="0" w:color="auto"/>
            <w:bottom w:val="none" w:sz="0" w:space="0" w:color="auto"/>
            <w:right w:val="none" w:sz="0" w:space="0" w:color="auto"/>
          </w:divBdr>
        </w:div>
        <w:div w:id="530261737">
          <w:marLeft w:val="0"/>
          <w:marRight w:val="0"/>
          <w:marTop w:val="0"/>
          <w:marBottom w:val="0"/>
          <w:divBdr>
            <w:top w:val="none" w:sz="0" w:space="0" w:color="auto"/>
            <w:left w:val="none" w:sz="0" w:space="0" w:color="auto"/>
            <w:bottom w:val="none" w:sz="0" w:space="0" w:color="auto"/>
            <w:right w:val="none" w:sz="0" w:space="0" w:color="auto"/>
          </w:divBdr>
        </w:div>
        <w:div w:id="1311834998">
          <w:marLeft w:val="0"/>
          <w:marRight w:val="0"/>
          <w:marTop w:val="0"/>
          <w:marBottom w:val="0"/>
          <w:divBdr>
            <w:top w:val="none" w:sz="0" w:space="0" w:color="auto"/>
            <w:left w:val="none" w:sz="0" w:space="0" w:color="auto"/>
            <w:bottom w:val="none" w:sz="0" w:space="0" w:color="auto"/>
            <w:right w:val="none" w:sz="0" w:space="0" w:color="auto"/>
          </w:divBdr>
        </w:div>
        <w:div w:id="818418627">
          <w:marLeft w:val="0"/>
          <w:marRight w:val="0"/>
          <w:marTop w:val="0"/>
          <w:marBottom w:val="0"/>
          <w:divBdr>
            <w:top w:val="none" w:sz="0" w:space="0" w:color="auto"/>
            <w:left w:val="none" w:sz="0" w:space="0" w:color="auto"/>
            <w:bottom w:val="none" w:sz="0" w:space="0" w:color="auto"/>
            <w:right w:val="none" w:sz="0" w:space="0" w:color="auto"/>
          </w:divBdr>
        </w:div>
        <w:div w:id="1040940029">
          <w:marLeft w:val="0"/>
          <w:marRight w:val="0"/>
          <w:marTop w:val="0"/>
          <w:marBottom w:val="0"/>
          <w:divBdr>
            <w:top w:val="none" w:sz="0" w:space="0" w:color="auto"/>
            <w:left w:val="none" w:sz="0" w:space="0" w:color="auto"/>
            <w:bottom w:val="none" w:sz="0" w:space="0" w:color="auto"/>
            <w:right w:val="none" w:sz="0" w:space="0" w:color="auto"/>
          </w:divBdr>
        </w:div>
        <w:div w:id="1340043366">
          <w:marLeft w:val="0"/>
          <w:marRight w:val="0"/>
          <w:marTop w:val="0"/>
          <w:marBottom w:val="0"/>
          <w:divBdr>
            <w:top w:val="none" w:sz="0" w:space="0" w:color="auto"/>
            <w:left w:val="none" w:sz="0" w:space="0" w:color="auto"/>
            <w:bottom w:val="none" w:sz="0" w:space="0" w:color="auto"/>
            <w:right w:val="none" w:sz="0" w:space="0" w:color="auto"/>
          </w:divBdr>
        </w:div>
        <w:div w:id="345182788">
          <w:marLeft w:val="0"/>
          <w:marRight w:val="0"/>
          <w:marTop w:val="0"/>
          <w:marBottom w:val="0"/>
          <w:divBdr>
            <w:top w:val="none" w:sz="0" w:space="0" w:color="auto"/>
            <w:left w:val="none" w:sz="0" w:space="0" w:color="auto"/>
            <w:bottom w:val="none" w:sz="0" w:space="0" w:color="auto"/>
            <w:right w:val="none" w:sz="0" w:space="0" w:color="auto"/>
          </w:divBdr>
        </w:div>
        <w:div w:id="890308527">
          <w:marLeft w:val="0"/>
          <w:marRight w:val="0"/>
          <w:marTop w:val="0"/>
          <w:marBottom w:val="0"/>
          <w:divBdr>
            <w:top w:val="none" w:sz="0" w:space="0" w:color="auto"/>
            <w:left w:val="none" w:sz="0" w:space="0" w:color="auto"/>
            <w:bottom w:val="none" w:sz="0" w:space="0" w:color="auto"/>
            <w:right w:val="none" w:sz="0" w:space="0" w:color="auto"/>
          </w:divBdr>
        </w:div>
        <w:div w:id="1251237721">
          <w:marLeft w:val="0"/>
          <w:marRight w:val="0"/>
          <w:marTop w:val="0"/>
          <w:marBottom w:val="0"/>
          <w:divBdr>
            <w:top w:val="none" w:sz="0" w:space="0" w:color="auto"/>
            <w:left w:val="none" w:sz="0" w:space="0" w:color="auto"/>
            <w:bottom w:val="none" w:sz="0" w:space="0" w:color="auto"/>
            <w:right w:val="none" w:sz="0" w:space="0" w:color="auto"/>
          </w:divBdr>
        </w:div>
        <w:div w:id="1815566821">
          <w:marLeft w:val="0"/>
          <w:marRight w:val="0"/>
          <w:marTop w:val="0"/>
          <w:marBottom w:val="0"/>
          <w:divBdr>
            <w:top w:val="none" w:sz="0" w:space="0" w:color="auto"/>
            <w:left w:val="none" w:sz="0" w:space="0" w:color="auto"/>
            <w:bottom w:val="none" w:sz="0" w:space="0" w:color="auto"/>
            <w:right w:val="none" w:sz="0" w:space="0" w:color="auto"/>
          </w:divBdr>
        </w:div>
        <w:div w:id="1220558994">
          <w:marLeft w:val="0"/>
          <w:marRight w:val="0"/>
          <w:marTop w:val="0"/>
          <w:marBottom w:val="0"/>
          <w:divBdr>
            <w:top w:val="none" w:sz="0" w:space="0" w:color="auto"/>
            <w:left w:val="none" w:sz="0" w:space="0" w:color="auto"/>
            <w:bottom w:val="none" w:sz="0" w:space="0" w:color="auto"/>
            <w:right w:val="none" w:sz="0" w:space="0" w:color="auto"/>
          </w:divBdr>
        </w:div>
        <w:div w:id="1002195028">
          <w:marLeft w:val="0"/>
          <w:marRight w:val="0"/>
          <w:marTop w:val="0"/>
          <w:marBottom w:val="0"/>
          <w:divBdr>
            <w:top w:val="none" w:sz="0" w:space="0" w:color="auto"/>
            <w:left w:val="none" w:sz="0" w:space="0" w:color="auto"/>
            <w:bottom w:val="none" w:sz="0" w:space="0" w:color="auto"/>
            <w:right w:val="none" w:sz="0" w:space="0" w:color="auto"/>
          </w:divBdr>
        </w:div>
        <w:div w:id="1418668060">
          <w:marLeft w:val="0"/>
          <w:marRight w:val="0"/>
          <w:marTop w:val="0"/>
          <w:marBottom w:val="0"/>
          <w:divBdr>
            <w:top w:val="none" w:sz="0" w:space="0" w:color="auto"/>
            <w:left w:val="none" w:sz="0" w:space="0" w:color="auto"/>
            <w:bottom w:val="none" w:sz="0" w:space="0" w:color="auto"/>
            <w:right w:val="none" w:sz="0" w:space="0" w:color="auto"/>
          </w:divBdr>
        </w:div>
        <w:div w:id="156046043">
          <w:marLeft w:val="0"/>
          <w:marRight w:val="0"/>
          <w:marTop w:val="0"/>
          <w:marBottom w:val="0"/>
          <w:divBdr>
            <w:top w:val="none" w:sz="0" w:space="0" w:color="auto"/>
            <w:left w:val="none" w:sz="0" w:space="0" w:color="auto"/>
            <w:bottom w:val="none" w:sz="0" w:space="0" w:color="auto"/>
            <w:right w:val="none" w:sz="0" w:space="0" w:color="auto"/>
          </w:divBdr>
        </w:div>
        <w:div w:id="1909265734">
          <w:marLeft w:val="0"/>
          <w:marRight w:val="0"/>
          <w:marTop w:val="0"/>
          <w:marBottom w:val="0"/>
          <w:divBdr>
            <w:top w:val="none" w:sz="0" w:space="0" w:color="auto"/>
            <w:left w:val="none" w:sz="0" w:space="0" w:color="auto"/>
            <w:bottom w:val="none" w:sz="0" w:space="0" w:color="auto"/>
            <w:right w:val="none" w:sz="0" w:space="0" w:color="auto"/>
          </w:divBdr>
        </w:div>
        <w:div w:id="603849596">
          <w:marLeft w:val="0"/>
          <w:marRight w:val="0"/>
          <w:marTop w:val="0"/>
          <w:marBottom w:val="0"/>
          <w:divBdr>
            <w:top w:val="none" w:sz="0" w:space="0" w:color="auto"/>
            <w:left w:val="none" w:sz="0" w:space="0" w:color="auto"/>
            <w:bottom w:val="none" w:sz="0" w:space="0" w:color="auto"/>
            <w:right w:val="none" w:sz="0" w:space="0" w:color="auto"/>
          </w:divBdr>
        </w:div>
        <w:div w:id="182549260">
          <w:marLeft w:val="0"/>
          <w:marRight w:val="0"/>
          <w:marTop w:val="0"/>
          <w:marBottom w:val="0"/>
          <w:divBdr>
            <w:top w:val="none" w:sz="0" w:space="0" w:color="auto"/>
            <w:left w:val="none" w:sz="0" w:space="0" w:color="auto"/>
            <w:bottom w:val="none" w:sz="0" w:space="0" w:color="auto"/>
            <w:right w:val="none" w:sz="0" w:space="0" w:color="auto"/>
          </w:divBdr>
        </w:div>
        <w:div w:id="705184314">
          <w:marLeft w:val="0"/>
          <w:marRight w:val="0"/>
          <w:marTop w:val="0"/>
          <w:marBottom w:val="0"/>
          <w:divBdr>
            <w:top w:val="none" w:sz="0" w:space="0" w:color="auto"/>
            <w:left w:val="none" w:sz="0" w:space="0" w:color="auto"/>
            <w:bottom w:val="none" w:sz="0" w:space="0" w:color="auto"/>
            <w:right w:val="none" w:sz="0" w:space="0" w:color="auto"/>
          </w:divBdr>
        </w:div>
        <w:div w:id="858547250">
          <w:marLeft w:val="0"/>
          <w:marRight w:val="0"/>
          <w:marTop w:val="0"/>
          <w:marBottom w:val="0"/>
          <w:divBdr>
            <w:top w:val="none" w:sz="0" w:space="0" w:color="auto"/>
            <w:left w:val="none" w:sz="0" w:space="0" w:color="auto"/>
            <w:bottom w:val="none" w:sz="0" w:space="0" w:color="auto"/>
            <w:right w:val="none" w:sz="0" w:space="0" w:color="auto"/>
          </w:divBdr>
        </w:div>
        <w:div w:id="2012176127">
          <w:marLeft w:val="0"/>
          <w:marRight w:val="0"/>
          <w:marTop w:val="0"/>
          <w:marBottom w:val="0"/>
          <w:divBdr>
            <w:top w:val="none" w:sz="0" w:space="0" w:color="auto"/>
            <w:left w:val="none" w:sz="0" w:space="0" w:color="auto"/>
            <w:bottom w:val="none" w:sz="0" w:space="0" w:color="auto"/>
            <w:right w:val="none" w:sz="0" w:space="0" w:color="auto"/>
          </w:divBdr>
        </w:div>
        <w:div w:id="234903249">
          <w:marLeft w:val="0"/>
          <w:marRight w:val="0"/>
          <w:marTop w:val="0"/>
          <w:marBottom w:val="0"/>
          <w:divBdr>
            <w:top w:val="none" w:sz="0" w:space="0" w:color="auto"/>
            <w:left w:val="none" w:sz="0" w:space="0" w:color="auto"/>
            <w:bottom w:val="none" w:sz="0" w:space="0" w:color="auto"/>
            <w:right w:val="none" w:sz="0" w:space="0" w:color="auto"/>
          </w:divBdr>
        </w:div>
        <w:div w:id="900215472">
          <w:marLeft w:val="0"/>
          <w:marRight w:val="0"/>
          <w:marTop w:val="0"/>
          <w:marBottom w:val="0"/>
          <w:divBdr>
            <w:top w:val="none" w:sz="0" w:space="0" w:color="auto"/>
            <w:left w:val="none" w:sz="0" w:space="0" w:color="auto"/>
            <w:bottom w:val="none" w:sz="0" w:space="0" w:color="auto"/>
            <w:right w:val="none" w:sz="0" w:space="0" w:color="auto"/>
          </w:divBdr>
        </w:div>
        <w:div w:id="536744021">
          <w:marLeft w:val="0"/>
          <w:marRight w:val="0"/>
          <w:marTop w:val="0"/>
          <w:marBottom w:val="0"/>
          <w:divBdr>
            <w:top w:val="none" w:sz="0" w:space="0" w:color="auto"/>
            <w:left w:val="none" w:sz="0" w:space="0" w:color="auto"/>
            <w:bottom w:val="none" w:sz="0" w:space="0" w:color="auto"/>
            <w:right w:val="none" w:sz="0" w:space="0" w:color="auto"/>
          </w:divBdr>
        </w:div>
        <w:div w:id="2123449932">
          <w:marLeft w:val="0"/>
          <w:marRight w:val="0"/>
          <w:marTop w:val="0"/>
          <w:marBottom w:val="0"/>
          <w:divBdr>
            <w:top w:val="none" w:sz="0" w:space="0" w:color="auto"/>
            <w:left w:val="none" w:sz="0" w:space="0" w:color="auto"/>
            <w:bottom w:val="none" w:sz="0" w:space="0" w:color="auto"/>
            <w:right w:val="none" w:sz="0" w:space="0" w:color="auto"/>
          </w:divBdr>
        </w:div>
        <w:div w:id="2016033448">
          <w:marLeft w:val="0"/>
          <w:marRight w:val="0"/>
          <w:marTop w:val="0"/>
          <w:marBottom w:val="0"/>
          <w:divBdr>
            <w:top w:val="none" w:sz="0" w:space="0" w:color="auto"/>
            <w:left w:val="none" w:sz="0" w:space="0" w:color="auto"/>
            <w:bottom w:val="none" w:sz="0" w:space="0" w:color="auto"/>
            <w:right w:val="none" w:sz="0" w:space="0" w:color="auto"/>
          </w:divBdr>
        </w:div>
        <w:div w:id="1731074717">
          <w:marLeft w:val="0"/>
          <w:marRight w:val="0"/>
          <w:marTop w:val="0"/>
          <w:marBottom w:val="0"/>
          <w:divBdr>
            <w:top w:val="none" w:sz="0" w:space="0" w:color="auto"/>
            <w:left w:val="none" w:sz="0" w:space="0" w:color="auto"/>
            <w:bottom w:val="none" w:sz="0" w:space="0" w:color="auto"/>
            <w:right w:val="none" w:sz="0" w:space="0" w:color="auto"/>
          </w:divBdr>
        </w:div>
        <w:div w:id="464198552">
          <w:marLeft w:val="0"/>
          <w:marRight w:val="0"/>
          <w:marTop w:val="0"/>
          <w:marBottom w:val="0"/>
          <w:divBdr>
            <w:top w:val="none" w:sz="0" w:space="0" w:color="auto"/>
            <w:left w:val="none" w:sz="0" w:space="0" w:color="auto"/>
            <w:bottom w:val="none" w:sz="0" w:space="0" w:color="auto"/>
            <w:right w:val="none" w:sz="0" w:space="0" w:color="auto"/>
          </w:divBdr>
        </w:div>
        <w:div w:id="454719391">
          <w:marLeft w:val="0"/>
          <w:marRight w:val="0"/>
          <w:marTop w:val="0"/>
          <w:marBottom w:val="0"/>
          <w:divBdr>
            <w:top w:val="none" w:sz="0" w:space="0" w:color="auto"/>
            <w:left w:val="none" w:sz="0" w:space="0" w:color="auto"/>
            <w:bottom w:val="none" w:sz="0" w:space="0" w:color="auto"/>
            <w:right w:val="none" w:sz="0" w:space="0" w:color="auto"/>
          </w:divBdr>
        </w:div>
        <w:div w:id="698629978">
          <w:marLeft w:val="0"/>
          <w:marRight w:val="0"/>
          <w:marTop w:val="0"/>
          <w:marBottom w:val="0"/>
          <w:divBdr>
            <w:top w:val="none" w:sz="0" w:space="0" w:color="auto"/>
            <w:left w:val="none" w:sz="0" w:space="0" w:color="auto"/>
            <w:bottom w:val="none" w:sz="0" w:space="0" w:color="auto"/>
            <w:right w:val="none" w:sz="0" w:space="0" w:color="auto"/>
          </w:divBdr>
        </w:div>
        <w:div w:id="1958834394">
          <w:marLeft w:val="0"/>
          <w:marRight w:val="0"/>
          <w:marTop w:val="0"/>
          <w:marBottom w:val="0"/>
          <w:divBdr>
            <w:top w:val="none" w:sz="0" w:space="0" w:color="auto"/>
            <w:left w:val="none" w:sz="0" w:space="0" w:color="auto"/>
            <w:bottom w:val="none" w:sz="0" w:space="0" w:color="auto"/>
            <w:right w:val="none" w:sz="0" w:space="0" w:color="auto"/>
          </w:divBdr>
        </w:div>
        <w:div w:id="337923627">
          <w:marLeft w:val="0"/>
          <w:marRight w:val="0"/>
          <w:marTop w:val="0"/>
          <w:marBottom w:val="0"/>
          <w:divBdr>
            <w:top w:val="none" w:sz="0" w:space="0" w:color="auto"/>
            <w:left w:val="none" w:sz="0" w:space="0" w:color="auto"/>
            <w:bottom w:val="none" w:sz="0" w:space="0" w:color="auto"/>
            <w:right w:val="none" w:sz="0" w:space="0" w:color="auto"/>
          </w:divBdr>
        </w:div>
        <w:div w:id="1893105661">
          <w:marLeft w:val="0"/>
          <w:marRight w:val="0"/>
          <w:marTop w:val="0"/>
          <w:marBottom w:val="0"/>
          <w:divBdr>
            <w:top w:val="none" w:sz="0" w:space="0" w:color="auto"/>
            <w:left w:val="none" w:sz="0" w:space="0" w:color="auto"/>
            <w:bottom w:val="none" w:sz="0" w:space="0" w:color="auto"/>
            <w:right w:val="none" w:sz="0" w:space="0" w:color="auto"/>
          </w:divBdr>
        </w:div>
        <w:div w:id="1278757858">
          <w:marLeft w:val="0"/>
          <w:marRight w:val="0"/>
          <w:marTop w:val="0"/>
          <w:marBottom w:val="0"/>
          <w:divBdr>
            <w:top w:val="none" w:sz="0" w:space="0" w:color="auto"/>
            <w:left w:val="none" w:sz="0" w:space="0" w:color="auto"/>
            <w:bottom w:val="none" w:sz="0" w:space="0" w:color="auto"/>
            <w:right w:val="none" w:sz="0" w:space="0" w:color="auto"/>
          </w:divBdr>
        </w:div>
        <w:div w:id="776753777">
          <w:marLeft w:val="0"/>
          <w:marRight w:val="0"/>
          <w:marTop w:val="0"/>
          <w:marBottom w:val="0"/>
          <w:divBdr>
            <w:top w:val="none" w:sz="0" w:space="0" w:color="auto"/>
            <w:left w:val="none" w:sz="0" w:space="0" w:color="auto"/>
            <w:bottom w:val="none" w:sz="0" w:space="0" w:color="auto"/>
            <w:right w:val="none" w:sz="0" w:space="0" w:color="auto"/>
          </w:divBdr>
        </w:div>
        <w:div w:id="1465149579">
          <w:marLeft w:val="0"/>
          <w:marRight w:val="0"/>
          <w:marTop w:val="0"/>
          <w:marBottom w:val="0"/>
          <w:divBdr>
            <w:top w:val="none" w:sz="0" w:space="0" w:color="auto"/>
            <w:left w:val="none" w:sz="0" w:space="0" w:color="auto"/>
            <w:bottom w:val="none" w:sz="0" w:space="0" w:color="auto"/>
            <w:right w:val="none" w:sz="0" w:space="0" w:color="auto"/>
          </w:divBdr>
        </w:div>
        <w:div w:id="1290357469">
          <w:marLeft w:val="0"/>
          <w:marRight w:val="0"/>
          <w:marTop w:val="0"/>
          <w:marBottom w:val="0"/>
          <w:divBdr>
            <w:top w:val="none" w:sz="0" w:space="0" w:color="auto"/>
            <w:left w:val="none" w:sz="0" w:space="0" w:color="auto"/>
            <w:bottom w:val="none" w:sz="0" w:space="0" w:color="auto"/>
            <w:right w:val="none" w:sz="0" w:space="0" w:color="auto"/>
          </w:divBdr>
        </w:div>
        <w:div w:id="405415821">
          <w:marLeft w:val="0"/>
          <w:marRight w:val="0"/>
          <w:marTop w:val="0"/>
          <w:marBottom w:val="0"/>
          <w:divBdr>
            <w:top w:val="none" w:sz="0" w:space="0" w:color="auto"/>
            <w:left w:val="none" w:sz="0" w:space="0" w:color="auto"/>
            <w:bottom w:val="none" w:sz="0" w:space="0" w:color="auto"/>
            <w:right w:val="none" w:sz="0" w:space="0" w:color="auto"/>
          </w:divBdr>
        </w:div>
        <w:div w:id="1784226837">
          <w:marLeft w:val="0"/>
          <w:marRight w:val="0"/>
          <w:marTop w:val="0"/>
          <w:marBottom w:val="0"/>
          <w:divBdr>
            <w:top w:val="none" w:sz="0" w:space="0" w:color="auto"/>
            <w:left w:val="none" w:sz="0" w:space="0" w:color="auto"/>
            <w:bottom w:val="none" w:sz="0" w:space="0" w:color="auto"/>
            <w:right w:val="none" w:sz="0" w:space="0" w:color="auto"/>
          </w:divBdr>
        </w:div>
        <w:div w:id="1541941746">
          <w:marLeft w:val="0"/>
          <w:marRight w:val="0"/>
          <w:marTop w:val="0"/>
          <w:marBottom w:val="0"/>
          <w:divBdr>
            <w:top w:val="none" w:sz="0" w:space="0" w:color="auto"/>
            <w:left w:val="none" w:sz="0" w:space="0" w:color="auto"/>
            <w:bottom w:val="none" w:sz="0" w:space="0" w:color="auto"/>
            <w:right w:val="none" w:sz="0" w:space="0" w:color="auto"/>
          </w:divBdr>
        </w:div>
        <w:div w:id="534466243">
          <w:marLeft w:val="0"/>
          <w:marRight w:val="0"/>
          <w:marTop w:val="0"/>
          <w:marBottom w:val="0"/>
          <w:divBdr>
            <w:top w:val="none" w:sz="0" w:space="0" w:color="auto"/>
            <w:left w:val="none" w:sz="0" w:space="0" w:color="auto"/>
            <w:bottom w:val="none" w:sz="0" w:space="0" w:color="auto"/>
            <w:right w:val="none" w:sz="0" w:space="0" w:color="auto"/>
          </w:divBdr>
        </w:div>
        <w:div w:id="684479934">
          <w:marLeft w:val="0"/>
          <w:marRight w:val="0"/>
          <w:marTop w:val="0"/>
          <w:marBottom w:val="0"/>
          <w:divBdr>
            <w:top w:val="none" w:sz="0" w:space="0" w:color="auto"/>
            <w:left w:val="none" w:sz="0" w:space="0" w:color="auto"/>
            <w:bottom w:val="none" w:sz="0" w:space="0" w:color="auto"/>
            <w:right w:val="none" w:sz="0" w:space="0" w:color="auto"/>
          </w:divBdr>
        </w:div>
        <w:div w:id="1996688440">
          <w:marLeft w:val="0"/>
          <w:marRight w:val="0"/>
          <w:marTop w:val="0"/>
          <w:marBottom w:val="0"/>
          <w:divBdr>
            <w:top w:val="none" w:sz="0" w:space="0" w:color="auto"/>
            <w:left w:val="none" w:sz="0" w:space="0" w:color="auto"/>
            <w:bottom w:val="none" w:sz="0" w:space="0" w:color="auto"/>
            <w:right w:val="none" w:sz="0" w:space="0" w:color="auto"/>
          </w:divBdr>
        </w:div>
        <w:div w:id="1453673954">
          <w:marLeft w:val="0"/>
          <w:marRight w:val="0"/>
          <w:marTop w:val="0"/>
          <w:marBottom w:val="0"/>
          <w:divBdr>
            <w:top w:val="none" w:sz="0" w:space="0" w:color="auto"/>
            <w:left w:val="none" w:sz="0" w:space="0" w:color="auto"/>
            <w:bottom w:val="none" w:sz="0" w:space="0" w:color="auto"/>
            <w:right w:val="none" w:sz="0" w:space="0" w:color="auto"/>
          </w:divBdr>
        </w:div>
        <w:div w:id="1769426870">
          <w:marLeft w:val="0"/>
          <w:marRight w:val="0"/>
          <w:marTop w:val="0"/>
          <w:marBottom w:val="0"/>
          <w:divBdr>
            <w:top w:val="none" w:sz="0" w:space="0" w:color="auto"/>
            <w:left w:val="none" w:sz="0" w:space="0" w:color="auto"/>
            <w:bottom w:val="none" w:sz="0" w:space="0" w:color="auto"/>
            <w:right w:val="none" w:sz="0" w:space="0" w:color="auto"/>
          </w:divBdr>
        </w:div>
        <w:div w:id="562064126">
          <w:marLeft w:val="0"/>
          <w:marRight w:val="0"/>
          <w:marTop w:val="0"/>
          <w:marBottom w:val="0"/>
          <w:divBdr>
            <w:top w:val="none" w:sz="0" w:space="0" w:color="auto"/>
            <w:left w:val="none" w:sz="0" w:space="0" w:color="auto"/>
            <w:bottom w:val="none" w:sz="0" w:space="0" w:color="auto"/>
            <w:right w:val="none" w:sz="0" w:space="0" w:color="auto"/>
          </w:divBdr>
        </w:div>
        <w:div w:id="1179539511">
          <w:marLeft w:val="0"/>
          <w:marRight w:val="0"/>
          <w:marTop w:val="0"/>
          <w:marBottom w:val="0"/>
          <w:divBdr>
            <w:top w:val="none" w:sz="0" w:space="0" w:color="auto"/>
            <w:left w:val="none" w:sz="0" w:space="0" w:color="auto"/>
            <w:bottom w:val="none" w:sz="0" w:space="0" w:color="auto"/>
            <w:right w:val="none" w:sz="0" w:space="0" w:color="auto"/>
          </w:divBdr>
        </w:div>
        <w:div w:id="1189641674">
          <w:marLeft w:val="0"/>
          <w:marRight w:val="0"/>
          <w:marTop w:val="0"/>
          <w:marBottom w:val="0"/>
          <w:divBdr>
            <w:top w:val="none" w:sz="0" w:space="0" w:color="auto"/>
            <w:left w:val="none" w:sz="0" w:space="0" w:color="auto"/>
            <w:bottom w:val="none" w:sz="0" w:space="0" w:color="auto"/>
            <w:right w:val="none" w:sz="0" w:space="0" w:color="auto"/>
          </w:divBdr>
        </w:div>
        <w:div w:id="1610117984">
          <w:marLeft w:val="0"/>
          <w:marRight w:val="0"/>
          <w:marTop w:val="0"/>
          <w:marBottom w:val="0"/>
          <w:divBdr>
            <w:top w:val="none" w:sz="0" w:space="0" w:color="auto"/>
            <w:left w:val="none" w:sz="0" w:space="0" w:color="auto"/>
            <w:bottom w:val="none" w:sz="0" w:space="0" w:color="auto"/>
            <w:right w:val="none" w:sz="0" w:space="0" w:color="auto"/>
          </w:divBdr>
        </w:div>
        <w:div w:id="1957523127">
          <w:marLeft w:val="0"/>
          <w:marRight w:val="0"/>
          <w:marTop w:val="0"/>
          <w:marBottom w:val="0"/>
          <w:divBdr>
            <w:top w:val="none" w:sz="0" w:space="0" w:color="auto"/>
            <w:left w:val="none" w:sz="0" w:space="0" w:color="auto"/>
            <w:bottom w:val="none" w:sz="0" w:space="0" w:color="auto"/>
            <w:right w:val="none" w:sz="0" w:space="0" w:color="auto"/>
          </w:divBdr>
        </w:div>
        <w:div w:id="134421551">
          <w:marLeft w:val="0"/>
          <w:marRight w:val="0"/>
          <w:marTop w:val="0"/>
          <w:marBottom w:val="0"/>
          <w:divBdr>
            <w:top w:val="none" w:sz="0" w:space="0" w:color="auto"/>
            <w:left w:val="none" w:sz="0" w:space="0" w:color="auto"/>
            <w:bottom w:val="none" w:sz="0" w:space="0" w:color="auto"/>
            <w:right w:val="none" w:sz="0" w:space="0" w:color="auto"/>
          </w:divBdr>
        </w:div>
        <w:div w:id="1092164112">
          <w:marLeft w:val="0"/>
          <w:marRight w:val="0"/>
          <w:marTop w:val="0"/>
          <w:marBottom w:val="0"/>
          <w:divBdr>
            <w:top w:val="none" w:sz="0" w:space="0" w:color="auto"/>
            <w:left w:val="none" w:sz="0" w:space="0" w:color="auto"/>
            <w:bottom w:val="none" w:sz="0" w:space="0" w:color="auto"/>
            <w:right w:val="none" w:sz="0" w:space="0" w:color="auto"/>
          </w:divBdr>
        </w:div>
        <w:div w:id="1463688589">
          <w:marLeft w:val="0"/>
          <w:marRight w:val="0"/>
          <w:marTop w:val="0"/>
          <w:marBottom w:val="0"/>
          <w:divBdr>
            <w:top w:val="none" w:sz="0" w:space="0" w:color="auto"/>
            <w:left w:val="none" w:sz="0" w:space="0" w:color="auto"/>
            <w:bottom w:val="none" w:sz="0" w:space="0" w:color="auto"/>
            <w:right w:val="none" w:sz="0" w:space="0" w:color="auto"/>
          </w:divBdr>
        </w:div>
        <w:div w:id="1288974196">
          <w:marLeft w:val="0"/>
          <w:marRight w:val="0"/>
          <w:marTop w:val="0"/>
          <w:marBottom w:val="0"/>
          <w:divBdr>
            <w:top w:val="none" w:sz="0" w:space="0" w:color="auto"/>
            <w:left w:val="none" w:sz="0" w:space="0" w:color="auto"/>
            <w:bottom w:val="none" w:sz="0" w:space="0" w:color="auto"/>
            <w:right w:val="none" w:sz="0" w:space="0" w:color="auto"/>
          </w:divBdr>
        </w:div>
        <w:div w:id="111018071">
          <w:marLeft w:val="0"/>
          <w:marRight w:val="0"/>
          <w:marTop w:val="0"/>
          <w:marBottom w:val="0"/>
          <w:divBdr>
            <w:top w:val="none" w:sz="0" w:space="0" w:color="auto"/>
            <w:left w:val="none" w:sz="0" w:space="0" w:color="auto"/>
            <w:bottom w:val="none" w:sz="0" w:space="0" w:color="auto"/>
            <w:right w:val="none" w:sz="0" w:space="0" w:color="auto"/>
          </w:divBdr>
        </w:div>
        <w:div w:id="284434016">
          <w:marLeft w:val="0"/>
          <w:marRight w:val="0"/>
          <w:marTop w:val="0"/>
          <w:marBottom w:val="0"/>
          <w:divBdr>
            <w:top w:val="none" w:sz="0" w:space="0" w:color="auto"/>
            <w:left w:val="none" w:sz="0" w:space="0" w:color="auto"/>
            <w:bottom w:val="none" w:sz="0" w:space="0" w:color="auto"/>
            <w:right w:val="none" w:sz="0" w:space="0" w:color="auto"/>
          </w:divBdr>
        </w:div>
        <w:div w:id="1498037510">
          <w:marLeft w:val="0"/>
          <w:marRight w:val="0"/>
          <w:marTop w:val="0"/>
          <w:marBottom w:val="0"/>
          <w:divBdr>
            <w:top w:val="none" w:sz="0" w:space="0" w:color="auto"/>
            <w:left w:val="none" w:sz="0" w:space="0" w:color="auto"/>
            <w:bottom w:val="none" w:sz="0" w:space="0" w:color="auto"/>
            <w:right w:val="none" w:sz="0" w:space="0" w:color="auto"/>
          </w:divBdr>
        </w:div>
        <w:div w:id="609319339">
          <w:marLeft w:val="0"/>
          <w:marRight w:val="0"/>
          <w:marTop w:val="0"/>
          <w:marBottom w:val="0"/>
          <w:divBdr>
            <w:top w:val="none" w:sz="0" w:space="0" w:color="auto"/>
            <w:left w:val="none" w:sz="0" w:space="0" w:color="auto"/>
            <w:bottom w:val="none" w:sz="0" w:space="0" w:color="auto"/>
            <w:right w:val="none" w:sz="0" w:space="0" w:color="auto"/>
          </w:divBdr>
        </w:div>
        <w:div w:id="49698110">
          <w:marLeft w:val="0"/>
          <w:marRight w:val="0"/>
          <w:marTop w:val="0"/>
          <w:marBottom w:val="0"/>
          <w:divBdr>
            <w:top w:val="none" w:sz="0" w:space="0" w:color="auto"/>
            <w:left w:val="none" w:sz="0" w:space="0" w:color="auto"/>
            <w:bottom w:val="none" w:sz="0" w:space="0" w:color="auto"/>
            <w:right w:val="none" w:sz="0" w:space="0" w:color="auto"/>
          </w:divBdr>
        </w:div>
        <w:div w:id="1212696626">
          <w:marLeft w:val="0"/>
          <w:marRight w:val="0"/>
          <w:marTop w:val="0"/>
          <w:marBottom w:val="0"/>
          <w:divBdr>
            <w:top w:val="none" w:sz="0" w:space="0" w:color="auto"/>
            <w:left w:val="none" w:sz="0" w:space="0" w:color="auto"/>
            <w:bottom w:val="none" w:sz="0" w:space="0" w:color="auto"/>
            <w:right w:val="none" w:sz="0" w:space="0" w:color="auto"/>
          </w:divBdr>
        </w:div>
        <w:div w:id="877813357">
          <w:marLeft w:val="0"/>
          <w:marRight w:val="0"/>
          <w:marTop w:val="0"/>
          <w:marBottom w:val="0"/>
          <w:divBdr>
            <w:top w:val="none" w:sz="0" w:space="0" w:color="auto"/>
            <w:left w:val="none" w:sz="0" w:space="0" w:color="auto"/>
            <w:bottom w:val="none" w:sz="0" w:space="0" w:color="auto"/>
            <w:right w:val="none" w:sz="0" w:space="0" w:color="auto"/>
          </w:divBdr>
        </w:div>
        <w:div w:id="2041083903">
          <w:marLeft w:val="0"/>
          <w:marRight w:val="0"/>
          <w:marTop w:val="0"/>
          <w:marBottom w:val="0"/>
          <w:divBdr>
            <w:top w:val="none" w:sz="0" w:space="0" w:color="auto"/>
            <w:left w:val="none" w:sz="0" w:space="0" w:color="auto"/>
            <w:bottom w:val="none" w:sz="0" w:space="0" w:color="auto"/>
            <w:right w:val="none" w:sz="0" w:space="0" w:color="auto"/>
          </w:divBdr>
        </w:div>
        <w:div w:id="551163389">
          <w:marLeft w:val="0"/>
          <w:marRight w:val="0"/>
          <w:marTop w:val="0"/>
          <w:marBottom w:val="0"/>
          <w:divBdr>
            <w:top w:val="none" w:sz="0" w:space="0" w:color="auto"/>
            <w:left w:val="none" w:sz="0" w:space="0" w:color="auto"/>
            <w:bottom w:val="none" w:sz="0" w:space="0" w:color="auto"/>
            <w:right w:val="none" w:sz="0" w:space="0" w:color="auto"/>
          </w:divBdr>
        </w:div>
        <w:div w:id="236209736">
          <w:marLeft w:val="0"/>
          <w:marRight w:val="0"/>
          <w:marTop w:val="0"/>
          <w:marBottom w:val="0"/>
          <w:divBdr>
            <w:top w:val="none" w:sz="0" w:space="0" w:color="auto"/>
            <w:left w:val="none" w:sz="0" w:space="0" w:color="auto"/>
            <w:bottom w:val="none" w:sz="0" w:space="0" w:color="auto"/>
            <w:right w:val="none" w:sz="0" w:space="0" w:color="auto"/>
          </w:divBdr>
        </w:div>
        <w:div w:id="541400147">
          <w:marLeft w:val="0"/>
          <w:marRight w:val="0"/>
          <w:marTop w:val="0"/>
          <w:marBottom w:val="0"/>
          <w:divBdr>
            <w:top w:val="none" w:sz="0" w:space="0" w:color="auto"/>
            <w:left w:val="none" w:sz="0" w:space="0" w:color="auto"/>
            <w:bottom w:val="none" w:sz="0" w:space="0" w:color="auto"/>
            <w:right w:val="none" w:sz="0" w:space="0" w:color="auto"/>
          </w:divBdr>
        </w:div>
        <w:div w:id="857542292">
          <w:marLeft w:val="0"/>
          <w:marRight w:val="0"/>
          <w:marTop w:val="0"/>
          <w:marBottom w:val="0"/>
          <w:divBdr>
            <w:top w:val="none" w:sz="0" w:space="0" w:color="auto"/>
            <w:left w:val="none" w:sz="0" w:space="0" w:color="auto"/>
            <w:bottom w:val="none" w:sz="0" w:space="0" w:color="auto"/>
            <w:right w:val="none" w:sz="0" w:space="0" w:color="auto"/>
          </w:divBdr>
        </w:div>
        <w:div w:id="1079444705">
          <w:marLeft w:val="0"/>
          <w:marRight w:val="0"/>
          <w:marTop w:val="0"/>
          <w:marBottom w:val="0"/>
          <w:divBdr>
            <w:top w:val="none" w:sz="0" w:space="0" w:color="auto"/>
            <w:left w:val="none" w:sz="0" w:space="0" w:color="auto"/>
            <w:bottom w:val="none" w:sz="0" w:space="0" w:color="auto"/>
            <w:right w:val="none" w:sz="0" w:space="0" w:color="auto"/>
          </w:divBdr>
        </w:div>
        <w:div w:id="868181809">
          <w:marLeft w:val="0"/>
          <w:marRight w:val="0"/>
          <w:marTop w:val="0"/>
          <w:marBottom w:val="0"/>
          <w:divBdr>
            <w:top w:val="none" w:sz="0" w:space="0" w:color="auto"/>
            <w:left w:val="none" w:sz="0" w:space="0" w:color="auto"/>
            <w:bottom w:val="none" w:sz="0" w:space="0" w:color="auto"/>
            <w:right w:val="none" w:sz="0" w:space="0" w:color="auto"/>
          </w:divBdr>
        </w:div>
        <w:div w:id="1585139699">
          <w:marLeft w:val="0"/>
          <w:marRight w:val="0"/>
          <w:marTop w:val="0"/>
          <w:marBottom w:val="0"/>
          <w:divBdr>
            <w:top w:val="none" w:sz="0" w:space="0" w:color="auto"/>
            <w:left w:val="none" w:sz="0" w:space="0" w:color="auto"/>
            <w:bottom w:val="none" w:sz="0" w:space="0" w:color="auto"/>
            <w:right w:val="none" w:sz="0" w:space="0" w:color="auto"/>
          </w:divBdr>
        </w:div>
        <w:div w:id="882718183">
          <w:marLeft w:val="0"/>
          <w:marRight w:val="0"/>
          <w:marTop w:val="0"/>
          <w:marBottom w:val="0"/>
          <w:divBdr>
            <w:top w:val="none" w:sz="0" w:space="0" w:color="auto"/>
            <w:left w:val="none" w:sz="0" w:space="0" w:color="auto"/>
            <w:bottom w:val="none" w:sz="0" w:space="0" w:color="auto"/>
            <w:right w:val="none" w:sz="0" w:space="0" w:color="auto"/>
          </w:divBdr>
        </w:div>
        <w:div w:id="64885711">
          <w:marLeft w:val="0"/>
          <w:marRight w:val="0"/>
          <w:marTop w:val="0"/>
          <w:marBottom w:val="0"/>
          <w:divBdr>
            <w:top w:val="none" w:sz="0" w:space="0" w:color="auto"/>
            <w:left w:val="none" w:sz="0" w:space="0" w:color="auto"/>
            <w:bottom w:val="none" w:sz="0" w:space="0" w:color="auto"/>
            <w:right w:val="none" w:sz="0" w:space="0" w:color="auto"/>
          </w:divBdr>
        </w:div>
        <w:div w:id="631835876">
          <w:marLeft w:val="0"/>
          <w:marRight w:val="0"/>
          <w:marTop w:val="0"/>
          <w:marBottom w:val="0"/>
          <w:divBdr>
            <w:top w:val="none" w:sz="0" w:space="0" w:color="auto"/>
            <w:left w:val="none" w:sz="0" w:space="0" w:color="auto"/>
            <w:bottom w:val="none" w:sz="0" w:space="0" w:color="auto"/>
            <w:right w:val="none" w:sz="0" w:space="0" w:color="auto"/>
          </w:divBdr>
        </w:div>
        <w:div w:id="880870958">
          <w:marLeft w:val="0"/>
          <w:marRight w:val="0"/>
          <w:marTop w:val="0"/>
          <w:marBottom w:val="0"/>
          <w:divBdr>
            <w:top w:val="none" w:sz="0" w:space="0" w:color="auto"/>
            <w:left w:val="none" w:sz="0" w:space="0" w:color="auto"/>
            <w:bottom w:val="none" w:sz="0" w:space="0" w:color="auto"/>
            <w:right w:val="none" w:sz="0" w:space="0" w:color="auto"/>
          </w:divBdr>
        </w:div>
        <w:div w:id="1268612803">
          <w:marLeft w:val="0"/>
          <w:marRight w:val="0"/>
          <w:marTop w:val="0"/>
          <w:marBottom w:val="0"/>
          <w:divBdr>
            <w:top w:val="none" w:sz="0" w:space="0" w:color="auto"/>
            <w:left w:val="none" w:sz="0" w:space="0" w:color="auto"/>
            <w:bottom w:val="none" w:sz="0" w:space="0" w:color="auto"/>
            <w:right w:val="none" w:sz="0" w:space="0" w:color="auto"/>
          </w:divBdr>
        </w:div>
        <w:div w:id="1860116541">
          <w:marLeft w:val="0"/>
          <w:marRight w:val="0"/>
          <w:marTop w:val="0"/>
          <w:marBottom w:val="0"/>
          <w:divBdr>
            <w:top w:val="none" w:sz="0" w:space="0" w:color="auto"/>
            <w:left w:val="none" w:sz="0" w:space="0" w:color="auto"/>
            <w:bottom w:val="none" w:sz="0" w:space="0" w:color="auto"/>
            <w:right w:val="none" w:sz="0" w:space="0" w:color="auto"/>
          </w:divBdr>
        </w:div>
        <w:div w:id="679890905">
          <w:marLeft w:val="0"/>
          <w:marRight w:val="0"/>
          <w:marTop w:val="0"/>
          <w:marBottom w:val="0"/>
          <w:divBdr>
            <w:top w:val="none" w:sz="0" w:space="0" w:color="auto"/>
            <w:left w:val="none" w:sz="0" w:space="0" w:color="auto"/>
            <w:bottom w:val="none" w:sz="0" w:space="0" w:color="auto"/>
            <w:right w:val="none" w:sz="0" w:space="0" w:color="auto"/>
          </w:divBdr>
        </w:div>
        <w:div w:id="651637905">
          <w:marLeft w:val="0"/>
          <w:marRight w:val="0"/>
          <w:marTop w:val="0"/>
          <w:marBottom w:val="0"/>
          <w:divBdr>
            <w:top w:val="none" w:sz="0" w:space="0" w:color="auto"/>
            <w:left w:val="none" w:sz="0" w:space="0" w:color="auto"/>
            <w:bottom w:val="none" w:sz="0" w:space="0" w:color="auto"/>
            <w:right w:val="none" w:sz="0" w:space="0" w:color="auto"/>
          </w:divBdr>
        </w:div>
        <w:div w:id="691688816">
          <w:marLeft w:val="0"/>
          <w:marRight w:val="0"/>
          <w:marTop w:val="0"/>
          <w:marBottom w:val="0"/>
          <w:divBdr>
            <w:top w:val="none" w:sz="0" w:space="0" w:color="auto"/>
            <w:left w:val="none" w:sz="0" w:space="0" w:color="auto"/>
            <w:bottom w:val="none" w:sz="0" w:space="0" w:color="auto"/>
            <w:right w:val="none" w:sz="0" w:space="0" w:color="auto"/>
          </w:divBdr>
        </w:div>
        <w:div w:id="724452011">
          <w:marLeft w:val="0"/>
          <w:marRight w:val="0"/>
          <w:marTop w:val="0"/>
          <w:marBottom w:val="0"/>
          <w:divBdr>
            <w:top w:val="none" w:sz="0" w:space="0" w:color="auto"/>
            <w:left w:val="none" w:sz="0" w:space="0" w:color="auto"/>
            <w:bottom w:val="none" w:sz="0" w:space="0" w:color="auto"/>
            <w:right w:val="none" w:sz="0" w:space="0" w:color="auto"/>
          </w:divBdr>
        </w:div>
        <w:div w:id="1816756086">
          <w:marLeft w:val="0"/>
          <w:marRight w:val="0"/>
          <w:marTop w:val="0"/>
          <w:marBottom w:val="0"/>
          <w:divBdr>
            <w:top w:val="none" w:sz="0" w:space="0" w:color="auto"/>
            <w:left w:val="none" w:sz="0" w:space="0" w:color="auto"/>
            <w:bottom w:val="none" w:sz="0" w:space="0" w:color="auto"/>
            <w:right w:val="none" w:sz="0" w:space="0" w:color="auto"/>
          </w:divBdr>
        </w:div>
        <w:div w:id="673068852">
          <w:marLeft w:val="0"/>
          <w:marRight w:val="0"/>
          <w:marTop w:val="0"/>
          <w:marBottom w:val="0"/>
          <w:divBdr>
            <w:top w:val="none" w:sz="0" w:space="0" w:color="auto"/>
            <w:left w:val="none" w:sz="0" w:space="0" w:color="auto"/>
            <w:bottom w:val="none" w:sz="0" w:space="0" w:color="auto"/>
            <w:right w:val="none" w:sz="0" w:space="0" w:color="auto"/>
          </w:divBdr>
        </w:div>
        <w:div w:id="1465808841">
          <w:marLeft w:val="0"/>
          <w:marRight w:val="0"/>
          <w:marTop w:val="0"/>
          <w:marBottom w:val="0"/>
          <w:divBdr>
            <w:top w:val="none" w:sz="0" w:space="0" w:color="auto"/>
            <w:left w:val="none" w:sz="0" w:space="0" w:color="auto"/>
            <w:bottom w:val="none" w:sz="0" w:space="0" w:color="auto"/>
            <w:right w:val="none" w:sz="0" w:space="0" w:color="auto"/>
          </w:divBdr>
        </w:div>
        <w:div w:id="1977488087">
          <w:marLeft w:val="0"/>
          <w:marRight w:val="0"/>
          <w:marTop w:val="0"/>
          <w:marBottom w:val="0"/>
          <w:divBdr>
            <w:top w:val="none" w:sz="0" w:space="0" w:color="auto"/>
            <w:left w:val="none" w:sz="0" w:space="0" w:color="auto"/>
            <w:bottom w:val="none" w:sz="0" w:space="0" w:color="auto"/>
            <w:right w:val="none" w:sz="0" w:space="0" w:color="auto"/>
          </w:divBdr>
        </w:div>
        <w:div w:id="476145787">
          <w:marLeft w:val="0"/>
          <w:marRight w:val="0"/>
          <w:marTop w:val="0"/>
          <w:marBottom w:val="0"/>
          <w:divBdr>
            <w:top w:val="none" w:sz="0" w:space="0" w:color="auto"/>
            <w:left w:val="none" w:sz="0" w:space="0" w:color="auto"/>
            <w:bottom w:val="none" w:sz="0" w:space="0" w:color="auto"/>
            <w:right w:val="none" w:sz="0" w:space="0" w:color="auto"/>
          </w:divBdr>
        </w:div>
      </w:divsChild>
    </w:div>
    <w:div w:id="1288849133">
      <w:bodyDiv w:val="1"/>
      <w:marLeft w:val="0"/>
      <w:marRight w:val="0"/>
      <w:marTop w:val="0"/>
      <w:marBottom w:val="0"/>
      <w:divBdr>
        <w:top w:val="none" w:sz="0" w:space="0" w:color="auto"/>
        <w:left w:val="none" w:sz="0" w:space="0" w:color="auto"/>
        <w:bottom w:val="none" w:sz="0" w:space="0" w:color="auto"/>
        <w:right w:val="none" w:sz="0" w:space="0" w:color="auto"/>
      </w:divBdr>
      <w:divsChild>
        <w:div w:id="298850431">
          <w:marLeft w:val="-75"/>
          <w:marRight w:val="0"/>
          <w:marTop w:val="30"/>
          <w:marBottom w:val="30"/>
          <w:divBdr>
            <w:top w:val="none" w:sz="0" w:space="0" w:color="auto"/>
            <w:left w:val="none" w:sz="0" w:space="0" w:color="auto"/>
            <w:bottom w:val="none" w:sz="0" w:space="0" w:color="auto"/>
            <w:right w:val="none" w:sz="0" w:space="0" w:color="auto"/>
          </w:divBdr>
          <w:divsChild>
            <w:div w:id="465128687">
              <w:marLeft w:val="0"/>
              <w:marRight w:val="0"/>
              <w:marTop w:val="0"/>
              <w:marBottom w:val="0"/>
              <w:divBdr>
                <w:top w:val="none" w:sz="0" w:space="0" w:color="auto"/>
                <w:left w:val="none" w:sz="0" w:space="0" w:color="auto"/>
                <w:bottom w:val="none" w:sz="0" w:space="0" w:color="auto"/>
                <w:right w:val="none" w:sz="0" w:space="0" w:color="auto"/>
              </w:divBdr>
              <w:divsChild>
                <w:div w:id="1918704222">
                  <w:marLeft w:val="0"/>
                  <w:marRight w:val="0"/>
                  <w:marTop w:val="0"/>
                  <w:marBottom w:val="0"/>
                  <w:divBdr>
                    <w:top w:val="none" w:sz="0" w:space="0" w:color="auto"/>
                    <w:left w:val="none" w:sz="0" w:space="0" w:color="auto"/>
                    <w:bottom w:val="none" w:sz="0" w:space="0" w:color="auto"/>
                    <w:right w:val="none" w:sz="0" w:space="0" w:color="auto"/>
                  </w:divBdr>
                </w:div>
              </w:divsChild>
            </w:div>
            <w:div w:id="647436572">
              <w:marLeft w:val="0"/>
              <w:marRight w:val="0"/>
              <w:marTop w:val="0"/>
              <w:marBottom w:val="0"/>
              <w:divBdr>
                <w:top w:val="none" w:sz="0" w:space="0" w:color="auto"/>
                <w:left w:val="none" w:sz="0" w:space="0" w:color="auto"/>
                <w:bottom w:val="none" w:sz="0" w:space="0" w:color="auto"/>
                <w:right w:val="none" w:sz="0" w:space="0" w:color="auto"/>
              </w:divBdr>
              <w:divsChild>
                <w:div w:id="320550813">
                  <w:marLeft w:val="0"/>
                  <w:marRight w:val="0"/>
                  <w:marTop w:val="0"/>
                  <w:marBottom w:val="0"/>
                  <w:divBdr>
                    <w:top w:val="none" w:sz="0" w:space="0" w:color="auto"/>
                    <w:left w:val="none" w:sz="0" w:space="0" w:color="auto"/>
                    <w:bottom w:val="none" w:sz="0" w:space="0" w:color="auto"/>
                    <w:right w:val="none" w:sz="0" w:space="0" w:color="auto"/>
                  </w:divBdr>
                </w:div>
              </w:divsChild>
            </w:div>
            <w:div w:id="540629884">
              <w:marLeft w:val="0"/>
              <w:marRight w:val="0"/>
              <w:marTop w:val="0"/>
              <w:marBottom w:val="0"/>
              <w:divBdr>
                <w:top w:val="none" w:sz="0" w:space="0" w:color="auto"/>
                <w:left w:val="none" w:sz="0" w:space="0" w:color="auto"/>
                <w:bottom w:val="none" w:sz="0" w:space="0" w:color="auto"/>
                <w:right w:val="none" w:sz="0" w:space="0" w:color="auto"/>
              </w:divBdr>
              <w:divsChild>
                <w:div w:id="1700812323">
                  <w:marLeft w:val="0"/>
                  <w:marRight w:val="0"/>
                  <w:marTop w:val="0"/>
                  <w:marBottom w:val="0"/>
                  <w:divBdr>
                    <w:top w:val="none" w:sz="0" w:space="0" w:color="auto"/>
                    <w:left w:val="none" w:sz="0" w:space="0" w:color="auto"/>
                    <w:bottom w:val="none" w:sz="0" w:space="0" w:color="auto"/>
                    <w:right w:val="none" w:sz="0" w:space="0" w:color="auto"/>
                  </w:divBdr>
                </w:div>
              </w:divsChild>
            </w:div>
            <w:div w:id="362707701">
              <w:marLeft w:val="0"/>
              <w:marRight w:val="0"/>
              <w:marTop w:val="0"/>
              <w:marBottom w:val="0"/>
              <w:divBdr>
                <w:top w:val="none" w:sz="0" w:space="0" w:color="auto"/>
                <w:left w:val="none" w:sz="0" w:space="0" w:color="auto"/>
                <w:bottom w:val="none" w:sz="0" w:space="0" w:color="auto"/>
                <w:right w:val="none" w:sz="0" w:space="0" w:color="auto"/>
              </w:divBdr>
              <w:divsChild>
                <w:div w:id="965618398">
                  <w:marLeft w:val="0"/>
                  <w:marRight w:val="0"/>
                  <w:marTop w:val="0"/>
                  <w:marBottom w:val="0"/>
                  <w:divBdr>
                    <w:top w:val="none" w:sz="0" w:space="0" w:color="auto"/>
                    <w:left w:val="none" w:sz="0" w:space="0" w:color="auto"/>
                    <w:bottom w:val="none" w:sz="0" w:space="0" w:color="auto"/>
                    <w:right w:val="none" w:sz="0" w:space="0" w:color="auto"/>
                  </w:divBdr>
                </w:div>
              </w:divsChild>
            </w:div>
            <w:div w:id="1339894032">
              <w:marLeft w:val="0"/>
              <w:marRight w:val="0"/>
              <w:marTop w:val="0"/>
              <w:marBottom w:val="0"/>
              <w:divBdr>
                <w:top w:val="none" w:sz="0" w:space="0" w:color="auto"/>
                <w:left w:val="none" w:sz="0" w:space="0" w:color="auto"/>
                <w:bottom w:val="none" w:sz="0" w:space="0" w:color="auto"/>
                <w:right w:val="none" w:sz="0" w:space="0" w:color="auto"/>
              </w:divBdr>
              <w:divsChild>
                <w:div w:id="1138112865">
                  <w:marLeft w:val="0"/>
                  <w:marRight w:val="0"/>
                  <w:marTop w:val="0"/>
                  <w:marBottom w:val="0"/>
                  <w:divBdr>
                    <w:top w:val="none" w:sz="0" w:space="0" w:color="auto"/>
                    <w:left w:val="none" w:sz="0" w:space="0" w:color="auto"/>
                    <w:bottom w:val="none" w:sz="0" w:space="0" w:color="auto"/>
                    <w:right w:val="none" w:sz="0" w:space="0" w:color="auto"/>
                  </w:divBdr>
                </w:div>
              </w:divsChild>
            </w:div>
            <w:div w:id="358357000">
              <w:marLeft w:val="0"/>
              <w:marRight w:val="0"/>
              <w:marTop w:val="0"/>
              <w:marBottom w:val="0"/>
              <w:divBdr>
                <w:top w:val="none" w:sz="0" w:space="0" w:color="auto"/>
                <w:left w:val="none" w:sz="0" w:space="0" w:color="auto"/>
                <w:bottom w:val="none" w:sz="0" w:space="0" w:color="auto"/>
                <w:right w:val="none" w:sz="0" w:space="0" w:color="auto"/>
              </w:divBdr>
              <w:divsChild>
                <w:div w:id="1761951505">
                  <w:marLeft w:val="0"/>
                  <w:marRight w:val="0"/>
                  <w:marTop w:val="0"/>
                  <w:marBottom w:val="0"/>
                  <w:divBdr>
                    <w:top w:val="none" w:sz="0" w:space="0" w:color="auto"/>
                    <w:left w:val="none" w:sz="0" w:space="0" w:color="auto"/>
                    <w:bottom w:val="none" w:sz="0" w:space="0" w:color="auto"/>
                    <w:right w:val="none" w:sz="0" w:space="0" w:color="auto"/>
                  </w:divBdr>
                </w:div>
              </w:divsChild>
            </w:div>
            <w:div w:id="2109543027">
              <w:marLeft w:val="0"/>
              <w:marRight w:val="0"/>
              <w:marTop w:val="0"/>
              <w:marBottom w:val="0"/>
              <w:divBdr>
                <w:top w:val="none" w:sz="0" w:space="0" w:color="auto"/>
                <w:left w:val="none" w:sz="0" w:space="0" w:color="auto"/>
                <w:bottom w:val="none" w:sz="0" w:space="0" w:color="auto"/>
                <w:right w:val="none" w:sz="0" w:space="0" w:color="auto"/>
              </w:divBdr>
              <w:divsChild>
                <w:div w:id="1968270307">
                  <w:marLeft w:val="0"/>
                  <w:marRight w:val="0"/>
                  <w:marTop w:val="0"/>
                  <w:marBottom w:val="0"/>
                  <w:divBdr>
                    <w:top w:val="none" w:sz="0" w:space="0" w:color="auto"/>
                    <w:left w:val="none" w:sz="0" w:space="0" w:color="auto"/>
                    <w:bottom w:val="none" w:sz="0" w:space="0" w:color="auto"/>
                    <w:right w:val="none" w:sz="0" w:space="0" w:color="auto"/>
                  </w:divBdr>
                </w:div>
              </w:divsChild>
            </w:div>
            <w:div w:id="1126195694">
              <w:marLeft w:val="0"/>
              <w:marRight w:val="0"/>
              <w:marTop w:val="0"/>
              <w:marBottom w:val="0"/>
              <w:divBdr>
                <w:top w:val="none" w:sz="0" w:space="0" w:color="auto"/>
                <w:left w:val="none" w:sz="0" w:space="0" w:color="auto"/>
                <w:bottom w:val="none" w:sz="0" w:space="0" w:color="auto"/>
                <w:right w:val="none" w:sz="0" w:space="0" w:color="auto"/>
              </w:divBdr>
              <w:divsChild>
                <w:div w:id="1398285513">
                  <w:marLeft w:val="0"/>
                  <w:marRight w:val="0"/>
                  <w:marTop w:val="0"/>
                  <w:marBottom w:val="0"/>
                  <w:divBdr>
                    <w:top w:val="none" w:sz="0" w:space="0" w:color="auto"/>
                    <w:left w:val="none" w:sz="0" w:space="0" w:color="auto"/>
                    <w:bottom w:val="none" w:sz="0" w:space="0" w:color="auto"/>
                    <w:right w:val="none" w:sz="0" w:space="0" w:color="auto"/>
                  </w:divBdr>
                </w:div>
              </w:divsChild>
            </w:div>
            <w:div w:id="1488285534">
              <w:marLeft w:val="0"/>
              <w:marRight w:val="0"/>
              <w:marTop w:val="0"/>
              <w:marBottom w:val="0"/>
              <w:divBdr>
                <w:top w:val="none" w:sz="0" w:space="0" w:color="auto"/>
                <w:left w:val="none" w:sz="0" w:space="0" w:color="auto"/>
                <w:bottom w:val="none" w:sz="0" w:space="0" w:color="auto"/>
                <w:right w:val="none" w:sz="0" w:space="0" w:color="auto"/>
              </w:divBdr>
              <w:divsChild>
                <w:div w:id="184102867">
                  <w:marLeft w:val="0"/>
                  <w:marRight w:val="0"/>
                  <w:marTop w:val="0"/>
                  <w:marBottom w:val="0"/>
                  <w:divBdr>
                    <w:top w:val="none" w:sz="0" w:space="0" w:color="auto"/>
                    <w:left w:val="none" w:sz="0" w:space="0" w:color="auto"/>
                    <w:bottom w:val="none" w:sz="0" w:space="0" w:color="auto"/>
                    <w:right w:val="none" w:sz="0" w:space="0" w:color="auto"/>
                  </w:divBdr>
                </w:div>
              </w:divsChild>
            </w:div>
            <w:div w:id="777481777">
              <w:marLeft w:val="0"/>
              <w:marRight w:val="0"/>
              <w:marTop w:val="0"/>
              <w:marBottom w:val="0"/>
              <w:divBdr>
                <w:top w:val="none" w:sz="0" w:space="0" w:color="auto"/>
                <w:left w:val="none" w:sz="0" w:space="0" w:color="auto"/>
                <w:bottom w:val="none" w:sz="0" w:space="0" w:color="auto"/>
                <w:right w:val="none" w:sz="0" w:space="0" w:color="auto"/>
              </w:divBdr>
              <w:divsChild>
                <w:div w:id="330790534">
                  <w:marLeft w:val="0"/>
                  <w:marRight w:val="0"/>
                  <w:marTop w:val="0"/>
                  <w:marBottom w:val="0"/>
                  <w:divBdr>
                    <w:top w:val="none" w:sz="0" w:space="0" w:color="auto"/>
                    <w:left w:val="none" w:sz="0" w:space="0" w:color="auto"/>
                    <w:bottom w:val="none" w:sz="0" w:space="0" w:color="auto"/>
                    <w:right w:val="none" w:sz="0" w:space="0" w:color="auto"/>
                  </w:divBdr>
                </w:div>
              </w:divsChild>
            </w:div>
            <w:div w:id="666135122">
              <w:marLeft w:val="0"/>
              <w:marRight w:val="0"/>
              <w:marTop w:val="0"/>
              <w:marBottom w:val="0"/>
              <w:divBdr>
                <w:top w:val="none" w:sz="0" w:space="0" w:color="auto"/>
                <w:left w:val="none" w:sz="0" w:space="0" w:color="auto"/>
                <w:bottom w:val="none" w:sz="0" w:space="0" w:color="auto"/>
                <w:right w:val="none" w:sz="0" w:space="0" w:color="auto"/>
              </w:divBdr>
              <w:divsChild>
                <w:div w:id="2080861940">
                  <w:marLeft w:val="0"/>
                  <w:marRight w:val="0"/>
                  <w:marTop w:val="0"/>
                  <w:marBottom w:val="0"/>
                  <w:divBdr>
                    <w:top w:val="none" w:sz="0" w:space="0" w:color="auto"/>
                    <w:left w:val="none" w:sz="0" w:space="0" w:color="auto"/>
                    <w:bottom w:val="none" w:sz="0" w:space="0" w:color="auto"/>
                    <w:right w:val="none" w:sz="0" w:space="0" w:color="auto"/>
                  </w:divBdr>
                </w:div>
              </w:divsChild>
            </w:div>
            <w:div w:id="1215461407">
              <w:marLeft w:val="0"/>
              <w:marRight w:val="0"/>
              <w:marTop w:val="0"/>
              <w:marBottom w:val="0"/>
              <w:divBdr>
                <w:top w:val="none" w:sz="0" w:space="0" w:color="auto"/>
                <w:left w:val="none" w:sz="0" w:space="0" w:color="auto"/>
                <w:bottom w:val="none" w:sz="0" w:space="0" w:color="auto"/>
                <w:right w:val="none" w:sz="0" w:space="0" w:color="auto"/>
              </w:divBdr>
              <w:divsChild>
                <w:div w:id="1646279953">
                  <w:marLeft w:val="0"/>
                  <w:marRight w:val="0"/>
                  <w:marTop w:val="0"/>
                  <w:marBottom w:val="0"/>
                  <w:divBdr>
                    <w:top w:val="none" w:sz="0" w:space="0" w:color="auto"/>
                    <w:left w:val="none" w:sz="0" w:space="0" w:color="auto"/>
                    <w:bottom w:val="none" w:sz="0" w:space="0" w:color="auto"/>
                    <w:right w:val="none" w:sz="0" w:space="0" w:color="auto"/>
                  </w:divBdr>
                </w:div>
              </w:divsChild>
            </w:div>
            <w:div w:id="482309930">
              <w:marLeft w:val="0"/>
              <w:marRight w:val="0"/>
              <w:marTop w:val="0"/>
              <w:marBottom w:val="0"/>
              <w:divBdr>
                <w:top w:val="none" w:sz="0" w:space="0" w:color="auto"/>
                <w:left w:val="none" w:sz="0" w:space="0" w:color="auto"/>
                <w:bottom w:val="none" w:sz="0" w:space="0" w:color="auto"/>
                <w:right w:val="none" w:sz="0" w:space="0" w:color="auto"/>
              </w:divBdr>
              <w:divsChild>
                <w:div w:id="1961837570">
                  <w:marLeft w:val="0"/>
                  <w:marRight w:val="0"/>
                  <w:marTop w:val="0"/>
                  <w:marBottom w:val="0"/>
                  <w:divBdr>
                    <w:top w:val="none" w:sz="0" w:space="0" w:color="auto"/>
                    <w:left w:val="none" w:sz="0" w:space="0" w:color="auto"/>
                    <w:bottom w:val="none" w:sz="0" w:space="0" w:color="auto"/>
                    <w:right w:val="none" w:sz="0" w:space="0" w:color="auto"/>
                  </w:divBdr>
                </w:div>
              </w:divsChild>
            </w:div>
            <w:div w:id="1665668162">
              <w:marLeft w:val="0"/>
              <w:marRight w:val="0"/>
              <w:marTop w:val="0"/>
              <w:marBottom w:val="0"/>
              <w:divBdr>
                <w:top w:val="none" w:sz="0" w:space="0" w:color="auto"/>
                <w:left w:val="none" w:sz="0" w:space="0" w:color="auto"/>
                <w:bottom w:val="none" w:sz="0" w:space="0" w:color="auto"/>
                <w:right w:val="none" w:sz="0" w:space="0" w:color="auto"/>
              </w:divBdr>
              <w:divsChild>
                <w:div w:id="760562568">
                  <w:marLeft w:val="0"/>
                  <w:marRight w:val="0"/>
                  <w:marTop w:val="0"/>
                  <w:marBottom w:val="0"/>
                  <w:divBdr>
                    <w:top w:val="none" w:sz="0" w:space="0" w:color="auto"/>
                    <w:left w:val="none" w:sz="0" w:space="0" w:color="auto"/>
                    <w:bottom w:val="none" w:sz="0" w:space="0" w:color="auto"/>
                    <w:right w:val="none" w:sz="0" w:space="0" w:color="auto"/>
                  </w:divBdr>
                </w:div>
              </w:divsChild>
            </w:div>
            <w:div w:id="68112468">
              <w:marLeft w:val="0"/>
              <w:marRight w:val="0"/>
              <w:marTop w:val="0"/>
              <w:marBottom w:val="0"/>
              <w:divBdr>
                <w:top w:val="none" w:sz="0" w:space="0" w:color="auto"/>
                <w:left w:val="none" w:sz="0" w:space="0" w:color="auto"/>
                <w:bottom w:val="none" w:sz="0" w:space="0" w:color="auto"/>
                <w:right w:val="none" w:sz="0" w:space="0" w:color="auto"/>
              </w:divBdr>
              <w:divsChild>
                <w:div w:id="776409399">
                  <w:marLeft w:val="0"/>
                  <w:marRight w:val="0"/>
                  <w:marTop w:val="0"/>
                  <w:marBottom w:val="0"/>
                  <w:divBdr>
                    <w:top w:val="none" w:sz="0" w:space="0" w:color="auto"/>
                    <w:left w:val="none" w:sz="0" w:space="0" w:color="auto"/>
                    <w:bottom w:val="none" w:sz="0" w:space="0" w:color="auto"/>
                    <w:right w:val="none" w:sz="0" w:space="0" w:color="auto"/>
                  </w:divBdr>
                </w:div>
              </w:divsChild>
            </w:div>
            <w:div w:id="1032073068">
              <w:marLeft w:val="0"/>
              <w:marRight w:val="0"/>
              <w:marTop w:val="0"/>
              <w:marBottom w:val="0"/>
              <w:divBdr>
                <w:top w:val="none" w:sz="0" w:space="0" w:color="auto"/>
                <w:left w:val="none" w:sz="0" w:space="0" w:color="auto"/>
                <w:bottom w:val="none" w:sz="0" w:space="0" w:color="auto"/>
                <w:right w:val="none" w:sz="0" w:space="0" w:color="auto"/>
              </w:divBdr>
              <w:divsChild>
                <w:div w:id="1121414003">
                  <w:marLeft w:val="0"/>
                  <w:marRight w:val="0"/>
                  <w:marTop w:val="0"/>
                  <w:marBottom w:val="0"/>
                  <w:divBdr>
                    <w:top w:val="none" w:sz="0" w:space="0" w:color="auto"/>
                    <w:left w:val="none" w:sz="0" w:space="0" w:color="auto"/>
                    <w:bottom w:val="none" w:sz="0" w:space="0" w:color="auto"/>
                    <w:right w:val="none" w:sz="0" w:space="0" w:color="auto"/>
                  </w:divBdr>
                </w:div>
              </w:divsChild>
            </w:div>
            <w:div w:id="736829246">
              <w:marLeft w:val="0"/>
              <w:marRight w:val="0"/>
              <w:marTop w:val="0"/>
              <w:marBottom w:val="0"/>
              <w:divBdr>
                <w:top w:val="none" w:sz="0" w:space="0" w:color="auto"/>
                <w:left w:val="none" w:sz="0" w:space="0" w:color="auto"/>
                <w:bottom w:val="none" w:sz="0" w:space="0" w:color="auto"/>
                <w:right w:val="none" w:sz="0" w:space="0" w:color="auto"/>
              </w:divBdr>
              <w:divsChild>
                <w:div w:id="1330522676">
                  <w:marLeft w:val="0"/>
                  <w:marRight w:val="0"/>
                  <w:marTop w:val="0"/>
                  <w:marBottom w:val="0"/>
                  <w:divBdr>
                    <w:top w:val="none" w:sz="0" w:space="0" w:color="auto"/>
                    <w:left w:val="none" w:sz="0" w:space="0" w:color="auto"/>
                    <w:bottom w:val="none" w:sz="0" w:space="0" w:color="auto"/>
                    <w:right w:val="none" w:sz="0" w:space="0" w:color="auto"/>
                  </w:divBdr>
                </w:div>
              </w:divsChild>
            </w:div>
            <w:div w:id="1437170651">
              <w:marLeft w:val="0"/>
              <w:marRight w:val="0"/>
              <w:marTop w:val="0"/>
              <w:marBottom w:val="0"/>
              <w:divBdr>
                <w:top w:val="none" w:sz="0" w:space="0" w:color="auto"/>
                <w:left w:val="none" w:sz="0" w:space="0" w:color="auto"/>
                <w:bottom w:val="none" w:sz="0" w:space="0" w:color="auto"/>
                <w:right w:val="none" w:sz="0" w:space="0" w:color="auto"/>
              </w:divBdr>
              <w:divsChild>
                <w:div w:id="270865582">
                  <w:marLeft w:val="0"/>
                  <w:marRight w:val="0"/>
                  <w:marTop w:val="0"/>
                  <w:marBottom w:val="0"/>
                  <w:divBdr>
                    <w:top w:val="none" w:sz="0" w:space="0" w:color="auto"/>
                    <w:left w:val="none" w:sz="0" w:space="0" w:color="auto"/>
                    <w:bottom w:val="none" w:sz="0" w:space="0" w:color="auto"/>
                    <w:right w:val="none" w:sz="0" w:space="0" w:color="auto"/>
                  </w:divBdr>
                </w:div>
              </w:divsChild>
            </w:div>
            <w:div w:id="1548026333">
              <w:marLeft w:val="0"/>
              <w:marRight w:val="0"/>
              <w:marTop w:val="0"/>
              <w:marBottom w:val="0"/>
              <w:divBdr>
                <w:top w:val="none" w:sz="0" w:space="0" w:color="auto"/>
                <w:left w:val="none" w:sz="0" w:space="0" w:color="auto"/>
                <w:bottom w:val="none" w:sz="0" w:space="0" w:color="auto"/>
                <w:right w:val="none" w:sz="0" w:space="0" w:color="auto"/>
              </w:divBdr>
              <w:divsChild>
                <w:div w:id="931356324">
                  <w:marLeft w:val="0"/>
                  <w:marRight w:val="0"/>
                  <w:marTop w:val="0"/>
                  <w:marBottom w:val="0"/>
                  <w:divBdr>
                    <w:top w:val="none" w:sz="0" w:space="0" w:color="auto"/>
                    <w:left w:val="none" w:sz="0" w:space="0" w:color="auto"/>
                    <w:bottom w:val="none" w:sz="0" w:space="0" w:color="auto"/>
                    <w:right w:val="none" w:sz="0" w:space="0" w:color="auto"/>
                  </w:divBdr>
                </w:div>
              </w:divsChild>
            </w:div>
            <w:div w:id="56980648">
              <w:marLeft w:val="0"/>
              <w:marRight w:val="0"/>
              <w:marTop w:val="0"/>
              <w:marBottom w:val="0"/>
              <w:divBdr>
                <w:top w:val="none" w:sz="0" w:space="0" w:color="auto"/>
                <w:left w:val="none" w:sz="0" w:space="0" w:color="auto"/>
                <w:bottom w:val="none" w:sz="0" w:space="0" w:color="auto"/>
                <w:right w:val="none" w:sz="0" w:space="0" w:color="auto"/>
              </w:divBdr>
              <w:divsChild>
                <w:div w:id="106240282">
                  <w:marLeft w:val="0"/>
                  <w:marRight w:val="0"/>
                  <w:marTop w:val="0"/>
                  <w:marBottom w:val="0"/>
                  <w:divBdr>
                    <w:top w:val="none" w:sz="0" w:space="0" w:color="auto"/>
                    <w:left w:val="none" w:sz="0" w:space="0" w:color="auto"/>
                    <w:bottom w:val="none" w:sz="0" w:space="0" w:color="auto"/>
                    <w:right w:val="none" w:sz="0" w:space="0" w:color="auto"/>
                  </w:divBdr>
                </w:div>
              </w:divsChild>
            </w:div>
            <w:div w:id="198129951">
              <w:marLeft w:val="0"/>
              <w:marRight w:val="0"/>
              <w:marTop w:val="0"/>
              <w:marBottom w:val="0"/>
              <w:divBdr>
                <w:top w:val="none" w:sz="0" w:space="0" w:color="auto"/>
                <w:left w:val="none" w:sz="0" w:space="0" w:color="auto"/>
                <w:bottom w:val="none" w:sz="0" w:space="0" w:color="auto"/>
                <w:right w:val="none" w:sz="0" w:space="0" w:color="auto"/>
              </w:divBdr>
              <w:divsChild>
                <w:div w:id="199972273">
                  <w:marLeft w:val="0"/>
                  <w:marRight w:val="0"/>
                  <w:marTop w:val="0"/>
                  <w:marBottom w:val="0"/>
                  <w:divBdr>
                    <w:top w:val="none" w:sz="0" w:space="0" w:color="auto"/>
                    <w:left w:val="none" w:sz="0" w:space="0" w:color="auto"/>
                    <w:bottom w:val="none" w:sz="0" w:space="0" w:color="auto"/>
                    <w:right w:val="none" w:sz="0" w:space="0" w:color="auto"/>
                  </w:divBdr>
                </w:div>
              </w:divsChild>
            </w:div>
            <w:div w:id="947930503">
              <w:marLeft w:val="0"/>
              <w:marRight w:val="0"/>
              <w:marTop w:val="0"/>
              <w:marBottom w:val="0"/>
              <w:divBdr>
                <w:top w:val="none" w:sz="0" w:space="0" w:color="auto"/>
                <w:left w:val="none" w:sz="0" w:space="0" w:color="auto"/>
                <w:bottom w:val="none" w:sz="0" w:space="0" w:color="auto"/>
                <w:right w:val="none" w:sz="0" w:space="0" w:color="auto"/>
              </w:divBdr>
              <w:divsChild>
                <w:div w:id="103381736">
                  <w:marLeft w:val="0"/>
                  <w:marRight w:val="0"/>
                  <w:marTop w:val="0"/>
                  <w:marBottom w:val="0"/>
                  <w:divBdr>
                    <w:top w:val="none" w:sz="0" w:space="0" w:color="auto"/>
                    <w:left w:val="none" w:sz="0" w:space="0" w:color="auto"/>
                    <w:bottom w:val="none" w:sz="0" w:space="0" w:color="auto"/>
                    <w:right w:val="none" w:sz="0" w:space="0" w:color="auto"/>
                  </w:divBdr>
                </w:div>
              </w:divsChild>
            </w:div>
            <w:div w:id="1324357068">
              <w:marLeft w:val="0"/>
              <w:marRight w:val="0"/>
              <w:marTop w:val="0"/>
              <w:marBottom w:val="0"/>
              <w:divBdr>
                <w:top w:val="none" w:sz="0" w:space="0" w:color="auto"/>
                <w:left w:val="none" w:sz="0" w:space="0" w:color="auto"/>
                <w:bottom w:val="none" w:sz="0" w:space="0" w:color="auto"/>
                <w:right w:val="none" w:sz="0" w:space="0" w:color="auto"/>
              </w:divBdr>
              <w:divsChild>
                <w:div w:id="1677075123">
                  <w:marLeft w:val="0"/>
                  <w:marRight w:val="0"/>
                  <w:marTop w:val="0"/>
                  <w:marBottom w:val="0"/>
                  <w:divBdr>
                    <w:top w:val="none" w:sz="0" w:space="0" w:color="auto"/>
                    <w:left w:val="none" w:sz="0" w:space="0" w:color="auto"/>
                    <w:bottom w:val="none" w:sz="0" w:space="0" w:color="auto"/>
                    <w:right w:val="none" w:sz="0" w:space="0" w:color="auto"/>
                  </w:divBdr>
                </w:div>
              </w:divsChild>
            </w:div>
            <w:div w:id="1372878306">
              <w:marLeft w:val="0"/>
              <w:marRight w:val="0"/>
              <w:marTop w:val="0"/>
              <w:marBottom w:val="0"/>
              <w:divBdr>
                <w:top w:val="none" w:sz="0" w:space="0" w:color="auto"/>
                <w:left w:val="none" w:sz="0" w:space="0" w:color="auto"/>
                <w:bottom w:val="none" w:sz="0" w:space="0" w:color="auto"/>
                <w:right w:val="none" w:sz="0" w:space="0" w:color="auto"/>
              </w:divBdr>
              <w:divsChild>
                <w:div w:id="1369447428">
                  <w:marLeft w:val="0"/>
                  <w:marRight w:val="0"/>
                  <w:marTop w:val="0"/>
                  <w:marBottom w:val="0"/>
                  <w:divBdr>
                    <w:top w:val="none" w:sz="0" w:space="0" w:color="auto"/>
                    <w:left w:val="none" w:sz="0" w:space="0" w:color="auto"/>
                    <w:bottom w:val="none" w:sz="0" w:space="0" w:color="auto"/>
                    <w:right w:val="none" w:sz="0" w:space="0" w:color="auto"/>
                  </w:divBdr>
                </w:div>
              </w:divsChild>
            </w:div>
            <w:div w:id="498236617">
              <w:marLeft w:val="0"/>
              <w:marRight w:val="0"/>
              <w:marTop w:val="0"/>
              <w:marBottom w:val="0"/>
              <w:divBdr>
                <w:top w:val="none" w:sz="0" w:space="0" w:color="auto"/>
                <w:left w:val="none" w:sz="0" w:space="0" w:color="auto"/>
                <w:bottom w:val="none" w:sz="0" w:space="0" w:color="auto"/>
                <w:right w:val="none" w:sz="0" w:space="0" w:color="auto"/>
              </w:divBdr>
              <w:divsChild>
                <w:div w:id="40829816">
                  <w:marLeft w:val="0"/>
                  <w:marRight w:val="0"/>
                  <w:marTop w:val="0"/>
                  <w:marBottom w:val="0"/>
                  <w:divBdr>
                    <w:top w:val="none" w:sz="0" w:space="0" w:color="auto"/>
                    <w:left w:val="none" w:sz="0" w:space="0" w:color="auto"/>
                    <w:bottom w:val="none" w:sz="0" w:space="0" w:color="auto"/>
                    <w:right w:val="none" w:sz="0" w:space="0" w:color="auto"/>
                  </w:divBdr>
                </w:div>
              </w:divsChild>
            </w:div>
            <w:div w:id="1063288432">
              <w:marLeft w:val="0"/>
              <w:marRight w:val="0"/>
              <w:marTop w:val="0"/>
              <w:marBottom w:val="0"/>
              <w:divBdr>
                <w:top w:val="none" w:sz="0" w:space="0" w:color="auto"/>
                <w:left w:val="none" w:sz="0" w:space="0" w:color="auto"/>
                <w:bottom w:val="none" w:sz="0" w:space="0" w:color="auto"/>
                <w:right w:val="none" w:sz="0" w:space="0" w:color="auto"/>
              </w:divBdr>
              <w:divsChild>
                <w:div w:id="1229462595">
                  <w:marLeft w:val="0"/>
                  <w:marRight w:val="0"/>
                  <w:marTop w:val="0"/>
                  <w:marBottom w:val="0"/>
                  <w:divBdr>
                    <w:top w:val="none" w:sz="0" w:space="0" w:color="auto"/>
                    <w:left w:val="none" w:sz="0" w:space="0" w:color="auto"/>
                    <w:bottom w:val="none" w:sz="0" w:space="0" w:color="auto"/>
                    <w:right w:val="none" w:sz="0" w:space="0" w:color="auto"/>
                  </w:divBdr>
                </w:div>
              </w:divsChild>
            </w:div>
            <w:div w:id="1105342866">
              <w:marLeft w:val="0"/>
              <w:marRight w:val="0"/>
              <w:marTop w:val="0"/>
              <w:marBottom w:val="0"/>
              <w:divBdr>
                <w:top w:val="none" w:sz="0" w:space="0" w:color="auto"/>
                <w:left w:val="none" w:sz="0" w:space="0" w:color="auto"/>
                <w:bottom w:val="none" w:sz="0" w:space="0" w:color="auto"/>
                <w:right w:val="none" w:sz="0" w:space="0" w:color="auto"/>
              </w:divBdr>
              <w:divsChild>
                <w:div w:id="990136216">
                  <w:marLeft w:val="0"/>
                  <w:marRight w:val="0"/>
                  <w:marTop w:val="0"/>
                  <w:marBottom w:val="0"/>
                  <w:divBdr>
                    <w:top w:val="none" w:sz="0" w:space="0" w:color="auto"/>
                    <w:left w:val="none" w:sz="0" w:space="0" w:color="auto"/>
                    <w:bottom w:val="none" w:sz="0" w:space="0" w:color="auto"/>
                    <w:right w:val="none" w:sz="0" w:space="0" w:color="auto"/>
                  </w:divBdr>
                </w:div>
              </w:divsChild>
            </w:div>
            <w:div w:id="404495230">
              <w:marLeft w:val="0"/>
              <w:marRight w:val="0"/>
              <w:marTop w:val="0"/>
              <w:marBottom w:val="0"/>
              <w:divBdr>
                <w:top w:val="none" w:sz="0" w:space="0" w:color="auto"/>
                <w:left w:val="none" w:sz="0" w:space="0" w:color="auto"/>
                <w:bottom w:val="none" w:sz="0" w:space="0" w:color="auto"/>
                <w:right w:val="none" w:sz="0" w:space="0" w:color="auto"/>
              </w:divBdr>
              <w:divsChild>
                <w:div w:id="857505294">
                  <w:marLeft w:val="0"/>
                  <w:marRight w:val="0"/>
                  <w:marTop w:val="0"/>
                  <w:marBottom w:val="0"/>
                  <w:divBdr>
                    <w:top w:val="none" w:sz="0" w:space="0" w:color="auto"/>
                    <w:left w:val="none" w:sz="0" w:space="0" w:color="auto"/>
                    <w:bottom w:val="none" w:sz="0" w:space="0" w:color="auto"/>
                    <w:right w:val="none" w:sz="0" w:space="0" w:color="auto"/>
                  </w:divBdr>
                </w:div>
              </w:divsChild>
            </w:div>
            <w:div w:id="653023073">
              <w:marLeft w:val="0"/>
              <w:marRight w:val="0"/>
              <w:marTop w:val="0"/>
              <w:marBottom w:val="0"/>
              <w:divBdr>
                <w:top w:val="none" w:sz="0" w:space="0" w:color="auto"/>
                <w:left w:val="none" w:sz="0" w:space="0" w:color="auto"/>
                <w:bottom w:val="none" w:sz="0" w:space="0" w:color="auto"/>
                <w:right w:val="none" w:sz="0" w:space="0" w:color="auto"/>
              </w:divBdr>
              <w:divsChild>
                <w:div w:id="1062633225">
                  <w:marLeft w:val="0"/>
                  <w:marRight w:val="0"/>
                  <w:marTop w:val="0"/>
                  <w:marBottom w:val="0"/>
                  <w:divBdr>
                    <w:top w:val="none" w:sz="0" w:space="0" w:color="auto"/>
                    <w:left w:val="none" w:sz="0" w:space="0" w:color="auto"/>
                    <w:bottom w:val="none" w:sz="0" w:space="0" w:color="auto"/>
                    <w:right w:val="none" w:sz="0" w:space="0" w:color="auto"/>
                  </w:divBdr>
                </w:div>
              </w:divsChild>
            </w:div>
            <w:div w:id="175272781">
              <w:marLeft w:val="0"/>
              <w:marRight w:val="0"/>
              <w:marTop w:val="0"/>
              <w:marBottom w:val="0"/>
              <w:divBdr>
                <w:top w:val="none" w:sz="0" w:space="0" w:color="auto"/>
                <w:left w:val="none" w:sz="0" w:space="0" w:color="auto"/>
                <w:bottom w:val="none" w:sz="0" w:space="0" w:color="auto"/>
                <w:right w:val="none" w:sz="0" w:space="0" w:color="auto"/>
              </w:divBdr>
              <w:divsChild>
                <w:div w:id="1136415607">
                  <w:marLeft w:val="0"/>
                  <w:marRight w:val="0"/>
                  <w:marTop w:val="0"/>
                  <w:marBottom w:val="0"/>
                  <w:divBdr>
                    <w:top w:val="none" w:sz="0" w:space="0" w:color="auto"/>
                    <w:left w:val="none" w:sz="0" w:space="0" w:color="auto"/>
                    <w:bottom w:val="none" w:sz="0" w:space="0" w:color="auto"/>
                    <w:right w:val="none" w:sz="0" w:space="0" w:color="auto"/>
                  </w:divBdr>
                </w:div>
              </w:divsChild>
            </w:div>
            <w:div w:id="2057771796">
              <w:marLeft w:val="0"/>
              <w:marRight w:val="0"/>
              <w:marTop w:val="0"/>
              <w:marBottom w:val="0"/>
              <w:divBdr>
                <w:top w:val="none" w:sz="0" w:space="0" w:color="auto"/>
                <w:left w:val="none" w:sz="0" w:space="0" w:color="auto"/>
                <w:bottom w:val="none" w:sz="0" w:space="0" w:color="auto"/>
                <w:right w:val="none" w:sz="0" w:space="0" w:color="auto"/>
              </w:divBdr>
              <w:divsChild>
                <w:div w:id="1896695719">
                  <w:marLeft w:val="0"/>
                  <w:marRight w:val="0"/>
                  <w:marTop w:val="0"/>
                  <w:marBottom w:val="0"/>
                  <w:divBdr>
                    <w:top w:val="none" w:sz="0" w:space="0" w:color="auto"/>
                    <w:left w:val="none" w:sz="0" w:space="0" w:color="auto"/>
                    <w:bottom w:val="none" w:sz="0" w:space="0" w:color="auto"/>
                    <w:right w:val="none" w:sz="0" w:space="0" w:color="auto"/>
                  </w:divBdr>
                </w:div>
              </w:divsChild>
            </w:div>
            <w:div w:id="2105607667">
              <w:marLeft w:val="0"/>
              <w:marRight w:val="0"/>
              <w:marTop w:val="0"/>
              <w:marBottom w:val="0"/>
              <w:divBdr>
                <w:top w:val="none" w:sz="0" w:space="0" w:color="auto"/>
                <w:left w:val="none" w:sz="0" w:space="0" w:color="auto"/>
                <w:bottom w:val="none" w:sz="0" w:space="0" w:color="auto"/>
                <w:right w:val="none" w:sz="0" w:space="0" w:color="auto"/>
              </w:divBdr>
              <w:divsChild>
                <w:div w:id="1584604920">
                  <w:marLeft w:val="0"/>
                  <w:marRight w:val="0"/>
                  <w:marTop w:val="0"/>
                  <w:marBottom w:val="0"/>
                  <w:divBdr>
                    <w:top w:val="none" w:sz="0" w:space="0" w:color="auto"/>
                    <w:left w:val="none" w:sz="0" w:space="0" w:color="auto"/>
                    <w:bottom w:val="none" w:sz="0" w:space="0" w:color="auto"/>
                    <w:right w:val="none" w:sz="0" w:space="0" w:color="auto"/>
                  </w:divBdr>
                </w:div>
              </w:divsChild>
            </w:div>
            <w:div w:id="1646281705">
              <w:marLeft w:val="0"/>
              <w:marRight w:val="0"/>
              <w:marTop w:val="0"/>
              <w:marBottom w:val="0"/>
              <w:divBdr>
                <w:top w:val="none" w:sz="0" w:space="0" w:color="auto"/>
                <w:left w:val="none" w:sz="0" w:space="0" w:color="auto"/>
                <w:bottom w:val="none" w:sz="0" w:space="0" w:color="auto"/>
                <w:right w:val="none" w:sz="0" w:space="0" w:color="auto"/>
              </w:divBdr>
              <w:divsChild>
                <w:div w:id="1030495693">
                  <w:marLeft w:val="0"/>
                  <w:marRight w:val="0"/>
                  <w:marTop w:val="0"/>
                  <w:marBottom w:val="0"/>
                  <w:divBdr>
                    <w:top w:val="none" w:sz="0" w:space="0" w:color="auto"/>
                    <w:left w:val="none" w:sz="0" w:space="0" w:color="auto"/>
                    <w:bottom w:val="none" w:sz="0" w:space="0" w:color="auto"/>
                    <w:right w:val="none" w:sz="0" w:space="0" w:color="auto"/>
                  </w:divBdr>
                </w:div>
              </w:divsChild>
            </w:div>
            <w:div w:id="763232309">
              <w:marLeft w:val="0"/>
              <w:marRight w:val="0"/>
              <w:marTop w:val="0"/>
              <w:marBottom w:val="0"/>
              <w:divBdr>
                <w:top w:val="none" w:sz="0" w:space="0" w:color="auto"/>
                <w:left w:val="none" w:sz="0" w:space="0" w:color="auto"/>
                <w:bottom w:val="none" w:sz="0" w:space="0" w:color="auto"/>
                <w:right w:val="none" w:sz="0" w:space="0" w:color="auto"/>
              </w:divBdr>
              <w:divsChild>
                <w:div w:id="1401097388">
                  <w:marLeft w:val="0"/>
                  <w:marRight w:val="0"/>
                  <w:marTop w:val="0"/>
                  <w:marBottom w:val="0"/>
                  <w:divBdr>
                    <w:top w:val="none" w:sz="0" w:space="0" w:color="auto"/>
                    <w:left w:val="none" w:sz="0" w:space="0" w:color="auto"/>
                    <w:bottom w:val="none" w:sz="0" w:space="0" w:color="auto"/>
                    <w:right w:val="none" w:sz="0" w:space="0" w:color="auto"/>
                  </w:divBdr>
                </w:div>
              </w:divsChild>
            </w:div>
            <w:div w:id="1200125429">
              <w:marLeft w:val="0"/>
              <w:marRight w:val="0"/>
              <w:marTop w:val="0"/>
              <w:marBottom w:val="0"/>
              <w:divBdr>
                <w:top w:val="none" w:sz="0" w:space="0" w:color="auto"/>
                <w:left w:val="none" w:sz="0" w:space="0" w:color="auto"/>
                <w:bottom w:val="none" w:sz="0" w:space="0" w:color="auto"/>
                <w:right w:val="none" w:sz="0" w:space="0" w:color="auto"/>
              </w:divBdr>
              <w:divsChild>
                <w:div w:id="17867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5113">
          <w:marLeft w:val="0"/>
          <w:marRight w:val="0"/>
          <w:marTop w:val="0"/>
          <w:marBottom w:val="0"/>
          <w:divBdr>
            <w:top w:val="none" w:sz="0" w:space="0" w:color="auto"/>
            <w:left w:val="none" w:sz="0" w:space="0" w:color="auto"/>
            <w:bottom w:val="none" w:sz="0" w:space="0" w:color="auto"/>
            <w:right w:val="none" w:sz="0" w:space="0" w:color="auto"/>
          </w:divBdr>
        </w:div>
        <w:div w:id="2077705124">
          <w:marLeft w:val="0"/>
          <w:marRight w:val="0"/>
          <w:marTop w:val="0"/>
          <w:marBottom w:val="0"/>
          <w:divBdr>
            <w:top w:val="none" w:sz="0" w:space="0" w:color="auto"/>
            <w:left w:val="none" w:sz="0" w:space="0" w:color="auto"/>
            <w:bottom w:val="none" w:sz="0" w:space="0" w:color="auto"/>
            <w:right w:val="none" w:sz="0" w:space="0" w:color="auto"/>
          </w:divBdr>
        </w:div>
        <w:div w:id="2044288769">
          <w:marLeft w:val="0"/>
          <w:marRight w:val="0"/>
          <w:marTop w:val="0"/>
          <w:marBottom w:val="0"/>
          <w:divBdr>
            <w:top w:val="none" w:sz="0" w:space="0" w:color="auto"/>
            <w:left w:val="none" w:sz="0" w:space="0" w:color="auto"/>
            <w:bottom w:val="none" w:sz="0" w:space="0" w:color="auto"/>
            <w:right w:val="none" w:sz="0" w:space="0" w:color="auto"/>
          </w:divBdr>
        </w:div>
        <w:div w:id="1392270156">
          <w:marLeft w:val="0"/>
          <w:marRight w:val="0"/>
          <w:marTop w:val="0"/>
          <w:marBottom w:val="0"/>
          <w:divBdr>
            <w:top w:val="none" w:sz="0" w:space="0" w:color="auto"/>
            <w:left w:val="none" w:sz="0" w:space="0" w:color="auto"/>
            <w:bottom w:val="none" w:sz="0" w:space="0" w:color="auto"/>
            <w:right w:val="none" w:sz="0" w:space="0" w:color="auto"/>
          </w:divBdr>
        </w:div>
        <w:div w:id="466824066">
          <w:marLeft w:val="0"/>
          <w:marRight w:val="0"/>
          <w:marTop w:val="0"/>
          <w:marBottom w:val="0"/>
          <w:divBdr>
            <w:top w:val="none" w:sz="0" w:space="0" w:color="auto"/>
            <w:left w:val="none" w:sz="0" w:space="0" w:color="auto"/>
            <w:bottom w:val="none" w:sz="0" w:space="0" w:color="auto"/>
            <w:right w:val="none" w:sz="0" w:space="0" w:color="auto"/>
          </w:divBdr>
        </w:div>
        <w:div w:id="1111316321">
          <w:marLeft w:val="0"/>
          <w:marRight w:val="0"/>
          <w:marTop w:val="0"/>
          <w:marBottom w:val="0"/>
          <w:divBdr>
            <w:top w:val="none" w:sz="0" w:space="0" w:color="auto"/>
            <w:left w:val="none" w:sz="0" w:space="0" w:color="auto"/>
            <w:bottom w:val="none" w:sz="0" w:space="0" w:color="auto"/>
            <w:right w:val="none" w:sz="0" w:space="0" w:color="auto"/>
          </w:divBdr>
        </w:div>
        <w:div w:id="999428893">
          <w:marLeft w:val="0"/>
          <w:marRight w:val="0"/>
          <w:marTop w:val="0"/>
          <w:marBottom w:val="0"/>
          <w:divBdr>
            <w:top w:val="none" w:sz="0" w:space="0" w:color="auto"/>
            <w:left w:val="none" w:sz="0" w:space="0" w:color="auto"/>
            <w:bottom w:val="none" w:sz="0" w:space="0" w:color="auto"/>
            <w:right w:val="none" w:sz="0" w:space="0" w:color="auto"/>
          </w:divBdr>
        </w:div>
        <w:div w:id="1011183648">
          <w:marLeft w:val="0"/>
          <w:marRight w:val="0"/>
          <w:marTop w:val="0"/>
          <w:marBottom w:val="0"/>
          <w:divBdr>
            <w:top w:val="none" w:sz="0" w:space="0" w:color="auto"/>
            <w:left w:val="none" w:sz="0" w:space="0" w:color="auto"/>
            <w:bottom w:val="none" w:sz="0" w:space="0" w:color="auto"/>
            <w:right w:val="none" w:sz="0" w:space="0" w:color="auto"/>
          </w:divBdr>
        </w:div>
        <w:div w:id="903369524">
          <w:marLeft w:val="0"/>
          <w:marRight w:val="0"/>
          <w:marTop w:val="0"/>
          <w:marBottom w:val="0"/>
          <w:divBdr>
            <w:top w:val="none" w:sz="0" w:space="0" w:color="auto"/>
            <w:left w:val="none" w:sz="0" w:space="0" w:color="auto"/>
            <w:bottom w:val="none" w:sz="0" w:space="0" w:color="auto"/>
            <w:right w:val="none" w:sz="0" w:space="0" w:color="auto"/>
          </w:divBdr>
        </w:div>
        <w:div w:id="562058465">
          <w:marLeft w:val="0"/>
          <w:marRight w:val="0"/>
          <w:marTop w:val="0"/>
          <w:marBottom w:val="0"/>
          <w:divBdr>
            <w:top w:val="none" w:sz="0" w:space="0" w:color="auto"/>
            <w:left w:val="none" w:sz="0" w:space="0" w:color="auto"/>
            <w:bottom w:val="none" w:sz="0" w:space="0" w:color="auto"/>
            <w:right w:val="none" w:sz="0" w:space="0" w:color="auto"/>
          </w:divBdr>
        </w:div>
        <w:div w:id="1410956332">
          <w:marLeft w:val="0"/>
          <w:marRight w:val="0"/>
          <w:marTop w:val="0"/>
          <w:marBottom w:val="0"/>
          <w:divBdr>
            <w:top w:val="none" w:sz="0" w:space="0" w:color="auto"/>
            <w:left w:val="none" w:sz="0" w:space="0" w:color="auto"/>
            <w:bottom w:val="none" w:sz="0" w:space="0" w:color="auto"/>
            <w:right w:val="none" w:sz="0" w:space="0" w:color="auto"/>
          </w:divBdr>
        </w:div>
        <w:div w:id="1184785781">
          <w:marLeft w:val="0"/>
          <w:marRight w:val="0"/>
          <w:marTop w:val="0"/>
          <w:marBottom w:val="0"/>
          <w:divBdr>
            <w:top w:val="none" w:sz="0" w:space="0" w:color="auto"/>
            <w:left w:val="none" w:sz="0" w:space="0" w:color="auto"/>
            <w:bottom w:val="none" w:sz="0" w:space="0" w:color="auto"/>
            <w:right w:val="none" w:sz="0" w:space="0" w:color="auto"/>
          </w:divBdr>
        </w:div>
        <w:div w:id="1388988420">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632902674">
          <w:marLeft w:val="0"/>
          <w:marRight w:val="0"/>
          <w:marTop w:val="0"/>
          <w:marBottom w:val="0"/>
          <w:divBdr>
            <w:top w:val="none" w:sz="0" w:space="0" w:color="auto"/>
            <w:left w:val="none" w:sz="0" w:space="0" w:color="auto"/>
            <w:bottom w:val="none" w:sz="0" w:space="0" w:color="auto"/>
            <w:right w:val="none" w:sz="0" w:space="0" w:color="auto"/>
          </w:divBdr>
        </w:div>
        <w:div w:id="1864787700">
          <w:marLeft w:val="0"/>
          <w:marRight w:val="0"/>
          <w:marTop w:val="0"/>
          <w:marBottom w:val="0"/>
          <w:divBdr>
            <w:top w:val="none" w:sz="0" w:space="0" w:color="auto"/>
            <w:left w:val="none" w:sz="0" w:space="0" w:color="auto"/>
            <w:bottom w:val="none" w:sz="0" w:space="0" w:color="auto"/>
            <w:right w:val="none" w:sz="0" w:space="0" w:color="auto"/>
          </w:divBdr>
        </w:div>
        <w:div w:id="1943490797">
          <w:marLeft w:val="0"/>
          <w:marRight w:val="0"/>
          <w:marTop w:val="0"/>
          <w:marBottom w:val="0"/>
          <w:divBdr>
            <w:top w:val="none" w:sz="0" w:space="0" w:color="auto"/>
            <w:left w:val="none" w:sz="0" w:space="0" w:color="auto"/>
            <w:bottom w:val="none" w:sz="0" w:space="0" w:color="auto"/>
            <w:right w:val="none" w:sz="0" w:space="0" w:color="auto"/>
          </w:divBdr>
        </w:div>
        <w:div w:id="653947864">
          <w:marLeft w:val="0"/>
          <w:marRight w:val="0"/>
          <w:marTop w:val="0"/>
          <w:marBottom w:val="0"/>
          <w:divBdr>
            <w:top w:val="none" w:sz="0" w:space="0" w:color="auto"/>
            <w:left w:val="none" w:sz="0" w:space="0" w:color="auto"/>
            <w:bottom w:val="none" w:sz="0" w:space="0" w:color="auto"/>
            <w:right w:val="none" w:sz="0" w:space="0" w:color="auto"/>
          </w:divBdr>
        </w:div>
        <w:div w:id="337390146">
          <w:marLeft w:val="0"/>
          <w:marRight w:val="0"/>
          <w:marTop w:val="0"/>
          <w:marBottom w:val="0"/>
          <w:divBdr>
            <w:top w:val="none" w:sz="0" w:space="0" w:color="auto"/>
            <w:left w:val="none" w:sz="0" w:space="0" w:color="auto"/>
            <w:bottom w:val="none" w:sz="0" w:space="0" w:color="auto"/>
            <w:right w:val="none" w:sz="0" w:space="0" w:color="auto"/>
          </w:divBdr>
        </w:div>
        <w:div w:id="1277635172">
          <w:marLeft w:val="0"/>
          <w:marRight w:val="0"/>
          <w:marTop w:val="0"/>
          <w:marBottom w:val="0"/>
          <w:divBdr>
            <w:top w:val="none" w:sz="0" w:space="0" w:color="auto"/>
            <w:left w:val="none" w:sz="0" w:space="0" w:color="auto"/>
            <w:bottom w:val="none" w:sz="0" w:space="0" w:color="auto"/>
            <w:right w:val="none" w:sz="0" w:space="0" w:color="auto"/>
          </w:divBdr>
        </w:div>
        <w:div w:id="1422753695">
          <w:marLeft w:val="0"/>
          <w:marRight w:val="0"/>
          <w:marTop w:val="0"/>
          <w:marBottom w:val="0"/>
          <w:divBdr>
            <w:top w:val="none" w:sz="0" w:space="0" w:color="auto"/>
            <w:left w:val="none" w:sz="0" w:space="0" w:color="auto"/>
            <w:bottom w:val="none" w:sz="0" w:space="0" w:color="auto"/>
            <w:right w:val="none" w:sz="0" w:space="0" w:color="auto"/>
          </w:divBdr>
        </w:div>
        <w:div w:id="653021979">
          <w:marLeft w:val="0"/>
          <w:marRight w:val="0"/>
          <w:marTop w:val="0"/>
          <w:marBottom w:val="0"/>
          <w:divBdr>
            <w:top w:val="none" w:sz="0" w:space="0" w:color="auto"/>
            <w:left w:val="none" w:sz="0" w:space="0" w:color="auto"/>
            <w:bottom w:val="none" w:sz="0" w:space="0" w:color="auto"/>
            <w:right w:val="none" w:sz="0" w:space="0" w:color="auto"/>
          </w:divBdr>
        </w:div>
        <w:div w:id="1567111202">
          <w:marLeft w:val="0"/>
          <w:marRight w:val="0"/>
          <w:marTop w:val="0"/>
          <w:marBottom w:val="0"/>
          <w:divBdr>
            <w:top w:val="none" w:sz="0" w:space="0" w:color="auto"/>
            <w:left w:val="none" w:sz="0" w:space="0" w:color="auto"/>
            <w:bottom w:val="none" w:sz="0" w:space="0" w:color="auto"/>
            <w:right w:val="none" w:sz="0" w:space="0" w:color="auto"/>
          </w:divBdr>
        </w:div>
        <w:div w:id="1999923394">
          <w:marLeft w:val="0"/>
          <w:marRight w:val="0"/>
          <w:marTop w:val="0"/>
          <w:marBottom w:val="0"/>
          <w:divBdr>
            <w:top w:val="none" w:sz="0" w:space="0" w:color="auto"/>
            <w:left w:val="none" w:sz="0" w:space="0" w:color="auto"/>
            <w:bottom w:val="none" w:sz="0" w:space="0" w:color="auto"/>
            <w:right w:val="none" w:sz="0" w:space="0" w:color="auto"/>
          </w:divBdr>
        </w:div>
        <w:div w:id="67923960">
          <w:marLeft w:val="0"/>
          <w:marRight w:val="0"/>
          <w:marTop w:val="0"/>
          <w:marBottom w:val="0"/>
          <w:divBdr>
            <w:top w:val="none" w:sz="0" w:space="0" w:color="auto"/>
            <w:left w:val="none" w:sz="0" w:space="0" w:color="auto"/>
            <w:bottom w:val="none" w:sz="0" w:space="0" w:color="auto"/>
            <w:right w:val="none" w:sz="0" w:space="0" w:color="auto"/>
          </w:divBdr>
        </w:div>
        <w:div w:id="831945887">
          <w:marLeft w:val="0"/>
          <w:marRight w:val="0"/>
          <w:marTop w:val="0"/>
          <w:marBottom w:val="0"/>
          <w:divBdr>
            <w:top w:val="none" w:sz="0" w:space="0" w:color="auto"/>
            <w:left w:val="none" w:sz="0" w:space="0" w:color="auto"/>
            <w:bottom w:val="none" w:sz="0" w:space="0" w:color="auto"/>
            <w:right w:val="none" w:sz="0" w:space="0" w:color="auto"/>
          </w:divBdr>
        </w:div>
        <w:div w:id="94710531">
          <w:marLeft w:val="0"/>
          <w:marRight w:val="0"/>
          <w:marTop w:val="0"/>
          <w:marBottom w:val="0"/>
          <w:divBdr>
            <w:top w:val="none" w:sz="0" w:space="0" w:color="auto"/>
            <w:left w:val="none" w:sz="0" w:space="0" w:color="auto"/>
            <w:bottom w:val="none" w:sz="0" w:space="0" w:color="auto"/>
            <w:right w:val="none" w:sz="0" w:space="0" w:color="auto"/>
          </w:divBdr>
        </w:div>
        <w:div w:id="1472669917">
          <w:marLeft w:val="0"/>
          <w:marRight w:val="0"/>
          <w:marTop w:val="0"/>
          <w:marBottom w:val="0"/>
          <w:divBdr>
            <w:top w:val="none" w:sz="0" w:space="0" w:color="auto"/>
            <w:left w:val="none" w:sz="0" w:space="0" w:color="auto"/>
            <w:bottom w:val="none" w:sz="0" w:space="0" w:color="auto"/>
            <w:right w:val="none" w:sz="0" w:space="0" w:color="auto"/>
          </w:divBdr>
        </w:div>
        <w:div w:id="1103257581">
          <w:marLeft w:val="0"/>
          <w:marRight w:val="0"/>
          <w:marTop w:val="0"/>
          <w:marBottom w:val="0"/>
          <w:divBdr>
            <w:top w:val="none" w:sz="0" w:space="0" w:color="auto"/>
            <w:left w:val="none" w:sz="0" w:space="0" w:color="auto"/>
            <w:bottom w:val="none" w:sz="0" w:space="0" w:color="auto"/>
            <w:right w:val="none" w:sz="0" w:space="0" w:color="auto"/>
          </w:divBdr>
        </w:div>
        <w:div w:id="729037703">
          <w:marLeft w:val="0"/>
          <w:marRight w:val="0"/>
          <w:marTop w:val="0"/>
          <w:marBottom w:val="0"/>
          <w:divBdr>
            <w:top w:val="none" w:sz="0" w:space="0" w:color="auto"/>
            <w:left w:val="none" w:sz="0" w:space="0" w:color="auto"/>
            <w:bottom w:val="none" w:sz="0" w:space="0" w:color="auto"/>
            <w:right w:val="none" w:sz="0" w:space="0" w:color="auto"/>
          </w:divBdr>
        </w:div>
        <w:div w:id="922490624">
          <w:marLeft w:val="0"/>
          <w:marRight w:val="0"/>
          <w:marTop w:val="0"/>
          <w:marBottom w:val="0"/>
          <w:divBdr>
            <w:top w:val="none" w:sz="0" w:space="0" w:color="auto"/>
            <w:left w:val="none" w:sz="0" w:space="0" w:color="auto"/>
            <w:bottom w:val="none" w:sz="0" w:space="0" w:color="auto"/>
            <w:right w:val="none" w:sz="0" w:space="0" w:color="auto"/>
          </w:divBdr>
        </w:div>
        <w:div w:id="1478644963">
          <w:marLeft w:val="0"/>
          <w:marRight w:val="0"/>
          <w:marTop w:val="0"/>
          <w:marBottom w:val="0"/>
          <w:divBdr>
            <w:top w:val="none" w:sz="0" w:space="0" w:color="auto"/>
            <w:left w:val="none" w:sz="0" w:space="0" w:color="auto"/>
            <w:bottom w:val="none" w:sz="0" w:space="0" w:color="auto"/>
            <w:right w:val="none" w:sz="0" w:space="0" w:color="auto"/>
          </w:divBdr>
        </w:div>
        <w:div w:id="849756574">
          <w:marLeft w:val="0"/>
          <w:marRight w:val="0"/>
          <w:marTop w:val="0"/>
          <w:marBottom w:val="0"/>
          <w:divBdr>
            <w:top w:val="none" w:sz="0" w:space="0" w:color="auto"/>
            <w:left w:val="none" w:sz="0" w:space="0" w:color="auto"/>
            <w:bottom w:val="none" w:sz="0" w:space="0" w:color="auto"/>
            <w:right w:val="none" w:sz="0" w:space="0" w:color="auto"/>
          </w:divBdr>
        </w:div>
        <w:div w:id="1596129547">
          <w:marLeft w:val="0"/>
          <w:marRight w:val="0"/>
          <w:marTop w:val="0"/>
          <w:marBottom w:val="0"/>
          <w:divBdr>
            <w:top w:val="none" w:sz="0" w:space="0" w:color="auto"/>
            <w:left w:val="none" w:sz="0" w:space="0" w:color="auto"/>
            <w:bottom w:val="none" w:sz="0" w:space="0" w:color="auto"/>
            <w:right w:val="none" w:sz="0" w:space="0" w:color="auto"/>
          </w:divBdr>
        </w:div>
        <w:div w:id="464932320">
          <w:marLeft w:val="0"/>
          <w:marRight w:val="0"/>
          <w:marTop w:val="0"/>
          <w:marBottom w:val="0"/>
          <w:divBdr>
            <w:top w:val="none" w:sz="0" w:space="0" w:color="auto"/>
            <w:left w:val="none" w:sz="0" w:space="0" w:color="auto"/>
            <w:bottom w:val="none" w:sz="0" w:space="0" w:color="auto"/>
            <w:right w:val="none" w:sz="0" w:space="0" w:color="auto"/>
          </w:divBdr>
        </w:div>
        <w:div w:id="577401683">
          <w:marLeft w:val="0"/>
          <w:marRight w:val="0"/>
          <w:marTop w:val="0"/>
          <w:marBottom w:val="0"/>
          <w:divBdr>
            <w:top w:val="none" w:sz="0" w:space="0" w:color="auto"/>
            <w:left w:val="none" w:sz="0" w:space="0" w:color="auto"/>
            <w:bottom w:val="none" w:sz="0" w:space="0" w:color="auto"/>
            <w:right w:val="none" w:sz="0" w:space="0" w:color="auto"/>
          </w:divBdr>
        </w:div>
        <w:div w:id="1809397469">
          <w:marLeft w:val="0"/>
          <w:marRight w:val="0"/>
          <w:marTop w:val="0"/>
          <w:marBottom w:val="0"/>
          <w:divBdr>
            <w:top w:val="none" w:sz="0" w:space="0" w:color="auto"/>
            <w:left w:val="none" w:sz="0" w:space="0" w:color="auto"/>
            <w:bottom w:val="none" w:sz="0" w:space="0" w:color="auto"/>
            <w:right w:val="none" w:sz="0" w:space="0" w:color="auto"/>
          </w:divBdr>
        </w:div>
        <w:div w:id="890918673">
          <w:marLeft w:val="0"/>
          <w:marRight w:val="0"/>
          <w:marTop w:val="0"/>
          <w:marBottom w:val="0"/>
          <w:divBdr>
            <w:top w:val="none" w:sz="0" w:space="0" w:color="auto"/>
            <w:left w:val="none" w:sz="0" w:space="0" w:color="auto"/>
            <w:bottom w:val="none" w:sz="0" w:space="0" w:color="auto"/>
            <w:right w:val="none" w:sz="0" w:space="0" w:color="auto"/>
          </w:divBdr>
        </w:div>
        <w:div w:id="1053503767">
          <w:marLeft w:val="0"/>
          <w:marRight w:val="0"/>
          <w:marTop w:val="0"/>
          <w:marBottom w:val="0"/>
          <w:divBdr>
            <w:top w:val="none" w:sz="0" w:space="0" w:color="auto"/>
            <w:left w:val="none" w:sz="0" w:space="0" w:color="auto"/>
            <w:bottom w:val="none" w:sz="0" w:space="0" w:color="auto"/>
            <w:right w:val="none" w:sz="0" w:space="0" w:color="auto"/>
          </w:divBdr>
        </w:div>
        <w:div w:id="1761177923">
          <w:marLeft w:val="0"/>
          <w:marRight w:val="0"/>
          <w:marTop w:val="0"/>
          <w:marBottom w:val="0"/>
          <w:divBdr>
            <w:top w:val="none" w:sz="0" w:space="0" w:color="auto"/>
            <w:left w:val="none" w:sz="0" w:space="0" w:color="auto"/>
            <w:bottom w:val="none" w:sz="0" w:space="0" w:color="auto"/>
            <w:right w:val="none" w:sz="0" w:space="0" w:color="auto"/>
          </w:divBdr>
        </w:div>
        <w:div w:id="623465335">
          <w:marLeft w:val="0"/>
          <w:marRight w:val="0"/>
          <w:marTop w:val="0"/>
          <w:marBottom w:val="0"/>
          <w:divBdr>
            <w:top w:val="none" w:sz="0" w:space="0" w:color="auto"/>
            <w:left w:val="none" w:sz="0" w:space="0" w:color="auto"/>
            <w:bottom w:val="none" w:sz="0" w:space="0" w:color="auto"/>
            <w:right w:val="none" w:sz="0" w:space="0" w:color="auto"/>
          </w:divBdr>
        </w:div>
        <w:div w:id="460728674">
          <w:marLeft w:val="0"/>
          <w:marRight w:val="0"/>
          <w:marTop w:val="0"/>
          <w:marBottom w:val="0"/>
          <w:divBdr>
            <w:top w:val="none" w:sz="0" w:space="0" w:color="auto"/>
            <w:left w:val="none" w:sz="0" w:space="0" w:color="auto"/>
            <w:bottom w:val="none" w:sz="0" w:space="0" w:color="auto"/>
            <w:right w:val="none" w:sz="0" w:space="0" w:color="auto"/>
          </w:divBdr>
        </w:div>
        <w:div w:id="1140735207">
          <w:marLeft w:val="0"/>
          <w:marRight w:val="0"/>
          <w:marTop w:val="0"/>
          <w:marBottom w:val="0"/>
          <w:divBdr>
            <w:top w:val="none" w:sz="0" w:space="0" w:color="auto"/>
            <w:left w:val="none" w:sz="0" w:space="0" w:color="auto"/>
            <w:bottom w:val="none" w:sz="0" w:space="0" w:color="auto"/>
            <w:right w:val="none" w:sz="0" w:space="0" w:color="auto"/>
          </w:divBdr>
        </w:div>
        <w:div w:id="87242006">
          <w:marLeft w:val="0"/>
          <w:marRight w:val="0"/>
          <w:marTop w:val="0"/>
          <w:marBottom w:val="0"/>
          <w:divBdr>
            <w:top w:val="none" w:sz="0" w:space="0" w:color="auto"/>
            <w:left w:val="none" w:sz="0" w:space="0" w:color="auto"/>
            <w:bottom w:val="none" w:sz="0" w:space="0" w:color="auto"/>
            <w:right w:val="none" w:sz="0" w:space="0" w:color="auto"/>
          </w:divBdr>
        </w:div>
        <w:div w:id="437985541">
          <w:marLeft w:val="0"/>
          <w:marRight w:val="0"/>
          <w:marTop w:val="0"/>
          <w:marBottom w:val="0"/>
          <w:divBdr>
            <w:top w:val="none" w:sz="0" w:space="0" w:color="auto"/>
            <w:left w:val="none" w:sz="0" w:space="0" w:color="auto"/>
            <w:bottom w:val="none" w:sz="0" w:space="0" w:color="auto"/>
            <w:right w:val="none" w:sz="0" w:space="0" w:color="auto"/>
          </w:divBdr>
        </w:div>
        <w:div w:id="1375693494">
          <w:marLeft w:val="0"/>
          <w:marRight w:val="0"/>
          <w:marTop w:val="0"/>
          <w:marBottom w:val="0"/>
          <w:divBdr>
            <w:top w:val="none" w:sz="0" w:space="0" w:color="auto"/>
            <w:left w:val="none" w:sz="0" w:space="0" w:color="auto"/>
            <w:bottom w:val="none" w:sz="0" w:space="0" w:color="auto"/>
            <w:right w:val="none" w:sz="0" w:space="0" w:color="auto"/>
          </w:divBdr>
        </w:div>
        <w:div w:id="33122929">
          <w:marLeft w:val="0"/>
          <w:marRight w:val="0"/>
          <w:marTop w:val="0"/>
          <w:marBottom w:val="0"/>
          <w:divBdr>
            <w:top w:val="none" w:sz="0" w:space="0" w:color="auto"/>
            <w:left w:val="none" w:sz="0" w:space="0" w:color="auto"/>
            <w:bottom w:val="none" w:sz="0" w:space="0" w:color="auto"/>
            <w:right w:val="none" w:sz="0" w:space="0" w:color="auto"/>
          </w:divBdr>
        </w:div>
        <w:div w:id="1206407275">
          <w:marLeft w:val="0"/>
          <w:marRight w:val="0"/>
          <w:marTop w:val="0"/>
          <w:marBottom w:val="0"/>
          <w:divBdr>
            <w:top w:val="none" w:sz="0" w:space="0" w:color="auto"/>
            <w:left w:val="none" w:sz="0" w:space="0" w:color="auto"/>
            <w:bottom w:val="none" w:sz="0" w:space="0" w:color="auto"/>
            <w:right w:val="none" w:sz="0" w:space="0" w:color="auto"/>
          </w:divBdr>
        </w:div>
        <w:div w:id="701783185">
          <w:marLeft w:val="0"/>
          <w:marRight w:val="0"/>
          <w:marTop w:val="0"/>
          <w:marBottom w:val="0"/>
          <w:divBdr>
            <w:top w:val="none" w:sz="0" w:space="0" w:color="auto"/>
            <w:left w:val="none" w:sz="0" w:space="0" w:color="auto"/>
            <w:bottom w:val="none" w:sz="0" w:space="0" w:color="auto"/>
            <w:right w:val="none" w:sz="0" w:space="0" w:color="auto"/>
          </w:divBdr>
        </w:div>
        <w:div w:id="1200750872">
          <w:marLeft w:val="0"/>
          <w:marRight w:val="0"/>
          <w:marTop w:val="0"/>
          <w:marBottom w:val="0"/>
          <w:divBdr>
            <w:top w:val="none" w:sz="0" w:space="0" w:color="auto"/>
            <w:left w:val="none" w:sz="0" w:space="0" w:color="auto"/>
            <w:bottom w:val="none" w:sz="0" w:space="0" w:color="auto"/>
            <w:right w:val="none" w:sz="0" w:space="0" w:color="auto"/>
          </w:divBdr>
        </w:div>
        <w:div w:id="1971394719">
          <w:marLeft w:val="0"/>
          <w:marRight w:val="0"/>
          <w:marTop w:val="0"/>
          <w:marBottom w:val="0"/>
          <w:divBdr>
            <w:top w:val="none" w:sz="0" w:space="0" w:color="auto"/>
            <w:left w:val="none" w:sz="0" w:space="0" w:color="auto"/>
            <w:bottom w:val="none" w:sz="0" w:space="0" w:color="auto"/>
            <w:right w:val="none" w:sz="0" w:space="0" w:color="auto"/>
          </w:divBdr>
        </w:div>
        <w:div w:id="264264603">
          <w:marLeft w:val="0"/>
          <w:marRight w:val="0"/>
          <w:marTop w:val="0"/>
          <w:marBottom w:val="0"/>
          <w:divBdr>
            <w:top w:val="none" w:sz="0" w:space="0" w:color="auto"/>
            <w:left w:val="none" w:sz="0" w:space="0" w:color="auto"/>
            <w:bottom w:val="none" w:sz="0" w:space="0" w:color="auto"/>
            <w:right w:val="none" w:sz="0" w:space="0" w:color="auto"/>
          </w:divBdr>
        </w:div>
        <w:div w:id="1914730631">
          <w:marLeft w:val="0"/>
          <w:marRight w:val="0"/>
          <w:marTop w:val="0"/>
          <w:marBottom w:val="0"/>
          <w:divBdr>
            <w:top w:val="none" w:sz="0" w:space="0" w:color="auto"/>
            <w:left w:val="none" w:sz="0" w:space="0" w:color="auto"/>
            <w:bottom w:val="none" w:sz="0" w:space="0" w:color="auto"/>
            <w:right w:val="none" w:sz="0" w:space="0" w:color="auto"/>
          </w:divBdr>
        </w:div>
        <w:div w:id="254167624">
          <w:marLeft w:val="0"/>
          <w:marRight w:val="0"/>
          <w:marTop w:val="0"/>
          <w:marBottom w:val="0"/>
          <w:divBdr>
            <w:top w:val="none" w:sz="0" w:space="0" w:color="auto"/>
            <w:left w:val="none" w:sz="0" w:space="0" w:color="auto"/>
            <w:bottom w:val="none" w:sz="0" w:space="0" w:color="auto"/>
            <w:right w:val="none" w:sz="0" w:space="0" w:color="auto"/>
          </w:divBdr>
        </w:div>
        <w:div w:id="1208638306">
          <w:marLeft w:val="0"/>
          <w:marRight w:val="0"/>
          <w:marTop w:val="0"/>
          <w:marBottom w:val="0"/>
          <w:divBdr>
            <w:top w:val="none" w:sz="0" w:space="0" w:color="auto"/>
            <w:left w:val="none" w:sz="0" w:space="0" w:color="auto"/>
            <w:bottom w:val="none" w:sz="0" w:space="0" w:color="auto"/>
            <w:right w:val="none" w:sz="0" w:space="0" w:color="auto"/>
          </w:divBdr>
        </w:div>
        <w:div w:id="1658264673">
          <w:marLeft w:val="0"/>
          <w:marRight w:val="0"/>
          <w:marTop w:val="0"/>
          <w:marBottom w:val="0"/>
          <w:divBdr>
            <w:top w:val="none" w:sz="0" w:space="0" w:color="auto"/>
            <w:left w:val="none" w:sz="0" w:space="0" w:color="auto"/>
            <w:bottom w:val="none" w:sz="0" w:space="0" w:color="auto"/>
            <w:right w:val="none" w:sz="0" w:space="0" w:color="auto"/>
          </w:divBdr>
        </w:div>
        <w:div w:id="1393503948">
          <w:marLeft w:val="0"/>
          <w:marRight w:val="0"/>
          <w:marTop w:val="0"/>
          <w:marBottom w:val="0"/>
          <w:divBdr>
            <w:top w:val="none" w:sz="0" w:space="0" w:color="auto"/>
            <w:left w:val="none" w:sz="0" w:space="0" w:color="auto"/>
            <w:bottom w:val="none" w:sz="0" w:space="0" w:color="auto"/>
            <w:right w:val="none" w:sz="0" w:space="0" w:color="auto"/>
          </w:divBdr>
        </w:div>
        <w:div w:id="1482891484">
          <w:marLeft w:val="0"/>
          <w:marRight w:val="0"/>
          <w:marTop w:val="0"/>
          <w:marBottom w:val="0"/>
          <w:divBdr>
            <w:top w:val="none" w:sz="0" w:space="0" w:color="auto"/>
            <w:left w:val="none" w:sz="0" w:space="0" w:color="auto"/>
            <w:bottom w:val="none" w:sz="0" w:space="0" w:color="auto"/>
            <w:right w:val="none" w:sz="0" w:space="0" w:color="auto"/>
          </w:divBdr>
        </w:div>
        <w:div w:id="868370342">
          <w:marLeft w:val="0"/>
          <w:marRight w:val="0"/>
          <w:marTop w:val="0"/>
          <w:marBottom w:val="0"/>
          <w:divBdr>
            <w:top w:val="none" w:sz="0" w:space="0" w:color="auto"/>
            <w:left w:val="none" w:sz="0" w:space="0" w:color="auto"/>
            <w:bottom w:val="none" w:sz="0" w:space="0" w:color="auto"/>
            <w:right w:val="none" w:sz="0" w:space="0" w:color="auto"/>
          </w:divBdr>
        </w:div>
        <w:div w:id="1310670157">
          <w:marLeft w:val="0"/>
          <w:marRight w:val="0"/>
          <w:marTop w:val="0"/>
          <w:marBottom w:val="0"/>
          <w:divBdr>
            <w:top w:val="none" w:sz="0" w:space="0" w:color="auto"/>
            <w:left w:val="none" w:sz="0" w:space="0" w:color="auto"/>
            <w:bottom w:val="none" w:sz="0" w:space="0" w:color="auto"/>
            <w:right w:val="none" w:sz="0" w:space="0" w:color="auto"/>
          </w:divBdr>
        </w:div>
        <w:div w:id="1119183698">
          <w:marLeft w:val="0"/>
          <w:marRight w:val="0"/>
          <w:marTop w:val="0"/>
          <w:marBottom w:val="0"/>
          <w:divBdr>
            <w:top w:val="none" w:sz="0" w:space="0" w:color="auto"/>
            <w:left w:val="none" w:sz="0" w:space="0" w:color="auto"/>
            <w:bottom w:val="none" w:sz="0" w:space="0" w:color="auto"/>
            <w:right w:val="none" w:sz="0" w:space="0" w:color="auto"/>
          </w:divBdr>
        </w:div>
        <w:div w:id="1929150218">
          <w:marLeft w:val="0"/>
          <w:marRight w:val="0"/>
          <w:marTop w:val="0"/>
          <w:marBottom w:val="0"/>
          <w:divBdr>
            <w:top w:val="none" w:sz="0" w:space="0" w:color="auto"/>
            <w:left w:val="none" w:sz="0" w:space="0" w:color="auto"/>
            <w:bottom w:val="none" w:sz="0" w:space="0" w:color="auto"/>
            <w:right w:val="none" w:sz="0" w:space="0" w:color="auto"/>
          </w:divBdr>
        </w:div>
        <w:div w:id="1206211165">
          <w:marLeft w:val="0"/>
          <w:marRight w:val="0"/>
          <w:marTop w:val="0"/>
          <w:marBottom w:val="0"/>
          <w:divBdr>
            <w:top w:val="none" w:sz="0" w:space="0" w:color="auto"/>
            <w:left w:val="none" w:sz="0" w:space="0" w:color="auto"/>
            <w:bottom w:val="none" w:sz="0" w:space="0" w:color="auto"/>
            <w:right w:val="none" w:sz="0" w:space="0" w:color="auto"/>
          </w:divBdr>
        </w:div>
        <w:div w:id="27070105">
          <w:marLeft w:val="0"/>
          <w:marRight w:val="0"/>
          <w:marTop w:val="0"/>
          <w:marBottom w:val="0"/>
          <w:divBdr>
            <w:top w:val="none" w:sz="0" w:space="0" w:color="auto"/>
            <w:left w:val="none" w:sz="0" w:space="0" w:color="auto"/>
            <w:bottom w:val="none" w:sz="0" w:space="0" w:color="auto"/>
            <w:right w:val="none" w:sz="0" w:space="0" w:color="auto"/>
          </w:divBdr>
        </w:div>
        <w:div w:id="570576040">
          <w:marLeft w:val="0"/>
          <w:marRight w:val="0"/>
          <w:marTop w:val="0"/>
          <w:marBottom w:val="0"/>
          <w:divBdr>
            <w:top w:val="none" w:sz="0" w:space="0" w:color="auto"/>
            <w:left w:val="none" w:sz="0" w:space="0" w:color="auto"/>
            <w:bottom w:val="none" w:sz="0" w:space="0" w:color="auto"/>
            <w:right w:val="none" w:sz="0" w:space="0" w:color="auto"/>
          </w:divBdr>
        </w:div>
        <w:div w:id="1861428020">
          <w:marLeft w:val="0"/>
          <w:marRight w:val="0"/>
          <w:marTop w:val="0"/>
          <w:marBottom w:val="0"/>
          <w:divBdr>
            <w:top w:val="none" w:sz="0" w:space="0" w:color="auto"/>
            <w:left w:val="none" w:sz="0" w:space="0" w:color="auto"/>
            <w:bottom w:val="none" w:sz="0" w:space="0" w:color="auto"/>
            <w:right w:val="none" w:sz="0" w:space="0" w:color="auto"/>
          </w:divBdr>
        </w:div>
        <w:div w:id="26877823">
          <w:marLeft w:val="0"/>
          <w:marRight w:val="0"/>
          <w:marTop w:val="0"/>
          <w:marBottom w:val="0"/>
          <w:divBdr>
            <w:top w:val="none" w:sz="0" w:space="0" w:color="auto"/>
            <w:left w:val="none" w:sz="0" w:space="0" w:color="auto"/>
            <w:bottom w:val="none" w:sz="0" w:space="0" w:color="auto"/>
            <w:right w:val="none" w:sz="0" w:space="0" w:color="auto"/>
          </w:divBdr>
        </w:div>
        <w:div w:id="1377662480">
          <w:marLeft w:val="0"/>
          <w:marRight w:val="0"/>
          <w:marTop w:val="0"/>
          <w:marBottom w:val="0"/>
          <w:divBdr>
            <w:top w:val="none" w:sz="0" w:space="0" w:color="auto"/>
            <w:left w:val="none" w:sz="0" w:space="0" w:color="auto"/>
            <w:bottom w:val="none" w:sz="0" w:space="0" w:color="auto"/>
            <w:right w:val="none" w:sz="0" w:space="0" w:color="auto"/>
          </w:divBdr>
        </w:div>
        <w:div w:id="1756777558">
          <w:marLeft w:val="0"/>
          <w:marRight w:val="0"/>
          <w:marTop w:val="0"/>
          <w:marBottom w:val="0"/>
          <w:divBdr>
            <w:top w:val="none" w:sz="0" w:space="0" w:color="auto"/>
            <w:left w:val="none" w:sz="0" w:space="0" w:color="auto"/>
            <w:bottom w:val="none" w:sz="0" w:space="0" w:color="auto"/>
            <w:right w:val="none" w:sz="0" w:space="0" w:color="auto"/>
          </w:divBdr>
        </w:div>
        <w:div w:id="712660295">
          <w:marLeft w:val="0"/>
          <w:marRight w:val="0"/>
          <w:marTop w:val="0"/>
          <w:marBottom w:val="0"/>
          <w:divBdr>
            <w:top w:val="none" w:sz="0" w:space="0" w:color="auto"/>
            <w:left w:val="none" w:sz="0" w:space="0" w:color="auto"/>
            <w:bottom w:val="none" w:sz="0" w:space="0" w:color="auto"/>
            <w:right w:val="none" w:sz="0" w:space="0" w:color="auto"/>
          </w:divBdr>
        </w:div>
        <w:div w:id="395204038">
          <w:marLeft w:val="0"/>
          <w:marRight w:val="0"/>
          <w:marTop w:val="0"/>
          <w:marBottom w:val="0"/>
          <w:divBdr>
            <w:top w:val="none" w:sz="0" w:space="0" w:color="auto"/>
            <w:left w:val="none" w:sz="0" w:space="0" w:color="auto"/>
            <w:bottom w:val="none" w:sz="0" w:space="0" w:color="auto"/>
            <w:right w:val="none" w:sz="0" w:space="0" w:color="auto"/>
          </w:divBdr>
        </w:div>
        <w:div w:id="647590759">
          <w:marLeft w:val="0"/>
          <w:marRight w:val="0"/>
          <w:marTop w:val="0"/>
          <w:marBottom w:val="0"/>
          <w:divBdr>
            <w:top w:val="none" w:sz="0" w:space="0" w:color="auto"/>
            <w:left w:val="none" w:sz="0" w:space="0" w:color="auto"/>
            <w:bottom w:val="none" w:sz="0" w:space="0" w:color="auto"/>
            <w:right w:val="none" w:sz="0" w:space="0" w:color="auto"/>
          </w:divBdr>
        </w:div>
        <w:div w:id="1902015646">
          <w:marLeft w:val="0"/>
          <w:marRight w:val="0"/>
          <w:marTop w:val="0"/>
          <w:marBottom w:val="0"/>
          <w:divBdr>
            <w:top w:val="none" w:sz="0" w:space="0" w:color="auto"/>
            <w:left w:val="none" w:sz="0" w:space="0" w:color="auto"/>
            <w:bottom w:val="none" w:sz="0" w:space="0" w:color="auto"/>
            <w:right w:val="none" w:sz="0" w:space="0" w:color="auto"/>
          </w:divBdr>
        </w:div>
        <w:div w:id="1869946206">
          <w:marLeft w:val="0"/>
          <w:marRight w:val="0"/>
          <w:marTop w:val="0"/>
          <w:marBottom w:val="0"/>
          <w:divBdr>
            <w:top w:val="none" w:sz="0" w:space="0" w:color="auto"/>
            <w:left w:val="none" w:sz="0" w:space="0" w:color="auto"/>
            <w:bottom w:val="none" w:sz="0" w:space="0" w:color="auto"/>
            <w:right w:val="none" w:sz="0" w:space="0" w:color="auto"/>
          </w:divBdr>
        </w:div>
        <w:div w:id="558446671">
          <w:marLeft w:val="0"/>
          <w:marRight w:val="0"/>
          <w:marTop w:val="0"/>
          <w:marBottom w:val="0"/>
          <w:divBdr>
            <w:top w:val="none" w:sz="0" w:space="0" w:color="auto"/>
            <w:left w:val="none" w:sz="0" w:space="0" w:color="auto"/>
            <w:bottom w:val="none" w:sz="0" w:space="0" w:color="auto"/>
            <w:right w:val="none" w:sz="0" w:space="0" w:color="auto"/>
          </w:divBdr>
        </w:div>
        <w:div w:id="1471046904">
          <w:marLeft w:val="0"/>
          <w:marRight w:val="0"/>
          <w:marTop w:val="0"/>
          <w:marBottom w:val="0"/>
          <w:divBdr>
            <w:top w:val="none" w:sz="0" w:space="0" w:color="auto"/>
            <w:left w:val="none" w:sz="0" w:space="0" w:color="auto"/>
            <w:bottom w:val="none" w:sz="0" w:space="0" w:color="auto"/>
            <w:right w:val="none" w:sz="0" w:space="0" w:color="auto"/>
          </w:divBdr>
        </w:div>
        <w:div w:id="883250782">
          <w:marLeft w:val="0"/>
          <w:marRight w:val="0"/>
          <w:marTop w:val="0"/>
          <w:marBottom w:val="0"/>
          <w:divBdr>
            <w:top w:val="none" w:sz="0" w:space="0" w:color="auto"/>
            <w:left w:val="none" w:sz="0" w:space="0" w:color="auto"/>
            <w:bottom w:val="none" w:sz="0" w:space="0" w:color="auto"/>
            <w:right w:val="none" w:sz="0" w:space="0" w:color="auto"/>
          </w:divBdr>
        </w:div>
        <w:div w:id="1538398254">
          <w:marLeft w:val="0"/>
          <w:marRight w:val="0"/>
          <w:marTop w:val="0"/>
          <w:marBottom w:val="0"/>
          <w:divBdr>
            <w:top w:val="none" w:sz="0" w:space="0" w:color="auto"/>
            <w:left w:val="none" w:sz="0" w:space="0" w:color="auto"/>
            <w:bottom w:val="none" w:sz="0" w:space="0" w:color="auto"/>
            <w:right w:val="none" w:sz="0" w:space="0" w:color="auto"/>
          </w:divBdr>
        </w:div>
        <w:div w:id="736824294">
          <w:marLeft w:val="0"/>
          <w:marRight w:val="0"/>
          <w:marTop w:val="0"/>
          <w:marBottom w:val="0"/>
          <w:divBdr>
            <w:top w:val="none" w:sz="0" w:space="0" w:color="auto"/>
            <w:left w:val="none" w:sz="0" w:space="0" w:color="auto"/>
            <w:bottom w:val="none" w:sz="0" w:space="0" w:color="auto"/>
            <w:right w:val="none" w:sz="0" w:space="0" w:color="auto"/>
          </w:divBdr>
        </w:div>
        <w:div w:id="143816252">
          <w:marLeft w:val="0"/>
          <w:marRight w:val="0"/>
          <w:marTop w:val="0"/>
          <w:marBottom w:val="0"/>
          <w:divBdr>
            <w:top w:val="none" w:sz="0" w:space="0" w:color="auto"/>
            <w:left w:val="none" w:sz="0" w:space="0" w:color="auto"/>
            <w:bottom w:val="none" w:sz="0" w:space="0" w:color="auto"/>
            <w:right w:val="none" w:sz="0" w:space="0" w:color="auto"/>
          </w:divBdr>
        </w:div>
        <w:div w:id="424768177">
          <w:marLeft w:val="0"/>
          <w:marRight w:val="0"/>
          <w:marTop w:val="0"/>
          <w:marBottom w:val="0"/>
          <w:divBdr>
            <w:top w:val="none" w:sz="0" w:space="0" w:color="auto"/>
            <w:left w:val="none" w:sz="0" w:space="0" w:color="auto"/>
            <w:bottom w:val="none" w:sz="0" w:space="0" w:color="auto"/>
            <w:right w:val="none" w:sz="0" w:space="0" w:color="auto"/>
          </w:divBdr>
        </w:div>
        <w:div w:id="1421216021">
          <w:marLeft w:val="0"/>
          <w:marRight w:val="0"/>
          <w:marTop w:val="0"/>
          <w:marBottom w:val="0"/>
          <w:divBdr>
            <w:top w:val="none" w:sz="0" w:space="0" w:color="auto"/>
            <w:left w:val="none" w:sz="0" w:space="0" w:color="auto"/>
            <w:bottom w:val="none" w:sz="0" w:space="0" w:color="auto"/>
            <w:right w:val="none" w:sz="0" w:space="0" w:color="auto"/>
          </w:divBdr>
        </w:div>
        <w:div w:id="2040933850">
          <w:marLeft w:val="0"/>
          <w:marRight w:val="0"/>
          <w:marTop w:val="0"/>
          <w:marBottom w:val="0"/>
          <w:divBdr>
            <w:top w:val="none" w:sz="0" w:space="0" w:color="auto"/>
            <w:left w:val="none" w:sz="0" w:space="0" w:color="auto"/>
            <w:bottom w:val="none" w:sz="0" w:space="0" w:color="auto"/>
            <w:right w:val="none" w:sz="0" w:space="0" w:color="auto"/>
          </w:divBdr>
        </w:div>
        <w:div w:id="386954317">
          <w:marLeft w:val="0"/>
          <w:marRight w:val="0"/>
          <w:marTop w:val="0"/>
          <w:marBottom w:val="0"/>
          <w:divBdr>
            <w:top w:val="none" w:sz="0" w:space="0" w:color="auto"/>
            <w:left w:val="none" w:sz="0" w:space="0" w:color="auto"/>
            <w:bottom w:val="none" w:sz="0" w:space="0" w:color="auto"/>
            <w:right w:val="none" w:sz="0" w:space="0" w:color="auto"/>
          </w:divBdr>
        </w:div>
        <w:div w:id="1438215727">
          <w:marLeft w:val="0"/>
          <w:marRight w:val="0"/>
          <w:marTop w:val="0"/>
          <w:marBottom w:val="0"/>
          <w:divBdr>
            <w:top w:val="none" w:sz="0" w:space="0" w:color="auto"/>
            <w:left w:val="none" w:sz="0" w:space="0" w:color="auto"/>
            <w:bottom w:val="none" w:sz="0" w:space="0" w:color="auto"/>
            <w:right w:val="none" w:sz="0" w:space="0" w:color="auto"/>
          </w:divBdr>
        </w:div>
        <w:div w:id="445202471">
          <w:marLeft w:val="0"/>
          <w:marRight w:val="0"/>
          <w:marTop w:val="0"/>
          <w:marBottom w:val="0"/>
          <w:divBdr>
            <w:top w:val="none" w:sz="0" w:space="0" w:color="auto"/>
            <w:left w:val="none" w:sz="0" w:space="0" w:color="auto"/>
            <w:bottom w:val="none" w:sz="0" w:space="0" w:color="auto"/>
            <w:right w:val="none" w:sz="0" w:space="0" w:color="auto"/>
          </w:divBdr>
        </w:div>
        <w:div w:id="630016638">
          <w:marLeft w:val="0"/>
          <w:marRight w:val="0"/>
          <w:marTop w:val="0"/>
          <w:marBottom w:val="0"/>
          <w:divBdr>
            <w:top w:val="none" w:sz="0" w:space="0" w:color="auto"/>
            <w:left w:val="none" w:sz="0" w:space="0" w:color="auto"/>
            <w:bottom w:val="none" w:sz="0" w:space="0" w:color="auto"/>
            <w:right w:val="none" w:sz="0" w:space="0" w:color="auto"/>
          </w:divBdr>
        </w:div>
        <w:div w:id="616327307">
          <w:marLeft w:val="0"/>
          <w:marRight w:val="0"/>
          <w:marTop w:val="0"/>
          <w:marBottom w:val="0"/>
          <w:divBdr>
            <w:top w:val="none" w:sz="0" w:space="0" w:color="auto"/>
            <w:left w:val="none" w:sz="0" w:space="0" w:color="auto"/>
            <w:bottom w:val="none" w:sz="0" w:space="0" w:color="auto"/>
            <w:right w:val="none" w:sz="0" w:space="0" w:color="auto"/>
          </w:divBdr>
        </w:div>
        <w:div w:id="1293099267">
          <w:marLeft w:val="0"/>
          <w:marRight w:val="0"/>
          <w:marTop w:val="0"/>
          <w:marBottom w:val="0"/>
          <w:divBdr>
            <w:top w:val="none" w:sz="0" w:space="0" w:color="auto"/>
            <w:left w:val="none" w:sz="0" w:space="0" w:color="auto"/>
            <w:bottom w:val="none" w:sz="0" w:space="0" w:color="auto"/>
            <w:right w:val="none" w:sz="0" w:space="0" w:color="auto"/>
          </w:divBdr>
        </w:div>
        <w:div w:id="2051496445">
          <w:marLeft w:val="0"/>
          <w:marRight w:val="0"/>
          <w:marTop w:val="0"/>
          <w:marBottom w:val="0"/>
          <w:divBdr>
            <w:top w:val="none" w:sz="0" w:space="0" w:color="auto"/>
            <w:left w:val="none" w:sz="0" w:space="0" w:color="auto"/>
            <w:bottom w:val="none" w:sz="0" w:space="0" w:color="auto"/>
            <w:right w:val="none" w:sz="0" w:space="0" w:color="auto"/>
          </w:divBdr>
        </w:div>
        <w:div w:id="1794861226">
          <w:marLeft w:val="0"/>
          <w:marRight w:val="0"/>
          <w:marTop w:val="0"/>
          <w:marBottom w:val="0"/>
          <w:divBdr>
            <w:top w:val="none" w:sz="0" w:space="0" w:color="auto"/>
            <w:left w:val="none" w:sz="0" w:space="0" w:color="auto"/>
            <w:bottom w:val="none" w:sz="0" w:space="0" w:color="auto"/>
            <w:right w:val="none" w:sz="0" w:space="0" w:color="auto"/>
          </w:divBdr>
        </w:div>
        <w:div w:id="1468469150">
          <w:marLeft w:val="0"/>
          <w:marRight w:val="0"/>
          <w:marTop w:val="0"/>
          <w:marBottom w:val="0"/>
          <w:divBdr>
            <w:top w:val="none" w:sz="0" w:space="0" w:color="auto"/>
            <w:left w:val="none" w:sz="0" w:space="0" w:color="auto"/>
            <w:bottom w:val="none" w:sz="0" w:space="0" w:color="auto"/>
            <w:right w:val="none" w:sz="0" w:space="0" w:color="auto"/>
          </w:divBdr>
        </w:div>
        <w:div w:id="859198411">
          <w:marLeft w:val="0"/>
          <w:marRight w:val="0"/>
          <w:marTop w:val="0"/>
          <w:marBottom w:val="0"/>
          <w:divBdr>
            <w:top w:val="none" w:sz="0" w:space="0" w:color="auto"/>
            <w:left w:val="none" w:sz="0" w:space="0" w:color="auto"/>
            <w:bottom w:val="none" w:sz="0" w:space="0" w:color="auto"/>
            <w:right w:val="none" w:sz="0" w:space="0" w:color="auto"/>
          </w:divBdr>
        </w:div>
        <w:div w:id="968824205">
          <w:marLeft w:val="0"/>
          <w:marRight w:val="0"/>
          <w:marTop w:val="0"/>
          <w:marBottom w:val="0"/>
          <w:divBdr>
            <w:top w:val="none" w:sz="0" w:space="0" w:color="auto"/>
            <w:left w:val="none" w:sz="0" w:space="0" w:color="auto"/>
            <w:bottom w:val="none" w:sz="0" w:space="0" w:color="auto"/>
            <w:right w:val="none" w:sz="0" w:space="0" w:color="auto"/>
          </w:divBdr>
        </w:div>
        <w:div w:id="1279534062">
          <w:marLeft w:val="0"/>
          <w:marRight w:val="0"/>
          <w:marTop w:val="0"/>
          <w:marBottom w:val="0"/>
          <w:divBdr>
            <w:top w:val="none" w:sz="0" w:space="0" w:color="auto"/>
            <w:left w:val="none" w:sz="0" w:space="0" w:color="auto"/>
            <w:bottom w:val="none" w:sz="0" w:space="0" w:color="auto"/>
            <w:right w:val="none" w:sz="0" w:space="0" w:color="auto"/>
          </w:divBdr>
        </w:div>
        <w:div w:id="142815248">
          <w:marLeft w:val="0"/>
          <w:marRight w:val="0"/>
          <w:marTop w:val="0"/>
          <w:marBottom w:val="0"/>
          <w:divBdr>
            <w:top w:val="none" w:sz="0" w:space="0" w:color="auto"/>
            <w:left w:val="none" w:sz="0" w:space="0" w:color="auto"/>
            <w:bottom w:val="none" w:sz="0" w:space="0" w:color="auto"/>
            <w:right w:val="none" w:sz="0" w:space="0" w:color="auto"/>
          </w:divBdr>
        </w:div>
        <w:div w:id="650445921">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615357817">
          <w:marLeft w:val="0"/>
          <w:marRight w:val="0"/>
          <w:marTop w:val="0"/>
          <w:marBottom w:val="0"/>
          <w:divBdr>
            <w:top w:val="none" w:sz="0" w:space="0" w:color="auto"/>
            <w:left w:val="none" w:sz="0" w:space="0" w:color="auto"/>
            <w:bottom w:val="none" w:sz="0" w:space="0" w:color="auto"/>
            <w:right w:val="none" w:sz="0" w:space="0" w:color="auto"/>
          </w:divBdr>
        </w:div>
        <w:div w:id="588197391">
          <w:marLeft w:val="0"/>
          <w:marRight w:val="0"/>
          <w:marTop w:val="0"/>
          <w:marBottom w:val="0"/>
          <w:divBdr>
            <w:top w:val="none" w:sz="0" w:space="0" w:color="auto"/>
            <w:left w:val="none" w:sz="0" w:space="0" w:color="auto"/>
            <w:bottom w:val="none" w:sz="0" w:space="0" w:color="auto"/>
            <w:right w:val="none" w:sz="0" w:space="0" w:color="auto"/>
          </w:divBdr>
        </w:div>
        <w:div w:id="1763798849">
          <w:marLeft w:val="0"/>
          <w:marRight w:val="0"/>
          <w:marTop w:val="0"/>
          <w:marBottom w:val="0"/>
          <w:divBdr>
            <w:top w:val="none" w:sz="0" w:space="0" w:color="auto"/>
            <w:left w:val="none" w:sz="0" w:space="0" w:color="auto"/>
            <w:bottom w:val="none" w:sz="0" w:space="0" w:color="auto"/>
            <w:right w:val="none" w:sz="0" w:space="0" w:color="auto"/>
          </w:divBdr>
        </w:div>
        <w:div w:id="1337921261">
          <w:marLeft w:val="0"/>
          <w:marRight w:val="0"/>
          <w:marTop w:val="0"/>
          <w:marBottom w:val="0"/>
          <w:divBdr>
            <w:top w:val="none" w:sz="0" w:space="0" w:color="auto"/>
            <w:left w:val="none" w:sz="0" w:space="0" w:color="auto"/>
            <w:bottom w:val="none" w:sz="0" w:space="0" w:color="auto"/>
            <w:right w:val="none" w:sz="0" w:space="0" w:color="auto"/>
          </w:divBdr>
        </w:div>
        <w:div w:id="633145637">
          <w:marLeft w:val="0"/>
          <w:marRight w:val="0"/>
          <w:marTop w:val="0"/>
          <w:marBottom w:val="0"/>
          <w:divBdr>
            <w:top w:val="none" w:sz="0" w:space="0" w:color="auto"/>
            <w:left w:val="none" w:sz="0" w:space="0" w:color="auto"/>
            <w:bottom w:val="none" w:sz="0" w:space="0" w:color="auto"/>
            <w:right w:val="none" w:sz="0" w:space="0" w:color="auto"/>
          </w:divBdr>
        </w:div>
        <w:div w:id="1179926627">
          <w:marLeft w:val="0"/>
          <w:marRight w:val="0"/>
          <w:marTop w:val="0"/>
          <w:marBottom w:val="0"/>
          <w:divBdr>
            <w:top w:val="none" w:sz="0" w:space="0" w:color="auto"/>
            <w:left w:val="none" w:sz="0" w:space="0" w:color="auto"/>
            <w:bottom w:val="none" w:sz="0" w:space="0" w:color="auto"/>
            <w:right w:val="none" w:sz="0" w:space="0" w:color="auto"/>
          </w:divBdr>
        </w:div>
        <w:div w:id="1465150046">
          <w:marLeft w:val="0"/>
          <w:marRight w:val="0"/>
          <w:marTop w:val="0"/>
          <w:marBottom w:val="0"/>
          <w:divBdr>
            <w:top w:val="none" w:sz="0" w:space="0" w:color="auto"/>
            <w:left w:val="none" w:sz="0" w:space="0" w:color="auto"/>
            <w:bottom w:val="none" w:sz="0" w:space="0" w:color="auto"/>
            <w:right w:val="none" w:sz="0" w:space="0" w:color="auto"/>
          </w:divBdr>
        </w:div>
        <w:div w:id="309021220">
          <w:marLeft w:val="0"/>
          <w:marRight w:val="0"/>
          <w:marTop w:val="0"/>
          <w:marBottom w:val="0"/>
          <w:divBdr>
            <w:top w:val="none" w:sz="0" w:space="0" w:color="auto"/>
            <w:left w:val="none" w:sz="0" w:space="0" w:color="auto"/>
            <w:bottom w:val="none" w:sz="0" w:space="0" w:color="auto"/>
            <w:right w:val="none" w:sz="0" w:space="0" w:color="auto"/>
          </w:divBdr>
        </w:div>
        <w:div w:id="1001927819">
          <w:marLeft w:val="0"/>
          <w:marRight w:val="0"/>
          <w:marTop w:val="0"/>
          <w:marBottom w:val="0"/>
          <w:divBdr>
            <w:top w:val="none" w:sz="0" w:space="0" w:color="auto"/>
            <w:left w:val="none" w:sz="0" w:space="0" w:color="auto"/>
            <w:bottom w:val="none" w:sz="0" w:space="0" w:color="auto"/>
            <w:right w:val="none" w:sz="0" w:space="0" w:color="auto"/>
          </w:divBdr>
        </w:div>
      </w:divsChild>
    </w:div>
    <w:div w:id="1671789265">
      <w:bodyDiv w:val="1"/>
      <w:marLeft w:val="0"/>
      <w:marRight w:val="0"/>
      <w:marTop w:val="0"/>
      <w:marBottom w:val="0"/>
      <w:divBdr>
        <w:top w:val="none" w:sz="0" w:space="0" w:color="auto"/>
        <w:left w:val="none" w:sz="0" w:space="0" w:color="auto"/>
        <w:bottom w:val="none" w:sz="0" w:space="0" w:color="auto"/>
        <w:right w:val="none" w:sz="0" w:space="0" w:color="auto"/>
      </w:divBdr>
      <w:divsChild>
        <w:div w:id="1124075073">
          <w:marLeft w:val="0"/>
          <w:marRight w:val="0"/>
          <w:marTop w:val="0"/>
          <w:marBottom w:val="0"/>
          <w:divBdr>
            <w:top w:val="none" w:sz="0" w:space="0" w:color="auto"/>
            <w:left w:val="none" w:sz="0" w:space="0" w:color="auto"/>
            <w:bottom w:val="none" w:sz="0" w:space="0" w:color="auto"/>
            <w:right w:val="none" w:sz="0" w:space="0" w:color="auto"/>
          </w:divBdr>
        </w:div>
        <w:div w:id="1710186375">
          <w:marLeft w:val="0"/>
          <w:marRight w:val="0"/>
          <w:marTop w:val="0"/>
          <w:marBottom w:val="0"/>
          <w:divBdr>
            <w:top w:val="none" w:sz="0" w:space="0" w:color="auto"/>
            <w:left w:val="none" w:sz="0" w:space="0" w:color="auto"/>
            <w:bottom w:val="none" w:sz="0" w:space="0" w:color="auto"/>
            <w:right w:val="none" w:sz="0" w:space="0" w:color="auto"/>
          </w:divBdr>
        </w:div>
        <w:div w:id="1400639230">
          <w:marLeft w:val="0"/>
          <w:marRight w:val="0"/>
          <w:marTop w:val="0"/>
          <w:marBottom w:val="0"/>
          <w:divBdr>
            <w:top w:val="none" w:sz="0" w:space="0" w:color="auto"/>
            <w:left w:val="none" w:sz="0" w:space="0" w:color="auto"/>
            <w:bottom w:val="none" w:sz="0" w:space="0" w:color="auto"/>
            <w:right w:val="none" w:sz="0" w:space="0" w:color="auto"/>
          </w:divBdr>
        </w:div>
        <w:div w:id="775716111">
          <w:marLeft w:val="0"/>
          <w:marRight w:val="0"/>
          <w:marTop w:val="0"/>
          <w:marBottom w:val="0"/>
          <w:divBdr>
            <w:top w:val="none" w:sz="0" w:space="0" w:color="auto"/>
            <w:left w:val="none" w:sz="0" w:space="0" w:color="auto"/>
            <w:bottom w:val="none" w:sz="0" w:space="0" w:color="auto"/>
            <w:right w:val="none" w:sz="0" w:space="0" w:color="auto"/>
          </w:divBdr>
        </w:div>
        <w:div w:id="1195457879">
          <w:marLeft w:val="0"/>
          <w:marRight w:val="0"/>
          <w:marTop w:val="0"/>
          <w:marBottom w:val="0"/>
          <w:divBdr>
            <w:top w:val="none" w:sz="0" w:space="0" w:color="auto"/>
            <w:left w:val="none" w:sz="0" w:space="0" w:color="auto"/>
            <w:bottom w:val="none" w:sz="0" w:space="0" w:color="auto"/>
            <w:right w:val="none" w:sz="0" w:space="0" w:color="auto"/>
          </w:divBdr>
        </w:div>
        <w:div w:id="1400129058">
          <w:marLeft w:val="0"/>
          <w:marRight w:val="0"/>
          <w:marTop w:val="0"/>
          <w:marBottom w:val="0"/>
          <w:divBdr>
            <w:top w:val="none" w:sz="0" w:space="0" w:color="auto"/>
            <w:left w:val="none" w:sz="0" w:space="0" w:color="auto"/>
            <w:bottom w:val="none" w:sz="0" w:space="0" w:color="auto"/>
            <w:right w:val="none" w:sz="0" w:space="0" w:color="auto"/>
          </w:divBdr>
        </w:div>
        <w:div w:id="453408176">
          <w:marLeft w:val="0"/>
          <w:marRight w:val="0"/>
          <w:marTop w:val="0"/>
          <w:marBottom w:val="0"/>
          <w:divBdr>
            <w:top w:val="none" w:sz="0" w:space="0" w:color="auto"/>
            <w:left w:val="none" w:sz="0" w:space="0" w:color="auto"/>
            <w:bottom w:val="none" w:sz="0" w:space="0" w:color="auto"/>
            <w:right w:val="none" w:sz="0" w:space="0" w:color="auto"/>
          </w:divBdr>
        </w:div>
        <w:div w:id="159853508">
          <w:marLeft w:val="0"/>
          <w:marRight w:val="0"/>
          <w:marTop w:val="0"/>
          <w:marBottom w:val="0"/>
          <w:divBdr>
            <w:top w:val="none" w:sz="0" w:space="0" w:color="auto"/>
            <w:left w:val="none" w:sz="0" w:space="0" w:color="auto"/>
            <w:bottom w:val="none" w:sz="0" w:space="0" w:color="auto"/>
            <w:right w:val="none" w:sz="0" w:space="0" w:color="auto"/>
          </w:divBdr>
        </w:div>
        <w:div w:id="545030052">
          <w:marLeft w:val="0"/>
          <w:marRight w:val="0"/>
          <w:marTop w:val="0"/>
          <w:marBottom w:val="0"/>
          <w:divBdr>
            <w:top w:val="none" w:sz="0" w:space="0" w:color="auto"/>
            <w:left w:val="none" w:sz="0" w:space="0" w:color="auto"/>
            <w:bottom w:val="none" w:sz="0" w:space="0" w:color="auto"/>
            <w:right w:val="none" w:sz="0" w:space="0" w:color="auto"/>
          </w:divBdr>
        </w:div>
        <w:div w:id="1872378028">
          <w:marLeft w:val="0"/>
          <w:marRight w:val="0"/>
          <w:marTop w:val="0"/>
          <w:marBottom w:val="0"/>
          <w:divBdr>
            <w:top w:val="none" w:sz="0" w:space="0" w:color="auto"/>
            <w:left w:val="none" w:sz="0" w:space="0" w:color="auto"/>
            <w:bottom w:val="none" w:sz="0" w:space="0" w:color="auto"/>
            <w:right w:val="none" w:sz="0" w:space="0" w:color="auto"/>
          </w:divBdr>
        </w:div>
        <w:div w:id="621573701">
          <w:marLeft w:val="0"/>
          <w:marRight w:val="0"/>
          <w:marTop w:val="0"/>
          <w:marBottom w:val="0"/>
          <w:divBdr>
            <w:top w:val="none" w:sz="0" w:space="0" w:color="auto"/>
            <w:left w:val="none" w:sz="0" w:space="0" w:color="auto"/>
            <w:bottom w:val="none" w:sz="0" w:space="0" w:color="auto"/>
            <w:right w:val="none" w:sz="0" w:space="0" w:color="auto"/>
          </w:divBdr>
        </w:div>
        <w:div w:id="1739785704">
          <w:marLeft w:val="0"/>
          <w:marRight w:val="0"/>
          <w:marTop w:val="0"/>
          <w:marBottom w:val="0"/>
          <w:divBdr>
            <w:top w:val="none" w:sz="0" w:space="0" w:color="auto"/>
            <w:left w:val="none" w:sz="0" w:space="0" w:color="auto"/>
            <w:bottom w:val="none" w:sz="0" w:space="0" w:color="auto"/>
            <w:right w:val="none" w:sz="0" w:space="0" w:color="auto"/>
          </w:divBdr>
        </w:div>
        <w:div w:id="818959879">
          <w:marLeft w:val="0"/>
          <w:marRight w:val="0"/>
          <w:marTop w:val="0"/>
          <w:marBottom w:val="0"/>
          <w:divBdr>
            <w:top w:val="none" w:sz="0" w:space="0" w:color="auto"/>
            <w:left w:val="none" w:sz="0" w:space="0" w:color="auto"/>
            <w:bottom w:val="none" w:sz="0" w:space="0" w:color="auto"/>
            <w:right w:val="none" w:sz="0" w:space="0" w:color="auto"/>
          </w:divBdr>
        </w:div>
        <w:div w:id="1882741933">
          <w:marLeft w:val="0"/>
          <w:marRight w:val="0"/>
          <w:marTop w:val="0"/>
          <w:marBottom w:val="0"/>
          <w:divBdr>
            <w:top w:val="none" w:sz="0" w:space="0" w:color="auto"/>
            <w:left w:val="none" w:sz="0" w:space="0" w:color="auto"/>
            <w:bottom w:val="none" w:sz="0" w:space="0" w:color="auto"/>
            <w:right w:val="none" w:sz="0" w:space="0" w:color="auto"/>
          </w:divBdr>
        </w:div>
        <w:div w:id="1940136255">
          <w:marLeft w:val="0"/>
          <w:marRight w:val="0"/>
          <w:marTop w:val="0"/>
          <w:marBottom w:val="0"/>
          <w:divBdr>
            <w:top w:val="none" w:sz="0" w:space="0" w:color="auto"/>
            <w:left w:val="none" w:sz="0" w:space="0" w:color="auto"/>
            <w:bottom w:val="none" w:sz="0" w:space="0" w:color="auto"/>
            <w:right w:val="none" w:sz="0" w:space="0" w:color="auto"/>
          </w:divBdr>
        </w:div>
        <w:div w:id="1857309650">
          <w:marLeft w:val="0"/>
          <w:marRight w:val="0"/>
          <w:marTop w:val="0"/>
          <w:marBottom w:val="0"/>
          <w:divBdr>
            <w:top w:val="none" w:sz="0" w:space="0" w:color="auto"/>
            <w:left w:val="none" w:sz="0" w:space="0" w:color="auto"/>
            <w:bottom w:val="none" w:sz="0" w:space="0" w:color="auto"/>
            <w:right w:val="none" w:sz="0" w:space="0" w:color="auto"/>
          </w:divBdr>
        </w:div>
        <w:div w:id="1353067323">
          <w:marLeft w:val="0"/>
          <w:marRight w:val="0"/>
          <w:marTop w:val="0"/>
          <w:marBottom w:val="0"/>
          <w:divBdr>
            <w:top w:val="none" w:sz="0" w:space="0" w:color="auto"/>
            <w:left w:val="none" w:sz="0" w:space="0" w:color="auto"/>
            <w:bottom w:val="none" w:sz="0" w:space="0" w:color="auto"/>
            <w:right w:val="none" w:sz="0" w:space="0" w:color="auto"/>
          </w:divBdr>
        </w:div>
        <w:div w:id="2141343365">
          <w:marLeft w:val="0"/>
          <w:marRight w:val="0"/>
          <w:marTop w:val="0"/>
          <w:marBottom w:val="0"/>
          <w:divBdr>
            <w:top w:val="none" w:sz="0" w:space="0" w:color="auto"/>
            <w:left w:val="none" w:sz="0" w:space="0" w:color="auto"/>
            <w:bottom w:val="none" w:sz="0" w:space="0" w:color="auto"/>
            <w:right w:val="none" w:sz="0" w:space="0" w:color="auto"/>
          </w:divBdr>
        </w:div>
        <w:div w:id="1503008328">
          <w:marLeft w:val="0"/>
          <w:marRight w:val="0"/>
          <w:marTop w:val="0"/>
          <w:marBottom w:val="0"/>
          <w:divBdr>
            <w:top w:val="none" w:sz="0" w:space="0" w:color="auto"/>
            <w:left w:val="none" w:sz="0" w:space="0" w:color="auto"/>
            <w:bottom w:val="none" w:sz="0" w:space="0" w:color="auto"/>
            <w:right w:val="none" w:sz="0" w:space="0" w:color="auto"/>
          </w:divBdr>
        </w:div>
        <w:div w:id="1418599781">
          <w:marLeft w:val="0"/>
          <w:marRight w:val="0"/>
          <w:marTop w:val="0"/>
          <w:marBottom w:val="0"/>
          <w:divBdr>
            <w:top w:val="none" w:sz="0" w:space="0" w:color="auto"/>
            <w:left w:val="none" w:sz="0" w:space="0" w:color="auto"/>
            <w:bottom w:val="none" w:sz="0" w:space="0" w:color="auto"/>
            <w:right w:val="none" w:sz="0" w:space="0" w:color="auto"/>
          </w:divBdr>
        </w:div>
        <w:div w:id="934365427">
          <w:marLeft w:val="0"/>
          <w:marRight w:val="0"/>
          <w:marTop w:val="0"/>
          <w:marBottom w:val="0"/>
          <w:divBdr>
            <w:top w:val="none" w:sz="0" w:space="0" w:color="auto"/>
            <w:left w:val="none" w:sz="0" w:space="0" w:color="auto"/>
            <w:bottom w:val="none" w:sz="0" w:space="0" w:color="auto"/>
            <w:right w:val="none" w:sz="0" w:space="0" w:color="auto"/>
          </w:divBdr>
        </w:div>
        <w:div w:id="674456960">
          <w:marLeft w:val="0"/>
          <w:marRight w:val="0"/>
          <w:marTop w:val="0"/>
          <w:marBottom w:val="0"/>
          <w:divBdr>
            <w:top w:val="none" w:sz="0" w:space="0" w:color="auto"/>
            <w:left w:val="none" w:sz="0" w:space="0" w:color="auto"/>
            <w:bottom w:val="none" w:sz="0" w:space="0" w:color="auto"/>
            <w:right w:val="none" w:sz="0" w:space="0" w:color="auto"/>
          </w:divBdr>
        </w:div>
        <w:div w:id="68502877">
          <w:marLeft w:val="0"/>
          <w:marRight w:val="0"/>
          <w:marTop w:val="0"/>
          <w:marBottom w:val="0"/>
          <w:divBdr>
            <w:top w:val="none" w:sz="0" w:space="0" w:color="auto"/>
            <w:left w:val="none" w:sz="0" w:space="0" w:color="auto"/>
            <w:bottom w:val="none" w:sz="0" w:space="0" w:color="auto"/>
            <w:right w:val="none" w:sz="0" w:space="0" w:color="auto"/>
          </w:divBdr>
        </w:div>
        <w:div w:id="424309284">
          <w:marLeft w:val="0"/>
          <w:marRight w:val="0"/>
          <w:marTop w:val="0"/>
          <w:marBottom w:val="0"/>
          <w:divBdr>
            <w:top w:val="none" w:sz="0" w:space="0" w:color="auto"/>
            <w:left w:val="none" w:sz="0" w:space="0" w:color="auto"/>
            <w:bottom w:val="none" w:sz="0" w:space="0" w:color="auto"/>
            <w:right w:val="none" w:sz="0" w:space="0" w:color="auto"/>
          </w:divBdr>
        </w:div>
        <w:div w:id="1952861396">
          <w:marLeft w:val="0"/>
          <w:marRight w:val="0"/>
          <w:marTop w:val="0"/>
          <w:marBottom w:val="0"/>
          <w:divBdr>
            <w:top w:val="none" w:sz="0" w:space="0" w:color="auto"/>
            <w:left w:val="none" w:sz="0" w:space="0" w:color="auto"/>
            <w:bottom w:val="none" w:sz="0" w:space="0" w:color="auto"/>
            <w:right w:val="none" w:sz="0" w:space="0" w:color="auto"/>
          </w:divBdr>
        </w:div>
        <w:div w:id="2003897710">
          <w:marLeft w:val="0"/>
          <w:marRight w:val="0"/>
          <w:marTop w:val="0"/>
          <w:marBottom w:val="0"/>
          <w:divBdr>
            <w:top w:val="none" w:sz="0" w:space="0" w:color="auto"/>
            <w:left w:val="none" w:sz="0" w:space="0" w:color="auto"/>
            <w:bottom w:val="none" w:sz="0" w:space="0" w:color="auto"/>
            <w:right w:val="none" w:sz="0" w:space="0" w:color="auto"/>
          </w:divBdr>
        </w:div>
        <w:div w:id="1301956444">
          <w:marLeft w:val="0"/>
          <w:marRight w:val="0"/>
          <w:marTop w:val="0"/>
          <w:marBottom w:val="0"/>
          <w:divBdr>
            <w:top w:val="none" w:sz="0" w:space="0" w:color="auto"/>
            <w:left w:val="none" w:sz="0" w:space="0" w:color="auto"/>
            <w:bottom w:val="none" w:sz="0" w:space="0" w:color="auto"/>
            <w:right w:val="none" w:sz="0" w:space="0" w:color="auto"/>
          </w:divBdr>
        </w:div>
        <w:div w:id="565409834">
          <w:marLeft w:val="0"/>
          <w:marRight w:val="0"/>
          <w:marTop w:val="0"/>
          <w:marBottom w:val="0"/>
          <w:divBdr>
            <w:top w:val="none" w:sz="0" w:space="0" w:color="auto"/>
            <w:left w:val="none" w:sz="0" w:space="0" w:color="auto"/>
            <w:bottom w:val="none" w:sz="0" w:space="0" w:color="auto"/>
            <w:right w:val="none" w:sz="0" w:space="0" w:color="auto"/>
          </w:divBdr>
        </w:div>
        <w:div w:id="57629443">
          <w:marLeft w:val="0"/>
          <w:marRight w:val="0"/>
          <w:marTop w:val="0"/>
          <w:marBottom w:val="0"/>
          <w:divBdr>
            <w:top w:val="none" w:sz="0" w:space="0" w:color="auto"/>
            <w:left w:val="none" w:sz="0" w:space="0" w:color="auto"/>
            <w:bottom w:val="none" w:sz="0" w:space="0" w:color="auto"/>
            <w:right w:val="none" w:sz="0" w:space="0" w:color="auto"/>
          </w:divBdr>
        </w:div>
        <w:div w:id="365763072">
          <w:marLeft w:val="0"/>
          <w:marRight w:val="0"/>
          <w:marTop w:val="0"/>
          <w:marBottom w:val="0"/>
          <w:divBdr>
            <w:top w:val="none" w:sz="0" w:space="0" w:color="auto"/>
            <w:left w:val="none" w:sz="0" w:space="0" w:color="auto"/>
            <w:bottom w:val="none" w:sz="0" w:space="0" w:color="auto"/>
            <w:right w:val="none" w:sz="0" w:space="0" w:color="auto"/>
          </w:divBdr>
        </w:div>
        <w:div w:id="345712073">
          <w:marLeft w:val="0"/>
          <w:marRight w:val="0"/>
          <w:marTop w:val="0"/>
          <w:marBottom w:val="0"/>
          <w:divBdr>
            <w:top w:val="none" w:sz="0" w:space="0" w:color="auto"/>
            <w:left w:val="none" w:sz="0" w:space="0" w:color="auto"/>
            <w:bottom w:val="none" w:sz="0" w:space="0" w:color="auto"/>
            <w:right w:val="none" w:sz="0" w:space="0" w:color="auto"/>
          </w:divBdr>
        </w:div>
        <w:div w:id="628585334">
          <w:marLeft w:val="0"/>
          <w:marRight w:val="0"/>
          <w:marTop w:val="0"/>
          <w:marBottom w:val="0"/>
          <w:divBdr>
            <w:top w:val="none" w:sz="0" w:space="0" w:color="auto"/>
            <w:left w:val="none" w:sz="0" w:space="0" w:color="auto"/>
            <w:bottom w:val="none" w:sz="0" w:space="0" w:color="auto"/>
            <w:right w:val="none" w:sz="0" w:space="0" w:color="auto"/>
          </w:divBdr>
        </w:div>
        <w:div w:id="427435579">
          <w:marLeft w:val="0"/>
          <w:marRight w:val="0"/>
          <w:marTop w:val="0"/>
          <w:marBottom w:val="0"/>
          <w:divBdr>
            <w:top w:val="none" w:sz="0" w:space="0" w:color="auto"/>
            <w:left w:val="none" w:sz="0" w:space="0" w:color="auto"/>
            <w:bottom w:val="none" w:sz="0" w:space="0" w:color="auto"/>
            <w:right w:val="none" w:sz="0" w:space="0" w:color="auto"/>
          </w:divBdr>
        </w:div>
        <w:div w:id="1254826229">
          <w:marLeft w:val="0"/>
          <w:marRight w:val="0"/>
          <w:marTop w:val="0"/>
          <w:marBottom w:val="0"/>
          <w:divBdr>
            <w:top w:val="none" w:sz="0" w:space="0" w:color="auto"/>
            <w:left w:val="none" w:sz="0" w:space="0" w:color="auto"/>
            <w:bottom w:val="none" w:sz="0" w:space="0" w:color="auto"/>
            <w:right w:val="none" w:sz="0" w:space="0" w:color="auto"/>
          </w:divBdr>
        </w:div>
        <w:div w:id="1469130545">
          <w:marLeft w:val="0"/>
          <w:marRight w:val="0"/>
          <w:marTop w:val="0"/>
          <w:marBottom w:val="0"/>
          <w:divBdr>
            <w:top w:val="none" w:sz="0" w:space="0" w:color="auto"/>
            <w:left w:val="none" w:sz="0" w:space="0" w:color="auto"/>
            <w:bottom w:val="none" w:sz="0" w:space="0" w:color="auto"/>
            <w:right w:val="none" w:sz="0" w:space="0" w:color="auto"/>
          </w:divBdr>
        </w:div>
        <w:div w:id="508300431">
          <w:marLeft w:val="0"/>
          <w:marRight w:val="0"/>
          <w:marTop w:val="0"/>
          <w:marBottom w:val="0"/>
          <w:divBdr>
            <w:top w:val="none" w:sz="0" w:space="0" w:color="auto"/>
            <w:left w:val="none" w:sz="0" w:space="0" w:color="auto"/>
            <w:bottom w:val="none" w:sz="0" w:space="0" w:color="auto"/>
            <w:right w:val="none" w:sz="0" w:space="0" w:color="auto"/>
          </w:divBdr>
        </w:div>
        <w:div w:id="1488092441">
          <w:marLeft w:val="0"/>
          <w:marRight w:val="0"/>
          <w:marTop w:val="0"/>
          <w:marBottom w:val="0"/>
          <w:divBdr>
            <w:top w:val="none" w:sz="0" w:space="0" w:color="auto"/>
            <w:left w:val="none" w:sz="0" w:space="0" w:color="auto"/>
            <w:bottom w:val="none" w:sz="0" w:space="0" w:color="auto"/>
            <w:right w:val="none" w:sz="0" w:space="0" w:color="auto"/>
          </w:divBdr>
        </w:div>
        <w:div w:id="1198003202">
          <w:marLeft w:val="0"/>
          <w:marRight w:val="0"/>
          <w:marTop w:val="0"/>
          <w:marBottom w:val="0"/>
          <w:divBdr>
            <w:top w:val="none" w:sz="0" w:space="0" w:color="auto"/>
            <w:left w:val="none" w:sz="0" w:space="0" w:color="auto"/>
            <w:bottom w:val="none" w:sz="0" w:space="0" w:color="auto"/>
            <w:right w:val="none" w:sz="0" w:space="0" w:color="auto"/>
          </w:divBdr>
        </w:div>
        <w:div w:id="356004193">
          <w:marLeft w:val="0"/>
          <w:marRight w:val="0"/>
          <w:marTop w:val="0"/>
          <w:marBottom w:val="0"/>
          <w:divBdr>
            <w:top w:val="none" w:sz="0" w:space="0" w:color="auto"/>
            <w:left w:val="none" w:sz="0" w:space="0" w:color="auto"/>
            <w:bottom w:val="none" w:sz="0" w:space="0" w:color="auto"/>
            <w:right w:val="none" w:sz="0" w:space="0" w:color="auto"/>
          </w:divBdr>
        </w:div>
        <w:div w:id="1962806142">
          <w:marLeft w:val="0"/>
          <w:marRight w:val="0"/>
          <w:marTop w:val="0"/>
          <w:marBottom w:val="0"/>
          <w:divBdr>
            <w:top w:val="none" w:sz="0" w:space="0" w:color="auto"/>
            <w:left w:val="none" w:sz="0" w:space="0" w:color="auto"/>
            <w:bottom w:val="none" w:sz="0" w:space="0" w:color="auto"/>
            <w:right w:val="none" w:sz="0" w:space="0" w:color="auto"/>
          </w:divBdr>
        </w:div>
        <w:div w:id="2101368446">
          <w:marLeft w:val="0"/>
          <w:marRight w:val="0"/>
          <w:marTop w:val="0"/>
          <w:marBottom w:val="0"/>
          <w:divBdr>
            <w:top w:val="none" w:sz="0" w:space="0" w:color="auto"/>
            <w:left w:val="none" w:sz="0" w:space="0" w:color="auto"/>
            <w:bottom w:val="none" w:sz="0" w:space="0" w:color="auto"/>
            <w:right w:val="none" w:sz="0" w:space="0" w:color="auto"/>
          </w:divBdr>
        </w:div>
        <w:div w:id="962081231">
          <w:marLeft w:val="0"/>
          <w:marRight w:val="0"/>
          <w:marTop w:val="0"/>
          <w:marBottom w:val="0"/>
          <w:divBdr>
            <w:top w:val="none" w:sz="0" w:space="0" w:color="auto"/>
            <w:left w:val="none" w:sz="0" w:space="0" w:color="auto"/>
            <w:bottom w:val="none" w:sz="0" w:space="0" w:color="auto"/>
            <w:right w:val="none" w:sz="0" w:space="0" w:color="auto"/>
          </w:divBdr>
        </w:div>
        <w:div w:id="1848979134">
          <w:marLeft w:val="0"/>
          <w:marRight w:val="0"/>
          <w:marTop w:val="0"/>
          <w:marBottom w:val="0"/>
          <w:divBdr>
            <w:top w:val="none" w:sz="0" w:space="0" w:color="auto"/>
            <w:left w:val="none" w:sz="0" w:space="0" w:color="auto"/>
            <w:bottom w:val="none" w:sz="0" w:space="0" w:color="auto"/>
            <w:right w:val="none" w:sz="0" w:space="0" w:color="auto"/>
          </w:divBdr>
        </w:div>
        <w:div w:id="1239294232">
          <w:marLeft w:val="0"/>
          <w:marRight w:val="0"/>
          <w:marTop w:val="0"/>
          <w:marBottom w:val="0"/>
          <w:divBdr>
            <w:top w:val="none" w:sz="0" w:space="0" w:color="auto"/>
            <w:left w:val="none" w:sz="0" w:space="0" w:color="auto"/>
            <w:bottom w:val="none" w:sz="0" w:space="0" w:color="auto"/>
            <w:right w:val="none" w:sz="0" w:space="0" w:color="auto"/>
          </w:divBdr>
        </w:div>
        <w:div w:id="414980714">
          <w:marLeft w:val="0"/>
          <w:marRight w:val="0"/>
          <w:marTop w:val="0"/>
          <w:marBottom w:val="0"/>
          <w:divBdr>
            <w:top w:val="none" w:sz="0" w:space="0" w:color="auto"/>
            <w:left w:val="none" w:sz="0" w:space="0" w:color="auto"/>
            <w:bottom w:val="none" w:sz="0" w:space="0" w:color="auto"/>
            <w:right w:val="none" w:sz="0" w:space="0" w:color="auto"/>
          </w:divBdr>
        </w:div>
        <w:div w:id="1996640768">
          <w:marLeft w:val="0"/>
          <w:marRight w:val="0"/>
          <w:marTop w:val="0"/>
          <w:marBottom w:val="0"/>
          <w:divBdr>
            <w:top w:val="none" w:sz="0" w:space="0" w:color="auto"/>
            <w:left w:val="none" w:sz="0" w:space="0" w:color="auto"/>
            <w:bottom w:val="none" w:sz="0" w:space="0" w:color="auto"/>
            <w:right w:val="none" w:sz="0" w:space="0" w:color="auto"/>
          </w:divBdr>
        </w:div>
        <w:div w:id="2026858960">
          <w:marLeft w:val="0"/>
          <w:marRight w:val="0"/>
          <w:marTop w:val="0"/>
          <w:marBottom w:val="0"/>
          <w:divBdr>
            <w:top w:val="none" w:sz="0" w:space="0" w:color="auto"/>
            <w:left w:val="none" w:sz="0" w:space="0" w:color="auto"/>
            <w:bottom w:val="none" w:sz="0" w:space="0" w:color="auto"/>
            <w:right w:val="none" w:sz="0" w:space="0" w:color="auto"/>
          </w:divBdr>
        </w:div>
        <w:div w:id="1997607907">
          <w:marLeft w:val="0"/>
          <w:marRight w:val="0"/>
          <w:marTop w:val="0"/>
          <w:marBottom w:val="0"/>
          <w:divBdr>
            <w:top w:val="none" w:sz="0" w:space="0" w:color="auto"/>
            <w:left w:val="none" w:sz="0" w:space="0" w:color="auto"/>
            <w:bottom w:val="none" w:sz="0" w:space="0" w:color="auto"/>
            <w:right w:val="none" w:sz="0" w:space="0" w:color="auto"/>
          </w:divBdr>
        </w:div>
        <w:div w:id="1780758844">
          <w:marLeft w:val="0"/>
          <w:marRight w:val="0"/>
          <w:marTop w:val="0"/>
          <w:marBottom w:val="0"/>
          <w:divBdr>
            <w:top w:val="none" w:sz="0" w:space="0" w:color="auto"/>
            <w:left w:val="none" w:sz="0" w:space="0" w:color="auto"/>
            <w:bottom w:val="none" w:sz="0" w:space="0" w:color="auto"/>
            <w:right w:val="none" w:sz="0" w:space="0" w:color="auto"/>
          </w:divBdr>
        </w:div>
        <w:div w:id="1153911002">
          <w:marLeft w:val="0"/>
          <w:marRight w:val="0"/>
          <w:marTop w:val="0"/>
          <w:marBottom w:val="0"/>
          <w:divBdr>
            <w:top w:val="none" w:sz="0" w:space="0" w:color="auto"/>
            <w:left w:val="none" w:sz="0" w:space="0" w:color="auto"/>
            <w:bottom w:val="none" w:sz="0" w:space="0" w:color="auto"/>
            <w:right w:val="none" w:sz="0" w:space="0" w:color="auto"/>
          </w:divBdr>
        </w:div>
        <w:div w:id="2072538022">
          <w:marLeft w:val="0"/>
          <w:marRight w:val="0"/>
          <w:marTop w:val="0"/>
          <w:marBottom w:val="0"/>
          <w:divBdr>
            <w:top w:val="none" w:sz="0" w:space="0" w:color="auto"/>
            <w:left w:val="none" w:sz="0" w:space="0" w:color="auto"/>
            <w:bottom w:val="none" w:sz="0" w:space="0" w:color="auto"/>
            <w:right w:val="none" w:sz="0" w:space="0" w:color="auto"/>
          </w:divBdr>
        </w:div>
        <w:div w:id="1042251375">
          <w:marLeft w:val="0"/>
          <w:marRight w:val="0"/>
          <w:marTop w:val="0"/>
          <w:marBottom w:val="0"/>
          <w:divBdr>
            <w:top w:val="none" w:sz="0" w:space="0" w:color="auto"/>
            <w:left w:val="none" w:sz="0" w:space="0" w:color="auto"/>
            <w:bottom w:val="none" w:sz="0" w:space="0" w:color="auto"/>
            <w:right w:val="none" w:sz="0" w:space="0" w:color="auto"/>
          </w:divBdr>
          <w:divsChild>
            <w:div w:id="360981068">
              <w:marLeft w:val="-75"/>
              <w:marRight w:val="0"/>
              <w:marTop w:val="30"/>
              <w:marBottom w:val="30"/>
              <w:divBdr>
                <w:top w:val="none" w:sz="0" w:space="0" w:color="auto"/>
                <w:left w:val="none" w:sz="0" w:space="0" w:color="auto"/>
                <w:bottom w:val="none" w:sz="0" w:space="0" w:color="auto"/>
                <w:right w:val="none" w:sz="0" w:space="0" w:color="auto"/>
              </w:divBdr>
              <w:divsChild>
                <w:div w:id="724335249">
                  <w:marLeft w:val="0"/>
                  <w:marRight w:val="0"/>
                  <w:marTop w:val="0"/>
                  <w:marBottom w:val="0"/>
                  <w:divBdr>
                    <w:top w:val="none" w:sz="0" w:space="0" w:color="auto"/>
                    <w:left w:val="none" w:sz="0" w:space="0" w:color="auto"/>
                    <w:bottom w:val="none" w:sz="0" w:space="0" w:color="auto"/>
                    <w:right w:val="none" w:sz="0" w:space="0" w:color="auto"/>
                  </w:divBdr>
                  <w:divsChild>
                    <w:div w:id="1589730682">
                      <w:marLeft w:val="0"/>
                      <w:marRight w:val="0"/>
                      <w:marTop w:val="0"/>
                      <w:marBottom w:val="0"/>
                      <w:divBdr>
                        <w:top w:val="none" w:sz="0" w:space="0" w:color="auto"/>
                        <w:left w:val="none" w:sz="0" w:space="0" w:color="auto"/>
                        <w:bottom w:val="none" w:sz="0" w:space="0" w:color="auto"/>
                        <w:right w:val="none" w:sz="0" w:space="0" w:color="auto"/>
                      </w:divBdr>
                    </w:div>
                  </w:divsChild>
                </w:div>
                <w:div w:id="951940945">
                  <w:marLeft w:val="0"/>
                  <w:marRight w:val="0"/>
                  <w:marTop w:val="0"/>
                  <w:marBottom w:val="0"/>
                  <w:divBdr>
                    <w:top w:val="none" w:sz="0" w:space="0" w:color="auto"/>
                    <w:left w:val="none" w:sz="0" w:space="0" w:color="auto"/>
                    <w:bottom w:val="none" w:sz="0" w:space="0" w:color="auto"/>
                    <w:right w:val="none" w:sz="0" w:space="0" w:color="auto"/>
                  </w:divBdr>
                  <w:divsChild>
                    <w:div w:id="1178033320">
                      <w:marLeft w:val="0"/>
                      <w:marRight w:val="0"/>
                      <w:marTop w:val="0"/>
                      <w:marBottom w:val="0"/>
                      <w:divBdr>
                        <w:top w:val="none" w:sz="0" w:space="0" w:color="auto"/>
                        <w:left w:val="none" w:sz="0" w:space="0" w:color="auto"/>
                        <w:bottom w:val="none" w:sz="0" w:space="0" w:color="auto"/>
                        <w:right w:val="none" w:sz="0" w:space="0" w:color="auto"/>
                      </w:divBdr>
                    </w:div>
                  </w:divsChild>
                </w:div>
                <w:div w:id="1343168880">
                  <w:marLeft w:val="0"/>
                  <w:marRight w:val="0"/>
                  <w:marTop w:val="0"/>
                  <w:marBottom w:val="0"/>
                  <w:divBdr>
                    <w:top w:val="none" w:sz="0" w:space="0" w:color="auto"/>
                    <w:left w:val="none" w:sz="0" w:space="0" w:color="auto"/>
                    <w:bottom w:val="none" w:sz="0" w:space="0" w:color="auto"/>
                    <w:right w:val="none" w:sz="0" w:space="0" w:color="auto"/>
                  </w:divBdr>
                  <w:divsChild>
                    <w:div w:id="289289292">
                      <w:marLeft w:val="0"/>
                      <w:marRight w:val="0"/>
                      <w:marTop w:val="0"/>
                      <w:marBottom w:val="0"/>
                      <w:divBdr>
                        <w:top w:val="none" w:sz="0" w:space="0" w:color="auto"/>
                        <w:left w:val="none" w:sz="0" w:space="0" w:color="auto"/>
                        <w:bottom w:val="none" w:sz="0" w:space="0" w:color="auto"/>
                        <w:right w:val="none" w:sz="0" w:space="0" w:color="auto"/>
                      </w:divBdr>
                    </w:div>
                  </w:divsChild>
                </w:div>
                <w:div w:id="2050181076">
                  <w:marLeft w:val="0"/>
                  <w:marRight w:val="0"/>
                  <w:marTop w:val="0"/>
                  <w:marBottom w:val="0"/>
                  <w:divBdr>
                    <w:top w:val="none" w:sz="0" w:space="0" w:color="auto"/>
                    <w:left w:val="none" w:sz="0" w:space="0" w:color="auto"/>
                    <w:bottom w:val="none" w:sz="0" w:space="0" w:color="auto"/>
                    <w:right w:val="none" w:sz="0" w:space="0" w:color="auto"/>
                  </w:divBdr>
                  <w:divsChild>
                    <w:div w:id="1272786480">
                      <w:marLeft w:val="0"/>
                      <w:marRight w:val="0"/>
                      <w:marTop w:val="0"/>
                      <w:marBottom w:val="0"/>
                      <w:divBdr>
                        <w:top w:val="none" w:sz="0" w:space="0" w:color="auto"/>
                        <w:left w:val="none" w:sz="0" w:space="0" w:color="auto"/>
                        <w:bottom w:val="none" w:sz="0" w:space="0" w:color="auto"/>
                        <w:right w:val="none" w:sz="0" w:space="0" w:color="auto"/>
                      </w:divBdr>
                    </w:div>
                  </w:divsChild>
                </w:div>
                <w:div w:id="443571965">
                  <w:marLeft w:val="0"/>
                  <w:marRight w:val="0"/>
                  <w:marTop w:val="0"/>
                  <w:marBottom w:val="0"/>
                  <w:divBdr>
                    <w:top w:val="none" w:sz="0" w:space="0" w:color="auto"/>
                    <w:left w:val="none" w:sz="0" w:space="0" w:color="auto"/>
                    <w:bottom w:val="none" w:sz="0" w:space="0" w:color="auto"/>
                    <w:right w:val="none" w:sz="0" w:space="0" w:color="auto"/>
                  </w:divBdr>
                  <w:divsChild>
                    <w:div w:id="953636387">
                      <w:marLeft w:val="0"/>
                      <w:marRight w:val="0"/>
                      <w:marTop w:val="0"/>
                      <w:marBottom w:val="0"/>
                      <w:divBdr>
                        <w:top w:val="none" w:sz="0" w:space="0" w:color="auto"/>
                        <w:left w:val="none" w:sz="0" w:space="0" w:color="auto"/>
                        <w:bottom w:val="none" w:sz="0" w:space="0" w:color="auto"/>
                        <w:right w:val="none" w:sz="0" w:space="0" w:color="auto"/>
                      </w:divBdr>
                    </w:div>
                  </w:divsChild>
                </w:div>
                <w:div w:id="2088532375">
                  <w:marLeft w:val="0"/>
                  <w:marRight w:val="0"/>
                  <w:marTop w:val="0"/>
                  <w:marBottom w:val="0"/>
                  <w:divBdr>
                    <w:top w:val="none" w:sz="0" w:space="0" w:color="auto"/>
                    <w:left w:val="none" w:sz="0" w:space="0" w:color="auto"/>
                    <w:bottom w:val="none" w:sz="0" w:space="0" w:color="auto"/>
                    <w:right w:val="none" w:sz="0" w:space="0" w:color="auto"/>
                  </w:divBdr>
                  <w:divsChild>
                    <w:div w:id="1117065277">
                      <w:marLeft w:val="0"/>
                      <w:marRight w:val="0"/>
                      <w:marTop w:val="0"/>
                      <w:marBottom w:val="0"/>
                      <w:divBdr>
                        <w:top w:val="none" w:sz="0" w:space="0" w:color="auto"/>
                        <w:left w:val="none" w:sz="0" w:space="0" w:color="auto"/>
                        <w:bottom w:val="none" w:sz="0" w:space="0" w:color="auto"/>
                        <w:right w:val="none" w:sz="0" w:space="0" w:color="auto"/>
                      </w:divBdr>
                    </w:div>
                  </w:divsChild>
                </w:div>
                <w:div w:id="1252081493">
                  <w:marLeft w:val="0"/>
                  <w:marRight w:val="0"/>
                  <w:marTop w:val="0"/>
                  <w:marBottom w:val="0"/>
                  <w:divBdr>
                    <w:top w:val="none" w:sz="0" w:space="0" w:color="auto"/>
                    <w:left w:val="none" w:sz="0" w:space="0" w:color="auto"/>
                    <w:bottom w:val="none" w:sz="0" w:space="0" w:color="auto"/>
                    <w:right w:val="none" w:sz="0" w:space="0" w:color="auto"/>
                  </w:divBdr>
                  <w:divsChild>
                    <w:div w:id="1314599581">
                      <w:marLeft w:val="0"/>
                      <w:marRight w:val="0"/>
                      <w:marTop w:val="0"/>
                      <w:marBottom w:val="0"/>
                      <w:divBdr>
                        <w:top w:val="none" w:sz="0" w:space="0" w:color="auto"/>
                        <w:left w:val="none" w:sz="0" w:space="0" w:color="auto"/>
                        <w:bottom w:val="none" w:sz="0" w:space="0" w:color="auto"/>
                        <w:right w:val="none" w:sz="0" w:space="0" w:color="auto"/>
                      </w:divBdr>
                    </w:div>
                  </w:divsChild>
                </w:div>
                <w:div w:id="958491593">
                  <w:marLeft w:val="0"/>
                  <w:marRight w:val="0"/>
                  <w:marTop w:val="0"/>
                  <w:marBottom w:val="0"/>
                  <w:divBdr>
                    <w:top w:val="none" w:sz="0" w:space="0" w:color="auto"/>
                    <w:left w:val="none" w:sz="0" w:space="0" w:color="auto"/>
                    <w:bottom w:val="none" w:sz="0" w:space="0" w:color="auto"/>
                    <w:right w:val="none" w:sz="0" w:space="0" w:color="auto"/>
                  </w:divBdr>
                  <w:divsChild>
                    <w:div w:id="997465161">
                      <w:marLeft w:val="0"/>
                      <w:marRight w:val="0"/>
                      <w:marTop w:val="0"/>
                      <w:marBottom w:val="0"/>
                      <w:divBdr>
                        <w:top w:val="none" w:sz="0" w:space="0" w:color="auto"/>
                        <w:left w:val="none" w:sz="0" w:space="0" w:color="auto"/>
                        <w:bottom w:val="none" w:sz="0" w:space="0" w:color="auto"/>
                        <w:right w:val="none" w:sz="0" w:space="0" w:color="auto"/>
                      </w:divBdr>
                    </w:div>
                  </w:divsChild>
                </w:div>
                <w:div w:id="740059724">
                  <w:marLeft w:val="0"/>
                  <w:marRight w:val="0"/>
                  <w:marTop w:val="0"/>
                  <w:marBottom w:val="0"/>
                  <w:divBdr>
                    <w:top w:val="none" w:sz="0" w:space="0" w:color="auto"/>
                    <w:left w:val="none" w:sz="0" w:space="0" w:color="auto"/>
                    <w:bottom w:val="none" w:sz="0" w:space="0" w:color="auto"/>
                    <w:right w:val="none" w:sz="0" w:space="0" w:color="auto"/>
                  </w:divBdr>
                  <w:divsChild>
                    <w:div w:id="863052523">
                      <w:marLeft w:val="0"/>
                      <w:marRight w:val="0"/>
                      <w:marTop w:val="0"/>
                      <w:marBottom w:val="0"/>
                      <w:divBdr>
                        <w:top w:val="none" w:sz="0" w:space="0" w:color="auto"/>
                        <w:left w:val="none" w:sz="0" w:space="0" w:color="auto"/>
                        <w:bottom w:val="none" w:sz="0" w:space="0" w:color="auto"/>
                        <w:right w:val="none" w:sz="0" w:space="0" w:color="auto"/>
                      </w:divBdr>
                    </w:div>
                  </w:divsChild>
                </w:div>
                <w:div w:id="468088134">
                  <w:marLeft w:val="0"/>
                  <w:marRight w:val="0"/>
                  <w:marTop w:val="0"/>
                  <w:marBottom w:val="0"/>
                  <w:divBdr>
                    <w:top w:val="none" w:sz="0" w:space="0" w:color="auto"/>
                    <w:left w:val="none" w:sz="0" w:space="0" w:color="auto"/>
                    <w:bottom w:val="none" w:sz="0" w:space="0" w:color="auto"/>
                    <w:right w:val="none" w:sz="0" w:space="0" w:color="auto"/>
                  </w:divBdr>
                  <w:divsChild>
                    <w:div w:id="223101660">
                      <w:marLeft w:val="0"/>
                      <w:marRight w:val="0"/>
                      <w:marTop w:val="0"/>
                      <w:marBottom w:val="0"/>
                      <w:divBdr>
                        <w:top w:val="none" w:sz="0" w:space="0" w:color="auto"/>
                        <w:left w:val="none" w:sz="0" w:space="0" w:color="auto"/>
                        <w:bottom w:val="none" w:sz="0" w:space="0" w:color="auto"/>
                        <w:right w:val="none" w:sz="0" w:space="0" w:color="auto"/>
                      </w:divBdr>
                    </w:div>
                  </w:divsChild>
                </w:div>
                <w:div w:id="2122527661">
                  <w:marLeft w:val="0"/>
                  <w:marRight w:val="0"/>
                  <w:marTop w:val="0"/>
                  <w:marBottom w:val="0"/>
                  <w:divBdr>
                    <w:top w:val="none" w:sz="0" w:space="0" w:color="auto"/>
                    <w:left w:val="none" w:sz="0" w:space="0" w:color="auto"/>
                    <w:bottom w:val="none" w:sz="0" w:space="0" w:color="auto"/>
                    <w:right w:val="none" w:sz="0" w:space="0" w:color="auto"/>
                  </w:divBdr>
                  <w:divsChild>
                    <w:div w:id="636565901">
                      <w:marLeft w:val="0"/>
                      <w:marRight w:val="0"/>
                      <w:marTop w:val="0"/>
                      <w:marBottom w:val="0"/>
                      <w:divBdr>
                        <w:top w:val="none" w:sz="0" w:space="0" w:color="auto"/>
                        <w:left w:val="none" w:sz="0" w:space="0" w:color="auto"/>
                        <w:bottom w:val="none" w:sz="0" w:space="0" w:color="auto"/>
                        <w:right w:val="none" w:sz="0" w:space="0" w:color="auto"/>
                      </w:divBdr>
                    </w:div>
                  </w:divsChild>
                </w:div>
                <w:div w:id="156188112">
                  <w:marLeft w:val="0"/>
                  <w:marRight w:val="0"/>
                  <w:marTop w:val="0"/>
                  <w:marBottom w:val="0"/>
                  <w:divBdr>
                    <w:top w:val="none" w:sz="0" w:space="0" w:color="auto"/>
                    <w:left w:val="none" w:sz="0" w:space="0" w:color="auto"/>
                    <w:bottom w:val="none" w:sz="0" w:space="0" w:color="auto"/>
                    <w:right w:val="none" w:sz="0" w:space="0" w:color="auto"/>
                  </w:divBdr>
                  <w:divsChild>
                    <w:div w:id="335957354">
                      <w:marLeft w:val="0"/>
                      <w:marRight w:val="0"/>
                      <w:marTop w:val="0"/>
                      <w:marBottom w:val="0"/>
                      <w:divBdr>
                        <w:top w:val="none" w:sz="0" w:space="0" w:color="auto"/>
                        <w:left w:val="none" w:sz="0" w:space="0" w:color="auto"/>
                        <w:bottom w:val="none" w:sz="0" w:space="0" w:color="auto"/>
                        <w:right w:val="none" w:sz="0" w:space="0" w:color="auto"/>
                      </w:divBdr>
                    </w:div>
                  </w:divsChild>
                </w:div>
                <w:div w:id="83846199">
                  <w:marLeft w:val="0"/>
                  <w:marRight w:val="0"/>
                  <w:marTop w:val="0"/>
                  <w:marBottom w:val="0"/>
                  <w:divBdr>
                    <w:top w:val="none" w:sz="0" w:space="0" w:color="auto"/>
                    <w:left w:val="none" w:sz="0" w:space="0" w:color="auto"/>
                    <w:bottom w:val="none" w:sz="0" w:space="0" w:color="auto"/>
                    <w:right w:val="none" w:sz="0" w:space="0" w:color="auto"/>
                  </w:divBdr>
                  <w:divsChild>
                    <w:div w:id="1883858451">
                      <w:marLeft w:val="0"/>
                      <w:marRight w:val="0"/>
                      <w:marTop w:val="0"/>
                      <w:marBottom w:val="0"/>
                      <w:divBdr>
                        <w:top w:val="none" w:sz="0" w:space="0" w:color="auto"/>
                        <w:left w:val="none" w:sz="0" w:space="0" w:color="auto"/>
                        <w:bottom w:val="none" w:sz="0" w:space="0" w:color="auto"/>
                        <w:right w:val="none" w:sz="0" w:space="0" w:color="auto"/>
                      </w:divBdr>
                    </w:div>
                  </w:divsChild>
                </w:div>
                <w:div w:id="1804350468">
                  <w:marLeft w:val="0"/>
                  <w:marRight w:val="0"/>
                  <w:marTop w:val="0"/>
                  <w:marBottom w:val="0"/>
                  <w:divBdr>
                    <w:top w:val="none" w:sz="0" w:space="0" w:color="auto"/>
                    <w:left w:val="none" w:sz="0" w:space="0" w:color="auto"/>
                    <w:bottom w:val="none" w:sz="0" w:space="0" w:color="auto"/>
                    <w:right w:val="none" w:sz="0" w:space="0" w:color="auto"/>
                  </w:divBdr>
                  <w:divsChild>
                    <w:div w:id="1198859286">
                      <w:marLeft w:val="0"/>
                      <w:marRight w:val="0"/>
                      <w:marTop w:val="0"/>
                      <w:marBottom w:val="0"/>
                      <w:divBdr>
                        <w:top w:val="none" w:sz="0" w:space="0" w:color="auto"/>
                        <w:left w:val="none" w:sz="0" w:space="0" w:color="auto"/>
                        <w:bottom w:val="none" w:sz="0" w:space="0" w:color="auto"/>
                        <w:right w:val="none" w:sz="0" w:space="0" w:color="auto"/>
                      </w:divBdr>
                    </w:div>
                  </w:divsChild>
                </w:div>
                <w:div w:id="426734514">
                  <w:marLeft w:val="0"/>
                  <w:marRight w:val="0"/>
                  <w:marTop w:val="0"/>
                  <w:marBottom w:val="0"/>
                  <w:divBdr>
                    <w:top w:val="none" w:sz="0" w:space="0" w:color="auto"/>
                    <w:left w:val="none" w:sz="0" w:space="0" w:color="auto"/>
                    <w:bottom w:val="none" w:sz="0" w:space="0" w:color="auto"/>
                    <w:right w:val="none" w:sz="0" w:space="0" w:color="auto"/>
                  </w:divBdr>
                  <w:divsChild>
                    <w:div w:id="602302258">
                      <w:marLeft w:val="0"/>
                      <w:marRight w:val="0"/>
                      <w:marTop w:val="0"/>
                      <w:marBottom w:val="0"/>
                      <w:divBdr>
                        <w:top w:val="none" w:sz="0" w:space="0" w:color="auto"/>
                        <w:left w:val="none" w:sz="0" w:space="0" w:color="auto"/>
                        <w:bottom w:val="none" w:sz="0" w:space="0" w:color="auto"/>
                        <w:right w:val="none" w:sz="0" w:space="0" w:color="auto"/>
                      </w:divBdr>
                    </w:div>
                  </w:divsChild>
                </w:div>
                <w:div w:id="563953743">
                  <w:marLeft w:val="0"/>
                  <w:marRight w:val="0"/>
                  <w:marTop w:val="0"/>
                  <w:marBottom w:val="0"/>
                  <w:divBdr>
                    <w:top w:val="none" w:sz="0" w:space="0" w:color="auto"/>
                    <w:left w:val="none" w:sz="0" w:space="0" w:color="auto"/>
                    <w:bottom w:val="none" w:sz="0" w:space="0" w:color="auto"/>
                    <w:right w:val="none" w:sz="0" w:space="0" w:color="auto"/>
                  </w:divBdr>
                  <w:divsChild>
                    <w:div w:id="4123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30265">
          <w:marLeft w:val="0"/>
          <w:marRight w:val="0"/>
          <w:marTop w:val="0"/>
          <w:marBottom w:val="0"/>
          <w:divBdr>
            <w:top w:val="none" w:sz="0" w:space="0" w:color="auto"/>
            <w:left w:val="none" w:sz="0" w:space="0" w:color="auto"/>
            <w:bottom w:val="none" w:sz="0" w:space="0" w:color="auto"/>
            <w:right w:val="none" w:sz="0" w:space="0" w:color="auto"/>
          </w:divBdr>
        </w:div>
        <w:div w:id="1296644075">
          <w:marLeft w:val="0"/>
          <w:marRight w:val="0"/>
          <w:marTop w:val="0"/>
          <w:marBottom w:val="0"/>
          <w:divBdr>
            <w:top w:val="none" w:sz="0" w:space="0" w:color="auto"/>
            <w:left w:val="none" w:sz="0" w:space="0" w:color="auto"/>
            <w:bottom w:val="none" w:sz="0" w:space="0" w:color="auto"/>
            <w:right w:val="none" w:sz="0" w:space="0" w:color="auto"/>
          </w:divBdr>
        </w:div>
        <w:div w:id="1525098072">
          <w:marLeft w:val="0"/>
          <w:marRight w:val="0"/>
          <w:marTop w:val="0"/>
          <w:marBottom w:val="0"/>
          <w:divBdr>
            <w:top w:val="none" w:sz="0" w:space="0" w:color="auto"/>
            <w:left w:val="none" w:sz="0" w:space="0" w:color="auto"/>
            <w:bottom w:val="none" w:sz="0" w:space="0" w:color="auto"/>
            <w:right w:val="none" w:sz="0" w:space="0" w:color="auto"/>
          </w:divBdr>
        </w:div>
        <w:div w:id="359674027">
          <w:marLeft w:val="0"/>
          <w:marRight w:val="0"/>
          <w:marTop w:val="0"/>
          <w:marBottom w:val="0"/>
          <w:divBdr>
            <w:top w:val="none" w:sz="0" w:space="0" w:color="auto"/>
            <w:left w:val="none" w:sz="0" w:space="0" w:color="auto"/>
            <w:bottom w:val="none" w:sz="0" w:space="0" w:color="auto"/>
            <w:right w:val="none" w:sz="0" w:space="0" w:color="auto"/>
          </w:divBdr>
        </w:div>
        <w:div w:id="401955448">
          <w:marLeft w:val="0"/>
          <w:marRight w:val="0"/>
          <w:marTop w:val="0"/>
          <w:marBottom w:val="0"/>
          <w:divBdr>
            <w:top w:val="none" w:sz="0" w:space="0" w:color="auto"/>
            <w:left w:val="none" w:sz="0" w:space="0" w:color="auto"/>
            <w:bottom w:val="none" w:sz="0" w:space="0" w:color="auto"/>
            <w:right w:val="none" w:sz="0" w:space="0" w:color="auto"/>
          </w:divBdr>
        </w:div>
        <w:div w:id="1614898169">
          <w:marLeft w:val="0"/>
          <w:marRight w:val="0"/>
          <w:marTop w:val="0"/>
          <w:marBottom w:val="0"/>
          <w:divBdr>
            <w:top w:val="none" w:sz="0" w:space="0" w:color="auto"/>
            <w:left w:val="none" w:sz="0" w:space="0" w:color="auto"/>
            <w:bottom w:val="none" w:sz="0" w:space="0" w:color="auto"/>
            <w:right w:val="none" w:sz="0" w:space="0" w:color="auto"/>
          </w:divBdr>
        </w:div>
        <w:div w:id="1893079675">
          <w:marLeft w:val="0"/>
          <w:marRight w:val="0"/>
          <w:marTop w:val="0"/>
          <w:marBottom w:val="0"/>
          <w:divBdr>
            <w:top w:val="none" w:sz="0" w:space="0" w:color="auto"/>
            <w:left w:val="none" w:sz="0" w:space="0" w:color="auto"/>
            <w:bottom w:val="none" w:sz="0" w:space="0" w:color="auto"/>
            <w:right w:val="none" w:sz="0" w:space="0" w:color="auto"/>
          </w:divBdr>
        </w:div>
        <w:div w:id="1600721552">
          <w:marLeft w:val="0"/>
          <w:marRight w:val="0"/>
          <w:marTop w:val="0"/>
          <w:marBottom w:val="0"/>
          <w:divBdr>
            <w:top w:val="none" w:sz="0" w:space="0" w:color="auto"/>
            <w:left w:val="none" w:sz="0" w:space="0" w:color="auto"/>
            <w:bottom w:val="none" w:sz="0" w:space="0" w:color="auto"/>
            <w:right w:val="none" w:sz="0" w:space="0" w:color="auto"/>
          </w:divBdr>
        </w:div>
        <w:div w:id="491945136">
          <w:marLeft w:val="0"/>
          <w:marRight w:val="0"/>
          <w:marTop w:val="0"/>
          <w:marBottom w:val="0"/>
          <w:divBdr>
            <w:top w:val="none" w:sz="0" w:space="0" w:color="auto"/>
            <w:left w:val="none" w:sz="0" w:space="0" w:color="auto"/>
            <w:bottom w:val="none" w:sz="0" w:space="0" w:color="auto"/>
            <w:right w:val="none" w:sz="0" w:space="0" w:color="auto"/>
          </w:divBdr>
        </w:div>
        <w:div w:id="513149844">
          <w:marLeft w:val="0"/>
          <w:marRight w:val="0"/>
          <w:marTop w:val="0"/>
          <w:marBottom w:val="0"/>
          <w:divBdr>
            <w:top w:val="none" w:sz="0" w:space="0" w:color="auto"/>
            <w:left w:val="none" w:sz="0" w:space="0" w:color="auto"/>
            <w:bottom w:val="none" w:sz="0" w:space="0" w:color="auto"/>
            <w:right w:val="none" w:sz="0" w:space="0" w:color="auto"/>
          </w:divBdr>
        </w:div>
        <w:div w:id="982198241">
          <w:marLeft w:val="0"/>
          <w:marRight w:val="0"/>
          <w:marTop w:val="0"/>
          <w:marBottom w:val="0"/>
          <w:divBdr>
            <w:top w:val="none" w:sz="0" w:space="0" w:color="auto"/>
            <w:left w:val="none" w:sz="0" w:space="0" w:color="auto"/>
            <w:bottom w:val="none" w:sz="0" w:space="0" w:color="auto"/>
            <w:right w:val="none" w:sz="0" w:space="0" w:color="auto"/>
          </w:divBdr>
        </w:div>
        <w:div w:id="1753427946">
          <w:marLeft w:val="0"/>
          <w:marRight w:val="0"/>
          <w:marTop w:val="0"/>
          <w:marBottom w:val="0"/>
          <w:divBdr>
            <w:top w:val="none" w:sz="0" w:space="0" w:color="auto"/>
            <w:left w:val="none" w:sz="0" w:space="0" w:color="auto"/>
            <w:bottom w:val="none" w:sz="0" w:space="0" w:color="auto"/>
            <w:right w:val="none" w:sz="0" w:space="0" w:color="auto"/>
          </w:divBdr>
        </w:div>
        <w:div w:id="760226900">
          <w:marLeft w:val="0"/>
          <w:marRight w:val="0"/>
          <w:marTop w:val="0"/>
          <w:marBottom w:val="0"/>
          <w:divBdr>
            <w:top w:val="none" w:sz="0" w:space="0" w:color="auto"/>
            <w:left w:val="none" w:sz="0" w:space="0" w:color="auto"/>
            <w:bottom w:val="none" w:sz="0" w:space="0" w:color="auto"/>
            <w:right w:val="none" w:sz="0" w:space="0" w:color="auto"/>
          </w:divBdr>
        </w:div>
        <w:div w:id="929239415">
          <w:marLeft w:val="0"/>
          <w:marRight w:val="0"/>
          <w:marTop w:val="0"/>
          <w:marBottom w:val="0"/>
          <w:divBdr>
            <w:top w:val="none" w:sz="0" w:space="0" w:color="auto"/>
            <w:left w:val="none" w:sz="0" w:space="0" w:color="auto"/>
            <w:bottom w:val="none" w:sz="0" w:space="0" w:color="auto"/>
            <w:right w:val="none" w:sz="0" w:space="0" w:color="auto"/>
          </w:divBdr>
        </w:div>
        <w:div w:id="2101952206">
          <w:marLeft w:val="0"/>
          <w:marRight w:val="0"/>
          <w:marTop w:val="0"/>
          <w:marBottom w:val="0"/>
          <w:divBdr>
            <w:top w:val="none" w:sz="0" w:space="0" w:color="auto"/>
            <w:left w:val="none" w:sz="0" w:space="0" w:color="auto"/>
            <w:bottom w:val="none" w:sz="0" w:space="0" w:color="auto"/>
            <w:right w:val="none" w:sz="0" w:space="0" w:color="auto"/>
          </w:divBdr>
        </w:div>
        <w:div w:id="1840269420">
          <w:marLeft w:val="0"/>
          <w:marRight w:val="0"/>
          <w:marTop w:val="0"/>
          <w:marBottom w:val="0"/>
          <w:divBdr>
            <w:top w:val="none" w:sz="0" w:space="0" w:color="auto"/>
            <w:left w:val="none" w:sz="0" w:space="0" w:color="auto"/>
            <w:bottom w:val="none" w:sz="0" w:space="0" w:color="auto"/>
            <w:right w:val="none" w:sz="0" w:space="0" w:color="auto"/>
          </w:divBdr>
        </w:div>
        <w:div w:id="1863281354">
          <w:marLeft w:val="0"/>
          <w:marRight w:val="0"/>
          <w:marTop w:val="0"/>
          <w:marBottom w:val="0"/>
          <w:divBdr>
            <w:top w:val="none" w:sz="0" w:space="0" w:color="auto"/>
            <w:left w:val="none" w:sz="0" w:space="0" w:color="auto"/>
            <w:bottom w:val="none" w:sz="0" w:space="0" w:color="auto"/>
            <w:right w:val="none" w:sz="0" w:space="0" w:color="auto"/>
          </w:divBdr>
        </w:div>
        <w:div w:id="1990863585">
          <w:marLeft w:val="0"/>
          <w:marRight w:val="0"/>
          <w:marTop w:val="0"/>
          <w:marBottom w:val="0"/>
          <w:divBdr>
            <w:top w:val="none" w:sz="0" w:space="0" w:color="auto"/>
            <w:left w:val="none" w:sz="0" w:space="0" w:color="auto"/>
            <w:bottom w:val="none" w:sz="0" w:space="0" w:color="auto"/>
            <w:right w:val="none" w:sz="0" w:space="0" w:color="auto"/>
          </w:divBdr>
        </w:div>
        <w:div w:id="130482787">
          <w:marLeft w:val="0"/>
          <w:marRight w:val="0"/>
          <w:marTop w:val="0"/>
          <w:marBottom w:val="0"/>
          <w:divBdr>
            <w:top w:val="none" w:sz="0" w:space="0" w:color="auto"/>
            <w:left w:val="none" w:sz="0" w:space="0" w:color="auto"/>
            <w:bottom w:val="none" w:sz="0" w:space="0" w:color="auto"/>
            <w:right w:val="none" w:sz="0" w:space="0" w:color="auto"/>
          </w:divBdr>
        </w:div>
        <w:div w:id="690381633">
          <w:marLeft w:val="0"/>
          <w:marRight w:val="0"/>
          <w:marTop w:val="0"/>
          <w:marBottom w:val="0"/>
          <w:divBdr>
            <w:top w:val="none" w:sz="0" w:space="0" w:color="auto"/>
            <w:left w:val="none" w:sz="0" w:space="0" w:color="auto"/>
            <w:bottom w:val="none" w:sz="0" w:space="0" w:color="auto"/>
            <w:right w:val="none" w:sz="0" w:space="0" w:color="auto"/>
          </w:divBdr>
        </w:div>
        <w:div w:id="1765150946">
          <w:marLeft w:val="0"/>
          <w:marRight w:val="0"/>
          <w:marTop w:val="0"/>
          <w:marBottom w:val="0"/>
          <w:divBdr>
            <w:top w:val="none" w:sz="0" w:space="0" w:color="auto"/>
            <w:left w:val="none" w:sz="0" w:space="0" w:color="auto"/>
            <w:bottom w:val="none" w:sz="0" w:space="0" w:color="auto"/>
            <w:right w:val="none" w:sz="0" w:space="0" w:color="auto"/>
          </w:divBdr>
        </w:div>
        <w:div w:id="1004824314">
          <w:marLeft w:val="0"/>
          <w:marRight w:val="0"/>
          <w:marTop w:val="0"/>
          <w:marBottom w:val="0"/>
          <w:divBdr>
            <w:top w:val="none" w:sz="0" w:space="0" w:color="auto"/>
            <w:left w:val="none" w:sz="0" w:space="0" w:color="auto"/>
            <w:bottom w:val="none" w:sz="0" w:space="0" w:color="auto"/>
            <w:right w:val="none" w:sz="0" w:space="0" w:color="auto"/>
          </w:divBdr>
        </w:div>
        <w:div w:id="848721027">
          <w:marLeft w:val="0"/>
          <w:marRight w:val="0"/>
          <w:marTop w:val="0"/>
          <w:marBottom w:val="0"/>
          <w:divBdr>
            <w:top w:val="none" w:sz="0" w:space="0" w:color="auto"/>
            <w:left w:val="none" w:sz="0" w:space="0" w:color="auto"/>
            <w:bottom w:val="none" w:sz="0" w:space="0" w:color="auto"/>
            <w:right w:val="none" w:sz="0" w:space="0" w:color="auto"/>
          </w:divBdr>
        </w:div>
        <w:div w:id="1692875270">
          <w:marLeft w:val="0"/>
          <w:marRight w:val="0"/>
          <w:marTop w:val="0"/>
          <w:marBottom w:val="0"/>
          <w:divBdr>
            <w:top w:val="none" w:sz="0" w:space="0" w:color="auto"/>
            <w:left w:val="none" w:sz="0" w:space="0" w:color="auto"/>
            <w:bottom w:val="none" w:sz="0" w:space="0" w:color="auto"/>
            <w:right w:val="none" w:sz="0" w:space="0" w:color="auto"/>
          </w:divBdr>
        </w:div>
        <w:div w:id="580018513">
          <w:marLeft w:val="0"/>
          <w:marRight w:val="0"/>
          <w:marTop w:val="0"/>
          <w:marBottom w:val="0"/>
          <w:divBdr>
            <w:top w:val="none" w:sz="0" w:space="0" w:color="auto"/>
            <w:left w:val="none" w:sz="0" w:space="0" w:color="auto"/>
            <w:bottom w:val="none" w:sz="0" w:space="0" w:color="auto"/>
            <w:right w:val="none" w:sz="0" w:space="0" w:color="auto"/>
          </w:divBdr>
        </w:div>
        <w:div w:id="406192162">
          <w:marLeft w:val="0"/>
          <w:marRight w:val="0"/>
          <w:marTop w:val="0"/>
          <w:marBottom w:val="0"/>
          <w:divBdr>
            <w:top w:val="none" w:sz="0" w:space="0" w:color="auto"/>
            <w:left w:val="none" w:sz="0" w:space="0" w:color="auto"/>
            <w:bottom w:val="none" w:sz="0" w:space="0" w:color="auto"/>
            <w:right w:val="none" w:sz="0" w:space="0" w:color="auto"/>
          </w:divBdr>
        </w:div>
        <w:div w:id="605382206">
          <w:marLeft w:val="0"/>
          <w:marRight w:val="0"/>
          <w:marTop w:val="0"/>
          <w:marBottom w:val="0"/>
          <w:divBdr>
            <w:top w:val="none" w:sz="0" w:space="0" w:color="auto"/>
            <w:left w:val="none" w:sz="0" w:space="0" w:color="auto"/>
            <w:bottom w:val="none" w:sz="0" w:space="0" w:color="auto"/>
            <w:right w:val="none" w:sz="0" w:space="0" w:color="auto"/>
          </w:divBdr>
        </w:div>
        <w:div w:id="2132894421">
          <w:marLeft w:val="0"/>
          <w:marRight w:val="0"/>
          <w:marTop w:val="0"/>
          <w:marBottom w:val="0"/>
          <w:divBdr>
            <w:top w:val="none" w:sz="0" w:space="0" w:color="auto"/>
            <w:left w:val="none" w:sz="0" w:space="0" w:color="auto"/>
            <w:bottom w:val="none" w:sz="0" w:space="0" w:color="auto"/>
            <w:right w:val="none" w:sz="0" w:space="0" w:color="auto"/>
          </w:divBdr>
        </w:div>
        <w:div w:id="999968473">
          <w:marLeft w:val="0"/>
          <w:marRight w:val="0"/>
          <w:marTop w:val="0"/>
          <w:marBottom w:val="0"/>
          <w:divBdr>
            <w:top w:val="none" w:sz="0" w:space="0" w:color="auto"/>
            <w:left w:val="none" w:sz="0" w:space="0" w:color="auto"/>
            <w:bottom w:val="none" w:sz="0" w:space="0" w:color="auto"/>
            <w:right w:val="none" w:sz="0" w:space="0" w:color="auto"/>
          </w:divBdr>
        </w:div>
        <w:div w:id="1907915093">
          <w:marLeft w:val="0"/>
          <w:marRight w:val="0"/>
          <w:marTop w:val="0"/>
          <w:marBottom w:val="0"/>
          <w:divBdr>
            <w:top w:val="none" w:sz="0" w:space="0" w:color="auto"/>
            <w:left w:val="none" w:sz="0" w:space="0" w:color="auto"/>
            <w:bottom w:val="none" w:sz="0" w:space="0" w:color="auto"/>
            <w:right w:val="none" w:sz="0" w:space="0" w:color="auto"/>
          </w:divBdr>
        </w:div>
        <w:div w:id="1267929346">
          <w:marLeft w:val="0"/>
          <w:marRight w:val="0"/>
          <w:marTop w:val="0"/>
          <w:marBottom w:val="0"/>
          <w:divBdr>
            <w:top w:val="none" w:sz="0" w:space="0" w:color="auto"/>
            <w:left w:val="none" w:sz="0" w:space="0" w:color="auto"/>
            <w:bottom w:val="none" w:sz="0" w:space="0" w:color="auto"/>
            <w:right w:val="none" w:sz="0" w:space="0" w:color="auto"/>
          </w:divBdr>
        </w:div>
        <w:div w:id="2106001322">
          <w:marLeft w:val="0"/>
          <w:marRight w:val="0"/>
          <w:marTop w:val="0"/>
          <w:marBottom w:val="0"/>
          <w:divBdr>
            <w:top w:val="none" w:sz="0" w:space="0" w:color="auto"/>
            <w:left w:val="none" w:sz="0" w:space="0" w:color="auto"/>
            <w:bottom w:val="none" w:sz="0" w:space="0" w:color="auto"/>
            <w:right w:val="none" w:sz="0" w:space="0" w:color="auto"/>
          </w:divBdr>
        </w:div>
        <w:div w:id="274294892">
          <w:marLeft w:val="0"/>
          <w:marRight w:val="0"/>
          <w:marTop w:val="0"/>
          <w:marBottom w:val="0"/>
          <w:divBdr>
            <w:top w:val="none" w:sz="0" w:space="0" w:color="auto"/>
            <w:left w:val="none" w:sz="0" w:space="0" w:color="auto"/>
            <w:bottom w:val="none" w:sz="0" w:space="0" w:color="auto"/>
            <w:right w:val="none" w:sz="0" w:space="0" w:color="auto"/>
          </w:divBdr>
        </w:div>
        <w:div w:id="368527467">
          <w:marLeft w:val="0"/>
          <w:marRight w:val="0"/>
          <w:marTop w:val="0"/>
          <w:marBottom w:val="0"/>
          <w:divBdr>
            <w:top w:val="none" w:sz="0" w:space="0" w:color="auto"/>
            <w:left w:val="none" w:sz="0" w:space="0" w:color="auto"/>
            <w:bottom w:val="none" w:sz="0" w:space="0" w:color="auto"/>
            <w:right w:val="none" w:sz="0" w:space="0" w:color="auto"/>
          </w:divBdr>
        </w:div>
        <w:div w:id="1168669045">
          <w:marLeft w:val="0"/>
          <w:marRight w:val="0"/>
          <w:marTop w:val="0"/>
          <w:marBottom w:val="0"/>
          <w:divBdr>
            <w:top w:val="none" w:sz="0" w:space="0" w:color="auto"/>
            <w:left w:val="none" w:sz="0" w:space="0" w:color="auto"/>
            <w:bottom w:val="none" w:sz="0" w:space="0" w:color="auto"/>
            <w:right w:val="none" w:sz="0" w:space="0" w:color="auto"/>
          </w:divBdr>
        </w:div>
        <w:div w:id="992874637">
          <w:marLeft w:val="0"/>
          <w:marRight w:val="0"/>
          <w:marTop w:val="0"/>
          <w:marBottom w:val="0"/>
          <w:divBdr>
            <w:top w:val="none" w:sz="0" w:space="0" w:color="auto"/>
            <w:left w:val="none" w:sz="0" w:space="0" w:color="auto"/>
            <w:bottom w:val="none" w:sz="0" w:space="0" w:color="auto"/>
            <w:right w:val="none" w:sz="0" w:space="0" w:color="auto"/>
          </w:divBdr>
        </w:div>
        <w:div w:id="122579118">
          <w:marLeft w:val="0"/>
          <w:marRight w:val="0"/>
          <w:marTop w:val="0"/>
          <w:marBottom w:val="0"/>
          <w:divBdr>
            <w:top w:val="none" w:sz="0" w:space="0" w:color="auto"/>
            <w:left w:val="none" w:sz="0" w:space="0" w:color="auto"/>
            <w:bottom w:val="none" w:sz="0" w:space="0" w:color="auto"/>
            <w:right w:val="none" w:sz="0" w:space="0" w:color="auto"/>
          </w:divBdr>
        </w:div>
        <w:div w:id="81725501">
          <w:marLeft w:val="0"/>
          <w:marRight w:val="0"/>
          <w:marTop w:val="0"/>
          <w:marBottom w:val="0"/>
          <w:divBdr>
            <w:top w:val="none" w:sz="0" w:space="0" w:color="auto"/>
            <w:left w:val="none" w:sz="0" w:space="0" w:color="auto"/>
            <w:bottom w:val="none" w:sz="0" w:space="0" w:color="auto"/>
            <w:right w:val="none" w:sz="0" w:space="0" w:color="auto"/>
          </w:divBdr>
        </w:div>
        <w:div w:id="418213600">
          <w:marLeft w:val="0"/>
          <w:marRight w:val="0"/>
          <w:marTop w:val="0"/>
          <w:marBottom w:val="0"/>
          <w:divBdr>
            <w:top w:val="none" w:sz="0" w:space="0" w:color="auto"/>
            <w:left w:val="none" w:sz="0" w:space="0" w:color="auto"/>
            <w:bottom w:val="none" w:sz="0" w:space="0" w:color="auto"/>
            <w:right w:val="none" w:sz="0" w:space="0" w:color="auto"/>
          </w:divBdr>
        </w:div>
        <w:div w:id="664624571">
          <w:marLeft w:val="0"/>
          <w:marRight w:val="0"/>
          <w:marTop w:val="0"/>
          <w:marBottom w:val="0"/>
          <w:divBdr>
            <w:top w:val="none" w:sz="0" w:space="0" w:color="auto"/>
            <w:left w:val="none" w:sz="0" w:space="0" w:color="auto"/>
            <w:bottom w:val="none" w:sz="0" w:space="0" w:color="auto"/>
            <w:right w:val="none" w:sz="0" w:space="0" w:color="auto"/>
          </w:divBdr>
        </w:div>
        <w:div w:id="67119750">
          <w:marLeft w:val="0"/>
          <w:marRight w:val="0"/>
          <w:marTop w:val="0"/>
          <w:marBottom w:val="0"/>
          <w:divBdr>
            <w:top w:val="none" w:sz="0" w:space="0" w:color="auto"/>
            <w:left w:val="none" w:sz="0" w:space="0" w:color="auto"/>
            <w:bottom w:val="none" w:sz="0" w:space="0" w:color="auto"/>
            <w:right w:val="none" w:sz="0" w:space="0" w:color="auto"/>
          </w:divBdr>
          <w:divsChild>
            <w:div w:id="1853493450">
              <w:marLeft w:val="0"/>
              <w:marRight w:val="0"/>
              <w:marTop w:val="0"/>
              <w:marBottom w:val="0"/>
              <w:divBdr>
                <w:top w:val="none" w:sz="0" w:space="0" w:color="auto"/>
                <w:left w:val="none" w:sz="0" w:space="0" w:color="auto"/>
                <w:bottom w:val="none" w:sz="0" w:space="0" w:color="auto"/>
                <w:right w:val="none" w:sz="0" w:space="0" w:color="auto"/>
              </w:divBdr>
            </w:div>
            <w:div w:id="394276775">
              <w:marLeft w:val="0"/>
              <w:marRight w:val="0"/>
              <w:marTop w:val="0"/>
              <w:marBottom w:val="0"/>
              <w:divBdr>
                <w:top w:val="none" w:sz="0" w:space="0" w:color="auto"/>
                <w:left w:val="none" w:sz="0" w:space="0" w:color="auto"/>
                <w:bottom w:val="none" w:sz="0" w:space="0" w:color="auto"/>
                <w:right w:val="none" w:sz="0" w:space="0" w:color="auto"/>
              </w:divBdr>
            </w:div>
            <w:div w:id="814642438">
              <w:marLeft w:val="0"/>
              <w:marRight w:val="0"/>
              <w:marTop w:val="0"/>
              <w:marBottom w:val="0"/>
              <w:divBdr>
                <w:top w:val="none" w:sz="0" w:space="0" w:color="auto"/>
                <w:left w:val="none" w:sz="0" w:space="0" w:color="auto"/>
                <w:bottom w:val="none" w:sz="0" w:space="0" w:color="auto"/>
                <w:right w:val="none" w:sz="0" w:space="0" w:color="auto"/>
              </w:divBdr>
            </w:div>
            <w:div w:id="344214665">
              <w:marLeft w:val="0"/>
              <w:marRight w:val="0"/>
              <w:marTop w:val="0"/>
              <w:marBottom w:val="0"/>
              <w:divBdr>
                <w:top w:val="none" w:sz="0" w:space="0" w:color="auto"/>
                <w:left w:val="none" w:sz="0" w:space="0" w:color="auto"/>
                <w:bottom w:val="none" w:sz="0" w:space="0" w:color="auto"/>
                <w:right w:val="none" w:sz="0" w:space="0" w:color="auto"/>
              </w:divBdr>
            </w:div>
            <w:div w:id="919102958">
              <w:marLeft w:val="0"/>
              <w:marRight w:val="0"/>
              <w:marTop w:val="0"/>
              <w:marBottom w:val="0"/>
              <w:divBdr>
                <w:top w:val="none" w:sz="0" w:space="0" w:color="auto"/>
                <w:left w:val="none" w:sz="0" w:space="0" w:color="auto"/>
                <w:bottom w:val="none" w:sz="0" w:space="0" w:color="auto"/>
                <w:right w:val="none" w:sz="0" w:space="0" w:color="auto"/>
              </w:divBdr>
            </w:div>
            <w:div w:id="314845954">
              <w:marLeft w:val="0"/>
              <w:marRight w:val="0"/>
              <w:marTop w:val="0"/>
              <w:marBottom w:val="0"/>
              <w:divBdr>
                <w:top w:val="none" w:sz="0" w:space="0" w:color="auto"/>
                <w:left w:val="none" w:sz="0" w:space="0" w:color="auto"/>
                <w:bottom w:val="none" w:sz="0" w:space="0" w:color="auto"/>
                <w:right w:val="none" w:sz="0" w:space="0" w:color="auto"/>
              </w:divBdr>
            </w:div>
            <w:div w:id="30153948">
              <w:marLeft w:val="0"/>
              <w:marRight w:val="0"/>
              <w:marTop w:val="0"/>
              <w:marBottom w:val="0"/>
              <w:divBdr>
                <w:top w:val="none" w:sz="0" w:space="0" w:color="auto"/>
                <w:left w:val="none" w:sz="0" w:space="0" w:color="auto"/>
                <w:bottom w:val="none" w:sz="0" w:space="0" w:color="auto"/>
                <w:right w:val="none" w:sz="0" w:space="0" w:color="auto"/>
              </w:divBdr>
            </w:div>
            <w:div w:id="599989754">
              <w:marLeft w:val="0"/>
              <w:marRight w:val="0"/>
              <w:marTop w:val="0"/>
              <w:marBottom w:val="0"/>
              <w:divBdr>
                <w:top w:val="none" w:sz="0" w:space="0" w:color="auto"/>
                <w:left w:val="none" w:sz="0" w:space="0" w:color="auto"/>
                <w:bottom w:val="none" w:sz="0" w:space="0" w:color="auto"/>
                <w:right w:val="none" w:sz="0" w:space="0" w:color="auto"/>
              </w:divBdr>
            </w:div>
            <w:div w:id="291517101">
              <w:marLeft w:val="0"/>
              <w:marRight w:val="0"/>
              <w:marTop w:val="0"/>
              <w:marBottom w:val="0"/>
              <w:divBdr>
                <w:top w:val="none" w:sz="0" w:space="0" w:color="auto"/>
                <w:left w:val="none" w:sz="0" w:space="0" w:color="auto"/>
                <w:bottom w:val="none" w:sz="0" w:space="0" w:color="auto"/>
                <w:right w:val="none" w:sz="0" w:space="0" w:color="auto"/>
              </w:divBdr>
            </w:div>
            <w:div w:id="617568453">
              <w:marLeft w:val="0"/>
              <w:marRight w:val="0"/>
              <w:marTop w:val="0"/>
              <w:marBottom w:val="0"/>
              <w:divBdr>
                <w:top w:val="none" w:sz="0" w:space="0" w:color="auto"/>
                <w:left w:val="none" w:sz="0" w:space="0" w:color="auto"/>
                <w:bottom w:val="none" w:sz="0" w:space="0" w:color="auto"/>
                <w:right w:val="none" w:sz="0" w:space="0" w:color="auto"/>
              </w:divBdr>
            </w:div>
            <w:div w:id="432365576">
              <w:marLeft w:val="0"/>
              <w:marRight w:val="0"/>
              <w:marTop w:val="0"/>
              <w:marBottom w:val="0"/>
              <w:divBdr>
                <w:top w:val="none" w:sz="0" w:space="0" w:color="auto"/>
                <w:left w:val="none" w:sz="0" w:space="0" w:color="auto"/>
                <w:bottom w:val="none" w:sz="0" w:space="0" w:color="auto"/>
                <w:right w:val="none" w:sz="0" w:space="0" w:color="auto"/>
              </w:divBdr>
            </w:div>
            <w:div w:id="1115909756">
              <w:marLeft w:val="0"/>
              <w:marRight w:val="0"/>
              <w:marTop w:val="0"/>
              <w:marBottom w:val="0"/>
              <w:divBdr>
                <w:top w:val="none" w:sz="0" w:space="0" w:color="auto"/>
                <w:left w:val="none" w:sz="0" w:space="0" w:color="auto"/>
                <w:bottom w:val="none" w:sz="0" w:space="0" w:color="auto"/>
                <w:right w:val="none" w:sz="0" w:space="0" w:color="auto"/>
              </w:divBdr>
            </w:div>
            <w:div w:id="1065836548">
              <w:marLeft w:val="0"/>
              <w:marRight w:val="0"/>
              <w:marTop w:val="0"/>
              <w:marBottom w:val="0"/>
              <w:divBdr>
                <w:top w:val="none" w:sz="0" w:space="0" w:color="auto"/>
                <w:left w:val="none" w:sz="0" w:space="0" w:color="auto"/>
                <w:bottom w:val="none" w:sz="0" w:space="0" w:color="auto"/>
                <w:right w:val="none" w:sz="0" w:space="0" w:color="auto"/>
              </w:divBdr>
            </w:div>
            <w:div w:id="429277258">
              <w:marLeft w:val="0"/>
              <w:marRight w:val="0"/>
              <w:marTop w:val="0"/>
              <w:marBottom w:val="0"/>
              <w:divBdr>
                <w:top w:val="none" w:sz="0" w:space="0" w:color="auto"/>
                <w:left w:val="none" w:sz="0" w:space="0" w:color="auto"/>
                <w:bottom w:val="none" w:sz="0" w:space="0" w:color="auto"/>
                <w:right w:val="none" w:sz="0" w:space="0" w:color="auto"/>
              </w:divBdr>
            </w:div>
            <w:div w:id="1743868287">
              <w:marLeft w:val="0"/>
              <w:marRight w:val="0"/>
              <w:marTop w:val="0"/>
              <w:marBottom w:val="0"/>
              <w:divBdr>
                <w:top w:val="none" w:sz="0" w:space="0" w:color="auto"/>
                <w:left w:val="none" w:sz="0" w:space="0" w:color="auto"/>
                <w:bottom w:val="none" w:sz="0" w:space="0" w:color="auto"/>
                <w:right w:val="none" w:sz="0" w:space="0" w:color="auto"/>
              </w:divBdr>
            </w:div>
            <w:div w:id="283848773">
              <w:marLeft w:val="0"/>
              <w:marRight w:val="0"/>
              <w:marTop w:val="0"/>
              <w:marBottom w:val="0"/>
              <w:divBdr>
                <w:top w:val="none" w:sz="0" w:space="0" w:color="auto"/>
                <w:left w:val="none" w:sz="0" w:space="0" w:color="auto"/>
                <w:bottom w:val="none" w:sz="0" w:space="0" w:color="auto"/>
                <w:right w:val="none" w:sz="0" w:space="0" w:color="auto"/>
              </w:divBdr>
            </w:div>
            <w:div w:id="1873690267">
              <w:marLeft w:val="0"/>
              <w:marRight w:val="0"/>
              <w:marTop w:val="0"/>
              <w:marBottom w:val="0"/>
              <w:divBdr>
                <w:top w:val="none" w:sz="0" w:space="0" w:color="auto"/>
                <w:left w:val="none" w:sz="0" w:space="0" w:color="auto"/>
                <w:bottom w:val="none" w:sz="0" w:space="0" w:color="auto"/>
                <w:right w:val="none" w:sz="0" w:space="0" w:color="auto"/>
              </w:divBdr>
            </w:div>
            <w:div w:id="1941915032">
              <w:marLeft w:val="0"/>
              <w:marRight w:val="0"/>
              <w:marTop w:val="0"/>
              <w:marBottom w:val="0"/>
              <w:divBdr>
                <w:top w:val="none" w:sz="0" w:space="0" w:color="auto"/>
                <w:left w:val="none" w:sz="0" w:space="0" w:color="auto"/>
                <w:bottom w:val="none" w:sz="0" w:space="0" w:color="auto"/>
                <w:right w:val="none" w:sz="0" w:space="0" w:color="auto"/>
              </w:divBdr>
            </w:div>
            <w:div w:id="1577932802">
              <w:marLeft w:val="0"/>
              <w:marRight w:val="0"/>
              <w:marTop w:val="0"/>
              <w:marBottom w:val="0"/>
              <w:divBdr>
                <w:top w:val="none" w:sz="0" w:space="0" w:color="auto"/>
                <w:left w:val="none" w:sz="0" w:space="0" w:color="auto"/>
                <w:bottom w:val="none" w:sz="0" w:space="0" w:color="auto"/>
                <w:right w:val="none" w:sz="0" w:space="0" w:color="auto"/>
              </w:divBdr>
            </w:div>
            <w:div w:id="727343721">
              <w:marLeft w:val="0"/>
              <w:marRight w:val="0"/>
              <w:marTop w:val="0"/>
              <w:marBottom w:val="0"/>
              <w:divBdr>
                <w:top w:val="none" w:sz="0" w:space="0" w:color="auto"/>
                <w:left w:val="none" w:sz="0" w:space="0" w:color="auto"/>
                <w:bottom w:val="none" w:sz="0" w:space="0" w:color="auto"/>
                <w:right w:val="none" w:sz="0" w:space="0" w:color="auto"/>
              </w:divBdr>
            </w:div>
          </w:divsChild>
        </w:div>
        <w:div w:id="2127113749">
          <w:marLeft w:val="0"/>
          <w:marRight w:val="0"/>
          <w:marTop w:val="0"/>
          <w:marBottom w:val="0"/>
          <w:divBdr>
            <w:top w:val="none" w:sz="0" w:space="0" w:color="auto"/>
            <w:left w:val="none" w:sz="0" w:space="0" w:color="auto"/>
            <w:bottom w:val="none" w:sz="0" w:space="0" w:color="auto"/>
            <w:right w:val="none" w:sz="0" w:space="0" w:color="auto"/>
          </w:divBdr>
          <w:divsChild>
            <w:div w:id="622885002">
              <w:marLeft w:val="0"/>
              <w:marRight w:val="0"/>
              <w:marTop w:val="0"/>
              <w:marBottom w:val="0"/>
              <w:divBdr>
                <w:top w:val="none" w:sz="0" w:space="0" w:color="auto"/>
                <w:left w:val="none" w:sz="0" w:space="0" w:color="auto"/>
                <w:bottom w:val="none" w:sz="0" w:space="0" w:color="auto"/>
                <w:right w:val="none" w:sz="0" w:space="0" w:color="auto"/>
              </w:divBdr>
            </w:div>
            <w:div w:id="202326641">
              <w:marLeft w:val="0"/>
              <w:marRight w:val="0"/>
              <w:marTop w:val="0"/>
              <w:marBottom w:val="0"/>
              <w:divBdr>
                <w:top w:val="none" w:sz="0" w:space="0" w:color="auto"/>
                <w:left w:val="none" w:sz="0" w:space="0" w:color="auto"/>
                <w:bottom w:val="none" w:sz="0" w:space="0" w:color="auto"/>
                <w:right w:val="none" w:sz="0" w:space="0" w:color="auto"/>
              </w:divBdr>
            </w:div>
            <w:div w:id="1237546516">
              <w:marLeft w:val="0"/>
              <w:marRight w:val="0"/>
              <w:marTop w:val="0"/>
              <w:marBottom w:val="0"/>
              <w:divBdr>
                <w:top w:val="none" w:sz="0" w:space="0" w:color="auto"/>
                <w:left w:val="none" w:sz="0" w:space="0" w:color="auto"/>
                <w:bottom w:val="none" w:sz="0" w:space="0" w:color="auto"/>
                <w:right w:val="none" w:sz="0" w:space="0" w:color="auto"/>
              </w:divBdr>
            </w:div>
            <w:div w:id="2086104861">
              <w:marLeft w:val="0"/>
              <w:marRight w:val="0"/>
              <w:marTop w:val="0"/>
              <w:marBottom w:val="0"/>
              <w:divBdr>
                <w:top w:val="none" w:sz="0" w:space="0" w:color="auto"/>
                <w:left w:val="none" w:sz="0" w:space="0" w:color="auto"/>
                <w:bottom w:val="none" w:sz="0" w:space="0" w:color="auto"/>
                <w:right w:val="none" w:sz="0" w:space="0" w:color="auto"/>
              </w:divBdr>
            </w:div>
            <w:div w:id="1462505061">
              <w:marLeft w:val="0"/>
              <w:marRight w:val="0"/>
              <w:marTop w:val="0"/>
              <w:marBottom w:val="0"/>
              <w:divBdr>
                <w:top w:val="none" w:sz="0" w:space="0" w:color="auto"/>
                <w:left w:val="none" w:sz="0" w:space="0" w:color="auto"/>
                <w:bottom w:val="none" w:sz="0" w:space="0" w:color="auto"/>
                <w:right w:val="none" w:sz="0" w:space="0" w:color="auto"/>
              </w:divBdr>
            </w:div>
            <w:div w:id="10133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5797">
      <w:bodyDiv w:val="1"/>
      <w:marLeft w:val="0"/>
      <w:marRight w:val="0"/>
      <w:marTop w:val="0"/>
      <w:marBottom w:val="0"/>
      <w:divBdr>
        <w:top w:val="none" w:sz="0" w:space="0" w:color="auto"/>
        <w:left w:val="none" w:sz="0" w:space="0" w:color="auto"/>
        <w:bottom w:val="none" w:sz="0" w:space="0" w:color="auto"/>
        <w:right w:val="none" w:sz="0" w:space="0" w:color="auto"/>
      </w:divBdr>
      <w:divsChild>
        <w:div w:id="1661426461">
          <w:marLeft w:val="0"/>
          <w:marRight w:val="0"/>
          <w:marTop w:val="0"/>
          <w:marBottom w:val="0"/>
          <w:divBdr>
            <w:top w:val="none" w:sz="0" w:space="0" w:color="auto"/>
            <w:left w:val="none" w:sz="0" w:space="0" w:color="auto"/>
            <w:bottom w:val="none" w:sz="0" w:space="0" w:color="auto"/>
            <w:right w:val="none" w:sz="0" w:space="0" w:color="auto"/>
          </w:divBdr>
        </w:div>
        <w:div w:id="5599146">
          <w:marLeft w:val="0"/>
          <w:marRight w:val="0"/>
          <w:marTop w:val="0"/>
          <w:marBottom w:val="0"/>
          <w:divBdr>
            <w:top w:val="none" w:sz="0" w:space="0" w:color="auto"/>
            <w:left w:val="none" w:sz="0" w:space="0" w:color="auto"/>
            <w:bottom w:val="none" w:sz="0" w:space="0" w:color="auto"/>
            <w:right w:val="none" w:sz="0" w:space="0" w:color="auto"/>
          </w:divBdr>
        </w:div>
        <w:div w:id="121387264">
          <w:marLeft w:val="0"/>
          <w:marRight w:val="0"/>
          <w:marTop w:val="0"/>
          <w:marBottom w:val="0"/>
          <w:divBdr>
            <w:top w:val="none" w:sz="0" w:space="0" w:color="auto"/>
            <w:left w:val="none" w:sz="0" w:space="0" w:color="auto"/>
            <w:bottom w:val="none" w:sz="0" w:space="0" w:color="auto"/>
            <w:right w:val="none" w:sz="0" w:space="0" w:color="auto"/>
          </w:divBdr>
        </w:div>
        <w:div w:id="1478184515">
          <w:marLeft w:val="0"/>
          <w:marRight w:val="0"/>
          <w:marTop w:val="0"/>
          <w:marBottom w:val="0"/>
          <w:divBdr>
            <w:top w:val="none" w:sz="0" w:space="0" w:color="auto"/>
            <w:left w:val="none" w:sz="0" w:space="0" w:color="auto"/>
            <w:bottom w:val="none" w:sz="0" w:space="0" w:color="auto"/>
            <w:right w:val="none" w:sz="0" w:space="0" w:color="auto"/>
          </w:divBdr>
        </w:div>
        <w:div w:id="149686553">
          <w:marLeft w:val="0"/>
          <w:marRight w:val="0"/>
          <w:marTop w:val="0"/>
          <w:marBottom w:val="0"/>
          <w:divBdr>
            <w:top w:val="none" w:sz="0" w:space="0" w:color="auto"/>
            <w:left w:val="none" w:sz="0" w:space="0" w:color="auto"/>
            <w:bottom w:val="none" w:sz="0" w:space="0" w:color="auto"/>
            <w:right w:val="none" w:sz="0" w:space="0" w:color="auto"/>
          </w:divBdr>
        </w:div>
        <w:div w:id="249704114">
          <w:marLeft w:val="0"/>
          <w:marRight w:val="0"/>
          <w:marTop w:val="0"/>
          <w:marBottom w:val="0"/>
          <w:divBdr>
            <w:top w:val="none" w:sz="0" w:space="0" w:color="auto"/>
            <w:left w:val="none" w:sz="0" w:space="0" w:color="auto"/>
            <w:bottom w:val="none" w:sz="0" w:space="0" w:color="auto"/>
            <w:right w:val="none" w:sz="0" w:space="0" w:color="auto"/>
          </w:divBdr>
        </w:div>
        <w:div w:id="1921982753">
          <w:marLeft w:val="0"/>
          <w:marRight w:val="0"/>
          <w:marTop w:val="0"/>
          <w:marBottom w:val="0"/>
          <w:divBdr>
            <w:top w:val="none" w:sz="0" w:space="0" w:color="auto"/>
            <w:left w:val="none" w:sz="0" w:space="0" w:color="auto"/>
            <w:bottom w:val="none" w:sz="0" w:space="0" w:color="auto"/>
            <w:right w:val="none" w:sz="0" w:space="0" w:color="auto"/>
          </w:divBdr>
        </w:div>
        <w:div w:id="236090125">
          <w:marLeft w:val="0"/>
          <w:marRight w:val="0"/>
          <w:marTop w:val="0"/>
          <w:marBottom w:val="0"/>
          <w:divBdr>
            <w:top w:val="none" w:sz="0" w:space="0" w:color="auto"/>
            <w:left w:val="none" w:sz="0" w:space="0" w:color="auto"/>
            <w:bottom w:val="none" w:sz="0" w:space="0" w:color="auto"/>
            <w:right w:val="none" w:sz="0" w:space="0" w:color="auto"/>
          </w:divBdr>
        </w:div>
        <w:div w:id="1705406224">
          <w:marLeft w:val="0"/>
          <w:marRight w:val="0"/>
          <w:marTop w:val="0"/>
          <w:marBottom w:val="0"/>
          <w:divBdr>
            <w:top w:val="none" w:sz="0" w:space="0" w:color="auto"/>
            <w:left w:val="none" w:sz="0" w:space="0" w:color="auto"/>
            <w:bottom w:val="none" w:sz="0" w:space="0" w:color="auto"/>
            <w:right w:val="none" w:sz="0" w:space="0" w:color="auto"/>
          </w:divBdr>
        </w:div>
        <w:div w:id="1929579120">
          <w:marLeft w:val="0"/>
          <w:marRight w:val="0"/>
          <w:marTop w:val="0"/>
          <w:marBottom w:val="0"/>
          <w:divBdr>
            <w:top w:val="none" w:sz="0" w:space="0" w:color="auto"/>
            <w:left w:val="none" w:sz="0" w:space="0" w:color="auto"/>
            <w:bottom w:val="none" w:sz="0" w:space="0" w:color="auto"/>
            <w:right w:val="none" w:sz="0" w:space="0" w:color="auto"/>
          </w:divBdr>
        </w:div>
        <w:div w:id="2085368637">
          <w:marLeft w:val="0"/>
          <w:marRight w:val="0"/>
          <w:marTop w:val="0"/>
          <w:marBottom w:val="0"/>
          <w:divBdr>
            <w:top w:val="none" w:sz="0" w:space="0" w:color="auto"/>
            <w:left w:val="none" w:sz="0" w:space="0" w:color="auto"/>
            <w:bottom w:val="none" w:sz="0" w:space="0" w:color="auto"/>
            <w:right w:val="none" w:sz="0" w:space="0" w:color="auto"/>
          </w:divBdr>
        </w:div>
        <w:div w:id="867714414">
          <w:marLeft w:val="0"/>
          <w:marRight w:val="0"/>
          <w:marTop w:val="0"/>
          <w:marBottom w:val="0"/>
          <w:divBdr>
            <w:top w:val="none" w:sz="0" w:space="0" w:color="auto"/>
            <w:left w:val="none" w:sz="0" w:space="0" w:color="auto"/>
            <w:bottom w:val="none" w:sz="0" w:space="0" w:color="auto"/>
            <w:right w:val="none" w:sz="0" w:space="0" w:color="auto"/>
          </w:divBdr>
        </w:div>
        <w:div w:id="819736849">
          <w:marLeft w:val="0"/>
          <w:marRight w:val="0"/>
          <w:marTop w:val="0"/>
          <w:marBottom w:val="0"/>
          <w:divBdr>
            <w:top w:val="none" w:sz="0" w:space="0" w:color="auto"/>
            <w:left w:val="none" w:sz="0" w:space="0" w:color="auto"/>
            <w:bottom w:val="none" w:sz="0" w:space="0" w:color="auto"/>
            <w:right w:val="none" w:sz="0" w:space="0" w:color="auto"/>
          </w:divBdr>
        </w:div>
        <w:div w:id="1570067816">
          <w:marLeft w:val="0"/>
          <w:marRight w:val="0"/>
          <w:marTop w:val="0"/>
          <w:marBottom w:val="0"/>
          <w:divBdr>
            <w:top w:val="none" w:sz="0" w:space="0" w:color="auto"/>
            <w:left w:val="none" w:sz="0" w:space="0" w:color="auto"/>
            <w:bottom w:val="none" w:sz="0" w:space="0" w:color="auto"/>
            <w:right w:val="none" w:sz="0" w:space="0" w:color="auto"/>
          </w:divBdr>
        </w:div>
        <w:div w:id="230193937">
          <w:marLeft w:val="0"/>
          <w:marRight w:val="0"/>
          <w:marTop w:val="0"/>
          <w:marBottom w:val="0"/>
          <w:divBdr>
            <w:top w:val="none" w:sz="0" w:space="0" w:color="auto"/>
            <w:left w:val="none" w:sz="0" w:space="0" w:color="auto"/>
            <w:bottom w:val="none" w:sz="0" w:space="0" w:color="auto"/>
            <w:right w:val="none" w:sz="0" w:space="0" w:color="auto"/>
          </w:divBdr>
        </w:div>
        <w:div w:id="2044014352">
          <w:marLeft w:val="0"/>
          <w:marRight w:val="0"/>
          <w:marTop w:val="0"/>
          <w:marBottom w:val="0"/>
          <w:divBdr>
            <w:top w:val="none" w:sz="0" w:space="0" w:color="auto"/>
            <w:left w:val="none" w:sz="0" w:space="0" w:color="auto"/>
            <w:bottom w:val="none" w:sz="0" w:space="0" w:color="auto"/>
            <w:right w:val="none" w:sz="0" w:space="0" w:color="auto"/>
          </w:divBdr>
        </w:div>
        <w:div w:id="553855596">
          <w:marLeft w:val="0"/>
          <w:marRight w:val="0"/>
          <w:marTop w:val="0"/>
          <w:marBottom w:val="0"/>
          <w:divBdr>
            <w:top w:val="none" w:sz="0" w:space="0" w:color="auto"/>
            <w:left w:val="none" w:sz="0" w:space="0" w:color="auto"/>
            <w:bottom w:val="none" w:sz="0" w:space="0" w:color="auto"/>
            <w:right w:val="none" w:sz="0" w:space="0" w:color="auto"/>
          </w:divBdr>
        </w:div>
        <w:div w:id="209465564">
          <w:marLeft w:val="0"/>
          <w:marRight w:val="0"/>
          <w:marTop w:val="0"/>
          <w:marBottom w:val="0"/>
          <w:divBdr>
            <w:top w:val="none" w:sz="0" w:space="0" w:color="auto"/>
            <w:left w:val="none" w:sz="0" w:space="0" w:color="auto"/>
            <w:bottom w:val="none" w:sz="0" w:space="0" w:color="auto"/>
            <w:right w:val="none" w:sz="0" w:space="0" w:color="auto"/>
          </w:divBdr>
        </w:div>
        <w:div w:id="167720582">
          <w:marLeft w:val="0"/>
          <w:marRight w:val="0"/>
          <w:marTop w:val="0"/>
          <w:marBottom w:val="0"/>
          <w:divBdr>
            <w:top w:val="none" w:sz="0" w:space="0" w:color="auto"/>
            <w:left w:val="none" w:sz="0" w:space="0" w:color="auto"/>
            <w:bottom w:val="none" w:sz="0" w:space="0" w:color="auto"/>
            <w:right w:val="none" w:sz="0" w:space="0" w:color="auto"/>
          </w:divBdr>
        </w:div>
        <w:div w:id="1201741694">
          <w:marLeft w:val="0"/>
          <w:marRight w:val="0"/>
          <w:marTop w:val="0"/>
          <w:marBottom w:val="0"/>
          <w:divBdr>
            <w:top w:val="none" w:sz="0" w:space="0" w:color="auto"/>
            <w:left w:val="none" w:sz="0" w:space="0" w:color="auto"/>
            <w:bottom w:val="none" w:sz="0" w:space="0" w:color="auto"/>
            <w:right w:val="none" w:sz="0" w:space="0" w:color="auto"/>
          </w:divBdr>
        </w:div>
        <w:div w:id="1228341462">
          <w:marLeft w:val="0"/>
          <w:marRight w:val="0"/>
          <w:marTop w:val="0"/>
          <w:marBottom w:val="0"/>
          <w:divBdr>
            <w:top w:val="none" w:sz="0" w:space="0" w:color="auto"/>
            <w:left w:val="none" w:sz="0" w:space="0" w:color="auto"/>
            <w:bottom w:val="none" w:sz="0" w:space="0" w:color="auto"/>
            <w:right w:val="none" w:sz="0" w:space="0" w:color="auto"/>
          </w:divBdr>
        </w:div>
        <w:div w:id="271592470">
          <w:marLeft w:val="0"/>
          <w:marRight w:val="0"/>
          <w:marTop w:val="0"/>
          <w:marBottom w:val="0"/>
          <w:divBdr>
            <w:top w:val="none" w:sz="0" w:space="0" w:color="auto"/>
            <w:left w:val="none" w:sz="0" w:space="0" w:color="auto"/>
            <w:bottom w:val="none" w:sz="0" w:space="0" w:color="auto"/>
            <w:right w:val="none" w:sz="0" w:space="0" w:color="auto"/>
          </w:divBdr>
        </w:div>
        <w:div w:id="1420177535">
          <w:marLeft w:val="0"/>
          <w:marRight w:val="0"/>
          <w:marTop w:val="0"/>
          <w:marBottom w:val="0"/>
          <w:divBdr>
            <w:top w:val="none" w:sz="0" w:space="0" w:color="auto"/>
            <w:left w:val="none" w:sz="0" w:space="0" w:color="auto"/>
            <w:bottom w:val="none" w:sz="0" w:space="0" w:color="auto"/>
            <w:right w:val="none" w:sz="0" w:space="0" w:color="auto"/>
          </w:divBdr>
        </w:div>
        <w:div w:id="326590850">
          <w:marLeft w:val="0"/>
          <w:marRight w:val="0"/>
          <w:marTop w:val="0"/>
          <w:marBottom w:val="0"/>
          <w:divBdr>
            <w:top w:val="none" w:sz="0" w:space="0" w:color="auto"/>
            <w:left w:val="none" w:sz="0" w:space="0" w:color="auto"/>
            <w:bottom w:val="none" w:sz="0" w:space="0" w:color="auto"/>
            <w:right w:val="none" w:sz="0" w:space="0" w:color="auto"/>
          </w:divBdr>
        </w:div>
        <w:div w:id="1868248400">
          <w:marLeft w:val="0"/>
          <w:marRight w:val="0"/>
          <w:marTop w:val="0"/>
          <w:marBottom w:val="0"/>
          <w:divBdr>
            <w:top w:val="none" w:sz="0" w:space="0" w:color="auto"/>
            <w:left w:val="none" w:sz="0" w:space="0" w:color="auto"/>
            <w:bottom w:val="none" w:sz="0" w:space="0" w:color="auto"/>
            <w:right w:val="none" w:sz="0" w:space="0" w:color="auto"/>
          </w:divBdr>
        </w:div>
        <w:div w:id="1755471675">
          <w:marLeft w:val="0"/>
          <w:marRight w:val="0"/>
          <w:marTop w:val="0"/>
          <w:marBottom w:val="0"/>
          <w:divBdr>
            <w:top w:val="none" w:sz="0" w:space="0" w:color="auto"/>
            <w:left w:val="none" w:sz="0" w:space="0" w:color="auto"/>
            <w:bottom w:val="none" w:sz="0" w:space="0" w:color="auto"/>
            <w:right w:val="none" w:sz="0" w:space="0" w:color="auto"/>
          </w:divBdr>
        </w:div>
        <w:div w:id="38600837">
          <w:marLeft w:val="0"/>
          <w:marRight w:val="0"/>
          <w:marTop w:val="0"/>
          <w:marBottom w:val="0"/>
          <w:divBdr>
            <w:top w:val="none" w:sz="0" w:space="0" w:color="auto"/>
            <w:left w:val="none" w:sz="0" w:space="0" w:color="auto"/>
            <w:bottom w:val="none" w:sz="0" w:space="0" w:color="auto"/>
            <w:right w:val="none" w:sz="0" w:space="0" w:color="auto"/>
          </w:divBdr>
        </w:div>
        <w:div w:id="1896115845">
          <w:marLeft w:val="0"/>
          <w:marRight w:val="0"/>
          <w:marTop w:val="0"/>
          <w:marBottom w:val="0"/>
          <w:divBdr>
            <w:top w:val="none" w:sz="0" w:space="0" w:color="auto"/>
            <w:left w:val="none" w:sz="0" w:space="0" w:color="auto"/>
            <w:bottom w:val="none" w:sz="0" w:space="0" w:color="auto"/>
            <w:right w:val="none" w:sz="0" w:space="0" w:color="auto"/>
          </w:divBdr>
        </w:div>
        <w:div w:id="331876385">
          <w:marLeft w:val="0"/>
          <w:marRight w:val="0"/>
          <w:marTop w:val="0"/>
          <w:marBottom w:val="0"/>
          <w:divBdr>
            <w:top w:val="none" w:sz="0" w:space="0" w:color="auto"/>
            <w:left w:val="none" w:sz="0" w:space="0" w:color="auto"/>
            <w:bottom w:val="none" w:sz="0" w:space="0" w:color="auto"/>
            <w:right w:val="none" w:sz="0" w:space="0" w:color="auto"/>
          </w:divBdr>
        </w:div>
        <w:div w:id="1775510930">
          <w:marLeft w:val="0"/>
          <w:marRight w:val="0"/>
          <w:marTop w:val="0"/>
          <w:marBottom w:val="0"/>
          <w:divBdr>
            <w:top w:val="none" w:sz="0" w:space="0" w:color="auto"/>
            <w:left w:val="none" w:sz="0" w:space="0" w:color="auto"/>
            <w:bottom w:val="none" w:sz="0" w:space="0" w:color="auto"/>
            <w:right w:val="none" w:sz="0" w:space="0" w:color="auto"/>
          </w:divBdr>
        </w:div>
        <w:div w:id="1593393436">
          <w:marLeft w:val="0"/>
          <w:marRight w:val="0"/>
          <w:marTop w:val="0"/>
          <w:marBottom w:val="0"/>
          <w:divBdr>
            <w:top w:val="none" w:sz="0" w:space="0" w:color="auto"/>
            <w:left w:val="none" w:sz="0" w:space="0" w:color="auto"/>
            <w:bottom w:val="none" w:sz="0" w:space="0" w:color="auto"/>
            <w:right w:val="none" w:sz="0" w:space="0" w:color="auto"/>
          </w:divBdr>
        </w:div>
        <w:div w:id="1681203141">
          <w:marLeft w:val="0"/>
          <w:marRight w:val="0"/>
          <w:marTop w:val="0"/>
          <w:marBottom w:val="0"/>
          <w:divBdr>
            <w:top w:val="none" w:sz="0" w:space="0" w:color="auto"/>
            <w:left w:val="none" w:sz="0" w:space="0" w:color="auto"/>
            <w:bottom w:val="none" w:sz="0" w:space="0" w:color="auto"/>
            <w:right w:val="none" w:sz="0" w:space="0" w:color="auto"/>
          </w:divBdr>
        </w:div>
        <w:div w:id="1777601887">
          <w:marLeft w:val="0"/>
          <w:marRight w:val="0"/>
          <w:marTop w:val="0"/>
          <w:marBottom w:val="0"/>
          <w:divBdr>
            <w:top w:val="none" w:sz="0" w:space="0" w:color="auto"/>
            <w:left w:val="none" w:sz="0" w:space="0" w:color="auto"/>
            <w:bottom w:val="none" w:sz="0" w:space="0" w:color="auto"/>
            <w:right w:val="none" w:sz="0" w:space="0" w:color="auto"/>
          </w:divBdr>
        </w:div>
        <w:div w:id="2067140651">
          <w:marLeft w:val="0"/>
          <w:marRight w:val="0"/>
          <w:marTop w:val="0"/>
          <w:marBottom w:val="0"/>
          <w:divBdr>
            <w:top w:val="none" w:sz="0" w:space="0" w:color="auto"/>
            <w:left w:val="none" w:sz="0" w:space="0" w:color="auto"/>
            <w:bottom w:val="none" w:sz="0" w:space="0" w:color="auto"/>
            <w:right w:val="none" w:sz="0" w:space="0" w:color="auto"/>
          </w:divBdr>
        </w:div>
        <w:div w:id="1352799405">
          <w:marLeft w:val="0"/>
          <w:marRight w:val="0"/>
          <w:marTop w:val="0"/>
          <w:marBottom w:val="0"/>
          <w:divBdr>
            <w:top w:val="none" w:sz="0" w:space="0" w:color="auto"/>
            <w:left w:val="none" w:sz="0" w:space="0" w:color="auto"/>
            <w:bottom w:val="none" w:sz="0" w:space="0" w:color="auto"/>
            <w:right w:val="none" w:sz="0" w:space="0" w:color="auto"/>
          </w:divBdr>
        </w:div>
        <w:div w:id="1315792349">
          <w:marLeft w:val="0"/>
          <w:marRight w:val="0"/>
          <w:marTop w:val="0"/>
          <w:marBottom w:val="0"/>
          <w:divBdr>
            <w:top w:val="none" w:sz="0" w:space="0" w:color="auto"/>
            <w:left w:val="none" w:sz="0" w:space="0" w:color="auto"/>
            <w:bottom w:val="none" w:sz="0" w:space="0" w:color="auto"/>
            <w:right w:val="none" w:sz="0" w:space="0" w:color="auto"/>
          </w:divBdr>
        </w:div>
        <w:div w:id="112409119">
          <w:marLeft w:val="0"/>
          <w:marRight w:val="0"/>
          <w:marTop w:val="0"/>
          <w:marBottom w:val="0"/>
          <w:divBdr>
            <w:top w:val="none" w:sz="0" w:space="0" w:color="auto"/>
            <w:left w:val="none" w:sz="0" w:space="0" w:color="auto"/>
            <w:bottom w:val="none" w:sz="0" w:space="0" w:color="auto"/>
            <w:right w:val="none" w:sz="0" w:space="0" w:color="auto"/>
          </w:divBdr>
        </w:div>
        <w:div w:id="1258172742">
          <w:marLeft w:val="0"/>
          <w:marRight w:val="0"/>
          <w:marTop w:val="0"/>
          <w:marBottom w:val="0"/>
          <w:divBdr>
            <w:top w:val="none" w:sz="0" w:space="0" w:color="auto"/>
            <w:left w:val="none" w:sz="0" w:space="0" w:color="auto"/>
            <w:bottom w:val="none" w:sz="0" w:space="0" w:color="auto"/>
            <w:right w:val="none" w:sz="0" w:space="0" w:color="auto"/>
          </w:divBdr>
        </w:div>
        <w:div w:id="1870292102">
          <w:marLeft w:val="0"/>
          <w:marRight w:val="0"/>
          <w:marTop w:val="0"/>
          <w:marBottom w:val="0"/>
          <w:divBdr>
            <w:top w:val="none" w:sz="0" w:space="0" w:color="auto"/>
            <w:left w:val="none" w:sz="0" w:space="0" w:color="auto"/>
            <w:bottom w:val="none" w:sz="0" w:space="0" w:color="auto"/>
            <w:right w:val="none" w:sz="0" w:space="0" w:color="auto"/>
          </w:divBdr>
        </w:div>
        <w:div w:id="200558295">
          <w:marLeft w:val="0"/>
          <w:marRight w:val="0"/>
          <w:marTop w:val="0"/>
          <w:marBottom w:val="0"/>
          <w:divBdr>
            <w:top w:val="none" w:sz="0" w:space="0" w:color="auto"/>
            <w:left w:val="none" w:sz="0" w:space="0" w:color="auto"/>
            <w:bottom w:val="none" w:sz="0" w:space="0" w:color="auto"/>
            <w:right w:val="none" w:sz="0" w:space="0" w:color="auto"/>
          </w:divBdr>
        </w:div>
        <w:div w:id="1174346789">
          <w:marLeft w:val="0"/>
          <w:marRight w:val="0"/>
          <w:marTop w:val="0"/>
          <w:marBottom w:val="0"/>
          <w:divBdr>
            <w:top w:val="none" w:sz="0" w:space="0" w:color="auto"/>
            <w:left w:val="none" w:sz="0" w:space="0" w:color="auto"/>
            <w:bottom w:val="none" w:sz="0" w:space="0" w:color="auto"/>
            <w:right w:val="none" w:sz="0" w:space="0" w:color="auto"/>
          </w:divBdr>
        </w:div>
        <w:div w:id="913971134">
          <w:marLeft w:val="0"/>
          <w:marRight w:val="0"/>
          <w:marTop w:val="0"/>
          <w:marBottom w:val="0"/>
          <w:divBdr>
            <w:top w:val="none" w:sz="0" w:space="0" w:color="auto"/>
            <w:left w:val="none" w:sz="0" w:space="0" w:color="auto"/>
            <w:bottom w:val="none" w:sz="0" w:space="0" w:color="auto"/>
            <w:right w:val="none" w:sz="0" w:space="0" w:color="auto"/>
          </w:divBdr>
        </w:div>
        <w:div w:id="1827934280">
          <w:marLeft w:val="0"/>
          <w:marRight w:val="0"/>
          <w:marTop w:val="0"/>
          <w:marBottom w:val="0"/>
          <w:divBdr>
            <w:top w:val="none" w:sz="0" w:space="0" w:color="auto"/>
            <w:left w:val="none" w:sz="0" w:space="0" w:color="auto"/>
            <w:bottom w:val="none" w:sz="0" w:space="0" w:color="auto"/>
            <w:right w:val="none" w:sz="0" w:space="0" w:color="auto"/>
          </w:divBdr>
        </w:div>
        <w:div w:id="411395644">
          <w:marLeft w:val="0"/>
          <w:marRight w:val="0"/>
          <w:marTop w:val="0"/>
          <w:marBottom w:val="0"/>
          <w:divBdr>
            <w:top w:val="none" w:sz="0" w:space="0" w:color="auto"/>
            <w:left w:val="none" w:sz="0" w:space="0" w:color="auto"/>
            <w:bottom w:val="none" w:sz="0" w:space="0" w:color="auto"/>
            <w:right w:val="none" w:sz="0" w:space="0" w:color="auto"/>
          </w:divBdr>
        </w:div>
        <w:div w:id="1078867827">
          <w:marLeft w:val="0"/>
          <w:marRight w:val="0"/>
          <w:marTop w:val="0"/>
          <w:marBottom w:val="0"/>
          <w:divBdr>
            <w:top w:val="none" w:sz="0" w:space="0" w:color="auto"/>
            <w:left w:val="none" w:sz="0" w:space="0" w:color="auto"/>
            <w:bottom w:val="none" w:sz="0" w:space="0" w:color="auto"/>
            <w:right w:val="none" w:sz="0" w:space="0" w:color="auto"/>
          </w:divBdr>
        </w:div>
        <w:div w:id="1417173407">
          <w:marLeft w:val="0"/>
          <w:marRight w:val="0"/>
          <w:marTop w:val="0"/>
          <w:marBottom w:val="0"/>
          <w:divBdr>
            <w:top w:val="none" w:sz="0" w:space="0" w:color="auto"/>
            <w:left w:val="none" w:sz="0" w:space="0" w:color="auto"/>
            <w:bottom w:val="none" w:sz="0" w:space="0" w:color="auto"/>
            <w:right w:val="none" w:sz="0" w:space="0" w:color="auto"/>
          </w:divBdr>
        </w:div>
        <w:div w:id="1463694596">
          <w:marLeft w:val="0"/>
          <w:marRight w:val="0"/>
          <w:marTop w:val="0"/>
          <w:marBottom w:val="0"/>
          <w:divBdr>
            <w:top w:val="none" w:sz="0" w:space="0" w:color="auto"/>
            <w:left w:val="none" w:sz="0" w:space="0" w:color="auto"/>
            <w:bottom w:val="none" w:sz="0" w:space="0" w:color="auto"/>
            <w:right w:val="none" w:sz="0" w:space="0" w:color="auto"/>
          </w:divBdr>
        </w:div>
        <w:div w:id="83110763">
          <w:marLeft w:val="0"/>
          <w:marRight w:val="0"/>
          <w:marTop w:val="0"/>
          <w:marBottom w:val="0"/>
          <w:divBdr>
            <w:top w:val="none" w:sz="0" w:space="0" w:color="auto"/>
            <w:left w:val="none" w:sz="0" w:space="0" w:color="auto"/>
            <w:bottom w:val="none" w:sz="0" w:space="0" w:color="auto"/>
            <w:right w:val="none" w:sz="0" w:space="0" w:color="auto"/>
          </w:divBdr>
        </w:div>
        <w:div w:id="977151293">
          <w:marLeft w:val="0"/>
          <w:marRight w:val="0"/>
          <w:marTop w:val="0"/>
          <w:marBottom w:val="0"/>
          <w:divBdr>
            <w:top w:val="none" w:sz="0" w:space="0" w:color="auto"/>
            <w:left w:val="none" w:sz="0" w:space="0" w:color="auto"/>
            <w:bottom w:val="none" w:sz="0" w:space="0" w:color="auto"/>
            <w:right w:val="none" w:sz="0" w:space="0" w:color="auto"/>
          </w:divBdr>
        </w:div>
        <w:div w:id="467749072">
          <w:marLeft w:val="0"/>
          <w:marRight w:val="0"/>
          <w:marTop w:val="0"/>
          <w:marBottom w:val="0"/>
          <w:divBdr>
            <w:top w:val="none" w:sz="0" w:space="0" w:color="auto"/>
            <w:left w:val="none" w:sz="0" w:space="0" w:color="auto"/>
            <w:bottom w:val="none" w:sz="0" w:space="0" w:color="auto"/>
            <w:right w:val="none" w:sz="0" w:space="0" w:color="auto"/>
          </w:divBdr>
        </w:div>
        <w:div w:id="1960455657">
          <w:marLeft w:val="0"/>
          <w:marRight w:val="0"/>
          <w:marTop w:val="0"/>
          <w:marBottom w:val="0"/>
          <w:divBdr>
            <w:top w:val="none" w:sz="0" w:space="0" w:color="auto"/>
            <w:left w:val="none" w:sz="0" w:space="0" w:color="auto"/>
            <w:bottom w:val="none" w:sz="0" w:space="0" w:color="auto"/>
            <w:right w:val="none" w:sz="0" w:space="0" w:color="auto"/>
          </w:divBdr>
        </w:div>
        <w:div w:id="1787847506">
          <w:marLeft w:val="0"/>
          <w:marRight w:val="0"/>
          <w:marTop w:val="0"/>
          <w:marBottom w:val="0"/>
          <w:divBdr>
            <w:top w:val="none" w:sz="0" w:space="0" w:color="auto"/>
            <w:left w:val="none" w:sz="0" w:space="0" w:color="auto"/>
            <w:bottom w:val="none" w:sz="0" w:space="0" w:color="auto"/>
            <w:right w:val="none" w:sz="0" w:space="0" w:color="auto"/>
          </w:divBdr>
          <w:divsChild>
            <w:div w:id="668363723">
              <w:marLeft w:val="-75"/>
              <w:marRight w:val="0"/>
              <w:marTop w:val="30"/>
              <w:marBottom w:val="30"/>
              <w:divBdr>
                <w:top w:val="none" w:sz="0" w:space="0" w:color="auto"/>
                <w:left w:val="none" w:sz="0" w:space="0" w:color="auto"/>
                <w:bottom w:val="none" w:sz="0" w:space="0" w:color="auto"/>
                <w:right w:val="none" w:sz="0" w:space="0" w:color="auto"/>
              </w:divBdr>
              <w:divsChild>
                <w:div w:id="1938370422">
                  <w:marLeft w:val="0"/>
                  <w:marRight w:val="0"/>
                  <w:marTop w:val="0"/>
                  <w:marBottom w:val="0"/>
                  <w:divBdr>
                    <w:top w:val="none" w:sz="0" w:space="0" w:color="auto"/>
                    <w:left w:val="none" w:sz="0" w:space="0" w:color="auto"/>
                    <w:bottom w:val="none" w:sz="0" w:space="0" w:color="auto"/>
                    <w:right w:val="none" w:sz="0" w:space="0" w:color="auto"/>
                  </w:divBdr>
                  <w:divsChild>
                    <w:div w:id="1205213045">
                      <w:marLeft w:val="0"/>
                      <w:marRight w:val="0"/>
                      <w:marTop w:val="0"/>
                      <w:marBottom w:val="0"/>
                      <w:divBdr>
                        <w:top w:val="none" w:sz="0" w:space="0" w:color="auto"/>
                        <w:left w:val="none" w:sz="0" w:space="0" w:color="auto"/>
                        <w:bottom w:val="none" w:sz="0" w:space="0" w:color="auto"/>
                        <w:right w:val="none" w:sz="0" w:space="0" w:color="auto"/>
                      </w:divBdr>
                    </w:div>
                  </w:divsChild>
                </w:div>
                <w:div w:id="144902890">
                  <w:marLeft w:val="0"/>
                  <w:marRight w:val="0"/>
                  <w:marTop w:val="0"/>
                  <w:marBottom w:val="0"/>
                  <w:divBdr>
                    <w:top w:val="none" w:sz="0" w:space="0" w:color="auto"/>
                    <w:left w:val="none" w:sz="0" w:space="0" w:color="auto"/>
                    <w:bottom w:val="none" w:sz="0" w:space="0" w:color="auto"/>
                    <w:right w:val="none" w:sz="0" w:space="0" w:color="auto"/>
                  </w:divBdr>
                  <w:divsChild>
                    <w:div w:id="1727758185">
                      <w:marLeft w:val="0"/>
                      <w:marRight w:val="0"/>
                      <w:marTop w:val="0"/>
                      <w:marBottom w:val="0"/>
                      <w:divBdr>
                        <w:top w:val="none" w:sz="0" w:space="0" w:color="auto"/>
                        <w:left w:val="none" w:sz="0" w:space="0" w:color="auto"/>
                        <w:bottom w:val="none" w:sz="0" w:space="0" w:color="auto"/>
                        <w:right w:val="none" w:sz="0" w:space="0" w:color="auto"/>
                      </w:divBdr>
                    </w:div>
                  </w:divsChild>
                </w:div>
                <w:div w:id="1912697442">
                  <w:marLeft w:val="0"/>
                  <w:marRight w:val="0"/>
                  <w:marTop w:val="0"/>
                  <w:marBottom w:val="0"/>
                  <w:divBdr>
                    <w:top w:val="none" w:sz="0" w:space="0" w:color="auto"/>
                    <w:left w:val="none" w:sz="0" w:space="0" w:color="auto"/>
                    <w:bottom w:val="none" w:sz="0" w:space="0" w:color="auto"/>
                    <w:right w:val="none" w:sz="0" w:space="0" w:color="auto"/>
                  </w:divBdr>
                  <w:divsChild>
                    <w:div w:id="1090469919">
                      <w:marLeft w:val="0"/>
                      <w:marRight w:val="0"/>
                      <w:marTop w:val="0"/>
                      <w:marBottom w:val="0"/>
                      <w:divBdr>
                        <w:top w:val="none" w:sz="0" w:space="0" w:color="auto"/>
                        <w:left w:val="none" w:sz="0" w:space="0" w:color="auto"/>
                        <w:bottom w:val="none" w:sz="0" w:space="0" w:color="auto"/>
                        <w:right w:val="none" w:sz="0" w:space="0" w:color="auto"/>
                      </w:divBdr>
                    </w:div>
                  </w:divsChild>
                </w:div>
                <w:div w:id="1022626677">
                  <w:marLeft w:val="0"/>
                  <w:marRight w:val="0"/>
                  <w:marTop w:val="0"/>
                  <w:marBottom w:val="0"/>
                  <w:divBdr>
                    <w:top w:val="none" w:sz="0" w:space="0" w:color="auto"/>
                    <w:left w:val="none" w:sz="0" w:space="0" w:color="auto"/>
                    <w:bottom w:val="none" w:sz="0" w:space="0" w:color="auto"/>
                    <w:right w:val="none" w:sz="0" w:space="0" w:color="auto"/>
                  </w:divBdr>
                  <w:divsChild>
                    <w:div w:id="1440417440">
                      <w:marLeft w:val="0"/>
                      <w:marRight w:val="0"/>
                      <w:marTop w:val="0"/>
                      <w:marBottom w:val="0"/>
                      <w:divBdr>
                        <w:top w:val="none" w:sz="0" w:space="0" w:color="auto"/>
                        <w:left w:val="none" w:sz="0" w:space="0" w:color="auto"/>
                        <w:bottom w:val="none" w:sz="0" w:space="0" w:color="auto"/>
                        <w:right w:val="none" w:sz="0" w:space="0" w:color="auto"/>
                      </w:divBdr>
                    </w:div>
                  </w:divsChild>
                </w:div>
                <w:div w:id="118233456">
                  <w:marLeft w:val="0"/>
                  <w:marRight w:val="0"/>
                  <w:marTop w:val="0"/>
                  <w:marBottom w:val="0"/>
                  <w:divBdr>
                    <w:top w:val="none" w:sz="0" w:space="0" w:color="auto"/>
                    <w:left w:val="none" w:sz="0" w:space="0" w:color="auto"/>
                    <w:bottom w:val="none" w:sz="0" w:space="0" w:color="auto"/>
                    <w:right w:val="none" w:sz="0" w:space="0" w:color="auto"/>
                  </w:divBdr>
                  <w:divsChild>
                    <w:div w:id="6447668">
                      <w:marLeft w:val="0"/>
                      <w:marRight w:val="0"/>
                      <w:marTop w:val="0"/>
                      <w:marBottom w:val="0"/>
                      <w:divBdr>
                        <w:top w:val="none" w:sz="0" w:space="0" w:color="auto"/>
                        <w:left w:val="none" w:sz="0" w:space="0" w:color="auto"/>
                        <w:bottom w:val="none" w:sz="0" w:space="0" w:color="auto"/>
                        <w:right w:val="none" w:sz="0" w:space="0" w:color="auto"/>
                      </w:divBdr>
                    </w:div>
                  </w:divsChild>
                </w:div>
                <w:div w:id="1475290999">
                  <w:marLeft w:val="0"/>
                  <w:marRight w:val="0"/>
                  <w:marTop w:val="0"/>
                  <w:marBottom w:val="0"/>
                  <w:divBdr>
                    <w:top w:val="none" w:sz="0" w:space="0" w:color="auto"/>
                    <w:left w:val="none" w:sz="0" w:space="0" w:color="auto"/>
                    <w:bottom w:val="none" w:sz="0" w:space="0" w:color="auto"/>
                    <w:right w:val="none" w:sz="0" w:space="0" w:color="auto"/>
                  </w:divBdr>
                  <w:divsChild>
                    <w:div w:id="1834295097">
                      <w:marLeft w:val="0"/>
                      <w:marRight w:val="0"/>
                      <w:marTop w:val="0"/>
                      <w:marBottom w:val="0"/>
                      <w:divBdr>
                        <w:top w:val="none" w:sz="0" w:space="0" w:color="auto"/>
                        <w:left w:val="none" w:sz="0" w:space="0" w:color="auto"/>
                        <w:bottom w:val="none" w:sz="0" w:space="0" w:color="auto"/>
                        <w:right w:val="none" w:sz="0" w:space="0" w:color="auto"/>
                      </w:divBdr>
                    </w:div>
                  </w:divsChild>
                </w:div>
                <w:div w:id="329333075">
                  <w:marLeft w:val="0"/>
                  <w:marRight w:val="0"/>
                  <w:marTop w:val="0"/>
                  <w:marBottom w:val="0"/>
                  <w:divBdr>
                    <w:top w:val="none" w:sz="0" w:space="0" w:color="auto"/>
                    <w:left w:val="none" w:sz="0" w:space="0" w:color="auto"/>
                    <w:bottom w:val="none" w:sz="0" w:space="0" w:color="auto"/>
                    <w:right w:val="none" w:sz="0" w:space="0" w:color="auto"/>
                  </w:divBdr>
                  <w:divsChild>
                    <w:div w:id="302272214">
                      <w:marLeft w:val="0"/>
                      <w:marRight w:val="0"/>
                      <w:marTop w:val="0"/>
                      <w:marBottom w:val="0"/>
                      <w:divBdr>
                        <w:top w:val="none" w:sz="0" w:space="0" w:color="auto"/>
                        <w:left w:val="none" w:sz="0" w:space="0" w:color="auto"/>
                        <w:bottom w:val="none" w:sz="0" w:space="0" w:color="auto"/>
                        <w:right w:val="none" w:sz="0" w:space="0" w:color="auto"/>
                      </w:divBdr>
                    </w:div>
                  </w:divsChild>
                </w:div>
                <w:div w:id="640498713">
                  <w:marLeft w:val="0"/>
                  <w:marRight w:val="0"/>
                  <w:marTop w:val="0"/>
                  <w:marBottom w:val="0"/>
                  <w:divBdr>
                    <w:top w:val="none" w:sz="0" w:space="0" w:color="auto"/>
                    <w:left w:val="none" w:sz="0" w:space="0" w:color="auto"/>
                    <w:bottom w:val="none" w:sz="0" w:space="0" w:color="auto"/>
                    <w:right w:val="none" w:sz="0" w:space="0" w:color="auto"/>
                  </w:divBdr>
                  <w:divsChild>
                    <w:div w:id="947083585">
                      <w:marLeft w:val="0"/>
                      <w:marRight w:val="0"/>
                      <w:marTop w:val="0"/>
                      <w:marBottom w:val="0"/>
                      <w:divBdr>
                        <w:top w:val="none" w:sz="0" w:space="0" w:color="auto"/>
                        <w:left w:val="none" w:sz="0" w:space="0" w:color="auto"/>
                        <w:bottom w:val="none" w:sz="0" w:space="0" w:color="auto"/>
                        <w:right w:val="none" w:sz="0" w:space="0" w:color="auto"/>
                      </w:divBdr>
                    </w:div>
                  </w:divsChild>
                </w:div>
                <w:div w:id="1361777828">
                  <w:marLeft w:val="0"/>
                  <w:marRight w:val="0"/>
                  <w:marTop w:val="0"/>
                  <w:marBottom w:val="0"/>
                  <w:divBdr>
                    <w:top w:val="none" w:sz="0" w:space="0" w:color="auto"/>
                    <w:left w:val="none" w:sz="0" w:space="0" w:color="auto"/>
                    <w:bottom w:val="none" w:sz="0" w:space="0" w:color="auto"/>
                    <w:right w:val="none" w:sz="0" w:space="0" w:color="auto"/>
                  </w:divBdr>
                  <w:divsChild>
                    <w:div w:id="745686420">
                      <w:marLeft w:val="0"/>
                      <w:marRight w:val="0"/>
                      <w:marTop w:val="0"/>
                      <w:marBottom w:val="0"/>
                      <w:divBdr>
                        <w:top w:val="none" w:sz="0" w:space="0" w:color="auto"/>
                        <w:left w:val="none" w:sz="0" w:space="0" w:color="auto"/>
                        <w:bottom w:val="none" w:sz="0" w:space="0" w:color="auto"/>
                        <w:right w:val="none" w:sz="0" w:space="0" w:color="auto"/>
                      </w:divBdr>
                    </w:div>
                  </w:divsChild>
                </w:div>
                <w:div w:id="1604991292">
                  <w:marLeft w:val="0"/>
                  <w:marRight w:val="0"/>
                  <w:marTop w:val="0"/>
                  <w:marBottom w:val="0"/>
                  <w:divBdr>
                    <w:top w:val="none" w:sz="0" w:space="0" w:color="auto"/>
                    <w:left w:val="none" w:sz="0" w:space="0" w:color="auto"/>
                    <w:bottom w:val="none" w:sz="0" w:space="0" w:color="auto"/>
                    <w:right w:val="none" w:sz="0" w:space="0" w:color="auto"/>
                  </w:divBdr>
                  <w:divsChild>
                    <w:div w:id="1925141219">
                      <w:marLeft w:val="0"/>
                      <w:marRight w:val="0"/>
                      <w:marTop w:val="0"/>
                      <w:marBottom w:val="0"/>
                      <w:divBdr>
                        <w:top w:val="none" w:sz="0" w:space="0" w:color="auto"/>
                        <w:left w:val="none" w:sz="0" w:space="0" w:color="auto"/>
                        <w:bottom w:val="none" w:sz="0" w:space="0" w:color="auto"/>
                        <w:right w:val="none" w:sz="0" w:space="0" w:color="auto"/>
                      </w:divBdr>
                    </w:div>
                  </w:divsChild>
                </w:div>
                <w:div w:id="1631668310">
                  <w:marLeft w:val="0"/>
                  <w:marRight w:val="0"/>
                  <w:marTop w:val="0"/>
                  <w:marBottom w:val="0"/>
                  <w:divBdr>
                    <w:top w:val="none" w:sz="0" w:space="0" w:color="auto"/>
                    <w:left w:val="none" w:sz="0" w:space="0" w:color="auto"/>
                    <w:bottom w:val="none" w:sz="0" w:space="0" w:color="auto"/>
                    <w:right w:val="none" w:sz="0" w:space="0" w:color="auto"/>
                  </w:divBdr>
                  <w:divsChild>
                    <w:div w:id="1028798861">
                      <w:marLeft w:val="0"/>
                      <w:marRight w:val="0"/>
                      <w:marTop w:val="0"/>
                      <w:marBottom w:val="0"/>
                      <w:divBdr>
                        <w:top w:val="none" w:sz="0" w:space="0" w:color="auto"/>
                        <w:left w:val="none" w:sz="0" w:space="0" w:color="auto"/>
                        <w:bottom w:val="none" w:sz="0" w:space="0" w:color="auto"/>
                        <w:right w:val="none" w:sz="0" w:space="0" w:color="auto"/>
                      </w:divBdr>
                    </w:div>
                  </w:divsChild>
                </w:div>
                <w:div w:id="1935702393">
                  <w:marLeft w:val="0"/>
                  <w:marRight w:val="0"/>
                  <w:marTop w:val="0"/>
                  <w:marBottom w:val="0"/>
                  <w:divBdr>
                    <w:top w:val="none" w:sz="0" w:space="0" w:color="auto"/>
                    <w:left w:val="none" w:sz="0" w:space="0" w:color="auto"/>
                    <w:bottom w:val="none" w:sz="0" w:space="0" w:color="auto"/>
                    <w:right w:val="none" w:sz="0" w:space="0" w:color="auto"/>
                  </w:divBdr>
                  <w:divsChild>
                    <w:div w:id="410733376">
                      <w:marLeft w:val="0"/>
                      <w:marRight w:val="0"/>
                      <w:marTop w:val="0"/>
                      <w:marBottom w:val="0"/>
                      <w:divBdr>
                        <w:top w:val="none" w:sz="0" w:space="0" w:color="auto"/>
                        <w:left w:val="none" w:sz="0" w:space="0" w:color="auto"/>
                        <w:bottom w:val="none" w:sz="0" w:space="0" w:color="auto"/>
                        <w:right w:val="none" w:sz="0" w:space="0" w:color="auto"/>
                      </w:divBdr>
                    </w:div>
                  </w:divsChild>
                </w:div>
                <w:div w:id="1093936568">
                  <w:marLeft w:val="0"/>
                  <w:marRight w:val="0"/>
                  <w:marTop w:val="0"/>
                  <w:marBottom w:val="0"/>
                  <w:divBdr>
                    <w:top w:val="none" w:sz="0" w:space="0" w:color="auto"/>
                    <w:left w:val="none" w:sz="0" w:space="0" w:color="auto"/>
                    <w:bottom w:val="none" w:sz="0" w:space="0" w:color="auto"/>
                    <w:right w:val="none" w:sz="0" w:space="0" w:color="auto"/>
                  </w:divBdr>
                  <w:divsChild>
                    <w:div w:id="996767037">
                      <w:marLeft w:val="0"/>
                      <w:marRight w:val="0"/>
                      <w:marTop w:val="0"/>
                      <w:marBottom w:val="0"/>
                      <w:divBdr>
                        <w:top w:val="none" w:sz="0" w:space="0" w:color="auto"/>
                        <w:left w:val="none" w:sz="0" w:space="0" w:color="auto"/>
                        <w:bottom w:val="none" w:sz="0" w:space="0" w:color="auto"/>
                        <w:right w:val="none" w:sz="0" w:space="0" w:color="auto"/>
                      </w:divBdr>
                    </w:div>
                  </w:divsChild>
                </w:div>
                <w:div w:id="889456852">
                  <w:marLeft w:val="0"/>
                  <w:marRight w:val="0"/>
                  <w:marTop w:val="0"/>
                  <w:marBottom w:val="0"/>
                  <w:divBdr>
                    <w:top w:val="none" w:sz="0" w:space="0" w:color="auto"/>
                    <w:left w:val="none" w:sz="0" w:space="0" w:color="auto"/>
                    <w:bottom w:val="none" w:sz="0" w:space="0" w:color="auto"/>
                    <w:right w:val="none" w:sz="0" w:space="0" w:color="auto"/>
                  </w:divBdr>
                  <w:divsChild>
                    <w:div w:id="370957650">
                      <w:marLeft w:val="0"/>
                      <w:marRight w:val="0"/>
                      <w:marTop w:val="0"/>
                      <w:marBottom w:val="0"/>
                      <w:divBdr>
                        <w:top w:val="none" w:sz="0" w:space="0" w:color="auto"/>
                        <w:left w:val="none" w:sz="0" w:space="0" w:color="auto"/>
                        <w:bottom w:val="none" w:sz="0" w:space="0" w:color="auto"/>
                        <w:right w:val="none" w:sz="0" w:space="0" w:color="auto"/>
                      </w:divBdr>
                    </w:div>
                  </w:divsChild>
                </w:div>
                <w:div w:id="1104039423">
                  <w:marLeft w:val="0"/>
                  <w:marRight w:val="0"/>
                  <w:marTop w:val="0"/>
                  <w:marBottom w:val="0"/>
                  <w:divBdr>
                    <w:top w:val="none" w:sz="0" w:space="0" w:color="auto"/>
                    <w:left w:val="none" w:sz="0" w:space="0" w:color="auto"/>
                    <w:bottom w:val="none" w:sz="0" w:space="0" w:color="auto"/>
                    <w:right w:val="none" w:sz="0" w:space="0" w:color="auto"/>
                  </w:divBdr>
                  <w:divsChild>
                    <w:div w:id="864825733">
                      <w:marLeft w:val="0"/>
                      <w:marRight w:val="0"/>
                      <w:marTop w:val="0"/>
                      <w:marBottom w:val="0"/>
                      <w:divBdr>
                        <w:top w:val="none" w:sz="0" w:space="0" w:color="auto"/>
                        <w:left w:val="none" w:sz="0" w:space="0" w:color="auto"/>
                        <w:bottom w:val="none" w:sz="0" w:space="0" w:color="auto"/>
                        <w:right w:val="none" w:sz="0" w:space="0" w:color="auto"/>
                      </w:divBdr>
                    </w:div>
                  </w:divsChild>
                </w:div>
                <w:div w:id="1591813142">
                  <w:marLeft w:val="0"/>
                  <w:marRight w:val="0"/>
                  <w:marTop w:val="0"/>
                  <w:marBottom w:val="0"/>
                  <w:divBdr>
                    <w:top w:val="none" w:sz="0" w:space="0" w:color="auto"/>
                    <w:left w:val="none" w:sz="0" w:space="0" w:color="auto"/>
                    <w:bottom w:val="none" w:sz="0" w:space="0" w:color="auto"/>
                    <w:right w:val="none" w:sz="0" w:space="0" w:color="auto"/>
                  </w:divBdr>
                  <w:divsChild>
                    <w:div w:id="10263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1784">
          <w:marLeft w:val="0"/>
          <w:marRight w:val="0"/>
          <w:marTop w:val="0"/>
          <w:marBottom w:val="0"/>
          <w:divBdr>
            <w:top w:val="none" w:sz="0" w:space="0" w:color="auto"/>
            <w:left w:val="none" w:sz="0" w:space="0" w:color="auto"/>
            <w:bottom w:val="none" w:sz="0" w:space="0" w:color="auto"/>
            <w:right w:val="none" w:sz="0" w:space="0" w:color="auto"/>
          </w:divBdr>
        </w:div>
        <w:div w:id="1250651054">
          <w:marLeft w:val="0"/>
          <w:marRight w:val="0"/>
          <w:marTop w:val="0"/>
          <w:marBottom w:val="0"/>
          <w:divBdr>
            <w:top w:val="none" w:sz="0" w:space="0" w:color="auto"/>
            <w:left w:val="none" w:sz="0" w:space="0" w:color="auto"/>
            <w:bottom w:val="none" w:sz="0" w:space="0" w:color="auto"/>
            <w:right w:val="none" w:sz="0" w:space="0" w:color="auto"/>
          </w:divBdr>
        </w:div>
        <w:div w:id="610206990">
          <w:marLeft w:val="0"/>
          <w:marRight w:val="0"/>
          <w:marTop w:val="0"/>
          <w:marBottom w:val="0"/>
          <w:divBdr>
            <w:top w:val="none" w:sz="0" w:space="0" w:color="auto"/>
            <w:left w:val="none" w:sz="0" w:space="0" w:color="auto"/>
            <w:bottom w:val="none" w:sz="0" w:space="0" w:color="auto"/>
            <w:right w:val="none" w:sz="0" w:space="0" w:color="auto"/>
          </w:divBdr>
        </w:div>
        <w:div w:id="1656563450">
          <w:marLeft w:val="0"/>
          <w:marRight w:val="0"/>
          <w:marTop w:val="0"/>
          <w:marBottom w:val="0"/>
          <w:divBdr>
            <w:top w:val="none" w:sz="0" w:space="0" w:color="auto"/>
            <w:left w:val="none" w:sz="0" w:space="0" w:color="auto"/>
            <w:bottom w:val="none" w:sz="0" w:space="0" w:color="auto"/>
            <w:right w:val="none" w:sz="0" w:space="0" w:color="auto"/>
          </w:divBdr>
        </w:div>
        <w:div w:id="1251888893">
          <w:marLeft w:val="0"/>
          <w:marRight w:val="0"/>
          <w:marTop w:val="0"/>
          <w:marBottom w:val="0"/>
          <w:divBdr>
            <w:top w:val="none" w:sz="0" w:space="0" w:color="auto"/>
            <w:left w:val="none" w:sz="0" w:space="0" w:color="auto"/>
            <w:bottom w:val="none" w:sz="0" w:space="0" w:color="auto"/>
            <w:right w:val="none" w:sz="0" w:space="0" w:color="auto"/>
          </w:divBdr>
        </w:div>
        <w:div w:id="1516000999">
          <w:marLeft w:val="0"/>
          <w:marRight w:val="0"/>
          <w:marTop w:val="0"/>
          <w:marBottom w:val="0"/>
          <w:divBdr>
            <w:top w:val="none" w:sz="0" w:space="0" w:color="auto"/>
            <w:left w:val="none" w:sz="0" w:space="0" w:color="auto"/>
            <w:bottom w:val="none" w:sz="0" w:space="0" w:color="auto"/>
            <w:right w:val="none" w:sz="0" w:space="0" w:color="auto"/>
          </w:divBdr>
        </w:div>
        <w:div w:id="2087532576">
          <w:marLeft w:val="0"/>
          <w:marRight w:val="0"/>
          <w:marTop w:val="0"/>
          <w:marBottom w:val="0"/>
          <w:divBdr>
            <w:top w:val="none" w:sz="0" w:space="0" w:color="auto"/>
            <w:left w:val="none" w:sz="0" w:space="0" w:color="auto"/>
            <w:bottom w:val="none" w:sz="0" w:space="0" w:color="auto"/>
            <w:right w:val="none" w:sz="0" w:space="0" w:color="auto"/>
          </w:divBdr>
        </w:div>
        <w:div w:id="1113594896">
          <w:marLeft w:val="0"/>
          <w:marRight w:val="0"/>
          <w:marTop w:val="0"/>
          <w:marBottom w:val="0"/>
          <w:divBdr>
            <w:top w:val="none" w:sz="0" w:space="0" w:color="auto"/>
            <w:left w:val="none" w:sz="0" w:space="0" w:color="auto"/>
            <w:bottom w:val="none" w:sz="0" w:space="0" w:color="auto"/>
            <w:right w:val="none" w:sz="0" w:space="0" w:color="auto"/>
          </w:divBdr>
        </w:div>
        <w:div w:id="411245025">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
        <w:div w:id="1346595487">
          <w:marLeft w:val="0"/>
          <w:marRight w:val="0"/>
          <w:marTop w:val="0"/>
          <w:marBottom w:val="0"/>
          <w:divBdr>
            <w:top w:val="none" w:sz="0" w:space="0" w:color="auto"/>
            <w:left w:val="none" w:sz="0" w:space="0" w:color="auto"/>
            <w:bottom w:val="none" w:sz="0" w:space="0" w:color="auto"/>
            <w:right w:val="none" w:sz="0" w:space="0" w:color="auto"/>
          </w:divBdr>
        </w:div>
        <w:div w:id="2027055427">
          <w:marLeft w:val="0"/>
          <w:marRight w:val="0"/>
          <w:marTop w:val="0"/>
          <w:marBottom w:val="0"/>
          <w:divBdr>
            <w:top w:val="none" w:sz="0" w:space="0" w:color="auto"/>
            <w:left w:val="none" w:sz="0" w:space="0" w:color="auto"/>
            <w:bottom w:val="none" w:sz="0" w:space="0" w:color="auto"/>
            <w:right w:val="none" w:sz="0" w:space="0" w:color="auto"/>
          </w:divBdr>
        </w:div>
        <w:div w:id="1673755290">
          <w:marLeft w:val="0"/>
          <w:marRight w:val="0"/>
          <w:marTop w:val="0"/>
          <w:marBottom w:val="0"/>
          <w:divBdr>
            <w:top w:val="none" w:sz="0" w:space="0" w:color="auto"/>
            <w:left w:val="none" w:sz="0" w:space="0" w:color="auto"/>
            <w:bottom w:val="none" w:sz="0" w:space="0" w:color="auto"/>
            <w:right w:val="none" w:sz="0" w:space="0" w:color="auto"/>
          </w:divBdr>
        </w:div>
        <w:div w:id="580875679">
          <w:marLeft w:val="0"/>
          <w:marRight w:val="0"/>
          <w:marTop w:val="0"/>
          <w:marBottom w:val="0"/>
          <w:divBdr>
            <w:top w:val="none" w:sz="0" w:space="0" w:color="auto"/>
            <w:left w:val="none" w:sz="0" w:space="0" w:color="auto"/>
            <w:bottom w:val="none" w:sz="0" w:space="0" w:color="auto"/>
            <w:right w:val="none" w:sz="0" w:space="0" w:color="auto"/>
          </w:divBdr>
        </w:div>
        <w:div w:id="197859202">
          <w:marLeft w:val="0"/>
          <w:marRight w:val="0"/>
          <w:marTop w:val="0"/>
          <w:marBottom w:val="0"/>
          <w:divBdr>
            <w:top w:val="none" w:sz="0" w:space="0" w:color="auto"/>
            <w:left w:val="none" w:sz="0" w:space="0" w:color="auto"/>
            <w:bottom w:val="none" w:sz="0" w:space="0" w:color="auto"/>
            <w:right w:val="none" w:sz="0" w:space="0" w:color="auto"/>
          </w:divBdr>
        </w:div>
        <w:div w:id="1988702047">
          <w:marLeft w:val="0"/>
          <w:marRight w:val="0"/>
          <w:marTop w:val="0"/>
          <w:marBottom w:val="0"/>
          <w:divBdr>
            <w:top w:val="none" w:sz="0" w:space="0" w:color="auto"/>
            <w:left w:val="none" w:sz="0" w:space="0" w:color="auto"/>
            <w:bottom w:val="none" w:sz="0" w:space="0" w:color="auto"/>
            <w:right w:val="none" w:sz="0" w:space="0" w:color="auto"/>
          </w:divBdr>
        </w:div>
        <w:div w:id="1436288940">
          <w:marLeft w:val="0"/>
          <w:marRight w:val="0"/>
          <w:marTop w:val="0"/>
          <w:marBottom w:val="0"/>
          <w:divBdr>
            <w:top w:val="none" w:sz="0" w:space="0" w:color="auto"/>
            <w:left w:val="none" w:sz="0" w:space="0" w:color="auto"/>
            <w:bottom w:val="none" w:sz="0" w:space="0" w:color="auto"/>
            <w:right w:val="none" w:sz="0" w:space="0" w:color="auto"/>
          </w:divBdr>
        </w:div>
        <w:div w:id="1608153295">
          <w:marLeft w:val="0"/>
          <w:marRight w:val="0"/>
          <w:marTop w:val="0"/>
          <w:marBottom w:val="0"/>
          <w:divBdr>
            <w:top w:val="none" w:sz="0" w:space="0" w:color="auto"/>
            <w:left w:val="none" w:sz="0" w:space="0" w:color="auto"/>
            <w:bottom w:val="none" w:sz="0" w:space="0" w:color="auto"/>
            <w:right w:val="none" w:sz="0" w:space="0" w:color="auto"/>
          </w:divBdr>
        </w:div>
        <w:div w:id="1123763917">
          <w:marLeft w:val="0"/>
          <w:marRight w:val="0"/>
          <w:marTop w:val="0"/>
          <w:marBottom w:val="0"/>
          <w:divBdr>
            <w:top w:val="none" w:sz="0" w:space="0" w:color="auto"/>
            <w:left w:val="none" w:sz="0" w:space="0" w:color="auto"/>
            <w:bottom w:val="none" w:sz="0" w:space="0" w:color="auto"/>
            <w:right w:val="none" w:sz="0" w:space="0" w:color="auto"/>
          </w:divBdr>
        </w:div>
        <w:div w:id="860357809">
          <w:marLeft w:val="0"/>
          <w:marRight w:val="0"/>
          <w:marTop w:val="0"/>
          <w:marBottom w:val="0"/>
          <w:divBdr>
            <w:top w:val="none" w:sz="0" w:space="0" w:color="auto"/>
            <w:left w:val="none" w:sz="0" w:space="0" w:color="auto"/>
            <w:bottom w:val="none" w:sz="0" w:space="0" w:color="auto"/>
            <w:right w:val="none" w:sz="0" w:space="0" w:color="auto"/>
          </w:divBdr>
        </w:div>
        <w:div w:id="271478454">
          <w:marLeft w:val="0"/>
          <w:marRight w:val="0"/>
          <w:marTop w:val="0"/>
          <w:marBottom w:val="0"/>
          <w:divBdr>
            <w:top w:val="none" w:sz="0" w:space="0" w:color="auto"/>
            <w:left w:val="none" w:sz="0" w:space="0" w:color="auto"/>
            <w:bottom w:val="none" w:sz="0" w:space="0" w:color="auto"/>
            <w:right w:val="none" w:sz="0" w:space="0" w:color="auto"/>
          </w:divBdr>
        </w:div>
        <w:div w:id="1824816245">
          <w:marLeft w:val="0"/>
          <w:marRight w:val="0"/>
          <w:marTop w:val="0"/>
          <w:marBottom w:val="0"/>
          <w:divBdr>
            <w:top w:val="none" w:sz="0" w:space="0" w:color="auto"/>
            <w:left w:val="none" w:sz="0" w:space="0" w:color="auto"/>
            <w:bottom w:val="none" w:sz="0" w:space="0" w:color="auto"/>
            <w:right w:val="none" w:sz="0" w:space="0" w:color="auto"/>
          </w:divBdr>
        </w:div>
        <w:div w:id="991711133">
          <w:marLeft w:val="0"/>
          <w:marRight w:val="0"/>
          <w:marTop w:val="0"/>
          <w:marBottom w:val="0"/>
          <w:divBdr>
            <w:top w:val="none" w:sz="0" w:space="0" w:color="auto"/>
            <w:left w:val="none" w:sz="0" w:space="0" w:color="auto"/>
            <w:bottom w:val="none" w:sz="0" w:space="0" w:color="auto"/>
            <w:right w:val="none" w:sz="0" w:space="0" w:color="auto"/>
          </w:divBdr>
        </w:div>
        <w:div w:id="1264416827">
          <w:marLeft w:val="0"/>
          <w:marRight w:val="0"/>
          <w:marTop w:val="0"/>
          <w:marBottom w:val="0"/>
          <w:divBdr>
            <w:top w:val="none" w:sz="0" w:space="0" w:color="auto"/>
            <w:left w:val="none" w:sz="0" w:space="0" w:color="auto"/>
            <w:bottom w:val="none" w:sz="0" w:space="0" w:color="auto"/>
            <w:right w:val="none" w:sz="0" w:space="0" w:color="auto"/>
          </w:divBdr>
        </w:div>
        <w:div w:id="274289343">
          <w:marLeft w:val="0"/>
          <w:marRight w:val="0"/>
          <w:marTop w:val="0"/>
          <w:marBottom w:val="0"/>
          <w:divBdr>
            <w:top w:val="none" w:sz="0" w:space="0" w:color="auto"/>
            <w:left w:val="none" w:sz="0" w:space="0" w:color="auto"/>
            <w:bottom w:val="none" w:sz="0" w:space="0" w:color="auto"/>
            <w:right w:val="none" w:sz="0" w:space="0" w:color="auto"/>
          </w:divBdr>
        </w:div>
        <w:div w:id="388303363">
          <w:marLeft w:val="0"/>
          <w:marRight w:val="0"/>
          <w:marTop w:val="0"/>
          <w:marBottom w:val="0"/>
          <w:divBdr>
            <w:top w:val="none" w:sz="0" w:space="0" w:color="auto"/>
            <w:left w:val="none" w:sz="0" w:space="0" w:color="auto"/>
            <w:bottom w:val="none" w:sz="0" w:space="0" w:color="auto"/>
            <w:right w:val="none" w:sz="0" w:space="0" w:color="auto"/>
          </w:divBdr>
        </w:div>
        <w:div w:id="526413766">
          <w:marLeft w:val="0"/>
          <w:marRight w:val="0"/>
          <w:marTop w:val="0"/>
          <w:marBottom w:val="0"/>
          <w:divBdr>
            <w:top w:val="none" w:sz="0" w:space="0" w:color="auto"/>
            <w:left w:val="none" w:sz="0" w:space="0" w:color="auto"/>
            <w:bottom w:val="none" w:sz="0" w:space="0" w:color="auto"/>
            <w:right w:val="none" w:sz="0" w:space="0" w:color="auto"/>
          </w:divBdr>
        </w:div>
        <w:div w:id="662397082">
          <w:marLeft w:val="0"/>
          <w:marRight w:val="0"/>
          <w:marTop w:val="0"/>
          <w:marBottom w:val="0"/>
          <w:divBdr>
            <w:top w:val="none" w:sz="0" w:space="0" w:color="auto"/>
            <w:left w:val="none" w:sz="0" w:space="0" w:color="auto"/>
            <w:bottom w:val="none" w:sz="0" w:space="0" w:color="auto"/>
            <w:right w:val="none" w:sz="0" w:space="0" w:color="auto"/>
          </w:divBdr>
        </w:div>
        <w:div w:id="396365506">
          <w:marLeft w:val="0"/>
          <w:marRight w:val="0"/>
          <w:marTop w:val="0"/>
          <w:marBottom w:val="0"/>
          <w:divBdr>
            <w:top w:val="none" w:sz="0" w:space="0" w:color="auto"/>
            <w:left w:val="none" w:sz="0" w:space="0" w:color="auto"/>
            <w:bottom w:val="none" w:sz="0" w:space="0" w:color="auto"/>
            <w:right w:val="none" w:sz="0" w:space="0" w:color="auto"/>
          </w:divBdr>
        </w:div>
        <w:div w:id="900168809">
          <w:marLeft w:val="0"/>
          <w:marRight w:val="0"/>
          <w:marTop w:val="0"/>
          <w:marBottom w:val="0"/>
          <w:divBdr>
            <w:top w:val="none" w:sz="0" w:space="0" w:color="auto"/>
            <w:left w:val="none" w:sz="0" w:space="0" w:color="auto"/>
            <w:bottom w:val="none" w:sz="0" w:space="0" w:color="auto"/>
            <w:right w:val="none" w:sz="0" w:space="0" w:color="auto"/>
          </w:divBdr>
        </w:div>
        <w:div w:id="1707488854">
          <w:marLeft w:val="0"/>
          <w:marRight w:val="0"/>
          <w:marTop w:val="0"/>
          <w:marBottom w:val="0"/>
          <w:divBdr>
            <w:top w:val="none" w:sz="0" w:space="0" w:color="auto"/>
            <w:left w:val="none" w:sz="0" w:space="0" w:color="auto"/>
            <w:bottom w:val="none" w:sz="0" w:space="0" w:color="auto"/>
            <w:right w:val="none" w:sz="0" w:space="0" w:color="auto"/>
          </w:divBdr>
        </w:div>
        <w:div w:id="652369187">
          <w:marLeft w:val="0"/>
          <w:marRight w:val="0"/>
          <w:marTop w:val="0"/>
          <w:marBottom w:val="0"/>
          <w:divBdr>
            <w:top w:val="none" w:sz="0" w:space="0" w:color="auto"/>
            <w:left w:val="none" w:sz="0" w:space="0" w:color="auto"/>
            <w:bottom w:val="none" w:sz="0" w:space="0" w:color="auto"/>
            <w:right w:val="none" w:sz="0" w:space="0" w:color="auto"/>
          </w:divBdr>
        </w:div>
        <w:div w:id="953559535">
          <w:marLeft w:val="0"/>
          <w:marRight w:val="0"/>
          <w:marTop w:val="0"/>
          <w:marBottom w:val="0"/>
          <w:divBdr>
            <w:top w:val="none" w:sz="0" w:space="0" w:color="auto"/>
            <w:left w:val="none" w:sz="0" w:space="0" w:color="auto"/>
            <w:bottom w:val="none" w:sz="0" w:space="0" w:color="auto"/>
            <w:right w:val="none" w:sz="0" w:space="0" w:color="auto"/>
          </w:divBdr>
        </w:div>
        <w:div w:id="1320380522">
          <w:marLeft w:val="0"/>
          <w:marRight w:val="0"/>
          <w:marTop w:val="0"/>
          <w:marBottom w:val="0"/>
          <w:divBdr>
            <w:top w:val="none" w:sz="0" w:space="0" w:color="auto"/>
            <w:left w:val="none" w:sz="0" w:space="0" w:color="auto"/>
            <w:bottom w:val="none" w:sz="0" w:space="0" w:color="auto"/>
            <w:right w:val="none" w:sz="0" w:space="0" w:color="auto"/>
          </w:divBdr>
        </w:div>
        <w:div w:id="1155685017">
          <w:marLeft w:val="0"/>
          <w:marRight w:val="0"/>
          <w:marTop w:val="0"/>
          <w:marBottom w:val="0"/>
          <w:divBdr>
            <w:top w:val="none" w:sz="0" w:space="0" w:color="auto"/>
            <w:left w:val="none" w:sz="0" w:space="0" w:color="auto"/>
            <w:bottom w:val="none" w:sz="0" w:space="0" w:color="auto"/>
            <w:right w:val="none" w:sz="0" w:space="0" w:color="auto"/>
          </w:divBdr>
        </w:div>
        <w:div w:id="1331444722">
          <w:marLeft w:val="0"/>
          <w:marRight w:val="0"/>
          <w:marTop w:val="0"/>
          <w:marBottom w:val="0"/>
          <w:divBdr>
            <w:top w:val="none" w:sz="0" w:space="0" w:color="auto"/>
            <w:left w:val="none" w:sz="0" w:space="0" w:color="auto"/>
            <w:bottom w:val="none" w:sz="0" w:space="0" w:color="auto"/>
            <w:right w:val="none" w:sz="0" w:space="0" w:color="auto"/>
          </w:divBdr>
        </w:div>
        <w:div w:id="1285966174">
          <w:marLeft w:val="0"/>
          <w:marRight w:val="0"/>
          <w:marTop w:val="0"/>
          <w:marBottom w:val="0"/>
          <w:divBdr>
            <w:top w:val="none" w:sz="0" w:space="0" w:color="auto"/>
            <w:left w:val="none" w:sz="0" w:space="0" w:color="auto"/>
            <w:bottom w:val="none" w:sz="0" w:space="0" w:color="auto"/>
            <w:right w:val="none" w:sz="0" w:space="0" w:color="auto"/>
          </w:divBdr>
        </w:div>
        <w:div w:id="843785137">
          <w:marLeft w:val="0"/>
          <w:marRight w:val="0"/>
          <w:marTop w:val="0"/>
          <w:marBottom w:val="0"/>
          <w:divBdr>
            <w:top w:val="none" w:sz="0" w:space="0" w:color="auto"/>
            <w:left w:val="none" w:sz="0" w:space="0" w:color="auto"/>
            <w:bottom w:val="none" w:sz="0" w:space="0" w:color="auto"/>
            <w:right w:val="none" w:sz="0" w:space="0" w:color="auto"/>
          </w:divBdr>
        </w:div>
        <w:div w:id="1308975742">
          <w:marLeft w:val="0"/>
          <w:marRight w:val="0"/>
          <w:marTop w:val="0"/>
          <w:marBottom w:val="0"/>
          <w:divBdr>
            <w:top w:val="none" w:sz="0" w:space="0" w:color="auto"/>
            <w:left w:val="none" w:sz="0" w:space="0" w:color="auto"/>
            <w:bottom w:val="none" w:sz="0" w:space="0" w:color="auto"/>
            <w:right w:val="none" w:sz="0" w:space="0" w:color="auto"/>
          </w:divBdr>
        </w:div>
        <w:div w:id="391125824">
          <w:marLeft w:val="0"/>
          <w:marRight w:val="0"/>
          <w:marTop w:val="0"/>
          <w:marBottom w:val="0"/>
          <w:divBdr>
            <w:top w:val="none" w:sz="0" w:space="0" w:color="auto"/>
            <w:left w:val="none" w:sz="0" w:space="0" w:color="auto"/>
            <w:bottom w:val="none" w:sz="0" w:space="0" w:color="auto"/>
            <w:right w:val="none" w:sz="0" w:space="0" w:color="auto"/>
          </w:divBdr>
        </w:div>
        <w:div w:id="2143889437">
          <w:marLeft w:val="0"/>
          <w:marRight w:val="0"/>
          <w:marTop w:val="0"/>
          <w:marBottom w:val="0"/>
          <w:divBdr>
            <w:top w:val="none" w:sz="0" w:space="0" w:color="auto"/>
            <w:left w:val="none" w:sz="0" w:space="0" w:color="auto"/>
            <w:bottom w:val="none" w:sz="0" w:space="0" w:color="auto"/>
            <w:right w:val="none" w:sz="0" w:space="0" w:color="auto"/>
          </w:divBdr>
          <w:divsChild>
            <w:div w:id="139351979">
              <w:marLeft w:val="0"/>
              <w:marRight w:val="0"/>
              <w:marTop w:val="0"/>
              <w:marBottom w:val="0"/>
              <w:divBdr>
                <w:top w:val="none" w:sz="0" w:space="0" w:color="auto"/>
                <w:left w:val="none" w:sz="0" w:space="0" w:color="auto"/>
                <w:bottom w:val="none" w:sz="0" w:space="0" w:color="auto"/>
                <w:right w:val="none" w:sz="0" w:space="0" w:color="auto"/>
              </w:divBdr>
            </w:div>
            <w:div w:id="1539587010">
              <w:marLeft w:val="0"/>
              <w:marRight w:val="0"/>
              <w:marTop w:val="0"/>
              <w:marBottom w:val="0"/>
              <w:divBdr>
                <w:top w:val="none" w:sz="0" w:space="0" w:color="auto"/>
                <w:left w:val="none" w:sz="0" w:space="0" w:color="auto"/>
                <w:bottom w:val="none" w:sz="0" w:space="0" w:color="auto"/>
                <w:right w:val="none" w:sz="0" w:space="0" w:color="auto"/>
              </w:divBdr>
            </w:div>
            <w:div w:id="697656022">
              <w:marLeft w:val="0"/>
              <w:marRight w:val="0"/>
              <w:marTop w:val="0"/>
              <w:marBottom w:val="0"/>
              <w:divBdr>
                <w:top w:val="none" w:sz="0" w:space="0" w:color="auto"/>
                <w:left w:val="none" w:sz="0" w:space="0" w:color="auto"/>
                <w:bottom w:val="none" w:sz="0" w:space="0" w:color="auto"/>
                <w:right w:val="none" w:sz="0" w:space="0" w:color="auto"/>
              </w:divBdr>
            </w:div>
            <w:div w:id="1221210673">
              <w:marLeft w:val="0"/>
              <w:marRight w:val="0"/>
              <w:marTop w:val="0"/>
              <w:marBottom w:val="0"/>
              <w:divBdr>
                <w:top w:val="none" w:sz="0" w:space="0" w:color="auto"/>
                <w:left w:val="none" w:sz="0" w:space="0" w:color="auto"/>
                <w:bottom w:val="none" w:sz="0" w:space="0" w:color="auto"/>
                <w:right w:val="none" w:sz="0" w:space="0" w:color="auto"/>
              </w:divBdr>
            </w:div>
            <w:div w:id="403921284">
              <w:marLeft w:val="0"/>
              <w:marRight w:val="0"/>
              <w:marTop w:val="0"/>
              <w:marBottom w:val="0"/>
              <w:divBdr>
                <w:top w:val="none" w:sz="0" w:space="0" w:color="auto"/>
                <w:left w:val="none" w:sz="0" w:space="0" w:color="auto"/>
                <w:bottom w:val="none" w:sz="0" w:space="0" w:color="auto"/>
                <w:right w:val="none" w:sz="0" w:space="0" w:color="auto"/>
              </w:divBdr>
            </w:div>
            <w:div w:id="1152063187">
              <w:marLeft w:val="0"/>
              <w:marRight w:val="0"/>
              <w:marTop w:val="0"/>
              <w:marBottom w:val="0"/>
              <w:divBdr>
                <w:top w:val="none" w:sz="0" w:space="0" w:color="auto"/>
                <w:left w:val="none" w:sz="0" w:space="0" w:color="auto"/>
                <w:bottom w:val="none" w:sz="0" w:space="0" w:color="auto"/>
                <w:right w:val="none" w:sz="0" w:space="0" w:color="auto"/>
              </w:divBdr>
            </w:div>
            <w:div w:id="791022773">
              <w:marLeft w:val="0"/>
              <w:marRight w:val="0"/>
              <w:marTop w:val="0"/>
              <w:marBottom w:val="0"/>
              <w:divBdr>
                <w:top w:val="none" w:sz="0" w:space="0" w:color="auto"/>
                <w:left w:val="none" w:sz="0" w:space="0" w:color="auto"/>
                <w:bottom w:val="none" w:sz="0" w:space="0" w:color="auto"/>
                <w:right w:val="none" w:sz="0" w:space="0" w:color="auto"/>
              </w:divBdr>
            </w:div>
            <w:div w:id="318073778">
              <w:marLeft w:val="0"/>
              <w:marRight w:val="0"/>
              <w:marTop w:val="0"/>
              <w:marBottom w:val="0"/>
              <w:divBdr>
                <w:top w:val="none" w:sz="0" w:space="0" w:color="auto"/>
                <w:left w:val="none" w:sz="0" w:space="0" w:color="auto"/>
                <w:bottom w:val="none" w:sz="0" w:space="0" w:color="auto"/>
                <w:right w:val="none" w:sz="0" w:space="0" w:color="auto"/>
              </w:divBdr>
            </w:div>
            <w:div w:id="739327870">
              <w:marLeft w:val="0"/>
              <w:marRight w:val="0"/>
              <w:marTop w:val="0"/>
              <w:marBottom w:val="0"/>
              <w:divBdr>
                <w:top w:val="none" w:sz="0" w:space="0" w:color="auto"/>
                <w:left w:val="none" w:sz="0" w:space="0" w:color="auto"/>
                <w:bottom w:val="none" w:sz="0" w:space="0" w:color="auto"/>
                <w:right w:val="none" w:sz="0" w:space="0" w:color="auto"/>
              </w:divBdr>
            </w:div>
            <w:div w:id="1351909132">
              <w:marLeft w:val="0"/>
              <w:marRight w:val="0"/>
              <w:marTop w:val="0"/>
              <w:marBottom w:val="0"/>
              <w:divBdr>
                <w:top w:val="none" w:sz="0" w:space="0" w:color="auto"/>
                <w:left w:val="none" w:sz="0" w:space="0" w:color="auto"/>
                <w:bottom w:val="none" w:sz="0" w:space="0" w:color="auto"/>
                <w:right w:val="none" w:sz="0" w:space="0" w:color="auto"/>
              </w:divBdr>
            </w:div>
            <w:div w:id="224536236">
              <w:marLeft w:val="0"/>
              <w:marRight w:val="0"/>
              <w:marTop w:val="0"/>
              <w:marBottom w:val="0"/>
              <w:divBdr>
                <w:top w:val="none" w:sz="0" w:space="0" w:color="auto"/>
                <w:left w:val="none" w:sz="0" w:space="0" w:color="auto"/>
                <w:bottom w:val="none" w:sz="0" w:space="0" w:color="auto"/>
                <w:right w:val="none" w:sz="0" w:space="0" w:color="auto"/>
              </w:divBdr>
            </w:div>
            <w:div w:id="752357333">
              <w:marLeft w:val="0"/>
              <w:marRight w:val="0"/>
              <w:marTop w:val="0"/>
              <w:marBottom w:val="0"/>
              <w:divBdr>
                <w:top w:val="none" w:sz="0" w:space="0" w:color="auto"/>
                <w:left w:val="none" w:sz="0" w:space="0" w:color="auto"/>
                <w:bottom w:val="none" w:sz="0" w:space="0" w:color="auto"/>
                <w:right w:val="none" w:sz="0" w:space="0" w:color="auto"/>
              </w:divBdr>
            </w:div>
            <w:div w:id="1885865427">
              <w:marLeft w:val="0"/>
              <w:marRight w:val="0"/>
              <w:marTop w:val="0"/>
              <w:marBottom w:val="0"/>
              <w:divBdr>
                <w:top w:val="none" w:sz="0" w:space="0" w:color="auto"/>
                <w:left w:val="none" w:sz="0" w:space="0" w:color="auto"/>
                <w:bottom w:val="none" w:sz="0" w:space="0" w:color="auto"/>
                <w:right w:val="none" w:sz="0" w:space="0" w:color="auto"/>
              </w:divBdr>
            </w:div>
            <w:div w:id="97680780">
              <w:marLeft w:val="0"/>
              <w:marRight w:val="0"/>
              <w:marTop w:val="0"/>
              <w:marBottom w:val="0"/>
              <w:divBdr>
                <w:top w:val="none" w:sz="0" w:space="0" w:color="auto"/>
                <w:left w:val="none" w:sz="0" w:space="0" w:color="auto"/>
                <w:bottom w:val="none" w:sz="0" w:space="0" w:color="auto"/>
                <w:right w:val="none" w:sz="0" w:space="0" w:color="auto"/>
              </w:divBdr>
            </w:div>
            <w:div w:id="286014876">
              <w:marLeft w:val="0"/>
              <w:marRight w:val="0"/>
              <w:marTop w:val="0"/>
              <w:marBottom w:val="0"/>
              <w:divBdr>
                <w:top w:val="none" w:sz="0" w:space="0" w:color="auto"/>
                <w:left w:val="none" w:sz="0" w:space="0" w:color="auto"/>
                <w:bottom w:val="none" w:sz="0" w:space="0" w:color="auto"/>
                <w:right w:val="none" w:sz="0" w:space="0" w:color="auto"/>
              </w:divBdr>
            </w:div>
            <w:div w:id="753358936">
              <w:marLeft w:val="0"/>
              <w:marRight w:val="0"/>
              <w:marTop w:val="0"/>
              <w:marBottom w:val="0"/>
              <w:divBdr>
                <w:top w:val="none" w:sz="0" w:space="0" w:color="auto"/>
                <w:left w:val="none" w:sz="0" w:space="0" w:color="auto"/>
                <w:bottom w:val="none" w:sz="0" w:space="0" w:color="auto"/>
                <w:right w:val="none" w:sz="0" w:space="0" w:color="auto"/>
              </w:divBdr>
            </w:div>
            <w:div w:id="1228688545">
              <w:marLeft w:val="0"/>
              <w:marRight w:val="0"/>
              <w:marTop w:val="0"/>
              <w:marBottom w:val="0"/>
              <w:divBdr>
                <w:top w:val="none" w:sz="0" w:space="0" w:color="auto"/>
                <w:left w:val="none" w:sz="0" w:space="0" w:color="auto"/>
                <w:bottom w:val="none" w:sz="0" w:space="0" w:color="auto"/>
                <w:right w:val="none" w:sz="0" w:space="0" w:color="auto"/>
              </w:divBdr>
            </w:div>
            <w:div w:id="240021129">
              <w:marLeft w:val="0"/>
              <w:marRight w:val="0"/>
              <w:marTop w:val="0"/>
              <w:marBottom w:val="0"/>
              <w:divBdr>
                <w:top w:val="none" w:sz="0" w:space="0" w:color="auto"/>
                <w:left w:val="none" w:sz="0" w:space="0" w:color="auto"/>
                <w:bottom w:val="none" w:sz="0" w:space="0" w:color="auto"/>
                <w:right w:val="none" w:sz="0" w:space="0" w:color="auto"/>
              </w:divBdr>
            </w:div>
            <w:div w:id="2033266708">
              <w:marLeft w:val="0"/>
              <w:marRight w:val="0"/>
              <w:marTop w:val="0"/>
              <w:marBottom w:val="0"/>
              <w:divBdr>
                <w:top w:val="none" w:sz="0" w:space="0" w:color="auto"/>
                <w:left w:val="none" w:sz="0" w:space="0" w:color="auto"/>
                <w:bottom w:val="none" w:sz="0" w:space="0" w:color="auto"/>
                <w:right w:val="none" w:sz="0" w:space="0" w:color="auto"/>
              </w:divBdr>
            </w:div>
            <w:div w:id="1767115823">
              <w:marLeft w:val="0"/>
              <w:marRight w:val="0"/>
              <w:marTop w:val="0"/>
              <w:marBottom w:val="0"/>
              <w:divBdr>
                <w:top w:val="none" w:sz="0" w:space="0" w:color="auto"/>
                <w:left w:val="none" w:sz="0" w:space="0" w:color="auto"/>
                <w:bottom w:val="none" w:sz="0" w:space="0" w:color="auto"/>
                <w:right w:val="none" w:sz="0" w:space="0" w:color="auto"/>
              </w:divBdr>
            </w:div>
          </w:divsChild>
        </w:div>
        <w:div w:id="1932425251">
          <w:marLeft w:val="0"/>
          <w:marRight w:val="0"/>
          <w:marTop w:val="0"/>
          <w:marBottom w:val="0"/>
          <w:divBdr>
            <w:top w:val="none" w:sz="0" w:space="0" w:color="auto"/>
            <w:left w:val="none" w:sz="0" w:space="0" w:color="auto"/>
            <w:bottom w:val="none" w:sz="0" w:space="0" w:color="auto"/>
            <w:right w:val="none" w:sz="0" w:space="0" w:color="auto"/>
          </w:divBdr>
          <w:divsChild>
            <w:div w:id="2119524464">
              <w:marLeft w:val="0"/>
              <w:marRight w:val="0"/>
              <w:marTop w:val="0"/>
              <w:marBottom w:val="0"/>
              <w:divBdr>
                <w:top w:val="none" w:sz="0" w:space="0" w:color="auto"/>
                <w:left w:val="none" w:sz="0" w:space="0" w:color="auto"/>
                <w:bottom w:val="none" w:sz="0" w:space="0" w:color="auto"/>
                <w:right w:val="none" w:sz="0" w:space="0" w:color="auto"/>
              </w:divBdr>
            </w:div>
            <w:div w:id="456535742">
              <w:marLeft w:val="0"/>
              <w:marRight w:val="0"/>
              <w:marTop w:val="0"/>
              <w:marBottom w:val="0"/>
              <w:divBdr>
                <w:top w:val="none" w:sz="0" w:space="0" w:color="auto"/>
                <w:left w:val="none" w:sz="0" w:space="0" w:color="auto"/>
                <w:bottom w:val="none" w:sz="0" w:space="0" w:color="auto"/>
                <w:right w:val="none" w:sz="0" w:space="0" w:color="auto"/>
              </w:divBdr>
            </w:div>
            <w:div w:id="598677079">
              <w:marLeft w:val="0"/>
              <w:marRight w:val="0"/>
              <w:marTop w:val="0"/>
              <w:marBottom w:val="0"/>
              <w:divBdr>
                <w:top w:val="none" w:sz="0" w:space="0" w:color="auto"/>
                <w:left w:val="none" w:sz="0" w:space="0" w:color="auto"/>
                <w:bottom w:val="none" w:sz="0" w:space="0" w:color="auto"/>
                <w:right w:val="none" w:sz="0" w:space="0" w:color="auto"/>
              </w:divBdr>
            </w:div>
            <w:div w:id="250968476">
              <w:marLeft w:val="0"/>
              <w:marRight w:val="0"/>
              <w:marTop w:val="0"/>
              <w:marBottom w:val="0"/>
              <w:divBdr>
                <w:top w:val="none" w:sz="0" w:space="0" w:color="auto"/>
                <w:left w:val="none" w:sz="0" w:space="0" w:color="auto"/>
                <w:bottom w:val="none" w:sz="0" w:space="0" w:color="auto"/>
                <w:right w:val="none" w:sz="0" w:space="0" w:color="auto"/>
              </w:divBdr>
            </w:div>
            <w:div w:id="201967">
              <w:marLeft w:val="0"/>
              <w:marRight w:val="0"/>
              <w:marTop w:val="0"/>
              <w:marBottom w:val="0"/>
              <w:divBdr>
                <w:top w:val="none" w:sz="0" w:space="0" w:color="auto"/>
                <w:left w:val="none" w:sz="0" w:space="0" w:color="auto"/>
                <w:bottom w:val="none" w:sz="0" w:space="0" w:color="auto"/>
                <w:right w:val="none" w:sz="0" w:space="0" w:color="auto"/>
              </w:divBdr>
            </w:div>
            <w:div w:id="6499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254704">
      <w:bodyDiv w:val="1"/>
      <w:marLeft w:val="0"/>
      <w:marRight w:val="0"/>
      <w:marTop w:val="0"/>
      <w:marBottom w:val="0"/>
      <w:divBdr>
        <w:top w:val="none" w:sz="0" w:space="0" w:color="auto"/>
        <w:left w:val="none" w:sz="0" w:space="0" w:color="auto"/>
        <w:bottom w:val="none" w:sz="0" w:space="0" w:color="auto"/>
        <w:right w:val="none" w:sz="0" w:space="0" w:color="auto"/>
      </w:divBdr>
      <w:divsChild>
        <w:div w:id="2107648072">
          <w:marLeft w:val="0"/>
          <w:marRight w:val="0"/>
          <w:marTop w:val="0"/>
          <w:marBottom w:val="0"/>
          <w:divBdr>
            <w:top w:val="none" w:sz="0" w:space="0" w:color="auto"/>
            <w:left w:val="none" w:sz="0" w:space="0" w:color="auto"/>
            <w:bottom w:val="none" w:sz="0" w:space="0" w:color="auto"/>
            <w:right w:val="none" w:sz="0" w:space="0" w:color="auto"/>
          </w:divBdr>
        </w:div>
        <w:div w:id="1525552756">
          <w:marLeft w:val="0"/>
          <w:marRight w:val="0"/>
          <w:marTop w:val="0"/>
          <w:marBottom w:val="0"/>
          <w:divBdr>
            <w:top w:val="none" w:sz="0" w:space="0" w:color="auto"/>
            <w:left w:val="none" w:sz="0" w:space="0" w:color="auto"/>
            <w:bottom w:val="none" w:sz="0" w:space="0" w:color="auto"/>
            <w:right w:val="none" w:sz="0" w:space="0" w:color="auto"/>
          </w:divBdr>
        </w:div>
        <w:div w:id="17702693">
          <w:marLeft w:val="0"/>
          <w:marRight w:val="0"/>
          <w:marTop w:val="0"/>
          <w:marBottom w:val="0"/>
          <w:divBdr>
            <w:top w:val="none" w:sz="0" w:space="0" w:color="auto"/>
            <w:left w:val="none" w:sz="0" w:space="0" w:color="auto"/>
            <w:bottom w:val="none" w:sz="0" w:space="0" w:color="auto"/>
            <w:right w:val="none" w:sz="0" w:space="0" w:color="auto"/>
          </w:divBdr>
        </w:div>
        <w:div w:id="1778600810">
          <w:marLeft w:val="0"/>
          <w:marRight w:val="0"/>
          <w:marTop w:val="0"/>
          <w:marBottom w:val="0"/>
          <w:divBdr>
            <w:top w:val="none" w:sz="0" w:space="0" w:color="auto"/>
            <w:left w:val="none" w:sz="0" w:space="0" w:color="auto"/>
            <w:bottom w:val="none" w:sz="0" w:space="0" w:color="auto"/>
            <w:right w:val="none" w:sz="0" w:space="0" w:color="auto"/>
          </w:divBdr>
        </w:div>
        <w:div w:id="973292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jpe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40.jpeg"/><Relationship Id="rId30" Type="http://schemas.openxmlformats.org/officeDocument/2006/relationships/header" Target="header1.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gh.mears\Downloads\Inclusive%20Futures%20template_UK%20aid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2674C174C147C9835F97113DAA5890"/>
        <w:category>
          <w:name w:val="General"/>
          <w:gallery w:val="placeholder"/>
        </w:category>
        <w:types>
          <w:type w:val="bbPlcHdr"/>
        </w:types>
        <w:behaviors>
          <w:behavior w:val="content"/>
        </w:behaviors>
        <w:guid w:val="{EF39B176-FD29-4667-9B9D-350EB4F8C75C}"/>
      </w:docPartPr>
      <w:docPartBody>
        <w:p w:rsidR="002A5C7D" w:rsidRDefault="002A5C7D" w:rsidP="002A5C7D">
          <w:pPr>
            <w:pStyle w:val="9E2674C174C147C9835F97113DAA5890"/>
          </w:pPr>
          <w:r w:rsidRPr="002C48A1">
            <w:rPr>
              <w:rStyle w:val="TitleChar"/>
            </w:rPr>
            <w:t xml:space="preserve">Click </w:t>
          </w:r>
          <w:r>
            <w:rPr>
              <w:rStyle w:val="TitleChar"/>
            </w:rPr>
            <w:t>to add document title</w:t>
          </w:r>
          <w:r w:rsidRPr="002C48A1">
            <w:rPr>
              <w:rStyle w:val="TitleCha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C7D"/>
    <w:rsid w:val="00284D76"/>
    <w:rsid w:val="002A5C7D"/>
    <w:rsid w:val="002C0C94"/>
    <w:rsid w:val="002C591D"/>
    <w:rsid w:val="00337621"/>
    <w:rsid w:val="004E5084"/>
    <w:rsid w:val="005369EE"/>
    <w:rsid w:val="007F424B"/>
    <w:rsid w:val="00811720"/>
    <w:rsid w:val="00885002"/>
    <w:rsid w:val="0090665F"/>
    <w:rsid w:val="0092797E"/>
    <w:rsid w:val="00AF735D"/>
    <w:rsid w:val="00D12F42"/>
    <w:rsid w:val="00D27EAA"/>
    <w:rsid w:val="00E02324"/>
    <w:rsid w:val="00FA2D2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Subtitle"/>
    <w:link w:val="TitleChar"/>
    <w:uiPriority w:val="17"/>
    <w:qFormat/>
    <w:rsid w:val="002A5C7D"/>
    <w:pPr>
      <w:keepNext/>
      <w:keepLines/>
      <w:suppressAutoHyphens/>
      <w:spacing w:after="240" w:line="240" w:lineRule="auto"/>
      <w:outlineLvl w:val="0"/>
    </w:pPr>
    <w:rPr>
      <w:rFonts w:asciiTheme="majorHAnsi" w:eastAsiaTheme="majorEastAsia" w:hAnsiTheme="majorHAnsi" w:cstheme="majorBidi"/>
      <w:b/>
      <w:color w:val="000000" w:themeColor="text1"/>
      <w:kern w:val="0"/>
      <w:sz w:val="100"/>
      <w:szCs w:val="56"/>
      <w:lang w:eastAsia="en-US"/>
      <w14:ligatures w14:val="none"/>
    </w:rPr>
  </w:style>
  <w:style w:type="character" w:customStyle="1" w:styleId="TitleChar">
    <w:name w:val="Title Char"/>
    <w:basedOn w:val="DefaultParagraphFont"/>
    <w:link w:val="Title"/>
    <w:uiPriority w:val="17"/>
    <w:rsid w:val="002A5C7D"/>
    <w:rPr>
      <w:rFonts w:asciiTheme="majorHAnsi" w:eastAsiaTheme="majorEastAsia" w:hAnsiTheme="majorHAnsi" w:cstheme="majorBidi"/>
      <w:b/>
      <w:color w:val="000000" w:themeColor="text1"/>
      <w:kern w:val="0"/>
      <w:sz w:val="100"/>
      <w:szCs w:val="56"/>
      <w:lang w:eastAsia="en-US"/>
      <w14:ligatures w14:val="none"/>
    </w:rPr>
  </w:style>
  <w:style w:type="paragraph" w:styleId="BodyText">
    <w:name w:val="Body Text"/>
    <w:basedOn w:val="Normal"/>
    <w:link w:val="BodyTextChar"/>
    <w:uiPriority w:val="99"/>
    <w:semiHidden/>
    <w:unhideWhenUsed/>
    <w:rsid w:val="002A5C7D"/>
    <w:pPr>
      <w:spacing w:after="120"/>
    </w:pPr>
  </w:style>
  <w:style w:type="character" w:customStyle="1" w:styleId="BodyTextChar">
    <w:name w:val="Body Text Char"/>
    <w:basedOn w:val="DefaultParagraphFont"/>
    <w:link w:val="BodyText"/>
    <w:uiPriority w:val="99"/>
    <w:semiHidden/>
    <w:rsid w:val="002A5C7D"/>
  </w:style>
  <w:style w:type="paragraph" w:styleId="Subtitle">
    <w:name w:val="Subtitle"/>
    <w:basedOn w:val="Normal"/>
    <w:next w:val="Normal"/>
    <w:link w:val="SubtitleChar"/>
    <w:uiPriority w:val="11"/>
    <w:qFormat/>
    <w:rsid w:val="002A5C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C7D"/>
    <w:rPr>
      <w:rFonts w:eastAsiaTheme="majorEastAsia" w:cstheme="majorBidi"/>
      <w:color w:val="595959" w:themeColor="text1" w:themeTint="A6"/>
      <w:spacing w:val="15"/>
      <w:sz w:val="28"/>
      <w:szCs w:val="28"/>
    </w:rPr>
  </w:style>
  <w:style w:type="paragraph" w:customStyle="1" w:styleId="9E2674C174C147C9835F97113DAA5890">
    <w:name w:val="9E2674C174C147C9835F97113DAA5890"/>
    <w:rsid w:val="002A5C7D"/>
  </w:style>
  <w:style w:type="character" w:styleId="PlaceholderText">
    <w:name w:val="Placeholder Text"/>
    <w:basedOn w:val="DefaultParagraphFont"/>
    <w:uiPriority w:val="99"/>
    <w:rsid w:val="002A5C7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nclusive Futures theme">
  <a:themeElements>
    <a:clrScheme name="Inclusive Futures colours">
      <a:dk1>
        <a:sysClr val="windowText" lastClr="000000"/>
      </a:dk1>
      <a:lt1>
        <a:sysClr val="window" lastClr="FFFFFF"/>
      </a:lt1>
      <a:dk2>
        <a:srgbClr val="228087"/>
      </a:dk2>
      <a:lt2>
        <a:srgbClr val="EDEDED"/>
      </a:lt2>
      <a:accent1>
        <a:srgbClr val="228087"/>
      </a:accent1>
      <a:accent2>
        <a:srgbClr val="094985"/>
      </a:accent2>
      <a:accent3>
        <a:srgbClr val="5692CE"/>
      </a:accent3>
      <a:accent4>
        <a:srgbClr val="CB3242"/>
      </a:accent4>
      <a:accent5>
        <a:srgbClr val="6F6F6F"/>
      </a:accent5>
      <a:accent6>
        <a:srgbClr val="B2B2B2"/>
      </a:accent6>
      <a:hlink>
        <a:srgbClr val="094985"/>
      </a:hlink>
      <a:folHlink>
        <a:srgbClr val="0949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nclusive Futures theme" id="{9FA77CA8-9D7D-4670-9F6A-4C663AD0F05D}" vid="{72917730-AE92-4552-8782-2D6C9967B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FDBD80210A64A9189AE45EADF0D78" ma:contentTypeVersion="17" ma:contentTypeDescription="Create a new document." ma:contentTypeScope="" ma:versionID="c4c4941030abd63d529d145f9399dafc">
  <xsd:schema xmlns:xsd="http://www.w3.org/2001/XMLSchema" xmlns:xs="http://www.w3.org/2001/XMLSchema" xmlns:p="http://schemas.microsoft.com/office/2006/metadata/properties" xmlns:ns2="4e65d1f9-df31-432c-bc77-452c86afd23c" xmlns:ns3="2e91ebd4-80dd-4848-a761-ef6de8f41fdf" targetNamespace="http://schemas.microsoft.com/office/2006/metadata/properties" ma:root="true" ma:fieldsID="343eb8240be7d93943a092eeae6747e4" ns2:_="" ns3:_="">
    <xsd:import namespace="4e65d1f9-df31-432c-bc77-452c86afd23c"/>
    <xsd:import namespace="2e91ebd4-80dd-4848-a761-ef6de8f41fd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_Flow_Signoff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5d1f9-df31-432c-bc77-452c86afd23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1ebd4-80dd-4848-a761-ef6de8f41f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c45702-3d75-4933-a075-acc05804b044}" ma:internalName="TaxCatchAll" ma:showField="CatchAllData" ma:web="2e91ebd4-80dd-4848-a761-ef6de8f41f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65d1f9-df31-432c-bc77-452c86afd23c">
      <Terms xmlns="http://schemas.microsoft.com/office/infopath/2007/PartnerControls"/>
    </lcf76f155ced4ddcb4097134ff3c332f>
    <TaxCatchAll xmlns="2e91ebd4-80dd-4848-a761-ef6de8f41fdf" xsi:nil="true"/>
    <_Flow_SignoffStatus xmlns="4e65d1f9-df31-432c-bc77-452c86afd23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9BA2FE-5B9E-43AD-9DD9-888008528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5d1f9-df31-432c-bc77-452c86afd23c"/>
    <ds:schemaRef ds:uri="2e91ebd4-80dd-4848-a761-ef6de8f41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B9D91DD-FB30-43A8-9296-58E29C49DB17}">
  <ds:schemaRefs>
    <ds:schemaRef ds:uri="http://schemas.microsoft.com/sharepoint/v3/contenttype/forms"/>
  </ds:schemaRefs>
</ds:datastoreItem>
</file>

<file path=customXml/itemProps3.xml><?xml version="1.0" encoding="utf-8"?>
<ds:datastoreItem xmlns:ds="http://schemas.openxmlformats.org/officeDocument/2006/customXml" ds:itemID="{8F20C187-CA92-4797-ACC0-64D23F76F1C3}">
  <ds:schemaRefs>
    <ds:schemaRef ds:uri="http://purl.org/dc/elements/1.1/"/>
    <ds:schemaRef ds:uri="http://schemas.microsoft.com/office/2006/metadata/properties"/>
    <ds:schemaRef ds:uri="http://schemas.microsoft.com/office/2006/documentManagement/types"/>
    <ds:schemaRef ds:uri="http://purl.org/dc/dcmitype/"/>
    <ds:schemaRef ds:uri="4e65d1f9-df31-432c-bc77-452c86afd23c"/>
    <ds:schemaRef ds:uri="http://purl.org/dc/terms/"/>
    <ds:schemaRef ds:uri="http://www.w3.org/XML/1998/namespace"/>
    <ds:schemaRef ds:uri="2e91ebd4-80dd-4848-a761-ef6de8f41fdf"/>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C5DCE2E0-4F53-4C8F-AE13-21FBCB2D0581}">
  <ds:schemaRefs>
    <ds:schemaRef ds:uri="http://schemas.openxmlformats.org/officeDocument/2006/bibliography"/>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Inclusive Futures template_UK aid_v4</Template>
  <TotalTime>157</TotalTime>
  <Pages>15</Pages>
  <Words>3954</Words>
  <Characters>23332</Characters>
  <Application>Microsoft Office Word</Application>
  <DocSecurity>2</DocSecurity>
  <Lines>1111</Lines>
  <Paragraphs>478</Paragraphs>
  <ScaleCrop>false</ScaleCrop>
  <HeadingPairs>
    <vt:vector size="2" baseType="variant">
      <vt:variant>
        <vt:lpstr>Title</vt:lpstr>
      </vt:variant>
      <vt:variant>
        <vt:i4>1</vt:i4>
      </vt:variant>
    </vt:vector>
  </HeadingPairs>
  <TitlesOfParts>
    <vt:vector size="1" baseType="lpstr">
      <vt:lpstr>Home based education: a pathway to inclusion</vt:lpstr>
    </vt:vector>
  </TitlesOfParts>
  <Manager>ntoledo@sightsavers.org</Manager>
  <Company>Inclusive Futures</Company>
  <LinksUpToDate>false</LinksUpToDate>
  <CharactersWithSpaces>26808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based education: a pathway to inclusion</dc:title>
  <dc:subject/>
  <dc:creator>Ashleigh Mears</dc:creator>
  <cp:keywords>version4; Inclusive Futures; UK aid;</cp:keywords>
  <dc:description/>
  <cp:lastModifiedBy>Laurie-Ann Mafusire</cp:lastModifiedBy>
  <cp:revision>68</cp:revision>
  <cp:lastPrinted>2025-08-07T12:26:00Z</cp:lastPrinted>
  <dcterms:created xsi:type="dcterms:W3CDTF">2025-08-07T08:32:00Z</dcterms:created>
  <dcterms:modified xsi:type="dcterms:W3CDTF">2025-11-12T12:03:00Z</dcterms:modified>
  <cp:category>brand template;Inclusive Futures</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0x010100911FDBD80210A64A9189AE45EADF0D78</vt:lpwstr>
  </property>
</Properties>
</file>